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50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4D3909" w:rsidRDefault="005855F7" w:rsidP="00CA34F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КОМПЛЕКТ</w:t>
            </w:r>
            <w:r w:rsidR="00CA34F7">
              <w:rPr>
                <w:b/>
                <w:szCs w:val="28"/>
              </w:rPr>
              <w:t>Ы</w:t>
            </w:r>
            <w:r w:rsidR="003B79F4" w:rsidRPr="00C534EB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ДВУХХОДОВ</w:t>
            </w:r>
            <w:r w:rsidR="00CA34F7">
              <w:rPr>
                <w:b/>
                <w:szCs w:val="28"/>
              </w:rPr>
              <w:t xml:space="preserve">ЫХ КЛАПАНОВ </w:t>
            </w:r>
            <w:r w:rsidR="002648A6">
              <w:rPr>
                <w:b/>
                <w:szCs w:val="28"/>
              </w:rPr>
              <w:t xml:space="preserve">ПРОМЫШЛЕННОГО НАЗНАЧЕНИЯ </w:t>
            </w:r>
            <w:r w:rsidRPr="005855F7">
              <w:rPr>
                <w:b/>
                <w:szCs w:val="28"/>
              </w:rPr>
              <w:t>V2M-C G8S</w:t>
            </w:r>
            <w:r w:rsidR="00CA34F7">
              <w:rPr>
                <w:b/>
                <w:szCs w:val="28"/>
              </w:rPr>
              <w:t xml:space="preserve">, </w:t>
            </w:r>
            <w:r w:rsidR="00CA34F7" w:rsidRPr="00CA34F7">
              <w:rPr>
                <w:b/>
                <w:szCs w:val="28"/>
              </w:rPr>
              <w:t>V2S-C G8S</w:t>
            </w:r>
          </w:p>
        </w:tc>
      </w:tr>
      <w:tr w:rsidR="00D03F3F" w:rsidTr="00CA34F7">
        <w:trPr>
          <w:jc w:val="center"/>
        </w:trPr>
        <w:tc>
          <w:tcPr>
            <w:tcW w:w="850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CA34F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V2*</w:t>
            </w:r>
            <w:r w:rsidR="005855F7" w:rsidRPr="005855F7">
              <w:rPr>
                <w:b/>
                <w:szCs w:val="28"/>
              </w:rPr>
              <w:t>-C G8S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855F7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5855F7" w:rsidRDefault="005855F7" w:rsidP="00D03F3F">
      <w:pPr>
        <w:jc w:val="center"/>
        <w:rPr>
          <w:sz w:val="22"/>
          <w:szCs w:val="22"/>
        </w:rPr>
      </w:pPr>
    </w:p>
    <w:p w:rsidR="005855F7" w:rsidRDefault="005855F7" w:rsidP="00D03F3F">
      <w:pPr>
        <w:jc w:val="center"/>
        <w:rPr>
          <w:sz w:val="22"/>
          <w:szCs w:val="22"/>
        </w:rPr>
      </w:pPr>
    </w:p>
    <w:p w:rsidR="00FC694B" w:rsidRPr="00BB416C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BB416C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BB416C">
        <w:rPr>
          <w:b/>
          <w:sz w:val="22"/>
          <w:szCs w:val="22"/>
        </w:rPr>
        <w:t>СОДЕРЖАНИЕ</w:t>
      </w:r>
      <w:r w:rsidR="00231E1B" w:rsidRPr="00BB416C">
        <w:rPr>
          <w:b/>
          <w:sz w:val="22"/>
          <w:szCs w:val="22"/>
        </w:rPr>
        <w:t xml:space="preserve"> </w:t>
      </w:r>
    </w:p>
    <w:p w:rsidR="00BB416C" w:rsidRPr="00BB416C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B416C">
        <w:rPr>
          <w:sz w:val="22"/>
          <w:szCs w:val="22"/>
        </w:rPr>
        <w:fldChar w:fldCharType="begin"/>
      </w:r>
      <w:r w:rsidRPr="00BB416C">
        <w:rPr>
          <w:sz w:val="22"/>
          <w:szCs w:val="22"/>
        </w:rPr>
        <w:instrText xml:space="preserve"> TOC \o "1-3" \h \z \u </w:instrText>
      </w:r>
      <w:r w:rsidRPr="00BB416C">
        <w:rPr>
          <w:sz w:val="22"/>
          <w:szCs w:val="22"/>
        </w:rPr>
        <w:fldChar w:fldCharType="separate"/>
      </w:r>
      <w:hyperlink w:anchor="_Toc125581417" w:history="1">
        <w:r w:rsidR="00BB416C" w:rsidRPr="00BB416C">
          <w:rPr>
            <w:rStyle w:val="ad"/>
            <w:noProof/>
            <w:sz w:val="22"/>
            <w:szCs w:val="22"/>
          </w:rPr>
          <w:t>Введение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_Toc125581417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3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18" w:history="1">
        <w:r w:rsidR="00BB416C" w:rsidRPr="00BB416C">
          <w:rPr>
            <w:rStyle w:val="ad"/>
            <w:noProof/>
            <w:sz w:val="22"/>
            <w:szCs w:val="22"/>
          </w:rPr>
          <w:t>1.</w:t>
        </w:r>
        <w:r w:rsidR="00BB416C" w:rsidRPr="00BB41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416C" w:rsidRPr="00BB416C">
          <w:rPr>
            <w:rStyle w:val="ad"/>
            <w:noProof/>
            <w:sz w:val="22"/>
            <w:szCs w:val="22"/>
          </w:rPr>
          <w:t>Общие све</w:t>
        </w:r>
        <w:r w:rsidR="00BB416C" w:rsidRPr="00BB416C">
          <w:rPr>
            <w:rStyle w:val="ad"/>
            <w:noProof/>
            <w:sz w:val="22"/>
            <w:szCs w:val="22"/>
          </w:rPr>
          <w:t>д</w:t>
        </w:r>
        <w:r w:rsidR="00BB416C" w:rsidRPr="00BB416C">
          <w:rPr>
            <w:rStyle w:val="ad"/>
            <w:noProof/>
            <w:sz w:val="22"/>
            <w:szCs w:val="22"/>
          </w:rPr>
          <w:t>ения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_Toc125581418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4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19" w:history="1">
        <w:r w:rsidR="00BB416C" w:rsidRPr="00BB416C">
          <w:rPr>
            <w:rStyle w:val="ad"/>
            <w:noProof/>
            <w:sz w:val="22"/>
            <w:szCs w:val="22"/>
          </w:rPr>
          <w:t>2.</w:t>
        </w:r>
        <w:r w:rsidR="00BB416C" w:rsidRPr="00BB416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B416C" w:rsidRPr="00BB416C">
          <w:rPr>
            <w:rStyle w:val="ad"/>
            <w:noProof/>
            <w:sz w:val="22"/>
            <w:szCs w:val="22"/>
          </w:rPr>
          <w:t>Основные технические данные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_Toc125581419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0" w:history="1">
        <w:r w:rsidR="00BB416C" w:rsidRPr="00BB416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_Toc125581420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1" w:history="1">
        <w:r w:rsidR="00BB416C" w:rsidRPr="00BB416C">
          <w:rPr>
            <w:rStyle w:val="ad"/>
            <w:noProof/>
            <w:sz w:val="22"/>
            <w:szCs w:val="22"/>
          </w:rPr>
          <w:t>2.2 Описание изделий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_Toc125581421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2" w:history="1">
        <w:r w:rsidR="00BB416C" w:rsidRPr="00BB416C">
          <w:rPr>
            <w:rStyle w:val="ad"/>
            <w:noProof/>
            <w:sz w:val="22"/>
            <w:szCs w:val="22"/>
          </w:rPr>
          <w:t>2.3 Принцип работы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_Toc125581422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3" w:history="1">
        <w:r w:rsidR="00BB416C" w:rsidRPr="00BB416C">
          <w:rPr>
            <w:rStyle w:val="ad"/>
            <w:noProof/>
            <w:sz w:val="22"/>
            <w:szCs w:val="22"/>
          </w:rPr>
          <w:t>2.4</w:t>
        </w:r>
        <w:r w:rsidR="00BB416C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B416C" w:rsidRPr="00BB416C">
          <w:rPr>
            <w:rStyle w:val="ad"/>
            <w:noProof/>
            <w:sz w:val="22"/>
            <w:szCs w:val="22"/>
          </w:rPr>
          <w:t>Монтаж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_Toc125581423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4" w:history="1">
        <w:r w:rsidR="00BB416C" w:rsidRPr="00BB416C">
          <w:rPr>
            <w:rStyle w:val="ad"/>
            <w:noProof/>
            <w:sz w:val="22"/>
            <w:szCs w:val="22"/>
          </w:rPr>
          <w:t>2.5 Маркировка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_Toc125581424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6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5" w:history="1">
        <w:r w:rsidR="00BB416C" w:rsidRPr="00BB416C">
          <w:rPr>
            <w:rStyle w:val="ad"/>
            <w:noProof/>
            <w:sz w:val="22"/>
            <w:szCs w:val="22"/>
          </w:rPr>
          <w:t>3. Комплектность поставки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_Toc125581425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6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6" w:history="1">
        <w:r w:rsidR="00BB416C" w:rsidRPr="00BB416C">
          <w:rPr>
            <w:rStyle w:val="ad"/>
            <w:noProof/>
            <w:sz w:val="22"/>
            <w:szCs w:val="22"/>
          </w:rPr>
          <w:t>4. Гарантии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_Toc125581426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7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7" w:history="1">
        <w:r w:rsidR="00BB416C" w:rsidRPr="00BB416C">
          <w:rPr>
            <w:rStyle w:val="ad"/>
            <w:noProof/>
            <w:sz w:val="22"/>
            <w:szCs w:val="22"/>
          </w:rPr>
          <w:t>5. Свидетельство об упаковы</w:t>
        </w:r>
        <w:r w:rsidR="00BB416C" w:rsidRPr="00BB416C">
          <w:rPr>
            <w:rStyle w:val="ad"/>
            <w:noProof/>
            <w:sz w:val="22"/>
            <w:szCs w:val="22"/>
          </w:rPr>
          <w:t>в</w:t>
        </w:r>
        <w:r w:rsidR="00BB416C" w:rsidRPr="00BB416C">
          <w:rPr>
            <w:rStyle w:val="ad"/>
            <w:noProof/>
            <w:sz w:val="22"/>
            <w:szCs w:val="22"/>
          </w:rPr>
          <w:t>ании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_Toc125581427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8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8" w:history="1">
        <w:r w:rsidR="00BB416C" w:rsidRPr="00BB416C">
          <w:rPr>
            <w:rStyle w:val="ad"/>
            <w:noProof/>
            <w:sz w:val="22"/>
            <w:szCs w:val="22"/>
          </w:rPr>
          <w:t>6. Свидетельство о приемке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_Toc125581428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9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29" w:history="1">
        <w:r w:rsidR="00BB416C" w:rsidRPr="00BB416C">
          <w:rPr>
            <w:rStyle w:val="ad"/>
            <w:noProof/>
            <w:sz w:val="22"/>
            <w:szCs w:val="22"/>
          </w:rPr>
          <w:t>7. Консервация</w:t>
        </w:r>
        <w:r w:rsidR="00BB416C" w:rsidRPr="00BB416C">
          <w:rPr>
            <w:rStyle w:val="ad"/>
            <w:noProof/>
            <w:sz w:val="22"/>
            <w:szCs w:val="22"/>
            <w:lang w:val="en-US"/>
          </w:rPr>
          <w:t>*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_Toc125581429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10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0" w:history="1">
        <w:r w:rsidR="00BB416C" w:rsidRPr="00BB416C">
          <w:rPr>
            <w:rStyle w:val="ad"/>
            <w:noProof/>
            <w:sz w:val="22"/>
            <w:szCs w:val="22"/>
          </w:rPr>
          <w:t>8. Сведения об утилизации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_Toc125581430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11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1" w:history="1">
        <w:r w:rsidR="00BB416C" w:rsidRPr="00BB416C">
          <w:rPr>
            <w:rStyle w:val="ad"/>
            <w:noProof/>
            <w:sz w:val="22"/>
            <w:szCs w:val="22"/>
          </w:rPr>
          <w:t>9. Требования безопасности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_Toc125581431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11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2" w:history="1">
        <w:r w:rsidR="00BB416C" w:rsidRPr="00BB416C">
          <w:rPr>
            <w:rStyle w:val="ad"/>
            <w:noProof/>
            <w:sz w:val="22"/>
            <w:szCs w:val="22"/>
          </w:rPr>
          <w:t>9.1 Общие требования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_Toc125581432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11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3" w:history="1">
        <w:r w:rsidR="00BB416C" w:rsidRPr="00BB416C">
          <w:rPr>
            <w:rStyle w:val="ad"/>
            <w:noProof/>
            <w:sz w:val="22"/>
            <w:szCs w:val="22"/>
          </w:rPr>
          <w:t>10. Прием и передача изделия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_Toc125581433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13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4" w:history="1">
        <w:r w:rsidR="00BB416C" w:rsidRPr="00BB416C">
          <w:rPr>
            <w:rStyle w:val="ad"/>
            <w:noProof/>
            <w:sz w:val="22"/>
            <w:szCs w:val="22"/>
          </w:rPr>
          <w:t>11. Учет работы изделия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_Toc125581434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14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5" w:history="1">
        <w:r w:rsidR="00BB416C" w:rsidRPr="00BB416C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_Toc125581435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15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6" w:history="1">
        <w:r w:rsidR="00BB416C" w:rsidRPr="00BB416C">
          <w:rPr>
            <w:rStyle w:val="ad"/>
            <w:noProof/>
            <w:sz w:val="22"/>
            <w:szCs w:val="22"/>
          </w:rPr>
          <w:t>13. Работы при эксплуатации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_Toc125581436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16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7" w:history="1">
        <w:r w:rsidR="00BB416C" w:rsidRPr="00BB416C">
          <w:rPr>
            <w:rStyle w:val="ad"/>
            <w:noProof/>
            <w:sz w:val="22"/>
            <w:szCs w:val="22"/>
          </w:rPr>
          <w:t>13.1 Учет выполнения работ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_Toc125581437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16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8" w:history="1">
        <w:r w:rsidR="00BB416C" w:rsidRPr="00BB416C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_Toc125581438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17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39" w:history="1">
        <w:r w:rsidR="00BB416C" w:rsidRPr="00BB416C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_Toc125581439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18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0" w:history="1">
        <w:r w:rsidR="00BB416C" w:rsidRPr="00BB416C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_Toc125581440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19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1" w:history="1">
        <w:r w:rsidR="00BB416C" w:rsidRPr="00BB416C">
          <w:rPr>
            <w:rStyle w:val="ad"/>
            <w:noProof/>
            <w:sz w:val="22"/>
            <w:szCs w:val="22"/>
          </w:rPr>
          <w:t>14. Хранение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_Toc125581441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20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2" w:history="1">
        <w:r w:rsidR="00BB416C" w:rsidRPr="00BB416C">
          <w:rPr>
            <w:rStyle w:val="ad"/>
            <w:noProof/>
            <w:sz w:val="22"/>
            <w:szCs w:val="22"/>
          </w:rPr>
          <w:t>15. Ремонт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_Toc125581442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21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3" w:history="1">
        <w:r w:rsidR="00BB416C" w:rsidRPr="00BB416C">
          <w:rPr>
            <w:rStyle w:val="ad"/>
            <w:noProof/>
            <w:sz w:val="22"/>
            <w:szCs w:val="22"/>
          </w:rPr>
          <w:t>16. Сведения о рекламациях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_Toc125581443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22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4" w:history="1">
        <w:r w:rsidR="00BB416C" w:rsidRPr="00BB416C">
          <w:rPr>
            <w:rStyle w:val="ad"/>
            <w:noProof/>
            <w:sz w:val="22"/>
            <w:szCs w:val="22"/>
          </w:rPr>
          <w:t>17. Особые отметки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_Toc125581444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23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BB416C" w:rsidRPr="00BB416C" w:rsidRDefault="006B2FE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5581445" w:history="1">
        <w:r w:rsidR="00BB416C" w:rsidRPr="00BB416C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BB416C" w:rsidRPr="00BB416C">
          <w:rPr>
            <w:noProof/>
            <w:webHidden/>
            <w:sz w:val="22"/>
            <w:szCs w:val="22"/>
          </w:rPr>
          <w:tab/>
        </w:r>
        <w:r w:rsidR="00BB416C" w:rsidRPr="00BB416C">
          <w:rPr>
            <w:noProof/>
            <w:webHidden/>
            <w:sz w:val="22"/>
            <w:szCs w:val="22"/>
          </w:rPr>
          <w:fldChar w:fldCharType="begin"/>
        </w:r>
        <w:r w:rsidR="00BB416C" w:rsidRPr="00BB416C">
          <w:rPr>
            <w:noProof/>
            <w:webHidden/>
            <w:sz w:val="22"/>
            <w:szCs w:val="22"/>
          </w:rPr>
          <w:instrText xml:space="preserve"> PAGEREF _Toc125581445 \h </w:instrText>
        </w:r>
        <w:r w:rsidR="00BB416C" w:rsidRPr="00BB416C">
          <w:rPr>
            <w:noProof/>
            <w:webHidden/>
            <w:sz w:val="22"/>
            <w:szCs w:val="22"/>
          </w:rPr>
        </w:r>
        <w:r w:rsidR="00BB416C" w:rsidRPr="00BB416C">
          <w:rPr>
            <w:noProof/>
            <w:webHidden/>
            <w:sz w:val="22"/>
            <w:szCs w:val="22"/>
          </w:rPr>
          <w:fldChar w:fldCharType="separate"/>
        </w:r>
        <w:r w:rsidR="00BB416C">
          <w:rPr>
            <w:noProof/>
            <w:webHidden/>
            <w:sz w:val="22"/>
            <w:szCs w:val="22"/>
          </w:rPr>
          <w:t>24</w:t>
        </w:r>
        <w:r w:rsidR="00BB416C" w:rsidRPr="00BB416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BB416C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2558141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CA34F7">
        <w:rPr>
          <w:sz w:val="22"/>
          <w:szCs w:val="22"/>
        </w:rPr>
        <w:t>комплектов</w:t>
      </w:r>
      <w:r w:rsidR="005855F7">
        <w:rPr>
          <w:sz w:val="22"/>
          <w:szCs w:val="22"/>
        </w:rPr>
        <w:t xml:space="preserve"> двухходов</w:t>
      </w:r>
      <w:r w:rsidR="00CA34F7">
        <w:rPr>
          <w:sz w:val="22"/>
          <w:szCs w:val="22"/>
        </w:rPr>
        <w:t>ых клапанов</w:t>
      </w:r>
      <w:r w:rsidR="00910165" w:rsidRPr="00276D96">
        <w:rPr>
          <w:sz w:val="22"/>
          <w:szCs w:val="22"/>
        </w:rPr>
        <w:t xml:space="preserve"> </w:t>
      </w:r>
      <w:r w:rsidR="002648A6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2558141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6"/>
        <w:gridCol w:w="7708"/>
      </w:tblGrid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7708" w:type="dxa"/>
            <w:vAlign w:val="center"/>
          </w:tcPr>
          <w:p w:rsidR="00582369" w:rsidRPr="00461D61" w:rsidRDefault="005855F7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  <w:r w:rsidR="002648A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582369" w:rsidRPr="006B2FE0" w:rsidTr="0073199C">
        <w:trPr>
          <w:trHeight w:val="553"/>
        </w:trPr>
        <w:tc>
          <w:tcPr>
            <w:tcW w:w="2216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08" w:type="dxa"/>
            <w:vAlign w:val="center"/>
          </w:tcPr>
          <w:p w:rsidR="00582369" w:rsidRPr="00CA34F7" w:rsidRDefault="005855F7" w:rsidP="00D43A7A">
            <w:pPr>
              <w:jc w:val="center"/>
              <w:rPr>
                <w:sz w:val="22"/>
                <w:szCs w:val="22"/>
                <w:lang w:val="en-US"/>
              </w:rPr>
            </w:pPr>
            <w:r w:rsidRPr="00CA34F7">
              <w:rPr>
                <w:sz w:val="22"/>
                <w:szCs w:val="22"/>
                <w:lang w:val="en-US"/>
              </w:rPr>
              <w:t>V2M-C G8S</w:t>
            </w:r>
            <w:r w:rsidR="00CA34F7" w:rsidRPr="00CA34F7">
              <w:rPr>
                <w:sz w:val="22"/>
                <w:szCs w:val="22"/>
                <w:lang w:val="en-US"/>
              </w:rPr>
              <w:t>, V2S-C G8S</w:t>
            </w:r>
          </w:p>
        </w:tc>
      </w:tr>
      <w:tr w:rsidR="00582369" w:rsidRPr="006B2FE0" w:rsidTr="0073199C">
        <w:trPr>
          <w:trHeight w:val="553"/>
        </w:trPr>
        <w:tc>
          <w:tcPr>
            <w:tcW w:w="2216" w:type="dxa"/>
            <w:vAlign w:val="center"/>
          </w:tcPr>
          <w:p w:rsidR="00582369" w:rsidRPr="008048C7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08" w:type="dxa"/>
            <w:vAlign w:val="center"/>
          </w:tcPr>
          <w:p w:rsidR="00582369" w:rsidRPr="00CA34F7" w:rsidRDefault="005855F7" w:rsidP="00D43A7A">
            <w:pPr>
              <w:jc w:val="center"/>
              <w:rPr>
                <w:sz w:val="22"/>
                <w:szCs w:val="22"/>
                <w:lang w:val="en-US"/>
              </w:rPr>
            </w:pPr>
            <w:r w:rsidRPr="00CA34F7">
              <w:rPr>
                <w:sz w:val="22"/>
                <w:szCs w:val="22"/>
                <w:lang w:val="en-US"/>
              </w:rPr>
              <w:t>V2M-C G8S</w:t>
            </w:r>
            <w:r w:rsidR="00CA34F7" w:rsidRPr="00CA34F7">
              <w:rPr>
                <w:sz w:val="22"/>
                <w:szCs w:val="22"/>
                <w:lang w:val="en-US"/>
              </w:rPr>
              <w:t>, V2S-C G8S</w:t>
            </w:r>
          </w:p>
        </w:tc>
      </w:tr>
      <w:tr w:rsidR="005855F7" w:rsidTr="0073199C">
        <w:trPr>
          <w:trHeight w:val="553"/>
        </w:trPr>
        <w:tc>
          <w:tcPr>
            <w:tcW w:w="2216" w:type="dxa"/>
            <w:vAlign w:val="center"/>
          </w:tcPr>
          <w:p w:rsidR="005855F7" w:rsidRPr="0029731C" w:rsidRDefault="005855F7" w:rsidP="00D43A7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08" w:type="dxa"/>
            <w:vAlign w:val="center"/>
          </w:tcPr>
          <w:p w:rsidR="005855F7" w:rsidRDefault="0037556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Регулирует подачу тепло/холодоносителя в </w:t>
            </w:r>
            <w:proofErr w:type="spellStart"/>
            <w:r>
              <w:rPr>
                <w:sz w:val="22"/>
                <w:szCs w:val="22"/>
              </w:rPr>
              <w:t>фэн-койл</w:t>
            </w:r>
            <w:proofErr w:type="spellEnd"/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08" w:type="dxa"/>
            <w:vAlign w:val="center"/>
          </w:tcPr>
          <w:p w:rsidR="00582369" w:rsidRPr="0029731C" w:rsidRDefault="005855F7" w:rsidP="00D43A7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08" w:type="dxa"/>
            <w:vAlign w:val="center"/>
          </w:tcPr>
          <w:p w:rsidR="00582369" w:rsidRPr="0029731C" w:rsidRDefault="0058236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08" w:type="dxa"/>
            <w:vAlign w:val="center"/>
          </w:tcPr>
          <w:p w:rsidR="00582369" w:rsidRDefault="009F59E9" w:rsidP="00D43A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2369" w:rsidRDefault="00582369" w:rsidP="00D43A7A">
            <w:pPr>
              <w:jc w:val="center"/>
            </w:pPr>
            <w:r w:rsidRPr="00E56187">
              <w:rPr>
                <w:sz w:val="22"/>
                <w:szCs w:val="22"/>
              </w:rPr>
              <w:t>Место нанесения информации о дате изготовления</w:t>
            </w:r>
            <w:r>
              <w:rPr>
                <w:sz w:val="22"/>
                <w:szCs w:val="22"/>
              </w:rPr>
              <w:t xml:space="preserve"> – </w:t>
            </w:r>
            <w:r w:rsidRPr="00E56187">
              <w:rPr>
                <w:sz w:val="22"/>
                <w:szCs w:val="22"/>
              </w:rPr>
              <w:t xml:space="preserve"> </w:t>
            </w:r>
            <w:proofErr w:type="spellStart"/>
            <w:r w:rsidRPr="00E56187">
              <w:rPr>
                <w:sz w:val="22"/>
                <w:szCs w:val="22"/>
              </w:rPr>
              <w:t>шильда</w:t>
            </w:r>
            <w:proofErr w:type="spellEnd"/>
            <w:r w:rsidRPr="00E561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изделия</w:t>
            </w:r>
          </w:p>
        </w:tc>
      </w:tr>
      <w:tr w:rsidR="00582369" w:rsidTr="0073199C">
        <w:trPr>
          <w:trHeight w:val="553"/>
        </w:trPr>
        <w:tc>
          <w:tcPr>
            <w:tcW w:w="2216" w:type="dxa"/>
            <w:vAlign w:val="center"/>
          </w:tcPr>
          <w:p w:rsidR="00582369" w:rsidRPr="0029731C" w:rsidRDefault="00582369" w:rsidP="00D43A7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708" w:type="dxa"/>
            <w:vAlign w:val="center"/>
          </w:tcPr>
          <w:p w:rsidR="00582369" w:rsidRDefault="009F59E9" w:rsidP="00D43A7A">
            <w:pPr>
              <w:jc w:val="center"/>
            </w:pPr>
            <w:r w:rsidRPr="009F59E9">
              <w:rPr>
                <w:sz w:val="22"/>
                <w:szCs w:val="22"/>
              </w:rPr>
              <w:t>1 год</w:t>
            </w:r>
          </w:p>
        </w:tc>
      </w:tr>
      <w:tr w:rsidR="0073199C" w:rsidRPr="00B051A1" w:rsidTr="0073199C">
        <w:trPr>
          <w:trHeight w:val="492"/>
        </w:trPr>
        <w:tc>
          <w:tcPr>
            <w:tcW w:w="2216" w:type="dxa"/>
            <w:vAlign w:val="center"/>
          </w:tcPr>
          <w:p w:rsidR="0073199C" w:rsidRPr="0029731C" w:rsidRDefault="0057544D" w:rsidP="0073199C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  <w:bookmarkStart w:id="7" w:name="_GoBack"/>
            <w:bookmarkEnd w:id="7"/>
          </w:p>
        </w:tc>
        <w:tc>
          <w:tcPr>
            <w:tcW w:w="7708" w:type="dxa"/>
            <w:vAlign w:val="center"/>
          </w:tcPr>
          <w:p w:rsidR="007E3EF8" w:rsidRPr="00042260" w:rsidRDefault="007E3EF8" w:rsidP="007E3E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7E3EF8" w:rsidRPr="00042260" w:rsidRDefault="007E3EF8" w:rsidP="007E3E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 xml:space="preserve"> 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7E3EF8" w:rsidRPr="00042260" w:rsidRDefault="007E3EF8" w:rsidP="007E3E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7E3EF8" w:rsidRPr="00042260" w:rsidRDefault="007E3EF8" w:rsidP="007E3EF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53380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73199C" w:rsidRPr="00B4617D" w:rsidRDefault="007E3EF8" w:rsidP="007E3E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</w:t>
            </w:r>
            <w:r w:rsidR="00AD3D40">
              <w:rPr>
                <w:sz w:val="22"/>
                <w:szCs w:val="22"/>
              </w:rPr>
              <w:t>с  08.06.2023 до 07.06</w:t>
            </w:r>
            <w:r>
              <w:rPr>
                <w:sz w:val="22"/>
                <w:szCs w:val="22"/>
              </w:rPr>
              <w:t>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6B2FE0" w:rsidRPr="006B2FE0" w:rsidTr="0073199C">
        <w:trPr>
          <w:trHeight w:val="276"/>
        </w:trPr>
        <w:tc>
          <w:tcPr>
            <w:tcW w:w="2216" w:type="dxa"/>
            <w:vAlign w:val="center"/>
          </w:tcPr>
          <w:p w:rsidR="006B2FE0" w:rsidRPr="0029731C" w:rsidRDefault="006B2FE0" w:rsidP="006B2FE0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08" w:type="dxa"/>
            <w:vAlign w:val="center"/>
          </w:tcPr>
          <w:p w:rsidR="006B2FE0" w:rsidRPr="00522A3F" w:rsidRDefault="006B2FE0" w:rsidP="006B2FE0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>Johnson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Controls</w:t>
            </w:r>
            <w:r w:rsidRPr="00522A3F">
              <w:rPr>
                <w:sz w:val="22"/>
                <w:szCs w:val="22"/>
                <w:lang w:val="en-US"/>
              </w:rPr>
              <w:t>-</w:t>
            </w:r>
            <w:r w:rsidRPr="00494966">
              <w:rPr>
                <w:sz w:val="22"/>
                <w:szCs w:val="22"/>
                <w:lang w:val="en-US"/>
              </w:rPr>
              <w:t>Hitachi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Air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Conditioning</w:t>
            </w:r>
            <w:r w:rsidRPr="00522A3F">
              <w:rPr>
                <w:sz w:val="22"/>
                <w:szCs w:val="22"/>
                <w:lang w:val="en-US"/>
              </w:rPr>
              <w:t xml:space="preserve"> </w:t>
            </w:r>
            <w:r w:rsidRPr="00494966">
              <w:rPr>
                <w:sz w:val="22"/>
                <w:szCs w:val="22"/>
                <w:lang w:val="en-US"/>
              </w:rPr>
              <w:t>Spain</w:t>
            </w:r>
            <w:r w:rsidRPr="00522A3F">
              <w:rPr>
                <w:sz w:val="22"/>
                <w:szCs w:val="22"/>
                <w:lang w:val="en-US"/>
              </w:rPr>
              <w:t xml:space="preserve">, </w:t>
            </w:r>
            <w:r w:rsidRPr="00494966">
              <w:rPr>
                <w:sz w:val="22"/>
                <w:szCs w:val="22"/>
                <w:lang w:val="en-US"/>
              </w:rPr>
              <w:t>S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A</w:t>
            </w:r>
            <w:r w:rsidRPr="00522A3F">
              <w:rPr>
                <w:sz w:val="22"/>
                <w:szCs w:val="22"/>
                <w:lang w:val="en-US"/>
              </w:rPr>
              <w:t>.</w:t>
            </w:r>
            <w:r w:rsidRPr="00494966">
              <w:rPr>
                <w:sz w:val="22"/>
                <w:szCs w:val="22"/>
                <w:lang w:val="en-US"/>
              </w:rPr>
              <w:t>U</w:t>
            </w:r>
            <w:r w:rsidRPr="00522A3F">
              <w:rPr>
                <w:sz w:val="22"/>
                <w:szCs w:val="22"/>
                <w:lang w:val="en-US"/>
              </w:rPr>
              <w:t>.</w:t>
            </w:r>
          </w:p>
        </w:tc>
      </w:tr>
      <w:tr w:rsidR="006B2FE0" w:rsidRPr="0085740D" w:rsidTr="0073199C">
        <w:trPr>
          <w:trHeight w:val="553"/>
        </w:trPr>
        <w:tc>
          <w:tcPr>
            <w:tcW w:w="2216" w:type="dxa"/>
            <w:vAlign w:val="center"/>
          </w:tcPr>
          <w:p w:rsidR="006B2FE0" w:rsidRPr="0029731C" w:rsidRDefault="006B2FE0" w:rsidP="006B2FE0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08" w:type="dxa"/>
            <w:vAlign w:val="center"/>
          </w:tcPr>
          <w:p w:rsidR="006B2FE0" w:rsidRPr="00CC2C20" w:rsidRDefault="006B2FE0" w:rsidP="006B2FE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>Испания</w:t>
            </w:r>
          </w:p>
        </w:tc>
      </w:tr>
      <w:tr w:rsidR="006B2FE0" w:rsidRPr="006B2FE0" w:rsidTr="0073199C">
        <w:trPr>
          <w:trHeight w:val="288"/>
        </w:trPr>
        <w:tc>
          <w:tcPr>
            <w:tcW w:w="2216" w:type="dxa"/>
            <w:vAlign w:val="center"/>
          </w:tcPr>
          <w:p w:rsidR="006B2FE0" w:rsidRPr="0029731C" w:rsidRDefault="006B2FE0" w:rsidP="006B2FE0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08" w:type="dxa"/>
            <w:vAlign w:val="center"/>
          </w:tcPr>
          <w:p w:rsidR="006B2FE0" w:rsidRPr="00494966" w:rsidRDefault="006B2FE0" w:rsidP="006B2FE0">
            <w:pPr>
              <w:jc w:val="center"/>
              <w:rPr>
                <w:sz w:val="22"/>
                <w:szCs w:val="22"/>
                <w:lang w:val="en-US"/>
              </w:rPr>
            </w:pPr>
            <w:r w:rsidRPr="004949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949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94966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6B2FE0" w:rsidRPr="00CC2C20" w:rsidRDefault="006B2FE0" w:rsidP="006B2FE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494966">
              <w:rPr>
                <w:sz w:val="22"/>
                <w:szCs w:val="22"/>
              </w:rPr>
              <w:t xml:space="preserve">08233 </w:t>
            </w:r>
            <w:proofErr w:type="spellStart"/>
            <w:r w:rsidRPr="00494966">
              <w:rPr>
                <w:sz w:val="22"/>
                <w:szCs w:val="22"/>
              </w:rPr>
              <w:t>Vacarisses</w:t>
            </w:r>
            <w:proofErr w:type="spellEnd"/>
            <w:r w:rsidRPr="00494966">
              <w:rPr>
                <w:sz w:val="22"/>
                <w:szCs w:val="22"/>
              </w:rPr>
              <w:t xml:space="preserve"> (</w:t>
            </w:r>
            <w:proofErr w:type="spellStart"/>
            <w:r w:rsidRPr="00494966">
              <w:rPr>
                <w:sz w:val="22"/>
                <w:szCs w:val="22"/>
              </w:rPr>
              <w:t>Barcelona</w:t>
            </w:r>
            <w:proofErr w:type="spellEnd"/>
            <w:r w:rsidRPr="00494966">
              <w:rPr>
                <w:sz w:val="22"/>
                <w:szCs w:val="22"/>
              </w:rPr>
              <w:t xml:space="preserve">) </w:t>
            </w:r>
            <w:proofErr w:type="spellStart"/>
            <w:r w:rsidRPr="00494966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1F4A6A" w:rsidRPr="0085740D" w:rsidTr="0073199C">
        <w:trPr>
          <w:trHeight w:val="406"/>
        </w:trPr>
        <w:tc>
          <w:tcPr>
            <w:tcW w:w="2216" w:type="dxa"/>
            <w:vAlign w:val="center"/>
          </w:tcPr>
          <w:p w:rsidR="001F4A6A" w:rsidRPr="0029731C" w:rsidRDefault="001F4A6A" w:rsidP="001F4A6A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7708" w:type="dxa"/>
            <w:vAlign w:val="center"/>
          </w:tcPr>
          <w:p w:rsidR="001F4A6A" w:rsidRPr="003011F5" w:rsidRDefault="001F4A6A" w:rsidP="001F4A6A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1F4A6A" w:rsidRPr="004F1BB1" w:rsidTr="0073199C">
        <w:trPr>
          <w:trHeight w:val="553"/>
        </w:trPr>
        <w:tc>
          <w:tcPr>
            <w:tcW w:w="2216" w:type="dxa"/>
            <w:vAlign w:val="center"/>
          </w:tcPr>
          <w:p w:rsidR="001F4A6A" w:rsidRPr="0029731C" w:rsidRDefault="001F4A6A" w:rsidP="001F4A6A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08" w:type="dxa"/>
            <w:vAlign w:val="center"/>
          </w:tcPr>
          <w:p w:rsidR="00F1578C" w:rsidRPr="00FF3A97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F1578C" w:rsidRPr="00FF3A97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F1578C" w:rsidRPr="00FF3A97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F1578C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F1578C" w:rsidRPr="00FF3A97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F1578C" w:rsidRPr="00FF3A97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F1578C" w:rsidRPr="00FF3A97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F1578C" w:rsidRPr="007B5D5B" w:rsidRDefault="00F1578C" w:rsidP="00F1578C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8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37A5D" w:rsidRPr="00F1578C" w:rsidRDefault="00237A5D" w:rsidP="00237A5D">
            <w:pPr>
              <w:jc w:val="center"/>
              <w:rPr>
                <w:color w:val="FF0000"/>
              </w:rPr>
            </w:pPr>
          </w:p>
        </w:tc>
      </w:tr>
    </w:tbl>
    <w:p w:rsidR="00200C8E" w:rsidRPr="00F1578C" w:rsidRDefault="00200C8E" w:rsidP="00200C8E">
      <w:pPr>
        <w:jc w:val="center"/>
      </w:pPr>
    </w:p>
    <w:p w:rsidR="00121196" w:rsidRPr="00F1578C" w:rsidRDefault="00121196" w:rsidP="00200C8E">
      <w:pPr>
        <w:jc w:val="center"/>
      </w:pPr>
    </w:p>
    <w:p w:rsidR="00121196" w:rsidRPr="00F1578C" w:rsidRDefault="00121196" w:rsidP="00200C8E">
      <w:pPr>
        <w:jc w:val="center"/>
      </w:pPr>
    </w:p>
    <w:p w:rsidR="00121196" w:rsidRPr="00F1578C" w:rsidRDefault="00121196" w:rsidP="00200C8E">
      <w:pPr>
        <w:jc w:val="center"/>
      </w:pPr>
    </w:p>
    <w:p w:rsidR="00F1578C" w:rsidRPr="00F1578C" w:rsidRDefault="00F1578C" w:rsidP="00200C8E">
      <w:pPr>
        <w:jc w:val="center"/>
      </w:pPr>
    </w:p>
    <w:p w:rsidR="00121196" w:rsidRPr="00F1578C" w:rsidRDefault="00121196" w:rsidP="00200C8E">
      <w:pPr>
        <w:jc w:val="center"/>
      </w:pPr>
    </w:p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" w:name="оснтехданные"/>
      <w:bookmarkStart w:id="9" w:name="_Toc125581419"/>
      <w:r w:rsidRPr="00582369">
        <w:rPr>
          <w:rFonts w:ascii="Times New Roman" w:hAnsi="Times New Roman"/>
          <w:sz w:val="28"/>
          <w:szCs w:val="28"/>
        </w:rPr>
        <w:t>Основные технические данные</w:t>
      </w:r>
      <w:bookmarkEnd w:id="8"/>
      <w:bookmarkEnd w:id="9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7"/>
      <w:bookmarkStart w:id="11" w:name="_Toc12558142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10"/>
      <w:bookmarkEnd w:id="11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</w:t>
      </w:r>
      <w:r w:rsidR="001C3214">
        <w:rPr>
          <w:sz w:val="22"/>
          <w:szCs w:val="22"/>
        </w:rPr>
        <w:t>хнические характеристики изделий</w:t>
      </w:r>
      <w:r w:rsidRPr="003F28A1">
        <w:rPr>
          <w:sz w:val="22"/>
          <w:szCs w:val="22"/>
        </w:rPr>
        <w:t xml:space="preserve">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181"/>
        <w:gridCol w:w="1181"/>
        <w:gridCol w:w="1182"/>
        <w:gridCol w:w="2055"/>
        <w:gridCol w:w="2055"/>
      </w:tblGrid>
      <w:tr w:rsidR="00623179" w:rsidRPr="00AD1C4D" w:rsidTr="00C41A06">
        <w:trPr>
          <w:jc w:val="center"/>
        </w:trPr>
        <w:tc>
          <w:tcPr>
            <w:tcW w:w="1980" w:type="dxa"/>
            <w:vMerge w:val="restart"/>
            <w:vAlign w:val="center"/>
          </w:tcPr>
          <w:p w:rsidR="00623179" w:rsidRDefault="00623179" w:rsidP="00C41A06">
            <w:pPr>
              <w:jc w:val="center"/>
              <w:rPr>
                <w:b/>
                <w:sz w:val="22"/>
                <w:szCs w:val="22"/>
              </w:rPr>
            </w:pPr>
            <w:r w:rsidRPr="00CE4342">
              <w:rPr>
                <w:b/>
                <w:sz w:val="22"/>
                <w:szCs w:val="22"/>
              </w:rPr>
              <w:t>Модель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623179" w:rsidRPr="004F051B" w:rsidRDefault="00623179" w:rsidP="00C41A0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фэн-койла</w:t>
            </w:r>
            <w:proofErr w:type="spellEnd"/>
          </w:p>
        </w:tc>
        <w:tc>
          <w:tcPr>
            <w:tcW w:w="3544" w:type="dxa"/>
            <w:gridSpan w:val="3"/>
            <w:vAlign w:val="center"/>
          </w:tcPr>
          <w:p w:rsidR="00623179" w:rsidRPr="004F051B" w:rsidRDefault="00623179" w:rsidP="008C6B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Характеристики клапана</w:t>
            </w:r>
          </w:p>
        </w:tc>
        <w:tc>
          <w:tcPr>
            <w:tcW w:w="2055" w:type="dxa"/>
            <w:vMerge w:val="restart"/>
            <w:vAlign w:val="center"/>
          </w:tcPr>
          <w:p w:rsidR="00623179" w:rsidRPr="007C4EDF" w:rsidRDefault="00623179" w:rsidP="001C3214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 xml:space="preserve">лапан </w:t>
            </w:r>
            <w:r>
              <w:rPr>
                <w:b/>
                <w:sz w:val="22"/>
                <w:szCs w:val="22"/>
              </w:rPr>
              <w:t>установленный</w:t>
            </w:r>
          </w:p>
        </w:tc>
        <w:tc>
          <w:tcPr>
            <w:tcW w:w="2055" w:type="dxa"/>
            <w:vMerge w:val="restart"/>
            <w:vAlign w:val="center"/>
          </w:tcPr>
          <w:p w:rsidR="00623179" w:rsidRPr="007C4EDF" w:rsidRDefault="00623179" w:rsidP="008C6B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</w:t>
            </w:r>
            <w:r w:rsidRPr="007C4EDF">
              <w:rPr>
                <w:b/>
                <w:sz w:val="22"/>
                <w:szCs w:val="22"/>
              </w:rPr>
              <w:t>лапан о</w:t>
            </w:r>
            <w:r>
              <w:rPr>
                <w:b/>
                <w:sz w:val="22"/>
                <w:szCs w:val="22"/>
              </w:rPr>
              <w:t>тдельный</w:t>
            </w:r>
          </w:p>
        </w:tc>
      </w:tr>
      <w:tr w:rsidR="00623179" w:rsidRPr="00AD1C4D" w:rsidTr="007E3EF8">
        <w:trPr>
          <w:jc w:val="center"/>
        </w:trPr>
        <w:tc>
          <w:tcPr>
            <w:tcW w:w="1980" w:type="dxa"/>
            <w:vMerge/>
          </w:tcPr>
          <w:p w:rsidR="00623179" w:rsidRPr="00BF52EE" w:rsidRDefault="00623179" w:rsidP="00C41A0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81" w:type="dxa"/>
            <w:vAlign w:val="center"/>
          </w:tcPr>
          <w:p w:rsidR="00623179" w:rsidRPr="00C41A06" w:rsidRDefault="00623179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DN</w:t>
            </w:r>
          </w:p>
        </w:tc>
        <w:tc>
          <w:tcPr>
            <w:tcW w:w="1181" w:type="dxa"/>
            <w:vAlign w:val="center"/>
          </w:tcPr>
          <w:p w:rsidR="00623179" w:rsidRPr="00C41A06" w:rsidRDefault="00623179" w:rsidP="00C41A06">
            <w:pPr>
              <w:jc w:val="center"/>
              <w:rPr>
                <w:sz w:val="22"/>
                <w:szCs w:val="22"/>
              </w:rPr>
            </w:pPr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(Ø)</w:t>
            </w:r>
          </w:p>
        </w:tc>
        <w:tc>
          <w:tcPr>
            <w:tcW w:w="1182" w:type="dxa"/>
            <w:vAlign w:val="center"/>
          </w:tcPr>
          <w:p w:rsidR="00623179" w:rsidRPr="00C41A06" w:rsidRDefault="00623179" w:rsidP="00C41A06">
            <w:pPr>
              <w:jc w:val="center"/>
              <w:rPr>
                <w:sz w:val="22"/>
                <w:szCs w:val="22"/>
              </w:rPr>
            </w:pPr>
            <w:proofErr w:type="spellStart"/>
            <w:r w:rsidRPr="00C41A06">
              <w:rPr>
                <w:rStyle w:val="fontstyle01"/>
                <w:rFonts w:ascii="Times New Roman" w:hAnsi="Times New Roman"/>
                <w:color w:val="auto"/>
                <w:sz w:val="22"/>
                <w:szCs w:val="22"/>
              </w:rPr>
              <w:t>Kvs</w:t>
            </w:r>
            <w:proofErr w:type="spellEnd"/>
          </w:p>
        </w:tc>
        <w:tc>
          <w:tcPr>
            <w:tcW w:w="2055" w:type="dxa"/>
            <w:vMerge/>
            <w:vAlign w:val="center"/>
          </w:tcPr>
          <w:p w:rsidR="00623179" w:rsidRPr="00053560" w:rsidRDefault="00623179" w:rsidP="00C41A0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23179" w:rsidRPr="00053560" w:rsidRDefault="00623179" w:rsidP="00C41A0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B5748" w:rsidRPr="00AD1C4D" w:rsidTr="00BE2DE3">
        <w:trPr>
          <w:jc w:val="center"/>
        </w:trPr>
        <w:tc>
          <w:tcPr>
            <w:tcW w:w="1980" w:type="dxa"/>
          </w:tcPr>
          <w:p w:rsidR="008B5748" w:rsidRPr="00EF3D6D" w:rsidRDefault="008B5748" w:rsidP="008B5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6-7</w:t>
            </w:r>
          </w:p>
        </w:tc>
        <w:tc>
          <w:tcPr>
            <w:tcW w:w="1181" w:type="dxa"/>
            <w:vAlign w:val="center"/>
          </w:tcPr>
          <w:p w:rsidR="008B5748" w:rsidRDefault="008B5748" w:rsidP="008B5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81" w:type="dxa"/>
            <w:vAlign w:val="center"/>
          </w:tcPr>
          <w:p w:rsidR="008B5748" w:rsidRPr="007419D7" w:rsidRDefault="008B5748" w:rsidP="008B574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’</w:t>
            </w:r>
          </w:p>
        </w:tc>
        <w:tc>
          <w:tcPr>
            <w:tcW w:w="1182" w:type="dxa"/>
            <w:vAlign w:val="center"/>
          </w:tcPr>
          <w:p w:rsidR="008B5748" w:rsidRPr="007419D7" w:rsidRDefault="008B5748" w:rsidP="008B57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>
              <w:rPr>
                <w:sz w:val="22"/>
                <w:szCs w:val="22"/>
              </w:rPr>
              <w:t>.0</w:t>
            </w:r>
          </w:p>
        </w:tc>
        <w:tc>
          <w:tcPr>
            <w:tcW w:w="2055" w:type="dxa"/>
            <w:vAlign w:val="center"/>
          </w:tcPr>
          <w:p w:rsidR="008B5748" w:rsidRPr="001C3214" w:rsidRDefault="008B5748" w:rsidP="008B574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C3214">
              <w:rPr>
                <w:b/>
                <w:sz w:val="22"/>
                <w:szCs w:val="22"/>
                <w:lang w:val="en-US"/>
              </w:rPr>
              <w:t>V2M-C G8S</w:t>
            </w:r>
          </w:p>
        </w:tc>
        <w:tc>
          <w:tcPr>
            <w:tcW w:w="2055" w:type="dxa"/>
            <w:vAlign w:val="center"/>
          </w:tcPr>
          <w:p w:rsidR="008B5748" w:rsidRPr="001C3214" w:rsidRDefault="008B5748" w:rsidP="008B5748">
            <w:pPr>
              <w:jc w:val="center"/>
              <w:rPr>
                <w:b/>
                <w:sz w:val="22"/>
                <w:szCs w:val="22"/>
              </w:rPr>
            </w:pPr>
            <w:r w:rsidRPr="001C3214">
              <w:rPr>
                <w:b/>
                <w:sz w:val="22"/>
                <w:szCs w:val="22"/>
                <w:lang w:val="en-US"/>
              </w:rPr>
              <w:t>V2S-C G8S</w:t>
            </w:r>
          </w:p>
        </w:tc>
      </w:tr>
    </w:tbl>
    <w:p w:rsidR="00E1328C" w:rsidRDefault="00E1328C" w:rsidP="00200C8E">
      <w:pPr>
        <w:rPr>
          <w:b/>
          <w:sz w:val="22"/>
          <w:szCs w:val="22"/>
        </w:rPr>
      </w:pPr>
    </w:p>
    <w:p w:rsidR="00CE4342" w:rsidRPr="00760701" w:rsidRDefault="00CE4342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125581421"/>
      <w:r w:rsidRPr="008542FB">
        <w:rPr>
          <w:rFonts w:ascii="Times New Roman" w:hAnsi="Times New Roman"/>
          <w:b w:val="0"/>
          <w:sz w:val="22"/>
          <w:szCs w:val="22"/>
        </w:rPr>
        <w:t>2.2 Описание издели</w:t>
      </w:r>
      <w:bookmarkEnd w:id="12"/>
      <w:r w:rsidR="001C3214">
        <w:rPr>
          <w:rFonts w:ascii="Times New Roman" w:hAnsi="Times New Roman"/>
          <w:b w:val="0"/>
          <w:sz w:val="22"/>
          <w:szCs w:val="22"/>
        </w:rPr>
        <w:t>й</w:t>
      </w:r>
      <w:bookmarkEnd w:id="13"/>
    </w:p>
    <w:p w:rsidR="006832AA" w:rsidRPr="006832AA" w:rsidRDefault="006832AA" w:rsidP="00B94FD8"/>
    <w:p w:rsidR="00294188" w:rsidRDefault="00294188" w:rsidP="00294188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Комплекты двухходового клапана представляю</w:t>
      </w:r>
      <w:r w:rsidRPr="008D35FA">
        <w:rPr>
          <w:sz w:val="22"/>
          <w:szCs w:val="22"/>
        </w:rPr>
        <w:t xml:space="preserve">т собой </w:t>
      </w:r>
      <w:r>
        <w:rPr>
          <w:sz w:val="22"/>
          <w:szCs w:val="22"/>
        </w:rPr>
        <w:t>к</w:t>
      </w:r>
      <w:r w:rsidRPr="00C45976">
        <w:rPr>
          <w:sz w:val="22"/>
          <w:szCs w:val="22"/>
        </w:rPr>
        <w:t>омплект</w:t>
      </w:r>
      <w:r>
        <w:rPr>
          <w:sz w:val="22"/>
          <w:szCs w:val="22"/>
        </w:rPr>
        <w:t>ы</w:t>
      </w:r>
      <w:r w:rsidRPr="00C45976">
        <w:rPr>
          <w:sz w:val="22"/>
          <w:szCs w:val="22"/>
        </w:rPr>
        <w:t xml:space="preserve"> </w:t>
      </w:r>
      <w:r w:rsidRPr="00D43A7A">
        <w:rPr>
          <w:sz w:val="22"/>
          <w:szCs w:val="22"/>
        </w:rPr>
        <w:t>регулирующ</w:t>
      </w:r>
      <w:r>
        <w:rPr>
          <w:sz w:val="22"/>
          <w:szCs w:val="22"/>
        </w:rPr>
        <w:t>их клапанов для основного теплообменника: 2-ходовой м</w:t>
      </w:r>
      <w:r w:rsidRPr="004F4332">
        <w:rPr>
          <w:sz w:val="22"/>
          <w:szCs w:val="22"/>
        </w:rPr>
        <w:t>икрометрический</w:t>
      </w:r>
      <w:r>
        <w:rPr>
          <w:sz w:val="22"/>
          <w:szCs w:val="22"/>
        </w:rPr>
        <w:t xml:space="preserve"> клапан </w:t>
      </w:r>
      <w:r w:rsidRPr="00D43A7A">
        <w:rPr>
          <w:sz w:val="22"/>
          <w:szCs w:val="22"/>
        </w:rPr>
        <w:t>с электродвигателем и монтажным комплектом (опционально).</w:t>
      </w:r>
    </w:p>
    <w:p w:rsidR="004E0469" w:rsidRDefault="002648A6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2648A6">
        <w:rPr>
          <w:sz w:val="22"/>
          <w:szCs w:val="22"/>
        </w:rPr>
        <w:t>Привод клапана включения-выключения 220 В</w:t>
      </w:r>
      <w:r w:rsidR="005D5841">
        <w:rPr>
          <w:sz w:val="22"/>
          <w:szCs w:val="22"/>
        </w:rPr>
        <w:t>.</w:t>
      </w:r>
    </w:p>
    <w:p w:rsidR="00200C8E" w:rsidRDefault="006D4F3D" w:rsidP="006D4F3D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4274A" w:rsidRPr="00BB416C" w:rsidRDefault="0014274A" w:rsidP="00BB416C">
      <w:pPr>
        <w:pStyle w:val="1"/>
        <w:ind w:firstLine="709"/>
        <w:rPr>
          <w:rFonts w:ascii="Times New Roman" w:hAnsi="Times New Roman"/>
          <w:b w:val="0"/>
          <w:sz w:val="20"/>
          <w:szCs w:val="20"/>
        </w:rPr>
      </w:pPr>
      <w:bookmarkStart w:id="14" w:name="_Toc125581422"/>
      <w:r w:rsidRPr="00BB416C">
        <w:rPr>
          <w:rFonts w:ascii="Times New Roman" w:hAnsi="Times New Roman"/>
          <w:b w:val="0"/>
          <w:sz w:val="22"/>
          <w:szCs w:val="22"/>
        </w:rPr>
        <w:t xml:space="preserve">2.3 </w:t>
      </w:r>
      <w:r w:rsidRPr="00BB416C">
        <w:rPr>
          <w:rFonts w:ascii="Times New Roman" w:hAnsi="Times New Roman"/>
          <w:b w:val="0"/>
          <w:bCs w:val="0"/>
          <w:sz w:val="22"/>
          <w:szCs w:val="22"/>
        </w:rPr>
        <w:t>Принцип работы</w:t>
      </w:r>
      <w:bookmarkEnd w:id="14"/>
    </w:p>
    <w:p w:rsidR="0014274A" w:rsidRDefault="0014274A" w:rsidP="0014274A">
      <w:pPr>
        <w:spacing w:line="276" w:lineRule="auto"/>
        <w:ind w:firstLine="567"/>
        <w:jc w:val="both"/>
        <w:rPr>
          <w:sz w:val="20"/>
          <w:szCs w:val="20"/>
        </w:rPr>
      </w:pPr>
    </w:p>
    <w:p w:rsidR="0014274A" w:rsidRPr="00FD4ACB" w:rsidRDefault="0014274A" w:rsidP="0014274A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Двухходовой</w:t>
      </w:r>
      <w:r w:rsidRPr="00FD4ACB">
        <w:rPr>
          <w:sz w:val="22"/>
          <w:szCs w:val="22"/>
        </w:rPr>
        <w:t xml:space="preserve"> клапан имеет один входной и один выходной порт, и просто открывает или закрывает проход потока </w:t>
      </w:r>
      <w:r w:rsidR="006A6445">
        <w:rPr>
          <w:sz w:val="22"/>
          <w:szCs w:val="22"/>
        </w:rPr>
        <w:t>тепло/холодоносителя</w:t>
      </w:r>
      <w:r w:rsidRPr="00FD4ACB">
        <w:rPr>
          <w:sz w:val="22"/>
          <w:szCs w:val="22"/>
        </w:rPr>
        <w:t>.</w:t>
      </w:r>
    </w:p>
    <w:p w:rsidR="0014274A" w:rsidRPr="00FD4ACB" w:rsidRDefault="0014274A" w:rsidP="0014274A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Изделие позволяе</w:t>
      </w:r>
      <w:r w:rsidRPr="00FD4ACB">
        <w:rPr>
          <w:sz w:val="22"/>
          <w:szCs w:val="22"/>
        </w:rPr>
        <w:t xml:space="preserve">т настроить работу </w:t>
      </w:r>
      <w:proofErr w:type="spellStart"/>
      <w:r>
        <w:rPr>
          <w:sz w:val="22"/>
          <w:szCs w:val="22"/>
        </w:rPr>
        <w:t>фэн-койла</w:t>
      </w:r>
      <w:proofErr w:type="spellEnd"/>
      <w:r>
        <w:rPr>
          <w:sz w:val="22"/>
          <w:szCs w:val="22"/>
        </w:rPr>
        <w:t xml:space="preserve"> в ручном режиме, имее</w:t>
      </w:r>
      <w:r w:rsidRPr="00FD4ACB">
        <w:rPr>
          <w:sz w:val="22"/>
          <w:szCs w:val="22"/>
        </w:rPr>
        <w:t xml:space="preserve">т </w:t>
      </w:r>
      <w:proofErr w:type="spellStart"/>
      <w:r w:rsidRPr="00FD4ACB">
        <w:rPr>
          <w:sz w:val="22"/>
          <w:szCs w:val="22"/>
        </w:rPr>
        <w:t>пре</w:t>
      </w:r>
      <w:r>
        <w:rPr>
          <w:sz w:val="22"/>
          <w:szCs w:val="22"/>
        </w:rPr>
        <w:t>дустановочную</w:t>
      </w:r>
      <w:proofErr w:type="spellEnd"/>
      <w:r>
        <w:rPr>
          <w:sz w:val="22"/>
          <w:szCs w:val="22"/>
        </w:rPr>
        <w:t xml:space="preserve"> настройку на одно </w:t>
      </w:r>
      <w:r w:rsidRPr="00FD4ACB">
        <w:rPr>
          <w:sz w:val="22"/>
          <w:szCs w:val="22"/>
        </w:rPr>
        <w:t>из </w:t>
      </w:r>
      <w:r>
        <w:rPr>
          <w:sz w:val="22"/>
          <w:szCs w:val="22"/>
        </w:rPr>
        <w:t>нескольких</w:t>
      </w:r>
      <w:r w:rsidRPr="00FD4ACB">
        <w:rPr>
          <w:sz w:val="22"/>
          <w:szCs w:val="22"/>
        </w:rPr>
        <w:t xml:space="preserve"> положений, ограничивающую полное открытие клапана при регулировании </w:t>
      </w:r>
      <w:proofErr w:type="spellStart"/>
      <w:r>
        <w:rPr>
          <w:sz w:val="22"/>
          <w:szCs w:val="22"/>
        </w:rPr>
        <w:t>фэн-койла</w:t>
      </w:r>
      <w:proofErr w:type="spellEnd"/>
      <w:r w:rsidRPr="00FD4ACB">
        <w:rPr>
          <w:sz w:val="22"/>
          <w:szCs w:val="22"/>
        </w:rPr>
        <w:t> и, тем самым, исключают разбалансировку</w:t>
      </w:r>
      <w:r>
        <w:rPr>
          <w:sz w:val="22"/>
          <w:szCs w:val="22"/>
        </w:rPr>
        <w:t> всей системы.</w:t>
      </w:r>
    </w:p>
    <w:p w:rsidR="0014274A" w:rsidRPr="001520E7" w:rsidRDefault="0014274A" w:rsidP="006D4F3D">
      <w:pPr>
        <w:spacing w:line="276" w:lineRule="auto"/>
        <w:ind w:firstLine="567"/>
        <w:jc w:val="both"/>
        <w:rPr>
          <w:sz w:val="20"/>
          <w:szCs w:val="20"/>
        </w:rPr>
      </w:pPr>
    </w:p>
    <w:p w:rsidR="00200C8E" w:rsidRDefault="00152EB8" w:rsidP="002D30C1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5" w:name="_Toc125581423"/>
      <w:r>
        <w:rPr>
          <w:rFonts w:ascii="Times New Roman" w:hAnsi="Times New Roman"/>
          <w:b w:val="0"/>
          <w:sz w:val="22"/>
          <w:szCs w:val="22"/>
        </w:rPr>
        <w:t>Монтаж</w:t>
      </w:r>
      <w:bookmarkEnd w:id="15"/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2D30C1" w:rsidRDefault="002D30C1" w:rsidP="002D30C1">
      <w:pPr>
        <w:ind w:left="709"/>
      </w:pPr>
    </w:p>
    <w:p w:rsidR="002D30C1" w:rsidRPr="002D30C1" w:rsidRDefault="002D30C1" w:rsidP="002D30C1">
      <w:pPr>
        <w:spacing w:line="276" w:lineRule="auto"/>
        <w:ind w:firstLine="567"/>
        <w:jc w:val="both"/>
        <w:rPr>
          <w:sz w:val="22"/>
          <w:szCs w:val="22"/>
        </w:rPr>
      </w:pPr>
      <w:r w:rsidRPr="002D30C1">
        <w:rPr>
          <w:sz w:val="22"/>
          <w:szCs w:val="22"/>
        </w:rPr>
        <w:t xml:space="preserve">Монтаж изделия на </w:t>
      </w:r>
      <w:proofErr w:type="spellStart"/>
      <w:r w:rsidRPr="002D30C1">
        <w:rPr>
          <w:sz w:val="22"/>
          <w:szCs w:val="22"/>
        </w:rPr>
        <w:t>фэн-койл</w:t>
      </w:r>
      <w:proofErr w:type="spellEnd"/>
      <w:r w:rsidRPr="002D30C1">
        <w:rPr>
          <w:sz w:val="22"/>
          <w:szCs w:val="22"/>
        </w:rPr>
        <w:t xml:space="preserve"> приведен на рисунке 1.</w:t>
      </w:r>
    </w:p>
    <w:p w:rsidR="00200C8E" w:rsidRDefault="00BF22BB" w:rsidP="0037755E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lastRenderedPageBreak/>
        <w:drawing>
          <wp:inline distT="0" distB="0" distL="0" distR="0">
            <wp:extent cx="5343897" cy="3350425"/>
            <wp:effectExtent l="0" t="0" r="9525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796" cy="335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0C1" w:rsidRDefault="002D30C1" w:rsidP="0037755E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BF22BB" w:rsidRPr="002D30C1" w:rsidRDefault="002D30C1" w:rsidP="002D30C1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2D30C1">
        <w:rPr>
          <w:sz w:val="20"/>
          <w:szCs w:val="20"/>
        </w:rPr>
        <w:t>Рисунок 1</w:t>
      </w: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85727933"/>
      <w:bookmarkStart w:id="18" w:name="_Toc125581424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BE2DE3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BE2DE3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25581425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1E4022">
        <w:trPr>
          <w:trHeight w:val="45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393026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</w:p>
    <w:bookmarkEnd w:id="21"/>
    <w:bookmarkEnd w:id="22"/>
    <w:bookmarkEnd w:id="23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125581426"/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  <w:bookmarkEnd w:id="24"/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F664B2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5" w:name="_Toc489886374"/>
      <w:bookmarkStart w:id="26" w:name="_Toc85529579"/>
      <w:bookmarkStart w:id="27" w:name="_Toc12558142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5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6"/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1E4022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E42E5" w:rsidP="003B79F4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V2*</w:t>
            </w:r>
            <w:r w:rsidRPr="00AE42E5">
              <w:rPr>
                <w:b/>
                <w:sz w:val="22"/>
                <w:szCs w:val="22"/>
              </w:rPr>
              <w:t>-C G8S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73199C">
      <w:pPr>
        <w:jc w:val="both"/>
        <w:rPr>
          <w:b/>
          <w:sz w:val="24"/>
          <w:lang w:val="en-US"/>
        </w:rPr>
      </w:pPr>
      <w:r w:rsidRPr="00913753">
        <w:rPr>
          <w:sz w:val="22"/>
          <w:szCs w:val="22"/>
        </w:rPr>
        <w:t>Упакован</w:t>
      </w:r>
      <w:r w:rsidRPr="00913753">
        <w:rPr>
          <w:sz w:val="22"/>
          <w:szCs w:val="22"/>
          <w:lang w:val="en-US"/>
        </w:rPr>
        <w:t>(</w:t>
      </w:r>
      <w:r w:rsidRPr="00913753">
        <w:rPr>
          <w:sz w:val="22"/>
          <w:szCs w:val="22"/>
        </w:rPr>
        <w:t>а</w:t>
      </w:r>
      <w:r w:rsidRPr="00913753">
        <w:rPr>
          <w:sz w:val="22"/>
          <w:szCs w:val="22"/>
          <w:lang w:val="en-US"/>
        </w:rPr>
        <w:t>):</w:t>
      </w:r>
      <w:r w:rsidRPr="00154549">
        <w:rPr>
          <w:sz w:val="24"/>
          <w:lang w:val="en-US"/>
        </w:rPr>
        <w:t xml:space="preserve">              </w:t>
      </w:r>
      <w:r w:rsidR="00FF4585">
        <w:rPr>
          <w:sz w:val="24"/>
          <w:lang w:val="en-US"/>
        </w:rPr>
        <w:t xml:space="preserve">  </w:t>
      </w:r>
      <w:r w:rsidR="00FF4585" w:rsidRPr="006B2FE0">
        <w:rPr>
          <w:b/>
          <w:sz w:val="22"/>
          <w:szCs w:val="22"/>
          <w:lang w:val="en-US"/>
        </w:rPr>
        <w:t xml:space="preserve"> </w:t>
      </w:r>
      <w:r w:rsidR="006B2FE0" w:rsidRPr="006B2FE0">
        <w:rPr>
          <w:b/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7544D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1E4022" w:rsidRDefault="001E4022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12558142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1E4022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двухходового клапана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E42E5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V2*</w:t>
            </w:r>
            <w:r w:rsidRPr="00AE42E5">
              <w:rPr>
                <w:b/>
                <w:sz w:val="22"/>
                <w:szCs w:val="22"/>
              </w:rPr>
              <w:t>-C G8S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9" w:name="_Toc85529581"/>
      <w:bookmarkStart w:id="30" w:name="_Toc12558142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29"/>
      <w:bookmarkEnd w:id="3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82"/>
      <w:bookmarkStart w:id="32" w:name="_Toc12558143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1"/>
      <w:bookmarkEnd w:id="3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3"/>
      <w:bookmarkStart w:id="34" w:name="_Toc12558143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3"/>
      <w:bookmarkEnd w:id="3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84"/>
      <w:bookmarkStart w:id="36" w:name="_Toc12558143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5"/>
      <w:bookmarkEnd w:id="3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7" w:name="_Toc489886376"/>
      <w:bookmarkStart w:id="38" w:name="_Ref75275862"/>
      <w:bookmarkStart w:id="3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Toc12558143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37"/>
      <w:bookmarkEnd w:id="38"/>
      <w:bookmarkEnd w:id="39"/>
      <w:bookmarkEnd w:id="4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489886377"/>
      <w:bookmarkStart w:id="42" w:name="_Ref75275866"/>
      <w:bookmarkStart w:id="43" w:name="_Toc85529586"/>
      <w:bookmarkStart w:id="44" w:name="_Toc12558143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8"/>
      <w:bookmarkStart w:id="46" w:name="_Ref75275870"/>
      <w:bookmarkStart w:id="47" w:name="_Toc85529587"/>
      <w:bookmarkStart w:id="48" w:name="_Toc12558143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49" w:name="_Toc489886379"/>
      <w:bookmarkStart w:id="50" w:name="_Ref75275874"/>
      <w:bookmarkStart w:id="51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12558143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49"/>
      <w:bookmarkEnd w:id="50"/>
      <w:bookmarkEnd w:id="51"/>
      <w:bookmarkEnd w:id="52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3" w:name="_Toc489886380"/>
      <w:bookmarkStart w:id="54" w:name="_Ref75275878"/>
      <w:bookmarkStart w:id="55" w:name="_Toc85529589"/>
      <w:bookmarkStart w:id="56" w:name="_Toc12558143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3"/>
      <w:bookmarkEnd w:id="54"/>
      <w:bookmarkEnd w:id="55"/>
      <w:bookmarkEnd w:id="5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12558143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58" w:name="_Toc489886382"/>
      <w:bookmarkStart w:id="59" w:name="_Ref75275890"/>
      <w:bookmarkStart w:id="60" w:name="_Toc85529591"/>
      <w:bookmarkStart w:id="61" w:name="_Toc12558143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8"/>
      <w:bookmarkEnd w:id="59"/>
      <w:bookmarkEnd w:id="60"/>
      <w:bookmarkEnd w:id="6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Ref75275894"/>
      <w:bookmarkStart w:id="63" w:name="_Toc85529592"/>
      <w:bookmarkStart w:id="64" w:name="_Toc12558144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2"/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529593"/>
      <w:bookmarkStart w:id="66" w:name="_Toc12558144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5"/>
      <w:r w:rsidR="00C9072C">
        <w:rPr>
          <w:rFonts w:ascii="Times New Roman" w:hAnsi="Times New Roman"/>
          <w:sz w:val="28"/>
          <w:szCs w:val="28"/>
        </w:rPr>
        <w:t>Хранение</w:t>
      </w:r>
      <w:bookmarkEnd w:id="66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bookmarkStart w:id="70" w:name="_Toc12558144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1" w:name="_Toc85529597"/>
      <w:bookmarkStart w:id="72" w:name="_Toc12558144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1"/>
      <w:bookmarkEnd w:id="7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bookmarkStart w:id="74" w:name="_Toc12558144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bookmarkStart w:id="78" w:name="_Toc12558144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FE0" w:rsidRDefault="006B2FE0">
      <w:r>
        <w:separator/>
      </w:r>
    </w:p>
  </w:endnote>
  <w:endnote w:type="continuationSeparator" w:id="0">
    <w:p w:rsidR="006B2FE0" w:rsidRDefault="006B2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2FE0" w:rsidRDefault="006B2FE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B2FE0" w:rsidRDefault="006B2FE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B2FE0" w:rsidRDefault="006B2FE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B2FE0" w:rsidRDefault="006B2FE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310515</wp:posOffset>
              </wp:positionH>
              <wp:positionV relativeFrom="page">
                <wp:posOffset>292735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Pr="00B7687E" w:rsidRDefault="006B2FE0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V2*</w:t>
                              </w:r>
                              <w:r w:rsidRPr="005855F7">
                                <w:rPr>
                                  <w:b/>
                                  <w:sz w:val="22"/>
                                  <w:szCs w:val="22"/>
                                </w:rPr>
                                <w:t>-C G8S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Pr="00ED1531" w:rsidRDefault="006B2FE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7544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Pr="00ED1531" w:rsidRDefault="006B2FE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42"/>
                            <a:ext cx="2835" cy="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2FE0" w:rsidRPr="00522A3F" w:rsidRDefault="006B2FE0" w:rsidP="006B2FE0">
                              <w:pPr>
                                <w:jc w:val="center"/>
                                <w:rPr>
                                  <w:color w:val="FF0000"/>
                                  <w:sz w:val="22"/>
                                  <w:szCs w:val="22"/>
                                  <w:highlight w:val="yellow"/>
                                  <w:lang w:val="en-US"/>
                                </w:rPr>
                              </w:pP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4949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22A3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  <w:p w:rsidR="006B2FE0" w:rsidRPr="00466963" w:rsidRDefault="006B2FE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88"/>
                            <a:ext cx="3969" cy="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2FE0" w:rsidRPr="003B79F4" w:rsidRDefault="006B2FE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КОМПЛЕКТЫ ДВУХХОДОВЫХ КЛАПАНОВ ПРОМЫШЛЕННОГО НАЗНАЧЕНИЯ V2*</w:t>
                              </w:r>
                              <w:r w:rsidRPr="005855F7">
                                <w:rPr>
                                  <w:b/>
                                  <w:sz w:val="22"/>
                                  <w:szCs w:val="22"/>
                                </w:rPr>
                                <w:t>-C G8S</w:t>
                              </w:r>
                            </w:p>
                            <w:p w:rsidR="006B2FE0" w:rsidRPr="00DC6CBD" w:rsidRDefault="006B2FE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6B2FE0" w:rsidRPr="00613EFB" w:rsidRDefault="006B2FE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45pt;margin-top:23.0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FnVw8AAD3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B2FE0" w:rsidRPr="00B7687E" w:rsidRDefault="006B2FE0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V2*</w:t>
                        </w:r>
                        <w:r w:rsidRPr="005855F7">
                          <w:rPr>
                            <w:b/>
                            <w:sz w:val="22"/>
                            <w:szCs w:val="22"/>
                          </w:rPr>
                          <w:t>-C G8S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B2FE0" w:rsidRPr="00ED1531" w:rsidRDefault="006B2FE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7544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B2FE0" w:rsidRPr="00ED1531" w:rsidRDefault="006B2FE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42;width:2835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B2FE0" w:rsidRPr="00522A3F" w:rsidRDefault="006B2FE0" w:rsidP="006B2FE0">
                        <w:pPr>
                          <w:jc w:val="center"/>
                          <w:rPr>
                            <w:color w:val="FF0000"/>
                            <w:sz w:val="22"/>
                            <w:szCs w:val="22"/>
                            <w:highlight w:val="yellow"/>
                            <w:lang w:val="en-US"/>
                          </w:rPr>
                        </w:pP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494966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22A3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  <w:p w:rsidR="006B2FE0" w:rsidRPr="00466963" w:rsidRDefault="006B2FE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688;width:3969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B2FE0" w:rsidRPr="003B79F4" w:rsidRDefault="006B2FE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КОМПЛЕКТЫ ДВУХХОДОВЫХ КЛАПАНОВ ПРОМЫШЛЕННОГО НАЗНАЧЕНИЯ V2*</w:t>
                        </w:r>
                        <w:r w:rsidRPr="005855F7">
                          <w:rPr>
                            <w:b/>
                            <w:sz w:val="22"/>
                            <w:szCs w:val="22"/>
                          </w:rPr>
                          <w:t>-C G8S</w:t>
                        </w:r>
                      </w:p>
                      <w:p w:rsidR="006B2FE0" w:rsidRPr="00DC6CBD" w:rsidRDefault="006B2FE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6B2FE0" w:rsidRPr="00613EFB" w:rsidRDefault="006B2FE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Pr="00AF301F" w:rsidRDefault="006B2FE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754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Pr="00C23BB2" w:rsidRDefault="006B2FE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V2*</w:t>
                              </w:r>
                              <w:r w:rsidRPr="005855F7">
                                <w:rPr>
                                  <w:b/>
                                  <w:sz w:val="22"/>
                                  <w:szCs w:val="22"/>
                                </w:rPr>
                                <w:t>-C G8S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6B2FE0" w:rsidRPr="00EC2FF5" w:rsidRDefault="006B2FE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B2FE0" w:rsidRPr="00AF301F" w:rsidRDefault="006B2FE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754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B2FE0" w:rsidRPr="00C23BB2" w:rsidRDefault="006B2FE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V2*</w:t>
                        </w:r>
                        <w:r w:rsidRPr="005855F7">
                          <w:rPr>
                            <w:b/>
                            <w:sz w:val="22"/>
                            <w:szCs w:val="22"/>
                          </w:rPr>
                          <w:t>-C G8S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6B2FE0" w:rsidRPr="00EC2FF5" w:rsidRDefault="006B2FE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Default="006B2FE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Pr="00AF301F" w:rsidRDefault="006B2FE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7544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B2FE0" w:rsidRPr="00EC2FF5" w:rsidRDefault="006B2FE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V2*</w:t>
                              </w:r>
                              <w:r w:rsidRPr="005855F7">
                                <w:rPr>
                                  <w:b/>
                                  <w:sz w:val="22"/>
                                  <w:szCs w:val="22"/>
                                </w:rPr>
                                <w:t>-C G8S</w:t>
                              </w:r>
                              <w:r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B2FE0" w:rsidRDefault="006B2F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B2FE0" w:rsidRPr="00AF301F" w:rsidRDefault="006B2FE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7544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B2FE0" w:rsidRPr="00EC2FF5" w:rsidRDefault="006B2FE0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V2*</w:t>
                        </w:r>
                        <w:r w:rsidRPr="005855F7">
                          <w:rPr>
                            <w:b/>
                            <w:sz w:val="22"/>
                            <w:szCs w:val="22"/>
                          </w:rPr>
                          <w:t>-C G8S</w:t>
                        </w:r>
                        <w:r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FE0" w:rsidRDefault="006B2FE0">
      <w:r>
        <w:separator/>
      </w:r>
    </w:p>
  </w:footnote>
  <w:footnote w:type="continuationSeparator" w:id="0">
    <w:p w:rsidR="006B2FE0" w:rsidRDefault="006B2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2FE0" w:rsidRDefault="006B2FE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2FE0" w:rsidRDefault="006B2FE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13CA99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3560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1196"/>
    <w:rsid w:val="00122066"/>
    <w:rsid w:val="00127EE8"/>
    <w:rsid w:val="001329B4"/>
    <w:rsid w:val="00135C40"/>
    <w:rsid w:val="0013646A"/>
    <w:rsid w:val="0014274A"/>
    <w:rsid w:val="00146A9B"/>
    <w:rsid w:val="001520E7"/>
    <w:rsid w:val="00152EB8"/>
    <w:rsid w:val="00154925"/>
    <w:rsid w:val="001574F7"/>
    <w:rsid w:val="00163C45"/>
    <w:rsid w:val="00165C84"/>
    <w:rsid w:val="00165ED7"/>
    <w:rsid w:val="00166663"/>
    <w:rsid w:val="00171036"/>
    <w:rsid w:val="00180D0F"/>
    <w:rsid w:val="001A0A60"/>
    <w:rsid w:val="001A6BBE"/>
    <w:rsid w:val="001B4294"/>
    <w:rsid w:val="001C0038"/>
    <w:rsid w:val="001C18B3"/>
    <w:rsid w:val="001C1974"/>
    <w:rsid w:val="001C3214"/>
    <w:rsid w:val="001C3EDB"/>
    <w:rsid w:val="001D56EC"/>
    <w:rsid w:val="001E2E2E"/>
    <w:rsid w:val="001E4022"/>
    <w:rsid w:val="001E45FC"/>
    <w:rsid w:val="001F44BB"/>
    <w:rsid w:val="001F4A6A"/>
    <w:rsid w:val="001F7544"/>
    <w:rsid w:val="00200C8E"/>
    <w:rsid w:val="00201938"/>
    <w:rsid w:val="00213AA5"/>
    <w:rsid w:val="00216ED8"/>
    <w:rsid w:val="00220DC9"/>
    <w:rsid w:val="00223C3F"/>
    <w:rsid w:val="002242B1"/>
    <w:rsid w:val="00231E1B"/>
    <w:rsid w:val="002322B2"/>
    <w:rsid w:val="00234107"/>
    <w:rsid w:val="0023535B"/>
    <w:rsid w:val="00237A5D"/>
    <w:rsid w:val="002446F6"/>
    <w:rsid w:val="00244B04"/>
    <w:rsid w:val="0024759F"/>
    <w:rsid w:val="00253E33"/>
    <w:rsid w:val="002648A6"/>
    <w:rsid w:val="00266678"/>
    <w:rsid w:val="00266864"/>
    <w:rsid w:val="00276931"/>
    <w:rsid w:val="00281C53"/>
    <w:rsid w:val="00282779"/>
    <w:rsid w:val="00290A2E"/>
    <w:rsid w:val="00293885"/>
    <w:rsid w:val="00294188"/>
    <w:rsid w:val="002970FA"/>
    <w:rsid w:val="00297FD5"/>
    <w:rsid w:val="002A1BAD"/>
    <w:rsid w:val="002A1D10"/>
    <w:rsid w:val="002A49F0"/>
    <w:rsid w:val="002B0E60"/>
    <w:rsid w:val="002B4BD3"/>
    <w:rsid w:val="002B5468"/>
    <w:rsid w:val="002C2364"/>
    <w:rsid w:val="002C44E0"/>
    <w:rsid w:val="002D30C1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5569"/>
    <w:rsid w:val="0037755E"/>
    <w:rsid w:val="003923B9"/>
    <w:rsid w:val="00393026"/>
    <w:rsid w:val="0039398B"/>
    <w:rsid w:val="003964AD"/>
    <w:rsid w:val="003B79F4"/>
    <w:rsid w:val="003D1C42"/>
    <w:rsid w:val="003D1FDC"/>
    <w:rsid w:val="003D42C4"/>
    <w:rsid w:val="003E3AD4"/>
    <w:rsid w:val="003E6FA8"/>
    <w:rsid w:val="003F28A1"/>
    <w:rsid w:val="003F43C3"/>
    <w:rsid w:val="004039BD"/>
    <w:rsid w:val="00407892"/>
    <w:rsid w:val="004106D7"/>
    <w:rsid w:val="004158E2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0469"/>
    <w:rsid w:val="004E674F"/>
    <w:rsid w:val="004F051B"/>
    <w:rsid w:val="004F1BB1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7544D"/>
    <w:rsid w:val="0058149E"/>
    <w:rsid w:val="00582369"/>
    <w:rsid w:val="00583DEB"/>
    <w:rsid w:val="00584062"/>
    <w:rsid w:val="005855F7"/>
    <w:rsid w:val="00590895"/>
    <w:rsid w:val="00592BC8"/>
    <w:rsid w:val="005A7003"/>
    <w:rsid w:val="005B68E2"/>
    <w:rsid w:val="005B7781"/>
    <w:rsid w:val="005D0574"/>
    <w:rsid w:val="005D5841"/>
    <w:rsid w:val="005E38BC"/>
    <w:rsid w:val="005E5127"/>
    <w:rsid w:val="005F1683"/>
    <w:rsid w:val="00601691"/>
    <w:rsid w:val="0060423E"/>
    <w:rsid w:val="006070F9"/>
    <w:rsid w:val="006106AB"/>
    <w:rsid w:val="00623179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6445"/>
    <w:rsid w:val="006A7C74"/>
    <w:rsid w:val="006B0C6E"/>
    <w:rsid w:val="006B12BE"/>
    <w:rsid w:val="006B2FE0"/>
    <w:rsid w:val="006B3F2C"/>
    <w:rsid w:val="006D19F8"/>
    <w:rsid w:val="006D1C51"/>
    <w:rsid w:val="006D2FF4"/>
    <w:rsid w:val="006D3295"/>
    <w:rsid w:val="006D4F3D"/>
    <w:rsid w:val="006D6A03"/>
    <w:rsid w:val="006E30DA"/>
    <w:rsid w:val="006E54B4"/>
    <w:rsid w:val="006E631E"/>
    <w:rsid w:val="006F412D"/>
    <w:rsid w:val="0070650B"/>
    <w:rsid w:val="00712B08"/>
    <w:rsid w:val="0073199C"/>
    <w:rsid w:val="0073406F"/>
    <w:rsid w:val="00740801"/>
    <w:rsid w:val="007419D7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C4EDF"/>
    <w:rsid w:val="007D349B"/>
    <w:rsid w:val="007D4E6B"/>
    <w:rsid w:val="007D6CCA"/>
    <w:rsid w:val="007E3EF8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B5748"/>
    <w:rsid w:val="008C4F30"/>
    <w:rsid w:val="008C6BE2"/>
    <w:rsid w:val="008D09DC"/>
    <w:rsid w:val="008D0F1F"/>
    <w:rsid w:val="008D1EB2"/>
    <w:rsid w:val="008D76AF"/>
    <w:rsid w:val="008E0B73"/>
    <w:rsid w:val="008F7D55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9F59E9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1EDD"/>
    <w:rsid w:val="00AC57D5"/>
    <w:rsid w:val="00AD1917"/>
    <w:rsid w:val="00AD3D40"/>
    <w:rsid w:val="00AD6D0F"/>
    <w:rsid w:val="00AE188B"/>
    <w:rsid w:val="00AE3233"/>
    <w:rsid w:val="00AE42E5"/>
    <w:rsid w:val="00AF1F03"/>
    <w:rsid w:val="00AF301F"/>
    <w:rsid w:val="00B00404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B416C"/>
    <w:rsid w:val="00BC0D71"/>
    <w:rsid w:val="00BC0F37"/>
    <w:rsid w:val="00BC6A6E"/>
    <w:rsid w:val="00BE154B"/>
    <w:rsid w:val="00BE2DE3"/>
    <w:rsid w:val="00BF22BB"/>
    <w:rsid w:val="00BF5D02"/>
    <w:rsid w:val="00C0352C"/>
    <w:rsid w:val="00C0404E"/>
    <w:rsid w:val="00C10A1E"/>
    <w:rsid w:val="00C11FB0"/>
    <w:rsid w:val="00C241C9"/>
    <w:rsid w:val="00C2699D"/>
    <w:rsid w:val="00C419C1"/>
    <w:rsid w:val="00C41A06"/>
    <w:rsid w:val="00C464A0"/>
    <w:rsid w:val="00C47F87"/>
    <w:rsid w:val="00C510BE"/>
    <w:rsid w:val="00C612CD"/>
    <w:rsid w:val="00C66856"/>
    <w:rsid w:val="00C70805"/>
    <w:rsid w:val="00C7483B"/>
    <w:rsid w:val="00C76CC9"/>
    <w:rsid w:val="00C817E2"/>
    <w:rsid w:val="00C81B9B"/>
    <w:rsid w:val="00C85720"/>
    <w:rsid w:val="00C87F09"/>
    <w:rsid w:val="00C9072C"/>
    <w:rsid w:val="00C9260D"/>
    <w:rsid w:val="00CA105D"/>
    <w:rsid w:val="00CA34F7"/>
    <w:rsid w:val="00CA63D0"/>
    <w:rsid w:val="00CC21A8"/>
    <w:rsid w:val="00CC2C20"/>
    <w:rsid w:val="00CC4652"/>
    <w:rsid w:val="00CD2537"/>
    <w:rsid w:val="00CD5E99"/>
    <w:rsid w:val="00CE434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43A7A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578C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4585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41A06"/>
    <w:rPr>
      <w:rFonts w:ascii="Arial-BoldMT" w:hAnsi="Arial-BoldMT" w:hint="default"/>
      <w:b/>
      <w:bCs/>
      <w:i w:val="0"/>
      <w:iCs w:val="0"/>
      <w:color w:val="6D6E7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uelement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9768E-2980-4233-8B4A-7A06D51F7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2085EB55</Template>
  <TotalTime>132</TotalTime>
  <Pages>23</Pages>
  <Words>2528</Words>
  <Characters>14416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44</cp:revision>
  <cp:lastPrinted>2021-03-26T08:29:00Z</cp:lastPrinted>
  <dcterms:created xsi:type="dcterms:W3CDTF">2023-01-25T10:57:00Z</dcterms:created>
  <dcterms:modified xsi:type="dcterms:W3CDTF">2023-06-19T12:07:00Z</dcterms:modified>
</cp:coreProperties>
</file>