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0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4D3909" w:rsidRDefault="005855F7" w:rsidP="00CA34F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CA34F7">
              <w:rPr>
                <w:b/>
                <w:szCs w:val="28"/>
              </w:rPr>
              <w:t>Ы</w:t>
            </w:r>
            <w:r w:rsidR="003B79F4" w:rsidRPr="00C534E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ДВУХХОДОВ</w:t>
            </w:r>
            <w:r w:rsidR="00CA34F7">
              <w:rPr>
                <w:b/>
                <w:szCs w:val="28"/>
              </w:rPr>
              <w:t xml:space="preserve">ЫХ КЛАПАНОВ </w:t>
            </w:r>
            <w:r w:rsidR="002648A6">
              <w:rPr>
                <w:b/>
                <w:szCs w:val="28"/>
              </w:rPr>
              <w:t xml:space="preserve">ПРОМЫШЛЕННОГО НАЗНАЧЕНИЯ </w:t>
            </w:r>
            <w:r w:rsidR="00553D57">
              <w:rPr>
                <w:b/>
                <w:szCs w:val="28"/>
              </w:rPr>
              <w:t>V2*</w:t>
            </w:r>
            <w:r w:rsidR="00590E30">
              <w:rPr>
                <w:b/>
                <w:szCs w:val="28"/>
              </w:rPr>
              <w:t>-JC** </w:t>
            </w:r>
            <w:r w:rsidR="00590E30" w:rsidRPr="00590E30">
              <w:rPr>
                <w:b/>
                <w:szCs w:val="28"/>
              </w:rPr>
              <w:t>220V</w:t>
            </w:r>
          </w:p>
        </w:tc>
      </w:tr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590E3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553D5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V2*</w:t>
            </w:r>
            <w:r w:rsidR="00590E30">
              <w:rPr>
                <w:b/>
                <w:szCs w:val="28"/>
              </w:rPr>
              <w:t>-JC ** </w:t>
            </w:r>
            <w:r w:rsidR="00590E30" w:rsidRPr="00590E30">
              <w:rPr>
                <w:b/>
                <w:szCs w:val="28"/>
              </w:rPr>
              <w:t>220V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590E3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855F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5855F7" w:rsidRDefault="005855F7" w:rsidP="00D03F3F">
      <w:pPr>
        <w:jc w:val="center"/>
        <w:rPr>
          <w:sz w:val="22"/>
          <w:szCs w:val="22"/>
        </w:rPr>
      </w:pPr>
    </w:p>
    <w:p w:rsidR="005855F7" w:rsidRDefault="005855F7" w:rsidP="00D03F3F">
      <w:pPr>
        <w:jc w:val="center"/>
        <w:rPr>
          <w:sz w:val="22"/>
          <w:szCs w:val="22"/>
        </w:rPr>
      </w:pPr>
    </w:p>
    <w:p w:rsidR="00054A54" w:rsidRPr="008C4F30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8C4F30">
        <w:rPr>
          <w:b/>
          <w:sz w:val="22"/>
          <w:szCs w:val="22"/>
        </w:rPr>
        <w:t>СОДЕРЖАНИЕ</w:t>
      </w:r>
      <w:r w:rsidR="00231E1B" w:rsidRPr="008C4F30">
        <w:rPr>
          <w:b/>
          <w:sz w:val="22"/>
          <w:szCs w:val="22"/>
        </w:rPr>
        <w:t xml:space="preserve"> </w:t>
      </w:r>
    </w:p>
    <w:p w:rsidR="008C4F30" w:rsidRPr="008C4F3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4F30">
        <w:rPr>
          <w:sz w:val="22"/>
          <w:szCs w:val="22"/>
        </w:rPr>
        <w:fldChar w:fldCharType="begin"/>
      </w:r>
      <w:r w:rsidRPr="008C4F30">
        <w:rPr>
          <w:sz w:val="22"/>
          <w:szCs w:val="22"/>
        </w:rPr>
        <w:instrText xml:space="preserve"> TOC \o "1-3" \h \z \u </w:instrText>
      </w:r>
      <w:r w:rsidRPr="008C4F30">
        <w:rPr>
          <w:sz w:val="22"/>
          <w:szCs w:val="22"/>
        </w:rPr>
        <w:fldChar w:fldCharType="separate"/>
      </w:r>
      <w:hyperlink w:anchor="_Toc125552261" w:history="1">
        <w:r w:rsidR="008C4F30" w:rsidRPr="008C4F30">
          <w:rPr>
            <w:rStyle w:val="ad"/>
            <w:noProof/>
            <w:sz w:val="22"/>
            <w:szCs w:val="22"/>
          </w:rPr>
          <w:t>Введение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2" w:history="1">
        <w:r w:rsidR="008C4F30" w:rsidRPr="008C4F30">
          <w:rPr>
            <w:rStyle w:val="ad"/>
            <w:noProof/>
            <w:sz w:val="22"/>
            <w:szCs w:val="22"/>
          </w:rPr>
          <w:t>1.</w:t>
        </w:r>
        <w:r w:rsidR="008C4F30" w:rsidRP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4F30" w:rsidRPr="008C4F30">
          <w:rPr>
            <w:rStyle w:val="ad"/>
            <w:noProof/>
            <w:sz w:val="22"/>
            <w:szCs w:val="22"/>
          </w:rPr>
          <w:t>Общие сведения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3" w:history="1">
        <w:r w:rsidR="008C4F30" w:rsidRPr="008C4F30">
          <w:rPr>
            <w:rStyle w:val="ad"/>
            <w:noProof/>
            <w:sz w:val="22"/>
            <w:szCs w:val="22"/>
          </w:rPr>
          <w:t>2.</w:t>
        </w:r>
        <w:r w:rsidR="008C4F30" w:rsidRP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4F30" w:rsidRPr="008C4F30">
          <w:rPr>
            <w:rStyle w:val="ad"/>
            <w:noProof/>
            <w:sz w:val="22"/>
            <w:szCs w:val="22"/>
          </w:rPr>
          <w:t>Основные технические данные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4" w:history="1">
        <w:r w:rsidR="008C4F30" w:rsidRPr="008C4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_Toc125552264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5" w:history="1">
        <w:r w:rsidR="008C4F30" w:rsidRPr="008C4F30">
          <w:rPr>
            <w:rStyle w:val="ad"/>
            <w:noProof/>
            <w:sz w:val="22"/>
            <w:szCs w:val="22"/>
          </w:rPr>
          <w:t>2.2 Описание изделий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6" w:history="1">
        <w:r w:rsidR="008C4F30" w:rsidRPr="008C4F30">
          <w:rPr>
            <w:rStyle w:val="ad"/>
            <w:noProof/>
            <w:sz w:val="22"/>
            <w:szCs w:val="22"/>
          </w:rPr>
          <w:t>2.4</w:t>
        </w:r>
        <w:r w:rsidR="008C4F3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C4F30" w:rsidRPr="008C4F30">
          <w:rPr>
            <w:rStyle w:val="ad"/>
            <w:noProof/>
            <w:sz w:val="22"/>
            <w:szCs w:val="22"/>
          </w:rPr>
          <w:t>Монтаж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_Toc125552266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7" w:history="1">
        <w:r w:rsidR="008C4F30" w:rsidRPr="008C4F30">
          <w:rPr>
            <w:rStyle w:val="ad"/>
            <w:noProof/>
            <w:sz w:val="22"/>
            <w:szCs w:val="22"/>
          </w:rPr>
          <w:t>2.5 Маркировка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8" w:history="1">
        <w:r w:rsidR="008C4F30" w:rsidRPr="008C4F30">
          <w:rPr>
            <w:rStyle w:val="ad"/>
            <w:noProof/>
            <w:sz w:val="22"/>
            <w:szCs w:val="22"/>
          </w:rPr>
          <w:t>3. Комплектность поставки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69" w:history="1">
        <w:r w:rsidR="008C4F30" w:rsidRPr="008C4F30">
          <w:rPr>
            <w:rStyle w:val="ad"/>
            <w:noProof/>
            <w:sz w:val="22"/>
            <w:szCs w:val="22"/>
          </w:rPr>
          <w:t>4. Гарантии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_Toc125552269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8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0" w:history="1">
        <w:r w:rsidR="008C4F30" w:rsidRPr="008C4F30">
          <w:rPr>
            <w:rStyle w:val="ad"/>
            <w:noProof/>
            <w:sz w:val="22"/>
            <w:szCs w:val="22"/>
          </w:rPr>
          <w:t>5. Свидетельство об упаков</w:t>
        </w:r>
        <w:r w:rsidR="008C4F30" w:rsidRPr="008C4F30">
          <w:rPr>
            <w:rStyle w:val="ad"/>
            <w:noProof/>
            <w:sz w:val="22"/>
            <w:szCs w:val="22"/>
          </w:rPr>
          <w:t>ы</w:t>
        </w:r>
        <w:r w:rsidR="008C4F30" w:rsidRPr="008C4F30">
          <w:rPr>
            <w:rStyle w:val="ad"/>
            <w:noProof/>
            <w:sz w:val="22"/>
            <w:szCs w:val="22"/>
          </w:rPr>
          <w:t>вании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_Toc125552270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9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1" w:history="1">
        <w:r w:rsidR="008C4F30" w:rsidRPr="008C4F30">
          <w:rPr>
            <w:rStyle w:val="ad"/>
            <w:noProof/>
            <w:sz w:val="22"/>
            <w:szCs w:val="22"/>
          </w:rPr>
          <w:t>6. Свидетельство о приемке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10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2" w:history="1">
        <w:r w:rsidR="008C4F30" w:rsidRPr="008C4F30">
          <w:rPr>
            <w:rStyle w:val="ad"/>
            <w:noProof/>
            <w:sz w:val="22"/>
            <w:szCs w:val="22"/>
          </w:rPr>
          <w:t>7. Консервация</w:t>
        </w:r>
        <w:r w:rsidR="008C4F30" w:rsidRPr="008C4F30">
          <w:rPr>
            <w:rStyle w:val="ad"/>
            <w:noProof/>
            <w:sz w:val="22"/>
            <w:szCs w:val="22"/>
            <w:lang w:val="en-US"/>
          </w:rPr>
          <w:t>*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11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3" w:history="1">
        <w:r w:rsidR="008C4F30" w:rsidRPr="008C4F30">
          <w:rPr>
            <w:rStyle w:val="ad"/>
            <w:noProof/>
            <w:sz w:val="22"/>
            <w:szCs w:val="22"/>
          </w:rPr>
          <w:t>8. Сведения об утилизации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4" w:history="1">
        <w:r w:rsidR="008C4F30" w:rsidRPr="008C4F30">
          <w:rPr>
            <w:rStyle w:val="ad"/>
            <w:noProof/>
            <w:sz w:val="22"/>
            <w:szCs w:val="22"/>
          </w:rPr>
          <w:t>9. Требования безопасности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_Toc125552274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5" w:history="1">
        <w:r w:rsidR="008C4F30" w:rsidRPr="008C4F30">
          <w:rPr>
            <w:rStyle w:val="ad"/>
            <w:noProof/>
            <w:sz w:val="22"/>
            <w:szCs w:val="22"/>
          </w:rPr>
          <w:t>9.1 Общие требования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6" w:history="1">
        <w:r w:rsidR="008C4F30" w:rsidRPr="008C4F30">
          <w:rPr>
            <w:rStyle w:val="ad"/>
            <w:noProof/>
            <w:sz w:val="22"/>
            <w:szCs w:val="22"/>
          </w:rPr>
          <w:t>10. Прием и передача изделия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_Toc125552276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7" w:history="1">
        <w:r w:rsidR="008C4F30" w:rsidRPr="008C4F30">
          <w:rPr>
            <w:rStyle w:val="ad"/>
            <w:noProof/>
            <w:sz w:val="22"/>
            <w:szCs w:val="22"/>
          </w:rPr>
          <w:t>11. Учет работы изделия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8" w:history="1">
        <w:r w:rsidR="008C4F30" w:rsidRPr="008C4F30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15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79" w:history="1">
        <w:r w:rsidR="008C4F30" w:rsidRPr="008C4F30">
          <w:rPr>
            <w:rStyle w:val="ad"/>
            <w:noProof/>
            <w:sz w:val="22"/>
            <w:szCs w:val="22"/>
          </w:rPr>
          <w:t>13. Работы при эксплуатации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_Toc125552279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16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0" w:history="1">
        <w:r w:rsidR="008C4F30" w:rsidRPr="008C4F30">
          <w:rPr>
            <w:rStyle w:val="ad"/>
            <w:noProof/>
            <w:sz w:val="22"/>
            <w:szCs w:val="22"/>
          </w:rPr>
          <w:t>13.1 Учет выполнения работ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_Toc125552280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16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1" w:history="1">
        <w:r w:rsidR="008C4F30" w:rsidRPr="008C4F3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_Toc125552281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17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2" w:history="1">
        <w:r w:rsidR="008C4F30" w:rsidRPr="008C4F3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_Toc125552282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18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3" w:history="1">
        <w:r w:rsidR="008C4F30" w:rsidRPr="008C4F3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_Toc125552283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19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4" w:history="1">
        <w:r w:rsidR="008C4F30" w:rsidRPr="008C4F30">
          <w:rPr>
            <w:rStyle w:val="ad"/>
            <w:noProof/>
            <w:sz w:val="22"/>
            <w:szCs w:val="22"/>
          </w:rPr>
          <w:t>14. Хранение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_Toc125552284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20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5" w:history="1">
        <w:r w:rsidR="008C4F30" w:rsidRPr="008C4F30">
          <w:rPr>
            <w:rStyle w:val="ad"/>
            <w:noProof/>
            <w:sz w:val="22"/>
            <w:szCs w:val="22"/>
          </w:rPr>
          <w:t>15. Ремонт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_Toc125552285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21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6" w:history="1">
        <w:r w:rsidR="008C4F30" w:rsidRPr="008C4F30">
          <w:rPr>
            <w:rStyle w:val="ad"/>
            <w:noProof/>
            <w:sz w:val="22"/>
            <w:szCs w:val="22"/>
          </w:rPr>
          <w:t>16. Сведения о рекламациях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_Toc125552286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22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7" w:history="1">
        <w:r w:rsidR="008C4F30" w:rsidRPr="008C4F30">
          <w:rPr>
            <w:rStyle w:val="ad"/>
            <w:noProof/>
            <w:sz w:val="22"/>
            <w:szCs w:val="22"/>
          </w:rPr>
          <w:t>17. Особые отметки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_Toc125552287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23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C4F30" w:rsidRPr="008C4F30" w:rsidRDefault="001C0E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52288" w:history="1">
        <w:r w:rsidR="008C4F30" w:rsidRPr="008C4F30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8C4F30" w:rsidRPr="008C4F30">
          <w:rPr>
            <w:noProof/>
            <w:webHidden/>
            <w:sz w:val="22"/>
            <w:szCs w:val="22"/>
          </w:rPr>
          <w:tab/>
        </w:r>
        <w:r w:rsidR="008C4F30" w:rsidRPr="008C4F30">
          <w:rPr>
            <w:noProof/>
            <w:webHidden/>
            <w:sz w:val="22"/>
            <w:szCs w:val="22"/>
          </w:rPr>
          <w:fldChar w:fldCharType="begin"/>
        </w:r>
        <w:r w:rsidR="008C4F30" w:rsidRPr="008C4F30">
          <w:rPr>
            <w:noProof/>
            <w:webHidden/>
            <w:sz w:val="22"/>
            <w:szCs w:val="22"/>
          </w:rPr>
          <w:instrText xml:space="preserve"> PAGEREF _Toc125552288 \h </w:instrText>
        </w:r>
        <w:r w:rsidR="008C4F30" w:rsidRPr="008C4F30">
          <w:rPr>
            <w:noProof/>
            <w:webHidden/>
            <w:sz w:val="22"/>
            <w:szCs w:val="22"/>
          </w:rPr>
        </w:r>
        <w:r w:rsidR="008C4F30" w:rsidRPr="008C4F30">
          <w:rPr>
            <w:noProof/>
            <w:webHidden/>
            <w:sz w:val="22"/>
            <w:szCs w:val="22"/>
          </w:rPr>
          <w:fldChar w:fldCharType="separate"/>
        </w:r>
        <w:r w:rsidR="00C60F1C">
          <w:rPr>
            <w:noProof/>
            <w:webHidden/>
            <w:sz w:val="22"/>
            <w:szCs w:val="22"/>
          </w:rPr>
          <w:t>24</w:t>
        </w:r>
        <w:r w:rsidR="008C4F30" w:rsidRPr="008C4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3"/>
        <w:spacing w:line="240" w:lineRule="auto"/>
        <w:ind w:firstLine="142"/>
        <w:rPr>
          <w:color w:val="FF0000"/>
          <w:sz w:val="22"/>
          <w:szCs w:val="22"/>
        </w:rPr>
      </w:pPr>
      <w:r w:rsidRPr="008C4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255522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A34F7">
        <w:rPr>
          <w:sz w:val="22"/>
          <w:szCs w:val="22"/>
        </w:rPr>
        <w:t>комплектов</w:t>
      </w:r>
      <w:r w:rsidR="005855F7">
        <w:rPr>
          <w:sz w:val="22"/>
          <w:szCs w:val="22"/>
        </w:rPr>
        <w:t xml:space="preserve"> двухходов</w:t>
      </w:r>
      <w:r w:rsidR="00CA34F7">
        <w:rPr>
          <w:sz w:val="22"/>
          <w:szCs w:val="22"/>
        </w:rPr>
        <w:t>ых клапанов</w:t>
      </w:r>
      <w:r w:rsidR="00910165" w:rsidRPr="00276D96">
        <w:rPr>
          <w:sz w:val="22"/>
          <w:szCs w:val="22"/>
        </w:rPr>
        <w:t xml:space="preserve"> </w:t>
      </w:r>
      <w:r w:rsidR="002648A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 xml:space="preserve">далее по тексту – «изделие»), и предназначен для поддержания </w:t>
      </w:r>
      <w:r w:rsidR="00DA0B8B">
        <w:rPr>
          <w:sz w:val="22"/>
          <w:szCs w:val="22"/>
        </w:rPr>
        <w:t>их</w:t>
      </w:r>
      <w:r w:rsidRPr="00276D96">
        <w:rPr>
          <w:sz w:val="22"/>
          <w:szCs w:val="22"/>
        </w:rPr>
        <w:t xml:space="preserve">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255522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7575"/>
      </w:tblGrid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575" w:type="dxa"/>
            <w:vAlign w:val="center"/>
          </w:tcPr>
          <w:p w:rsidR="00582369" w:rsidRPr="00461D61" w:rsidRDefault="005855F7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  <w:r w:rsidR="002648A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82369" w:rsidRPr="004250BA" w:rsidTr="009F59E9">
        <w:trPr>
          <w:trHeight w:val="553"/>
        </w:trPr>
        <w:tc>
          <w:tcPr>
            <w:tcW w:w="2349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75" w:type="dxa"/>
            <w:vAlign w:val="center"/>
          </w:tcPr>
          <w:p w:rsidR="00582369" w:rsidRPr="009E3D5C" w:rsidRDefault="00723625" w:rsidP="00D43A7A">
            <w:pPr>
              <w:jc w:val="center"/>
              <w:rPr>
                <w:sz w:val="22"/>
                <w:szCs w:val="22"/>
                <w:lang w:val="en-US"/>
              </w:rPr>
            </w:pPr>
            <w:r w:rsidRPr="00723625">
              <w:rPr>
                <w:sz w:val="22"/>
                <w:szCs w:val="22"/>
                <w:lang w:val="en-US"/>
              </w:rPr>
              <w:t xml:space="preserve">V2M-JC 1-5 220V, </w:t>
            </w:r>
            <w:r>
              <w:rPr>
                <w:sz w:val="22"/>
                <w:szCs w:val="22"/>
                <w:lang w:val="en-US"/>
              </w:rPr>
              <w:t>V2M-JC 6-9</w:t>
            </w:r>
            <w:r w:rsidRPr="00723625">
              <w:rPr>
                <w:sz w:val="22"/>
                <w:szCs w:val="22"/>
                <w:lang w:val="en-US"/>
              </w:rPr>
              <w:t> 220V</w:t>
            </w:r>
            <w:r w:rsidR="00020ACD" w:rsidRPr="00020ACD">
              <w:rPr>
                <w:sz w:val="22"/>
                <w:szCs w:val="22"/>
                <w:lang w:val="en-US"/>
              </w:rPr>
              <w:t xml:space="preserve">, </w:t>
            </w:r>
            <w:r w:rsidR="009E3D5C">
              <w:rPr>
                <w:sz w:val="22"/>
                <w:szCs w:val="22"/>
                <w:lang w:val="en-US"/>
              </w:rPr>
              <w:t xml:space="preserve">V2L-JC 1-5 </w:t>
            </w:r>
            <w:r w:rsidR="009E3D5C" w:rsidRPr="009E3D5C">
              <w:rPr>
                <w:sz w:val="22"/>
                <w:szCs w:val="22"/>
                <w:lang w:val="en-US"/>
              </w:rPr>
              <w:t>220V,</w:t>
            </w:r>
            <w:r w:rsidR="009E3D5C" w:rsidRPr="009E3D5C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="009E3D5C">
              <w:rPr>
                <w:sz w:val="22"/>
                <w:szCs w:val="22"/>
                <w:lang w:val="en-US"/>
              </w:rPr>
              <w:t xml:space="preserve">V2L-JC 4-7 </w:t>
            </w:r>
            <w:r w:rsidR="009E3D5C" w:rsidRPr="009E3D5C">
              <w:rPr>
                <w:sz w:val="22"/>
                <w:szCs w:val="22"/>
                <w:lang w:val="en-US"/>
              </w:rPr>
              <w:t>220V</w:t>
            </w:r>
          </w:p>
        </w:tc>
      </w:tr>
      <w:tr w:rsidR="00582369" w:rsidRPr="004250BA" w:rsidTr="009F59E9">
        <w:trPr>
          <w:trHeight w:val="553"/>
        </w:trPr>
        <w:tc>
          <w:tcPr>
            <w:tcW w:w="2349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75" w:type="dxa"/>
            <w:vAlign w:val="center"/>
          </w:tcPr>
          <w:p w:rsidR="00582369" w:rsidRPr="00CA34F7" w:rsidRDefault="009620DF" w:rsidP="00D43A7A">
            <w:pPr>
              <w:jc w:val="center"/>
              <w:rPr>
                <w:sz w:val="22"/>
                <w:szCs w:val="22"/>
                <w:lang w:val="en-US"/>
              </w:rPr>
            </w:pPr>
            <w:r w:rsidRPr="00723625">
              <w:rPr>
                <w:sz w:val="22"/>
                <w:szCs w:val="22"/>
                <w:lang w:val="en-US"/>
              </w:rPr>
              <w:t xml:space="preserve">V2M-JC 1-5 220V, </w:t>
            </w:r>
            <w:r>
              <w:rPr>
                <w:sz w:val="22"/>
                <w:szCs w:val="22"/>
                <w:lang w:val="en-US"/>
              </w:rPr>
              <w:t>V2M-JC 6-9</w:t>
            </w:r>
            <w:r w:rsidRPr="00723625">
              <w:rPr>
                <w:sz w:val="22"/>
                <w:szCs w:val="22"/>
                <w:lang w:val="en-US"/>
              </w:rPr>
              <w:t> 220V</w:t>
            </w:r>
            <w:r w:rsidRPr="00020AC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V2L-JC 1-5 </w:t>
            </w:r>
            <w:r w:rsidRPr="009E3D5C">
              <w:rPr>
                <w:sz w:val="22"/>
                <w:szCs w:val="22"/>
                <w:lang w:val="en-US"/>
              </w:rPr>
              <w:t>220V,</w:t>
            </w:r>
            <w:r w:rsidRPr="009E3D5C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V2L-JC 4-7 </w:t>
            </w:r>
            <w:r w:rsidRPr="009E3D5C">
              <w:rPr>
                <w:sz w:val="22"/>
                <w:szCs w:val="22"/>
                <w:lang w:val="en-US"/>
              </w:rPr>
              <w:t>220V</w:t>
            </w:r>
          </w:p>
        </w:tc>
      </w:tr>
      <w:tr w:rsidR="005855F7" w:rsidTr="007E19BF">
        <w:trPr>
          <w:trHeight w:val="330"/>
        </w:trPr>
        <w:tc>
          <w:tcPr>
            <w:tcW w:w="2349" w:type="dxa"/>
            <w:vAlign w:val="center"/>
          </w:tcPr>
          <w:p w:rsidR="005855F7" w:rsidRPr="0029731C" w:rsidRDefault="005855F7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75" w:type="dxa"/>
            <w:vAlign w:val="center"/>
          </w:tcPr>
          <w:p w:rsidR="005855F7" w:rsidRDefault="00C15E8C" w:rsidP="00C15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Регулирует подачу тепло/холодоносителя в </w:t>
            </w:r>
            <w:proofErr w:type="spellStart"/>
            <w:r>
              <w:rPr>
                <w:sz w:val="22"/>
                <w:szCs w:val="22"/>
              </w:rPr>
              <w:t>фэ</w:t>
            </w:r>
            <w:r w:rsidR="00FD4ACB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-</w:t>
            </w:r>
            <w:r w:rsidR="00FD4ACB">
              <w:rPr>
                <w:sz w:val="22"/>
                <w:szCs w:val="22"/>
              </w:rPr>
              <w:t>койл</w:t>
            </w:r>
            <w:proofErr w:type="spellEnd"/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75" w:type="dxa"/>
            <w:vAlign w:val="center"/>
          </w:tcPr>
          <w:p w:rsidR="00582369" w:rsidRPr="0029731C" w:rsidRDefault="005855F7" w:rsidP="00D43A7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7E19BF">
        <w:trPr>
          <w:trHeight w:val="406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75" w:type="dxa"/>
            <w:vAlign w:val="center"/>
          </w:tcPr>
          <w:p w:rsidR="00582369" w:rsidRPr="0029731C" w:rsidRDefault="005823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75" w:type="dxa"/>
            <w:vAlign w:val="center"/>
          </w:tcPr>
          <w:p w:rsidR="00582369" w:rsidRDefault="009F59E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2369" w:rsidRDefault="00582369" w:rsidP="00D43A7A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proofErr w:type="spellStart"/>
            <w:r w:rsidRPr="00E56187">
              <w:rPr>
                <w:sz w:val="22"/>
                <w:szCs w:val="22"/>
              </w:rPr>
              <w:t>шильда</w:t>
            </w:r>
            <w:proofErr w:type="spellEnd"/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582369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75" w:type="dxa"/>
            <w:vAlign w:val="center"/>
          </w:tcPr>
          <w:p w:rsidR="00582369" w:rsidRDefault="009F59E9" w:rsidP="00D43A7A">
            <w:pPr>
              <w:jc w:val="center"/>
            </w:pPr>
            <w:r w:rsidRPr="009F59E9">
              <w:rPr>
                <w:sz w:val="22"/>
                <w:szCs w:val="22"/>
              </w:rPr>
              <w:t>1 год</w:t>
            </w:r>
          </w:p>
        </w:tc>
      </w:tr>
      <w:tr w:rsidR="00A3505E" w:rsidRPr="00B051A1" w:rsidTr="00B86596">
        <w:trPr>
          <w:trHeight w:val="1375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575" w:type="dxa"/>
            <w:vAlign w:val="center"/>
          </w:tcPr>
          <w:p w:rsidR="00A3505E" w:rsidRPr="00042260" w:rsidRDefault="00A3505E" w:rsidP="00A350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A3505E" w:rsidRPr="00042260" w:rsidRDefault="00A3505E" w:rsidP="00A350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 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A3505E" w:rsidRPr="00042260" w:rsidRDefault="00A3505E" w:rsidP="00A350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3505E" w:rsidRPr="00042260" w:rsidRDefault="00A3505E" w:rsidP="00A350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53380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3505E" w:rsidRPr="00B4617D" w:rsidRDefault="00A3505E" w:rsidP="00A350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08.06.2023 до 07.06.2028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A3505E" w:rsidRPr="004250BA" w:rsidTr="007E19BF">
        <w:trPr>
          <w:trHeight w:val="426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75" w:type="dxa"/>
            <w:vAlign w:val="center"/>
          </w:tcPr>
          <w:p w:rsidR="00A3505E" w:rsidRPr="00522A3F" w:rsidRDefault="00A3505E" w:rsidP="00A3505E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A3505E" w:rsidRPr="0085740D" w:rsidTr="009F59E9">
        <w:trPr>
          <w:trHeight w:val="553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75" w:type="dxa"/>
            <w:vAlign w:val="center"/>
          </w:tcPr>
          <w:p w:rsidR="00A3505E" w:rsidRPr="00CC2C20" w:rsidRDefault="00A3505E" w:rsidP="00A3505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A3505E" w:rsidRPr="00DA0B8B" w:rsidTr="007E19BF">
        <w:trPr>
          <w:trHeight w:val="484"/>
        </w:trPr>
        <w:tc>
          <w:tcPr>
            <w:tcW w:w="2349" w:type="dxa"/>
            <w:vAlign w:val="center"/>
          </w:tcPr>
          <w:p w:rsidR="00A3505E" w:rsidRPr="0029731C" w:rsidRDefault="00A3505E" w:rsidP="00A3505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75" w:type="dxa"/>
            <w:vAlign w:val="center"/>
          </w:tcPr>
          <w:p w:rsidR="00A3505E" w:rsidRPr="00494966" w:rsidRDefault="00A3505E" w:rsidP="00A3505E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A3505E" w:rsidRPr="00CC2C20" w:rsidRDefault="00A3505E" w:rsidP="00A3505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582369" w:rsidRPr="0085740D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575" w:type="dxa"/>
            <w:vAlign w:val="center"/>
          </w:tcPr>
          <w:p w:rsidR="00582369" w:rsidRPr="003011F5" w:rsidRDefault="00582369" w:rsidP="00D43A7A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B86596" w:rsidTr="009F59E9">
        <w:trPr>
          <w:trHeight w:val="553"/>
        </w:trPr>
        <w:tc>
          <w:tcPr>
            <w:tcW w:w="2349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75" w:type="dxa"/>
            <w:vAlign w:val="center"/>
          </w:tcPr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32329D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32329D" w:rsidRPr="00FF3A97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32329D" w:rsidRPr="007B5D5B" w:rsidRDefault="0032329D" w:rsidP="0032329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582369" w:rsidRPr="003E6C51" w:rsidRDefault="00582369" w:rsidP="007E19BF">
            <w:pPr>
              <w:jc w:val="center"/>
              <w:rPr>
                <w:color w:val="FF0000"/>
              </w:rPr>
            </w:pPr>
          </w:p>
        </w:tc>
      </w:tr>
    </w:tbl>
    <w:p w:rsidR="00B86596" w:rsidRDefault="00B86596" w:rsidP="00B86596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25552263"/>
    </w:p>
    <w:p w:rsidR="00B86596" w:rsidRPr="00B86596" w:rsidRDefault="00B86596" w:rsidP="00B86596"/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255522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1C3214">
        <w:rPr>
          <w:sz w:val="22"/>
          <w:szCs w:val="22"/>
        </w:rPr>
        <w:t>хнические характеристики изделий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992"/>
        <w:gridCol w:w="850"/>
        <w:gridCol w:w="993"/>
        <w:gridCol w:w="2126"/>
        <w:gridCol w:w="2126"/>
      </w:tblGrid>
      <w:tr w:rsidR="00607011" w:rsidRPr="00AD1C4D" w:rsidTr="00607011">
        <w:trPr>
          <w:jc w:val="center"/>
        </w:trPr>
        <w:tc>
          <w:tcPr>
            <w:tcW w:w="1271" w:type="dxa"/>
            <w:vMerge w:val="restart"/>
          </w:tcPr>
          <w:p w:rsidR="00607011" w:rsidRPr="004F051B" w:rsidRDefault="00607011" w:rsidP="00A64AC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Теплооб-менн</w:t>
            </w:r>
            <w:r w:rsidR="009E0151"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к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607011" w:rsidRDefault="00607011" w:rsidP="00C41A06">
            <w:pPr>
              <w:jc w:val="center"/>
              <w:rPr>
                <w:b/>
                <w:sz w:val="22"/>
                <w:szCs w:val="22"/>
              </w:rPr>
            </w:pPr>
            <w:r w:rsidRPr="00CE4342">
              <w:rPr>
                <w:b/>
                <w:sz w:val="22"/>
                <w:szCs w:val="22"/>
              </w:rPr>
              <w:t>Модель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607011" w:rsidRPr="004F051B" w:rsidRDefault="00607011" w:rsidP="00C41A0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фэн-койла</w:t>
            </w:r>
            <w:proofErr w:type="spellEnd"/>
          </w:p>
        </w:tc>
        <w:tc>
          <w:tcPr>
            <w:tcW w:w="2835" w:type="dxa"/>
            <w:gridSpan w:val="3"/>
            <w:vAlign w:val="center"/>
          </w:tcPr>
          <w:p w:rsidR="00607011" w:rsidRPr="004F051B" w:rsidRDefault="00607011" w:rsidP="00A64A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Характеристики клапана</w:t>
            </w:r>
          </w:p>
        </w:tc>
        <w:tc>
          <w:tcPr>
            <w:tcW w:w="2126" w:type="dxa"/>
            <w:vMerge w:val="restart"/>
            <w:vAlign w:val="center"/>
          </w:tcPr>
          <w:p w:rsidR="00607011" w:rsidRPr="007C4EDF" w:rsidRDefault="00607011" w:rsidP="00A64AC4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>лапаны установленные</w:t>
            </w:r>
          </w:p>
        </w:tc>
        <w:tc>
          <w:tcPr>
            <w:tcW w:w="2126" w:type="dxa"/>
            <w:vMerge w:val="restart"/>
            <w:vAlign w:val="center"/>
          </w:tcPr>
          <w:p w:rsidR="00607011" w:rsidRPr="007C4EDF" w:rsidRDefault="00607011" w:rsidP="00A64A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>лапаны отдельные</w:t>
            </w:r>
          </w:p>
        </w:tc>
      </w:tr>
      <w:tr w:rsidR="00607011" w:rsidRPr="00AD1C4D" w:rsidTr="00607011">
        <w:trPr>
          <w:jc w:val="center"/>
        </w:trPr>
        <w:tc>
          <w:tcPr>
            <w:tcW w:w="1271" w:type="dxa"/>
            <w:vMerge/>
          </w:tcPr>
          <w:p w:rsidR="00607011" w:rsidRPr="00CE4342" w:rsidRDefault="00607011" w:rsidP="00C41A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07011" w:rsidRPr="00BF52EE" w:rsidRDefault="00607011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07011" w:rsidRPr="00C41A06" w:rsidRDefault="00607011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DN</w:t>
            </w:r>
          </w:p>
        </w:tc>
        <w:tc>
          <w:tcPr>
            <w:tcW w:w="850" w:type="dxa"/>
            <w:vAlign w:val="center"/>
          </w:tcPr>
          <w:p w:rsidR="00607011" w:rsidRPr="00C41A06" w:rsidRDefault="00607011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(Ø)</w:t>
            </w:r>
          </w:p>
        </w:tc>
        <w:tc>
          <w:tcPr>
            <w:tcW w:w="993" w:type="dxa"/>
            <w:vAlign w:val="center"/>
          </w:tcPr>
          <w:p w:rsidR="00607011" w:rsidRPr="00C41A06" w:rsidRDefault="00607011" w:rsidP="00C41A06">
            <w:pPr>
              <w:jc w:val="center"/>
              <w:rPr>
                <w:sz w:val="22"/>
                <w:szCs w:val="22"/>
              </w:rPr>
            </w:pPr>
            <w:proofErr w:type="spellStart"/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Kvs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:rsidR="00607011" w:rsidRPr="00053560" w:rsidRDefault="00607011" w:rsidP="00C41A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607011" w:rsidRPr="00053560" w:rsidRDefault="00607011" w:rsidP="00C41A0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07011" w:rsidRPr="00AD1C4D" w:rsidTr="00607011">
        <w:trPr>
          <w:jc w:val="center"/>
        </w:trPr>
        <w:tc>
          <w:tcPr>
            <w:tcW w:w="1271" w:type="dxa"/>
            <w:vMerge w:val="restart"/>
            <w:vAlign w:val="center"/>
          </w:tcPr>
          <w:p w:rsidR="00384976" w:rsidRPr="00D83657" w:rsidRDefault="00384976" w:rsidP="006070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Основной </w:t>
            </w:r>
          </w:p>
        </w:tc>
        <w:tc>
          <w:tcPr>
            <w:tcW w:w="1418" w:type="dxa"/>
            <w:vAlign w:val="center"/>
          </w:tcPr>
          <w:p w:rsidR="00384976" w:rsidRPr="00D83657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850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1/2” </w:t>
            </w:r>
          </w:p>
        </w:tc>
        <w:tc>
          <w:tcPr>
            <w:tcW w:w="993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>1.7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V2M-JC 1-5  V.220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V2L-JC 1-5  V.220</w:t>
            </w:r>
          </w:p>
        </w:tc>
      </w:tr>
      <w:tr w:rsidR="00607011" w:rsidRPr="00AD1C4D" w:rsidTr="00607011">
        <w:trPr>
          <w:jc w:val="center"/>
        </w:trPr>
        <w:tc>
          <w:tcPr>
            <w:tcW w:w="1271" w:type="dxa"/>
            <w:vMerge/>
          </w:tcPr>
          <w:p w:rsidR="00384976" w:rsidRPr="00D83657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84976" w:rsidRPr="00D83657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2-5</w:t>
            </w:r>
          </w:p>
        </w:tc>
        <w:tc>
          <w:tcPr>
            <w:tcW w:w="992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850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3/4” </w:t>
            </w:r>
          </w:p>
        </w:tc>
        <w:tc>
          <w:tcPr>
            <w:tcW w:w="993" w:type="dxa"/>
            <w:vAlign w:val="center"/>
          </w:tcPr>
          <w:p w:rsidR="00384976" w:rsidRPr="00023526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V2M-JC 6-9  V.220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023526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V2L-JC 4-7  V.220</w:t>
            </w:r>
          </w:p>
        </w:tc>
      </w:tr>
      <w:tr w:rsidR="00607011" w:rsidRPr="00AD1C4D" w:rsidTr="00607011">
        <w:trPr>
          <w:jc w:val="center"/>
        </w:trPr>
        <w:tc>
          <w:tcPr>
            <w:tcW w:w="1271" w:type="dxa"/>
            <w:vMerge/>
          </w:tcPr>
          <w:p w:rsidR="00384976" w:rsidRPr="00D83657" w:rsidRDefault="00384976" w:rsidP="00C0040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84976" w:rsidRPr="00D83657" w:rsidRDefault="00384976" w:rsidP="00C00403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1-7</w:t>
            </w:r>
          </w:p>
        </w:tc>
        <w:tc>
          <w:tcPr>
            <w:tcW w:w="992" w:type="dxa"/>
            <w:vAlign w:val="center"/>
          </w:tcPr>
          <w:p w:rsidR="00384976" w:rsidRPr="00C00403" w:rsidRDefault="00384976" w:rsidP="00C0040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00403">
              <w:rPr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850" w:type="dxa"/>
            <w:vAlign w:val="center"/>
          </w:tcPr>
          <w:p w:rsidR="00384976" w:rsidRPr="00C00403" w:rsidRDefault="00384976" w:rsidP="00C0040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00403">
              <w:rPr>
                <w:color w:val="000000"/>
                <w:sz w:val="22"/>
                <w:szCs w:val="22"/>
              </w:rPr>
              <w:t xml:space="preserve">1” </w:t>
            </w:r>
          </w:p>
        </w:tc>
        <w:tc>
          <w:tcPr>
            <w:tcW w:w="993" w:type="dxa"/>
            <w:vAlign w:val="center"/>
          </w:tcPr>
          <w:p w:rsidR="00384976" w:rsidRPr="00C00403" w:rsidRDefault="00384976" w:rsidP="00C0040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00403">
              <w:rPr>
                <w:color w:val="000000"/>
                <w:sz w:val="22"/>
                <w:szCs w:val="22"/>
              </w:rPr>
              <w:t>4.0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C00403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V2M-JC 1-5  V.220</w:t>
            </w:r>
          </w:p>
        </w:tc>
        <w:tc>
          <w:tcPr>
            <w:tcW w:w="2126" w:type="dxa"/>
            <w:vAlign w:val="center"/>
          </w:tcPr>
          <w:p w:rsidR="00384976" w:rsidRPr="006E0F4A" w:rsidRDefault="00384976" w:rsidP="00C00403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V2L-JC 1-5  V.220</w:t>
            </w:r>
          </w:p>
        </w:tc>
      </w:tr>
      <w:tr w:rsidR="00607011" w:rsidRPr="00AD1C4D" w:rsidTr="00607011">
        <w:trPr>
          <w:jc w:val="center"/>
        </w:trPr>
        <w:tc>
          <w:tcPr>
            <w:tcW w:w="1271" w:type="dxa"/>
            <w:vAlign w:val="center"/>
          </w:tcPr>
          <w:p w:rsidR="00607011" w:rsidRPr="00D83657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Дополни-тельный</w:t>
            </w:r>
          </w:p>
        </w:tc>
        <w:tc>
          <w:tcPr>
            <w:tcW w:w="1418" w:type="dxa"/>
            <w:vAlign w:val="center"/>
          </w:tcPr>
          <w:p w:rsidR="00607011" w:rsidRPr="00D83657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607011" w:rsidRPr="00023526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850" w:type="dxa"/>
            <w:vAlign w:val="center"/>
          </w:tcPr>
          <w:p w:rsidR="00607011" w:rsidRPr="00023526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 xml:space="preserve">1/2” </w:t>
            </w:r>
          </w:p>
        </w:tc>
        <w:tc>
          <w:tcPr>
            <w:tcW w:w="993" w:type="dxa"/>
            <w:vAlign w:val="center"/>
          </w:tcPr>
          <w:p w:rsidR="00607011" w:rsidRPr="00023526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023526">
              <w:rPr>
                <w:bCs/>
                <w:color w:val="000000"/>
                <w:sz w:val="22"/>
                <w:szCs w:val="22"/>
              </w:rPr>
              <w:t>1.7</w:t>
            </w:r>
          </w:p>
        </w:tc>
        <w:tc>
          <w:tcPr>
            <w:tcW w:w="2126" w:type="dxa"/>
            <w:vAlign w:val="center"/>
          </w:tcPr>
          <w:p w:rsidR="00607011" w:rsidRPr="006E0F4A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V2M-JC 1-5  V.220</w:t>
            </w:r>
          </w:p>
        </w:tc>
        <w:tc>
          <w:tcPr>
            <w:tcW w:w="2126" w:type="dxa"/>
            <w:vAlign w:val="center"/>
          </w:tcPr>
          <w:p w:rsidR="00607011" w:rsidRPr="006E0F4A" w:rsidRDefault="00607011" w:rsidP="00607011">
            <w:pPr>
              <w:jc w:val="center"/>
              <w:rPr>
                <w:color w:val="000000"/>
                <w:sz w:val="22"/>
                <w:szCs w:val="22"/>
              </w:rPr>
            </w:pPr>
            <w:r w:rsidRPr="00D83657">
              <w:rPr>
                <w:color w:val="000000"/>
                <w:sz w:val="22"/>
                <w:szCs w:val="22"/>
              </w:rPr>
              <w:t>V2L-JC 1-5  V.220</w:t>
            </w:r>
          </w:p>
        </w:tc>
      </w:tr>
    </w:tbl>
    <w:p w:rsidR="00CE4342" w:rsidRDefault="00CE4342" w:rsidP="00200C8E">
      <w:pPr>
        <w:rPr>
          <w:b/>
          <w:sz w:val="22"/>
          <w:szCs w:val="22"/>
        </w:rPr>
      </w:pPr>
    </w:p>
    <w:p w:rsidR="00B62385" w:rsidRPr="000E7794" w:rsidRDefault="00B62385" w:rsidP="00B62385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термоэлектрических приводов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3.</w:t>
      </w:r>
    </w:p>
    <w:p w:rsidR="00B341EE" w:rsidRDefault="00B341EE" w:rsidP="00B62385">
      <w:pPr>
        <w:jc w:val="center"/>
        <w:rPr>
          <w:noProof/>
          <w:sz w:val="20"/>
          <w:szCs w:val="20"/>
        </w:rPr>
      </w:pPr>
    </w:p>
    <w:p w:rsidR="00B62385" w:rsidRDefault="00B62385" w:rsidP="00B62385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62385" w:rsidRDefault="00B62385" w:rsidP="00B62385">
      <w:pPr>
        <w:jc w:val="center"/>
        <w:rPr>
          <w:noProof/>
          <w:sz w:val="20"/>
          <w:szCs w:val="20"/>
        </w:rPr>
      </w:pPr>
    </w:p>
    <w:tbl>
      <w:tblPr>
        <w:tblStyle w:val="af0"/>
        <w:tblW w:w="9782" w:type="dxa"/>
        <w:tblInd w:w="-431" w:type="dxa"/>
        <w:tblLook w:val="04A0" w:firstRow="1" w:lastRow="0" w:firstColumn="1" w:lastColumn="0" w:noHBand="0" w:noVBand="1"/>
      </w:tblPr>
      <w:tblGrid>
        <w:gridCol w:w="3403"/>
        <w:gridCol w:w="2977"/>
        <w:gridCol w:w="3402"/>
      </w:tblGrid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977" w:type="dxa"/>
          </w:tcPr>
          <w:p w:rsidR="00B62385" w:rsidRPr="00B62385" w:rsidRDefault="00B62385" w:rsidP="00B62385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2" w:type="dxa"/>
          </w:tcPr>
          <w:p w:rsidR="00B62385" w:rsidRPr="00B62385" w:rsidRDefault="00B62385" w:rsidP="00B62385">
            <w:pPr>
              <w:jc w:val="center"/>
              <w:rPr>
                <w:b/>
                <w:sz w:val="22"/>
                <w:szCs w:val="22"/>
              </w:rPr>
            </w:pPr>
            <w:r w:rsidRPr="00B62385">
              <w:rPr>
                <w:b/>
                <w:sz w:val="22"/>
                <w:szCs w:val="22"/>
              </w:rPr>
              <w:t>Значение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2977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В/Гц</w:t>
            </w:r>
          </w:p>
        </w:tc>
        <w:tc>
          <w:tcPr>
            <w:tcW w:w="3402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noProof/>
                <w:sz w:val="22"/>
                <w:szCs w:val="22"/>
              </w:rPr>
              <w:t>230/50-60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</w:tcPr>
          <w:p w:rsidR="00B62385" w:rsidRPr="00B62385" w:rsidRDefault="00FC0A1C" w:rsidP="00B62385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Вт</w:t>
            </w:r>
          </w:p>
        </w:tc>
        <w:tc>
          <w:tcPr>
            <w:tcW w:w="3402" w:type="dxa"/>
          </w:tcPr>
          <w:p w:rsidR="00B62385" w:rsidRPr="00FC0A1C" w:rsidRDefault="00FC0A1C" w:rsidP="00B62385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/>
              </w:rPr>
              <w:t>1</w:t>
            </w:r>
            <w:r>
              <w:rPr>
                <w:noProof/>
                <w:sz w:val="22"/>
                <w:szCs w:val="22"/>
              </w:rPr>
              <w:t>,8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Способ регулирования</w:t>
            </w:r>
          </w:p>
        </w:tc>
        <w:tc>
          <w:tcPr>
            <w:tcW w:w="2977" w:type="dxa"/>
          </w:tcPr>
          <w:p w:rsidR="00B62385" w:rsidRPr="00B62385" w:rsidRDefault="00FC0A1C" w:rsidP="00B62385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B62385" w:rsidRPr="00B62385" w:rsidRDefault="00E521EE" w:rsidP="00B62385">
            <w:pPr>
              <w:jc w:val="center"/>
              <w:rPr>
                <w:noProof/>
                <w:sz w:val="22"/>
                <w:szCs w:val="22"/>
              </w:rPr>
            </w:pPr>
            <w:r w:rsidRPr="00E521EE">
              <w:rPr>
                <w:noProof/>
                <w:sz w:val="22"/>
                <w:szCs w:val="22"/>
              </w:rPr>
              <w:t>Двухпозиционное (ON/OFF) или ШИМ-регулирование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Усилие</w:t>
            </w:r>
          </w:p>
        </w:tc>
        <w:tc>
          <w:tcPr>
            <w:tcW w:w="2977" w:type="dxa"/>
          </w:tcPr>
          <w:p w:rsidR="00B62385" w:rsidRPr="00B62385" w:rsidRDefault="00FC0A1C" w:rsidP="00B62385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Н</w:t>
            </w:r>
          </w:p>
        </w:tc>
        <w:tc>
          <w:tcPr>
            <w:tcW w:w="3402" w:type="dxa"/>
          </w:tcPr>
          <w:p w:rsidR="00B62385" w:rsidRPr="00FC0A1C" w:rsidRDefault="00FC0A1C" w:rsidP="00B62385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100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Ход штока</w:t>
            </w:r>
          </w:p>
        </w:tc>
        <w:tc>
          <w:tcPr>
            <w:tcW w:w="2977" w:type="dxa"/>
          </w:tcPr>
          <w:p w:rsidR="00B62385" w:rsidRPr="00B62385" w:rsidRDefault="00FC0A1C" w:rsidP="00B62385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мм</w:t>
            </w:r>
          </w:p>
        </w:tc>
        <w:tc>
          <w:tcPr>
            <w:tcW w:w="3402" w:type="dxa"/>
          </w:tcPr>
          <w:p w:rsidR="00B62385" w:rsidRPr="00FC0A1C" w:rsidRDefault="00FC0A1C" w:rsidP="00B62385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5</w:t>
            </w:r>
          </w:p>
        </w:tc>
      </w:tr>
      <w:tr w:rsidR="00B62385" w:rsidTr="003B435D">
        <w:tc>
          <w:tcPr>
            <w:tcW w:w="3403" w:type="dxa"/>
          </w:tcPr>
          <w:p w:rsidR="00B62385" w:rsidRPr="00B62385" w:rsidRDefault="00B62385" w:rsidP="00B62385">
            <w:pPr>
              <w:jc w:val="center"/>
              <w:rPr>
                <w:noProof/>
                <w:sz w:val="22"/>
                <w:szCs w:val="22"/>
              </w:rPr>
            </w:pPr>
            <w:r w:rsidRPr="00B62385">
              <w:rPr>
                <w:sz w:val="22"/>
                <w:szCs w:val="22"/>
              </w:rPr>
              <w:t>Класс защиты корпуса</w:t>
            </w:r>
          </w:p>
        </w:tc>
        <w:tc>
          <w:tcPr>
            <w:tcW w:w="2977" w:type="dxa"/>
          </w:tcPr>
          <w:p w:rsidR="00B62385" w:rsidRPr="00FC0A1C" w:rsidRDefault="00FC0A1C" w:rsidP="00B62385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-</w:t>
            </w:r>
          </w:p>
        </w:tc>
        <w:tc>
          <w:tcPr>
            <w:tcW w:w="3402" w:type="dxa"/>
          </w:tcPr>
          <w:p w:rsidR="00B62385" w:rsidRPr="00FC0A1C" w:rsidRDefault="00FC0A1C" w:rsidP="00B62385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IP54</w:t>
            </w:r>
          </w:p>
        </w:tc>
      </w:tr>
      <w:tr w:rsidR="00EA4149" w:rsidTr="003B435D">
        <w:tc>
          <w:tcPr>
            <w:tcW w:w="3403" w:type="dxa"/>
          </w:tcPr>
          <w:p w:rsidR="00EA4149" w:rsidRPr="00B62385" w:rsidRDefault="00EA4149" w:rsidP="00B62385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Резьбовая монтажная гайка</w:t>
            </w:r>
          </w:p>
        </w:tc>
        <w:tc>
          <w:tcPr>
            <w:tcW w:w="2977" w:type="dxa"/>
          </w:tcPr>
          <w:p w:rsidR="00EA4149" w:rsidRPr="00EA4149" w:rsidRDefault="003B435D" w:rsidP="00B623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</w:tcPr>
          <w:p w:rsidR="00EA4149" w:rsidRPr="00EA4149" w:rsidRDefault="00EA4149" w:rsidP="00B62385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М30 x 1,5</w:t>
            </w:r>
          </w:p>
        </w:tc>
      </w:tr>
      <w:tr w:rsidR="00EA4149" w:rsidTr="003B435D">
        <w:tc>
          <w:tcPr>
            <w:tcW w:w="3403" w:type="dxa"/>
          </w:tcPr>
          <w:p w:rsidR="00EA4149" w:rsidRPr="00B62385" w:rsidRDefault="00EA4149" w:rsidP="00B62385">
            <w:pPr>
              <w:jc w:val="center"/>
              <w:rPr>
                <w:sz w:val="22"/>
                <w:szCs w:val="22"/>
              </w:rPr>
            </w:pPr>
            <w:r w:rsidRPr="00EA4149">
              <w:rPr>
                <w:sz w:val="22"/>
                <w:szCs w:val="22"/>
              </w:rPr>
              <w:t>Заводской кабель</w:t>
            </w:r>
          </w:p>
        </w:tc>
        <w:tc>
          <w:tcPr>
            <w:tcW w:w="2977" w:type="dxa"/>
          </w:tcPr>
          <w:p w:rsidR="00EA4149" w:rsidRPr="00EA4149" w:rsidRDefault="00EA4149" w:rsidP="00B623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02" w:type="dxa"/>
          </w:tcPr>
          <w:p w:rsidR="00EA4149" w:rsidRPr="00EA4149" w:rsidRDefault="00EA4149" w:rsidP="00B623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B62385" w:rsidRPr="003F28A1" w:rsidRDefault="00B62385" w:rsidP="00B62385">
      <w:pPr>
        <w:jc w:val="center"/>
        <w:rPr>
          <w:noProof/>
          <w:sz w:val="20"/>
          <w:szCs w:val="20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25552265"/>
      <w:r w:rsidRPr="008542FB">
        <w:rPr>
          <w:rFonts w:ascii="Times New Roman" w:hAnsi="Times New Roman"/>
          <w:b w:val="0"/>
          <w:sz w:val="22"/>
          <w:szCs w:val="22"/>
        </w:rPr>
        <w:t>2.2 Описание издели</w:t>
      </w:r>
      <w:bookmarkEnd w:id="11"/>
      <w:r w:rsidR="001C3214">
        <w:rPr>
          <w:rFonts w:ascii="Times New Roman" w:hAnsi="Times New Roman"/>
          <w:b w:val="0"/>
          <w:sz w:val="22"/>
          <w:szCs w:val="22"/>
        </w:rPr>
        <w:t>й</w:t>
      </w:r>
      <w:bookmarkEnd w:id="12"/>
    </w:p>
    <w:p w:rsidR="006832AA" w:rsidRPr="006832AA" w:rsidRDefault="006832AA" w:rsidP="00B94FD8"/>
    <w:p w:rsidR="004E0469" w:rsidRDefault="00C7483B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Комплекты двухходового клапана представляю</w:t>
      </w:r>
      <w:r w:rsidR="00E1328C" w:rsidRPr="008D35FA">
        <w:rPr>
          <w:sz w:val="22"/>
          <w:szCs w:val="22"/>
        </w:rPr>
        <w:t xml:space="preserve">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</w:t>
      </w:r>
      <w:r>
        <w:rPr>
          <w:sz w:val="22"/>
          <w:szCs w:val="22"/>
        </w:rPr>
        <w:t>ы</w:t>
      </w:r>
      <w:r w:rsidR="00E1328C" w:rsidRPr="00C45976">
        <w:rPr>
          <w:sz w:val="22"/>
          <w:szCs w:val="22"/>
        </w:rPr>
        <w:t xml:space="preserve"> </w:t>
      </w:r>
      <w:r w:rsidR="00D43A7A" w:rsidRPr="00D43A7A">
        <w:rPr>
          <w:sz w:val="22"/>
          <w:szCs w:val="22"/>
        </w:rPr>
        <w:t>регулирующ</w:t>
      </w:r>
      <w:r>
        <w:rPr>
          <w:sz w:val="22"/>
          <w:szCs w:val="22"/>
        </w:rPr>
        <w:t>их клапанов</w:t>
      </w:r>
      <w:r w:rsidR="005D5841">
        <w:rPr>
          <w:sz w:val="22"/>
          <w:szCs w:val="22"/>
        </w:rPr>
        <w:t xml:space="preserve"> для основного </w:t>
      </w:r>
      <w:r w:rsidR="00D83657">
        <w:rPr>
          <w:sz w:val="22"/>
          <w:szCs w:val="22"/>
        </w:rPr>
        <w:t xml:space="preserve">и дополнительного </w:t>
      </w:r>
      <w:r w:rsidR="005D5841">
        <w:rPr>
          <w:sz w:val="22"/>
          <w:szCs w:val="22"/>
        </w:rPr>
        <w:t>теплообменника</w:t>
      </w:r>
      <w:r w:rsidR="00315902">
        <w:rPr>
          <w:sz w:val="22"/>
          <w:szCs w:val="22"/>
        </w:rPr>
        <w:t>: 2-ходовой м</w:t>
      </w:r>
      <w:r w:rsidR="00315902" w:rsidRPr="004F4332">
        <w:rPr>
          <w:sz w:val="22"/>
          <w:szCs w:val="22"/>
        </w:rPr>
        <w:t>икрометрический</w:t>
      </w:r>
      <w:r w:rsidR="00315902">
        <w:rPr>
          <w:sz w:val="22"/>
          <w:szCs w:val="22"/>
        </w:rPr>
        <w:t xml:space="preserve"> клапан </w:t>
      </w:r>
      <w:r w:rsidR="00D43A7A" w:rsidRPr="00D43A7A">
        <w:rPr>
          <w:sz w:val="22"/>
          <w:szCs w:val="22"/>
        </w:rPr>
        <w:t xml:space="preserve">с </w:t>
      </w:r>
      <w:r w:rsidR="00B97116">
        <w:rPr>
          <w:sz w:val="22"/>
          <w:szCs w:val="22"/>
        </w:rPr>
        <w:t xml:space="preserve">термоэлектрическим </w:t>
      </w:r>
      <w:r w:rsidR="003E6C51">
        <w:rPr>
          <w:sz w:val="22"/>
          <w:szCs w:val="22"/>
        </w:rPr>
        <w:t>приводом</w:t>
      </w:r>
      <w:r w:rsidR="00D43A7A" w:rsidRPr="00D43A7A">
        <w:rPr>
          <w:sz w:val="22"/>
          <w:szCs w:val="22"/>
        </w:rPr>
        <w:t xml:space="preserve"> и монтажным комплектом (опционально).</w:t>
      </w:r>
      <w:r w:rsidR="000350FA">
        <w:rPr>
          <w:sz w:val="22"/>
          <w:szCs w:val="22"/>
        </w:rPr>
        <w:t xml:space="preserve"> Материал клапана – латунь.</w:t>
      </w:r>
    </w:p>
    <w:p w:rsidR="00B341EE" w:rsidRDefault="00844C9B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Конструкция изделия </w:t>
      </w:r>
      <w:r w:rsidRPr="002D30C1">
        <w:rPr>
          <w:sz w:val="22"/>
          <w:szCs w:val="22"/>
        </w:rPr>
        <w:t>приведен</w:t>
      </w:r>
      <w:r>
        <w:rPr>
          <w:sz w:val="22"/>
          <w:szCs w:val="22"/>
        </w:rPr>
        <w:t>а</w:t>
      </w:r>
      <w:r w:rsidRPr="002D30C1">
        <w:rPr>
          <w:sz w:val="22"/>
          <w:szCs w:val="22"/>
        </w:rPr>
        <w:t xml:space="preserve"> </w:t>
      </w:r>
      <w:r w:rsidR="002B2284" w:rsidRPr="002D30C1">
        <w:rPr>
          <w:sz w:val="22"/>
          <w:szCs w:val="22"/>
        </w:rPr>
        <w:t>на рисунке 1.</w:t>
      </w:r>
    </w:p>
    <w:p w:rsidR="00B341EE" w:rsidRDefault="00B341EE" w:rsidP="00B341EE">
      <w:pPr>
        <w:spacing w:line="276" w:lineRule="auto"/>
        <w:ind w:firstLine="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427822" cy="286702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007" cy="28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F04" w:rsidRDefault="00D84F04" w:rsidP="00B341EE">
      <w:pPr>
        <w:spacing w:line="276" w:lineRule="auto"/>
        <w:ind w:firstLine="567"/>
        <w:jc w:val="center"/>
        <w:rPr>
          <w:sz w:val="22"/>
          <w:szCs w:val="22"/>
        </w:rPr>
      </w:pPr>
    </w:p>
    <w:p w:rsidR="00B341EE" w:rsidRPr="00904956" w:rsidRDefault="00B341EE" w:rsidP="00B341EE">
      <w:pPr>
        <w:spacing w:line="276" w:lineRule="auto"/>
        <w:ind w:firstLine="567"/>
        <w:jc w:val="center"/>
        <w:rPr>
          <w:sz w:val="20"/>
          <w:szCs w:val="20"/>
        </w:rPr>
      </w:pPr>
      <w:r w:rsidRPr="00904956">
        <w:rPr>
          <w:sz w:val="20"/>
          <w:szCs w:val="20"/>
        </w:rPr>
        <w:t>Рисунок 1</w:t>
      </w:r>
    </w:p>
    <w:p w:rsidR="00FC2525" w:rsidRDefault="00FC2525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C134F0" w:rsidRDefault="00B97116" w:rsidP="00C134F0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Термоэлектрический </w:t>
      </w:r>
      <w:r w:rsidR="00EE67C8">
        <w:rPr>
          <w:sz w:val="22"/>
          <w:szCs w:val="22"/>
        </w:rPr>
        <w:t>п</w:t>
      </w:r>
      <w:r w:rsidR="00C134F0" w:rsidRPr="002648A6">
        <w:rPr>
          <w:sz w:val="22"/>
          <w:szCs w:val="22"/>
        </w:rPr>
        <w:t xml:space="preserve">ривод клапана </w:t>
      </w:r>
      <w:r w:rsidR="008615AC">
        <w:rPr>
          <w:sz w:val="22"/>
          <w:szCs w:val="22"/>
        </w:rPr>
        <w:t>показан</w:t>
      </w:r>
      <w:r w:rsidR="00B341EE">
        <w:rPr>
          <w:sz w:val="22"/>
          <w:szCs w:val="22"/>
        </w:rPr>
        <w:t xml:space="preserve"> на рисунке 2</w:t>
      </w:r>
      <w:r w:rsidR="00FC2525">
        <w:rPr>
          <w:sz w:val="22"/>
          <w:szCs w:val="22"/>
        </w:rPr>
        <w:t>.</w:t>
      </w:r>
    </w:p>
    <w:p w:rsidR="00FC2525" w:rsidRDefault="00FC2525" w:rsidP="00C134F0">
      <w:pPr>
        <w:spacing w:line="276" w:lineRule="auto"/>
        <w:ind w:firstLine="567"/>
        <w:jc w:val="both"/>
        <w:rPr>
          <w:sz w:val="22"/>
          <w:szCs w:val="22"/>
        </w:rPr>
      </w:pPr>
    </w:p>
    <w:p w:rsidR="00FC2525" w:rsidRPr="00B97116" w:rsidRDefault="00FC2525" w:rsidP="00FC2525">
      <w:pPr>
        <w:spacing w:line="276" w:lineRule="auto"/>
        <w:ind w:firstLine="567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162300" cy="257516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61" cy="259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284">
        <w:rPr>
          <w:noProof/>
          <w:sz w:val="22"/>
          <w:szCs w:val="22"/>
        </w:rPr>
        <w:drawing>
          <wp:inline distT="0" distB="0" distL="0" distR="0">
            <wp:extent cx="2043560" cy="2583180"/>
            <wp:effectExtent l="0" t="0" r="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29" cy="258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25" w:rsidRDefault="00FC2525" w:rsidP="00C134F0">
      <w:pPr>
        <w:spacing w:line="276" w:lineRule="auto"/>
        <w:ind w:firstLine="567"/>
        <w:jc w:val="both"/>
        <w:rPr>
          <w:sz w:val="22"/>
          <w:szCs w:val="22"/>
        </w:rPr>
      </w:pPr>
    </w:p>
    <w:p w:rsidR="00FC2525" w:rsidRPr="00904956" w:rsidRDefault="002B2284" w:rsidP="002B2284">
      <w:pPr>
        <w:spacing w:line="276" w:lineRule="auto"/>
        <w:ind w:firstLine="567"/>
        <w:jc w:val="center"/>
        <w:rPr>
          <w:sz w:val="20"/>
          <w:szCs w:val="20"/>
        </w:rPr>
      </w:pPr>
      <w:r w:rsidRPr="00904956">
        <w:rPr>
          <w:sz w:val="20"/>
          <w:szCs w:val="20"/>
        </w:rPr>
        <w:t>Рисунок 2</w:t>
      </w:r>
    </w:p>
    <w:p w:rsidR="00FD4ACB" w:rsidRPr="00114E5E" w:rsidRDefault="00B94D24" w:rsidP="00114E5E">
      <w:pPr>
        <w:pStyle w:val="1"/>
        <w:ind w:firstLine="709"/>
        <w:rPr>
          <w:rFonts w:ascii="Times New Roman" w:hAnsi="Times New Roman"/>
          <w:b w:val="0"/>
          <w:sz w:val="20"/>
          <w:szCs w:val="20"/>
        </w:rPr>
      </w:pPr>
      <w:r w:rsidRPr="00114E5E">
        <w:rPr>
          <w:rFonts w:ascii="Times New Roman" w:hAnsi="Times New Roman"/>
          <w:b w:val="0"/>
          <w:sz w:val="22"/>
          <w:szCs w:val="22"/>
        </w:rPr>
        <w:t xml:space="preserve">2.3 </w:t>
      </w:r>
      <w:r w:rsidR="00FD4ACB" w:rsidRPr="00114E5E">
        <w:rPr>
          <w:rFonts w:ascii="Times New Roman" w:hAnsi="Times New Roman"/>
          <w:b w:val="0"/>
          <w:bCs w:val="0"/>
          <w:sz w:val="22"/>
          <w:szCs w:val="22"/>
        </w:rPr>
        <w:t>Принцип работы</w:t>
      </w:r>
    </w:p>
    <w:p w:rsidR="00FD4ACB" w:rsidRDefault="00FD4ACB" w:rsidP="006D4F3D">
      <w:pPr>
        <w:spacing w:line="276" w:lineRule="auto"/>
        <w:ind w:firstLine="567"/>
        <w:jc w:val="both"/>
        <w:rPr>
          <w:sz w:val="20"/>
          <w:szCs w:val="20"/>
        </w:rPr>
      </w:pPr>
    </w:p>
    <w:p w:rsidR="00FD4ACB" w:rsidRPr="00FD4ACB" w:rsidRDefault="00FD4ACB" w:rsidP="006D4F3D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Двухходовой</w:t>
      </w:r>
      <w:r w:rsidRPr="00FD4ACB">
        <w:rPr>
          <w:sz w:val="22"/>
          <w:szCs w:val="22"/>
        </w:rPr>
        <w:t xml:space="preserve"> клапан имеет один входной и один выходной порт, и просто открывает или закрывает проход потока </w:t>
      </w:r>
      <w:r w:rsidR="006E0F4A">
        <w:rPr>
          <w:sz w:val="22"/>
          <w:szCs w:val="22"/>
        </w:rPr>
        <w:t>тепло/холодоносителя</w:t>
      </w:r>
      <w:r w:rsidRPr="00FD4ACB">
        <w:rPr>
          <w:sz w:val="22"/>
          <w:szCs w:val="22"/>
        </w:rPr>
        <w:t>.</w:t>
      </w:r>
    </w:p>
    <w:p w:rsidR="00FD4ACB" w:rsidRDefault="00315902" w:rsidP="004F4332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FD4ACB">
        <w:rPr>
          <w:sz w:val="22"/>
          <w:szCs w:val="22"/>
        </w:rPr>
        <w:t>позволяе</w:t>
      </w:r>
      <w:r w:rsidR="00FD4ACB" w:rsidRPr="00FD4ACB">
        <w:rPr>
          <w:sz w:val="22"/>
          <w:szCs w:val="22"/>
        </w:rPr>
        <w:t xml:space="preserve">т настроить работу </w:t>
      </w:r>
      <w:proofErr w:type="spellStart"/>
      <w:r w:rsidR="00FD4ACB">
        <w:rPr>
          <w:sz w:val="22"/>
          <w:szCs w:val="22"/>
        </w:rPr>
        <w:t>фэн-койла</w:t>
      </w:r>
      <w:proofErr w:type="spellEnd"/>
      <w:r w:rsidR="00FD4ACB">
        <w:rPr>
          <w:sz w:val="22"/>
          <w:szCs w:val="22"/>
        </w:rPr>
        <w:t xml:space="preserve"> в ручном режиме, </w:t>
      </w:r>
      <w:r>
        <w:rPr>
          <w:sz w:val="22"/>
          <w:szCs w:val="22"/>
        </w:rPr>
        <w:t>имее</w:t>
      </w:r>
      <w:r w:rsidR="00FD4ACB" w:rsidRPr="00FD4ACB">
        <w:rPr>
          <w:sz w:val="22"/>
          <w:szCs w:val="22"/>
        </w:rPr>
        <w:t xml:space="preserve">т </w:t>
      </w:r>
      <w:proofErr w:type="spellStart"/>
      <w:r w:rsidR="00FD4ACB" w:rsidRPr="00FD4ACB">
        <w:rPr>
          <w:sz w:val="22"/>
          <w:szCs w:val="22"/>
        </w:rPr>
        <w:t>пре</w:t>
      </w:r>
      <w:r w:rsidR="00FD4ACB">
        <w:rPr>
          <w:sz w:val="22"/>
          <w:szCs w:val="22"/>
        </w:rPr>
        <w:t>дустановочную</w:t>
      </w:r>
      <w:proofErr w:type="spellEnd"/>
      <w:r w:rsidR="00FD4ACB">
        <w:rPr>
          <w:sz w:val="22"/>
          <w:szCs w:val="22"/>
        </w:rPr>
        <w:t xml:space="preserve"> настройку на одно </w:t>
      </w:r>
      <w:r w:rsidR="00FD4ACB" w:rsidRPr="00FD4ACB">
        <w:rPr>
          <w:sz w:val="22"/>
          <w:szCs w:val="22"/>
        </w:rPr>
        <w:t>из </w:t>
      </w:r>
      <w:r w:rsidR="00FD4ACB">
        <w:rPr>
          <w:sz w:val="22"/>
          <w:szCs w:val="22"/>
        </w:rPr>
        <w:t>нескольких</w:t>
      </w:r>
      <w:r w:rsidR="00FD4ACB" w:rsidRPr="00FD4ACB">
        <w:rPr>
          <w:sz w:val="22"/>
          <w:szCs w:val="22"/>
        </w:rPr>
        <w:t xml:space="preserve"> положений, ограничивающую полное открытие клапана при регулировании </w:t>
      </w:r>
      <w:proofErr w:type="spellStart"/>
      <w:r w:rsidR="00FD4ACB">
        <w:rPr>
          <w:sz w:val="22"/>
          <w:szCs w:val="22"/>
        </w:rPr>
        <w:t>фэн-койла</w:t>
      </w:r>
      <w:proofErr w:type="spellEnd"/>
      <w:r w:rsidR="00FD4ACB" w:rsidRPr="00FD4ACB">
        <w:rPr>
          <w:sz w:val="22"/>
          <w:szCs w:val="22"/>
        </w:rPr>
        <w:t> и, тем самым, исключают разбалансировку</w:t>
      </w:r>
      <w:r w:rsidR="00FD4ACB">
        <w:rPr>
          <w:sz w:val="22"/>
          <w:szCs w:val="22"/>
        </w:rPr>
        <w:t> всей системы.</w:t>
      </w:r>
    </w:p>
    <w:p w:rsidR="00D84F04" w:rsidRDefault="00D84F04" w:rsidP="004F4332">
      <w:pPr>
        <w:spacing w:line="276" w:lineRule="auto"/>
        <w:ind w:firstLine="567"/>
        <w:jc w:val="both"/>
        <w:rPr>
          <w:sz w:val="22"/>
          <w:szCs w:val="22"/>
        </w:rPr>
      </w:pPr>
    </w:p>
    <w:p w:rsidR="00D84F04" w:rsidRDefault="00D84F04" w:rsidP="004F4332">
      <w:pPr>
        <w:spacing w:line="276" w:lineRule="auto"/>
        <w:ind w:firstLine="567"/>
        <w:jc w:val="both"/>
        <w:rPr>
          <w:sz w:val="22"/>
          <w:szCs w:val="22"/>
        </w:rPr>
      </w:pPr>
    </w:p>
    <w:p w:rsidR="00D84F04" w:rsidRDefault="00D84F04" w:rsidP="004F4332">
      <w:pPr>
        <w:spacing w:line="276" w:lineRule="auto"/>
        <w:ind w:firstLine="567"/>
        <w:jc w:val="both"/>
        <w:rPr>
          <w:sz w:val="22"/>
          <w:szCs w:val="22"/>
        </w:rPr>
      </w:pPr>
    </w:p>
    <w:p w:rsidR="00200C8E" w:rsidRDefault="00152EB8" w:rsidP="002D30C1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3" w:name="_Toc125552266"/>
      <w:r>
        <w:rPr>
          <w:rFonts w:ascii="Times New Roman" w:hAnsi="Times New Roman"/>
          <w:b w:val="0"/>
          <w:sz w:val="22"/>
          <w:szCs w:val="22"/>
        </w:rPr>
        <w:lastRenderedPageBreak/>
        <w:t>Монтаж</w:t>
      </w:r>
      <w:bookmarkEnd w:id="13"/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D30C1" w:rsidRDefault="002D30C1" w:rsidP="002D30C1">
      <w:pPr>
        <w:ind w:left="709"/>
      </w:pPr>
    </w:p>
    <w:p w:rsidR="002D30C1" w:rsidRPr="002D30C1" w:rsidRDefault="002D30C1" w:rsidP="002D30C1">
      <w:pPr>
        <w:spacing w:line="276" w:lineRule="auto"/>
        <w:ind w:firstLine="567"/>
        <w:jc w:val="both"/>
        <w:rPr>
          <w:sz w:val="22"/>
          <w:szCs w:val="22"/>
        </w:rPr>
      </w:pPr>
      <w:r w:rsidRPr="002D30C1">
        <w:rPr>
          <w:sz w:val="22"/>
          <w:szCs w:val="22"/>
        </w:rPr>
        <w:t xml:space="preserve">Монтаж изделия на </w:t>
      </w:r>
      <w:proofErr w:type="spellStart"/>
      <w:r w:rsidRPr="002D30C1">
        <w:rPr>
          <w:sz w:val="22"/>
          <w:szCs w:val="22"/>
        </w:rPr>
        <w:t>фэн-ко</w:t>
      </w:r>
      <w:r w:rsidR="002B2284">
        <w:rPr>
          <w:sz w:val="22"/>
          <w:szCs w:val="22"/>
        </w:rPr>
        <w:t>йл</w:t>
      </w:r>
      <w:proofErr w:type="spellEnd"/>
      <w:r w:rsidR="002B2284">
        <w:rPr>
          <w:sz w:val="22"/>
          <w:szCs w:val="22"/>
        </w:rPr>
        <w:t xml:space="preserve"> приведен на рисунке 3</w:t>
      </w:r>
      <w:r w:rsidRPr="002D30C1">
        <w:rPr>
          <w:sz w:val="22"/>
          <w:szCs w:val="22"/>
        </w:rPr>
        <w:t>.</w:t>
      </w:r>
    </w:p>
    <w:p w:rsidR="00200C8E" w:rsidRDefault="00200C8E" w:rsidP="0037755E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2D30C1" w:rsidRDefault="00B10317" w:rsidP="00F76AA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635BC50B" wp14:editId="52A31062">
            <wp:extent cx="4466533" cy="2800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014" cy="281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17" w:rsidRDefault="00B10317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F22BB" w:rsidRDefault="002B2284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Toc85727933"/>
      <w:bookmarkStart w:id="16" w:name="_Toc12555226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7871B2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871B2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2555226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7871B2">
        <w:rPr>
          <w:noProof/>
          <w:sz w:val="22"/>
          <w:szCs w:val="22"/>
        </w:rPr>
        <w:t>иведена в таблице 4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871B2">
        <w:rPr>
          <w:noProof/>
          <w:sz w:val="20"/>
          <w:szCs w:val="20"/>
        </w:rPr>
        <w:t xml:space="preserve"> 4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1E4022">
        <w:trPr>
          <w:trHeight w:val="45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39302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  <w:r w:rsidR="00536881">
              <w:rPr>
                <w:sz w:val="22"/>
                <w:szCs w:val="22"/>
              </w:rPr>
              <w:t xml:space="preserve"> (клапан и термоэлектрический п</w:t>
            </w:r>
            <w:r w:rsidR="00536881" w:rsidRPr="002648A6">
              <w:rPr>
                <w:sz w:val="22"/>
                <w:szCs w:val="22"/>
              </w:rPr>
              <w:t>ривод</w:t>
            </w:r>
            <w:r w:rsidR="00536881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jc w:val="both"/>
        <w:rPr>
          <w:sz w:val="22"/>
          <w:szCs w:val="22"/>
        </w:rPr>
      </w:pPr>
    </w:p>
    <w:p w:rsidR="00235CE0" w:rsidRDefault="00235CE0" w:rsidP="00EA6703">
      <w:pPr>
        <w:jc w:val="both"/>
        <w:rPr>
          <w:sz w:val="22"/>
          <w:szCs w:val="22"/>
        </w:rPr>
      </w:pPr>
    </w:p>
    <w:p w:rsidR="00235CE0" w:rsidRDefault="00235CE0" w:rsidP="00EA6703">
      <w:pPr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125552269"/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  <w:bookmarkEnd w:id="19"/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0" w:name="_Toc489886374"/>
      <w:bookmarkStart w:id="21" w:name="_Toc85529579"/>
      <w:bookmarkStart w:id="22" w:name="_Toc125552270"/>
      <w:bookmarkStart w:id="23" w:name="_GoBack"/>
      <w:bookmarkEnd w:id="23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0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1"/>
      <w:bookmarkEnd w:id="2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553D57" w:rsidRPr="00553D57" w:rsidTr="000448DE">
        <w:trPr>
          <w:jc w:val="center"/>
        </w:trPr>
        <w:tc>
          <w:tcPr>
            <w:tcW w:w="5134" w:type="dxa"/>
            <w:vAlign w:val="center"/>
          </w:tcPr>
          <w:p w:rsidR="00553D57" w:rsidRPr="00913753" w:rsidRDefault="00553D57" w:rsidP="00553D5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Default="00553D57" w:rsidP="00553D57">
            <w:pPr>
              <w:jc w:val="center"/>
            </w:pPr>
          </w:p>
        </w:tc>
        <w:tc>
          <w:tcPr>
            <w:tcW w:w="3831" w:type="dxa"/>
            <w:vAlign w:val="center"/>
          </w:tcPr>
          <w:p w:rsidR="00553D57" w:rsidRPr="009E3D5C" w:rsidRDefault="00553D57" w:rsidP="00553D57">
            <w:pPr>
              <w:jc w:val="center"/>
              <w:rPr>
                <w:sz w:val="22"/>
                <w:szCs w:val="22"/>
                <w:lang w:val="en-US"/>
              </w:rPr>
            </w:pPr>
            <w:r w:rsidRPr="00553D57">
              <w:rPr>
                <w:b/>
                <w:sz w:val="22"/>
                <w:szCs w:val="22"/>
              </w:rPr>
              <w:t>V2*-JC ** 220V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553D57" w:rsidRDefault="00553D57" w:rsidP="00553D57">
            <w:pPr>
              <w:jc w:val="center"/>
              <w:rPr>
                <w:lang w:val="en-US"/>
              </w:rPr>
            </w:pPr>
          </w:p>
        </w:tc>
      </w:tr>
      <w:tr w:rsidR="00553D57" w:rsidRPr="00D65EA2" w:rsidTr="000448DE">
        <w:trPr>
          <w:jc w:val="center"/>
        </w:trPr>
        <w:tc>
          <w:tcPr>
            <w:tcW w:w="5134" w:type="dxa"/>
            <w:vAlign w:val="center"/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553D57" w:rsidRPr="00D65EA2" w:rsidRDefault="00553D57" w:rsidP="00553D57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130A41">
        <w:rPr>
          <w:b w:val="0"/>
          <w:sz w:val="24"/>
          <w:szCs w:val="24"/>
          <w:lang w:val="en-US"/>
        </w:rPr>
        <w:t xml:space="preserve">       </w:t>
      </w:r>
      <w:r w:rsidR="00F40364" w:rsidRPr="00F4036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250B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1E4022" w:rsidRDefault="001E4022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12555227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1E4022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53D57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53D57">
              <w:rPr>
                <w:b/>
                <w:sz w:val="22"/>
                <w:szCs w:val="22"/>
              </w:rPr>
              <w:t>V2*-JC ** 220V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5" w:name="_Toc85529581"/>
      <w:bookmarkStart w:id="26" w:name="_Toc12555227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25"/>
      <w:bookmarkEnd w:id="2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85529582"/>
      <w:bookmarkStart w:id="28" w:name="_Toc12555227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27"/>
      <w:bookmarkEnd w:id="2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83"/>
      <w:bookmarkStart w:id="30" w:name="_Toc12555227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29"/>
      <w:bookmarkEnd w:id="3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85529584"/>
      <w:bookmarkStart w:id="32" w:name="_Toc12555227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1"/>
      <w:bookmarkEnd w:id="3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3" w:name="_Toc489886376"/>
      <w:bookmarkStart w:id="34" w:name="_Ref75275862"/>
      <w:bookmarkStart w:id="3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2555227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3"/>
      <w:bookmarkEnd w:id="34"/>
      <w:bookmarkEnd w:id="35"/>
      <w:bookmarkEnd w:id="3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7"/>
      <w:bookmarkStart w:id="38" w:name="_Ref75275866"/>
      <w:bookmarkStart w:id="39" w:name="_Toc85529586"/>
      <w:bookmarkStart w:id="40" w:name="_Toc12555227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37"/>
      <w:bookmarkEnd w:id="38"/>
      <w:bookmarkEnd w:id="39"/>
      <w:bookmarkEnd w:id="4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8"/>
      <w:bookmarkStart w:id="42" w:name="_Ref75275870"/>
      <w:bookmarkStart w:id="43" w:name="_Toc85529587"/>
      <w:bookmarkStart w:id="44" w:name="_Toc12555227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5" w:name="_Toc489886379"/>
      <w:bookmarkStart w:id="46" w:name="_Ref75275874"/>
      <w:bookmarkStart w:id="47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2555227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45"/>
      <w:bookmarkEnd w:id="46"/>
      <w:bookmarkEnd w:id="47"/>
      <w:bookmarkEnd w:id="4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49" w:name="_Toc489886380"/>
      <w:bookmarkStart w:id="50" w:name="_Ref75275878"/>
      <w:bookmarkStart w:id="51" w:name="_Toc85529589"/>
      <w:bookmarkStart w:id="52" w:name="_Toc12555228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49"/>
      <w:bookmarkEnd w:id="50"/>
      <w:bookmarkEnd w:id="51"/>
      <w:bookmarkEnd w:id="5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3" w:name="_Toc12555228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4" w:name="_Toc489886382"/>
      <w:bookmarkStart w:id="55" w:name="_Ref75275890"/>
      <w:bookmarkStart w:id="56" w:name="_Toc85529591"/>
      <w:bookmarkStart w:id="57" w:name="_Toc12555228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4"/>
      <w:bookmarkEnd w:id="55"/>
      <w:bookmarkEnd w:id="56"/>
      <w:bookmarkEnd w:id="5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Ref75275894"/>
      <w:bookmarkStart w:id="59" w:name="_Toc85529592"/>
      <w:bookmarkStart w:id="60" w:name="_Toc12555228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58"/>
      <w:bookmarkEnd w:id="59"/>
      <w:bookmarkEnd w:id="6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529593"/>
      <w:bookmarkStart w:id="62" w:name="_Toc12555228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1"/>
      <w:r w:rsidR="00C9072C">
        <w:rPr>
          <w:rFonts w:ascii="Times New Roman" w:hAnsi="Times New Roman"/>
          <w:sz w:val="28"/>
          <w:szCs w:val="28"/>
        </w:rPr>
        <w:t>Хранение</w:t>
      </w:r>
      <w:bookmarkEnd w:id="62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3" w:name="_Toc489886385"/>
      <w:bookmarkStart w:id="64" w:name="_Ref75275917"/>
      <w:bookmarkStart w:id="65" w:name="_Toc85529596"/>
      <w:bookmarkStart w:id="66" w:name="_Toc12555228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85529597"/>
      <w:bookmarkStart w:id="68" w:name="_Toc12555228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67"/>
      <w:bookmarkEnd w:id="6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69" w:name="_Toc85529598"/>
      <w:bookmarkStart w:id="70" w:name="_Toc12555228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1" w:name="_Toc489886387"/>
      <w:bookmarkStart w:id="72" w:name="_Ref75275934"/>
      <w:bookmarkStart w:id="73" w:name="_Toc85529599"/>
      <w:bookmarkStart w:id="74" w:name="_Toc12555228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1"/>
      <w:bookmarkEnd w:id="72"/>
      <w:bookmarkEnd w:id="73"/>
      <w:bookmarkEnd w:id="7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DD2" w:rsidRDefault="009F7DD2">
      <w:r>
        <w:separator/>
      </w:r>
    </w:p>
  </w:endnote>
  <w:endnote w:type="continuationSeparator" w:id="0">
    <w:p w:rsidR="009F7DD2" w:rsidRDefault="009F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7DD2" w:rsidRDefault="009F7D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F7DD2" w:rsidRDefault="009F7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F7DD2" w:rsidRDefault="009F7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F7DD2" w:rsidRDefault="009F7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B7687E" w:rsidRDefault="009F7DD2" w:rsidP="00116614">
                              <w:pPr>
                                <w:jc w:val="center"/>
                              </w:pPr>
                              <w:r w:rsidRPr="00553D57">
                                <w:rPr>
                                  <w:b/>
                                  <w:sz w:val="22"/>
                                  <w:szCs w:val="22"/>
                                </w:rPr>
                                <w:t>V2*-JC ** 220V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ED1531" w:rsidRDefault="009F7D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0E7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ED1531" w:rsidRDefault="009F7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F7DD2" w:rsidRPr="00466963" w:rsidRDefault="001C0E7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F7DD2" w:rsidRPr="003B79F4" w:rsidRDefault="009F7D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КОМПЛЕКТЫ ДВУХХОДОВЫХ КЛАПАНОВ ПРОМЫШЛЕННОГО НАЗНАЧЕНИЯ </w:t>
                              </w:r>
                              <w:r w:rsidRPr="00553D57">
                                <w:rPr>
                                  <w:b/>
                                  <w:sz w:val="22"/>
                                  <w:szCs w:val="22"/>
                                </w:rPr>
                                <w:t>V2*-JC ** 220V</w:t>
                              </w:r>
                            </w:p>
                            <w:p w:rsidR="009F7DD2" w:rsidRPr="00DC6CBD" w:rsidRDefault="009F7DD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9F7DD2" w:rsidRPr="00613EFB" w:rsidRDefault="009F7D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JoTA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F7DD2" w:rsidRPr="00B7687E" w:rsidRDefault="009F7DD2" w:rsidP="00116614">
                        <w:pPr>
                          <w:jc w:val="center"/>
                        </w:pPr>
                        <w:r w:rsidRPr="00553D57">
                          <w:rPr>
                            <w:b/>
                            <w:sz w:val="22"/>
                            <w:szCs w:val="22"/>
                          </w:rPr>
                          <w:t>V2*-JC ** 220V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F7DD2" w:rsidRPr="00ED1531" w:rsidRDefault="009F7D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C0E7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F7DD2" w:rsidRPr="00ED1531" w:rsidRDefault="009F7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F7DD2" w:rsidRPr="00466963" w:rsidRDefault="001C0E7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F7DD2" w:rsidRPr="003B79F4" w:rsidRDefault="009F7D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КОМПЛЕКТЫ ДВУХХОДОВЫХ КЛАПАНОВ ПРОМЫШЛЕННОГО НАЗНАЧЕНИЯ </w:t>
                        </w:r>
                        <w:r w:rsidRPr="00553D57">
                          <w:rPr>
                            <w:b/>
                            <w:sz w:val="22"/>
                            <w:szCs w:val="22"/>
                          </w:rPr>
                          <w:t>V2*-JC ** 220V</w:t>
                        </w:r>
                      </w:p>
                      <w:p w:rsidR="009F7DD2" w:rsidRPr="00DC6CBD" w:rsidRDefault="009F7DD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9F7DD2" w:rsidRPr="00613EFB" w:rsidRDefault="009F7D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AF301F" w:rsidRDefault="009F7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0E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C23BB2" w:rsidRDefault="009F7DD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553D57">
                                <w:rPr>
                                  <w:b/>
                                  <w:sz w:val="22"/>
                                  <w:szCs w:val="22"/>
                                </w:rPr>
                                <w:t>V2*-JC ** 220V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F7DD2" w:rsidRPr="00EC2FF5" w:rsidRDefault="009F7D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F7DD2" w:rsidRPr="00AF301F" w:rsidRDefault="009F7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C0E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F7DD2" w:rsidRPr="00C23BB2" w:rsidRDefault="009F7DD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553D57">
                          <w:rPr>
                            <w:b/>
                            <w:sz w:val="22"/>
                            <w:szCs w:val="22"/>
                          </w:rPr>
                          <w:t>V2*-JC ** 220V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F7DD2" w:rsidRPr="00EC2FF5" w:rsidRDefault="009F7D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Default="009F7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AF301F" w:rsidRDefault="009F7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0E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7DD2" w:rsidRPr="00EC2FF5" w:rsidRDefault="009F7DD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553D57">
                                <w:rPr>
                                  <w:b/>
                                  <w:sz w:val="22"/>
                                  <w:szCs w:val="22"/>
                                </w:rPr>
                                <w:t>V2*-JC ** 220V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F7DD2" w:rsidRDefault="009F7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F7DD2" w:rsidRPr="00AF301F" w:rsidRDefault="009F7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C0E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F7DD2" w:rsidRPr="00EC2FF5" w:rsidRDefault="009F7DD2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553D57">
                          <w:rPr>
                            <w:b/>
                            <w:sz w:val="22"/>
                            <w:szCs w:val="22"/>
                          </w:rPr>
                          <w:t>V2*-JC ** 220V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DD2" w:rsidRDefault="009F7DD2">
      <w:r>
        <w:separator/>
      </w:r>
    </w:p>
  </w:footnote>
  <w:footnote w:type="continuationSeparator" w:id="0">
    <w:p w:rsidR="009F7DD2" w:rsidRDefault="009F7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7DD2" w:rsidRDefault="009F7D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D2" w:rsidRDefault="009F7DD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13CA9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0ACD"/>
    <w:rsid w:val="00021FB1"/>
    <w:rsid w:val="00023526"/>
    <w:rsid w:val="00024531"/>
    <w:rsid w:val="000350FA"/>
    <w:rsid w:val="00037425"/>
    <w:rsid w:val="000448DE"/>
    <w:rsid w:val="0004615A"/>
    <w:rsid w:val="00047023"/>
    <w:rsid w:val="00053560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4E5E"/>
    <w:rsid w:val="00116614"/>
    <w:rsid w:val="00117ADC"/>
    <w:rsid w:val="00122066"/>
    <w:rsid w:val="00127EE8"/>
    <w:rsid w:val="00130A41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66663"/>
    <w:rsid w:val="00171036"/>
    <w:rsid w:val="00180D0F"/>
    <w:rsid w:val="001A0A60"/>
    <w:rsid w:val="001A6BBE"/>
    <w:rsid w:val="001A7835"/>
    <w:rsid w:val="001B4294"/>
    <w:rsid w:val="001C0038"/>
    <w:rsid w:val="001C0E7F"/>
    <w:rsid w:val="001C18B3"/>
    <w:rsid w:val="001C1974"/>
    <w:rsid w:val="001C3214"/>
    <w:rsid w:val="001C3EDB"/>
    <w:rsid w:val="001D56EC"/>
    <w:rsid w:val="001E2E2E"/>
    <w:rsid w:val="001E4022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5CE0"/>
    <w:rsid w:val="002446F6"/>
    <w:rsid w:val="00244B04"/>
    <w:rsid w:val="00253E33"/>
    <w:rsid w:val="002648A6"/>
    <w:rsid w:val="00266678"/>
    <w:rsid w:val="00266864"/>
    <w:rsid w:val="00267C67"/>
    <w:rsid w:val="00276931"/>
    <w:rsid w:val="00282779"/>
    <w:rsid w:val="00290A2E"/>
    <w:rsid w:val="00293885"/>
    <w:rsid w:val="002970FA"/>
    <w:rsid w:val="00297FD5"/>
    <w:rsid w:val="002A1BAD"/>
    <w:rsid w:val="002A1D10"/>
    <w:rsid w:val="002A49F0"/>
    <w:rsid w:val="002B0E60"/>
    <w:rsid w:val="002B2284"/>
    <w:rsid w:val="002B4BD3"/>
    <w:rsid w:val="002B5468"/>
    <w:rsid w:val="002C2364"/>
    <w:rsid w:val="002C44E0"/>
    <w:rsid w:val="002D30C1"/>
    <w:rsid w:val="002E23E5"/>
    <w:rsid w:val="002F79FC"/>
    <w:rsid w:val="003066A5"/>
    <w:rsid w:val="00311219"/>
    <w:rsid w:val="00315902"/>
    <w:rsid w:val="0032005C"/>
    <w:rsid w:val="0032329D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84976"/>
    <w:rsid w:val="003923B9"/>
    <w:rsid w:val="00393026"/>
    <w:rsid w:val="0039398B"/>
    <w:rsid w:val="003964AD"/>
    <w:rsid w:val="003B435D"/>
    <w:rsid w:val="003B79F4"/>
    <w:rsid w:val="003D1C42"/>
    <w:rsid w:val="003D1FDC"/>
    <w:rsid w:val="003D42C4"/>
    <w:rsid w:val="003E3AD4"/>
    <w:rsid w:val="003E6C51"/>
    <w:rsid w:val="003E6FA8"/>
    <w:rsid w:val="003F28A1"/>
    <w:rsid w:val="003F43C3"/>
    <w:rsid w:val="004039BD"/>
    <w:rsid w:val="00407892"/>
    <w:rsid w:val="004106D7"/>
    <w:rsid w:val="00413A7F"/>
    <w:rsid w:val="004158E2"/>
    <w:rsid w:val="004250BA"/>
    <w:rsid w:val="00437185"/>
    <w:rsid w:val="00441553"/>
    <w:rsid w:val="004502D6"/>
    <w:rsid w:val="00452721"/>
    <w:rsid w:val="00453087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0469"/>
    <w:rsid w:val="004E674F"/>
    <w:rsid w:val="004F051B"/>
    <w:rsid w:val="004F4332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36881"/>
    <w:rsid w:val="005411CB"/>
    <w:rsid w:val="00553D57"/>
    <w:rsid w:val="00554566"/>
    <w:rsid w:val="00557D90"/>
    <w:rsid w:val="005615C2"/>
    <w:rsid w:val="00563052"/>
    <w:rsid w:val="0058149E"/>
    <w:rsid w:val="00582369"/>
    <w:rsid w:val="00583DEB"/>
    <w:rsid w:val="00584062"/>
    <w:rsid w:val="005855F7"/>
    <w:rsid w:val="00590895"/>
    <w:rsid w:val="00590E30"/>
    <w:rsid w:val="00592BC8"/>
    <w:rsid w:val="005A7003"/>
    <w:rsid w:val="005B68E2"/>
    <w:rsid w:val="005B7781"/>
    <w:rsid w:val="005D0574"/>
    <w:rsid w:val="005D5841"/>
    <w:rsid w:val="005E38BC"/>
    <w:rsid w:val="005E5127"/>
    <w:rsid w:val="005F1683"/>
    <w:rsid w:val="00601691"/>
    <w:rsid w:val="0060423E"/>
    <w:rsid w:val="00607011"/>
    <w:rsid w:val="006070F9"/>
    <w:rsid w:val="006106AB"/>
    <w:rsid w:val="006176D9"/>
    <w:rsid w:val="006239D1"/>
    <w:rsid w:val="006370D0"/>
    <w:rsid w:val="006416FB"/>
    <w:rsid w:val="00646CE5"/>
    <w:rsid w:val="00647620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4F3D"/>
    <w:rsid w:val="006D6A03"/>
    <w:rsid w:val="006E0F4A"/>
    <w:rsid w:val="006E30DA"/>
    <w:rsid w:val="006E54B4"/>
    <w:rsid w:val="006E631E"/>
    <w:rsid w:val="006F412D"/>
    <w:rsid w:val="0070650B"/>
    <w:rsid w:val="00712B08"/>
    <w:rsid w:val="00713C11"/>
    <w:rsid w:val="00723625"/>
    <w:rsid w:val="0073406F"/>
    <w:rsid w:val="00740801"/>
    <w:rsid w:val="007419D7"/>
    <w:rsid w:val="00745BD9"/>
    <w:rsid w:val="007460D3"/>
    <w:rsid w:val="00751720"/>
    <w:rsid w:val="00751FA7"/>
    <w:rsid w:val="00761D18"/>
    <w:rsid w:val="007764B2"/>
    <w:rsid w:val="00776934"/>
    <w:rsid w:val="0078177F"/>
    <w:rsid w:val="00786115"/>
    <w:rsid w:val="007871B2"/>
    <w:rsid w:val="007877E0"/>
    <w:rsid w:val="007B095E"/>
    <w:rsid w:val="007B36E9"/>
    <w:rsid w:val="007B4396"/>
    <w:rsid w:val="007C300D"/>
    <w:rsid w:val="007D349B"/>
    <w:rsid w:val="007D4E6B"/>
    <w:rsid w:val="007D6CCA"/>
    <w:rsid w:val="007E19BF"/>
    <w:rsid w:val="007E5E22"/>
    <w:rsid w:val="007F0E97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44C9B"/>
    <w:rsid w:val="00850DCA"/>
    <w:rsid w:val="00850F7E"/>
    <w:rsid w:val="00851CB0"/>
    <w:rsid w:val="0085316F"/>
    <w:rsid w:val="008615AC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4F30"/>
    <w:rsid w:val="008C6286"/>
    <w:rsid w:val="008C6BE2"/>
    <w:rsid w:val="008D09DC"/>
    <w:rsid w:val="008D0F1F"/>
    <w:rsid w:val="008D1EB2"/>
    <w:rsid w:val="008D76AF"/>
    <w:rsid w:val="008E0B73"/>
    <w:rsid w:val="008F7D55"/>
    <w:rsid w:val="00904956"/>
    <w:rsid w:val="00910165"/>
    <w:rsid w:val="00913F03"/>
    <w:rsid w:val="009148F2"/>
    <w:rsid w:val="00922280"/>
    <w:rsid w:val="009314F2"/>
    <w:rsid w:val="0094137F"/>
    <w:rsid w:val="00941985"/>
    <w:rsid w:val="00943EF1"/>
    <w:rsid w:val="009454F1"/>
    <w:rsid w:val="009457C2"/>
    <w:rsid w:val="009551AF"/>
    <w:rsid w:val="009620D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151"/>
    <w:rsid w:val="009E0337"/>
    <w:rsid w:val="009E3D5C"/>
    <w:rsid w:val="009F59E9"/>
    <w:rsid w:val="009F7DD2"/>
    <w:rsid w:val="00A0437B"/>
    <w:rsid w:val="00A13ED0"/>
    <w:rsid w:val="00A17EAC"/>
    <w:rsid w:val="00A20C9D"/>
    <w:rsid w:val="00A220A4"/>
    <w:rsid w:val="00A22CCA"/>
    <w:rsid w:val="00A22D2C"/>
    <w:rsid w:val="00A3505E"/>
    <w:rsid w:val="00A40E51"/>
    <w:rsid w:val="00A41DE7"/>
    <w:rsid w:val="00A425B8"/>
    <w:rsid w:val="00A45D7D"/>
    <w:rsid w:val="00A56FE4"/>
    <w:rsid w:val="00A616BD"/>
    <w:rsid w:val="00A63AC1"/>
    <w:rsid w:val="00A64AC4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E42E5"/>
    <w:rsid w:val="00AF1F03"/>
    <w:rsid w:val="00AF301F"/>
    <w:rsid w:val="00B00404"/>
    <w:rsid w:val="00B02AA8"/>
    <w:rsid w:val="00B10317"/>
    <w:rsid w:val="00B14F7A"/>
    <w:rsid w:val="00B2430D"/>
    <w:rsid w:val="00B263D1"/>
    <w:rsid w:val="00B341EE"/>
    <w:rsid w:val="00B34EA6"/>
    <w:rsid w:val="00B62385"/>
    <w:rsid w:val="00B65EF5"/>
    <w:rsid w:val="00B713E6"/>
    <w:rsid w:val="00B757EC"/>
    <w:rsid w:val="00B853CA"/>
    <w:rsid w:val="00B86596"/>
    <w:rsid w:val="00B930C4"/>
    <w:rsid w:val="00B94D24"/>
    <w:rsid w:val="00B94FD8"/>
    <w:rsid w:val="00B97116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E2DE3"/>
    <w:rsid w:val="00BF22BB"/>
    <w:rsid w:val="00BF5D02"/>
    <w:rsid w:val="00C00403"/>
    <w:rsid w:val="00C0352C"/>
    <w:rsid w:val="00C0404E"/>
    <w:rsid w:val="00C10A1E"/>
    <w:rsid w:val="00C11FB0"/>
    <w:rsid w:val="00C134F0"/>
    <w:rsid w:val="00C15E8C"/>
    <w:rsid w:val="00C241C9"/>
    <w:rsid w:val="00C2699D"/>
    <w:rsid w:val="00C419C1"/>
    <w:rsid w:val="00C41A06"/>
    <w:rsid w:val="00C464A0"/>
    <w:rsid w:val="00C47F87"/>
    <w:rsid w:val="00C510BE"/>
    <w:rsid w:val="00C56030"/>
    <w:rsid w:val="00C60F1C"/>
    <w:rsid w:val="00C612CD"/>
    <w:rsid w:val="00C66856"/>
    <w:rsid w:val="00C70805"/>
    <w:rsid w:val="00C7483B"/>
    <w:rsid w:val="00C76CC9"/>
    <w:rsid w:val="00C817E2"/>
    <w:rsid w:val="00C81B9B"/>
    <w:rsid w:val="00C85720"/>
    <w:rsid w:val="00C87F09"/>
    <w:rsid w:val="00C9072C"/>
    <w:rsid w:val="00C9260D"/>
    <w:rsid w:val="00CA105D"/>
    <w:rsid w:val="00CA34F7"/>
    <w:rsid w:val="00CA63D0"/>
    <w:rsid w:val="00CB2EF3"/>
    <w:rsid w:val="00CC21A8"/>
    <w:rsid w:val="00CC2C20"/>
    <w:rsid w:val="00CC4652"/>
    <w:rsid w:val="00CD2537"/>
    <w:rsid w:val="00CD5E99"/>
    <w:rsid w:val="00CE434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51D3"/>
    <w:rsid w:val="00D31D52"/>
    <w:rsid w:val="00D357F4"/>
    <w:rsid w:val="00D35EE4"/>
    <w:rsid w:val="00D36682"/>
    <w:rsid w:val="00D43A7A"/>
    <w:rsid w:val="00D5029C"/>
    <w:rsid w:val="00D5390E"/>
    <w:rsid w:val="00D549B4"/>
    <w:rsid w:val="00D566EE"/>
    <w:rsid w:val="00D62BB0"/>
    <w:rsid w:val="00D6500E"/>
    <w:rsid w:val="00D70F85"/>
    <w:rsid w:val="00D76B88"/>
    <w:rsid w:val="00D83657"/>
    <w:rsid w:val="00D84F04"/>
    <w:rsid w:val="00D91D7E"/>
    <w:rsid w:val="00D96268"/>
    <w:rsid w:val="00D97C02"/>
    <w:rsid w:val="00DA0B8B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50936"/>
    <w:rsid w:val="00E50B6F"/>
    <w:rsid w:val="00E515AE"/>
    <w:rsid w:val="00E521EE"/>
    <w:rsid w:val="00E54654"/>
    <w:rsid w:val="00E646AB"/>
    <w:rsid w:val="00E72244"/>
    <w:rsid w:val="00E774B2"/>
    <w:rsid w:val="00E8345E"/>
    <w:rsid w:val="00E90897"/>
    <w:rsid w:val="00E91B22"/>
    <w:rsid w:val="00EA206C"/>
    <w:rsid w:val="00EA4149"/>
    <w:rsid w:val="00EA6703"/>
    <w:rsid w:val="00EB0EC2"/>
    <w:rsid w:val="00EB25BE"/>
    <w:rsid w:val="00EC78F9"/>
    <w:rsid w:val="00EC79A8"/>
    <w:rsid w:val="00EE40B5"/>
    <w:rsid w:val="00EE67C8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364"/>
    <w:rsid w:val="00F4345F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76AA9"/>
    <w:rsid w:val="00F817D9"/>
    <w:rsid w:val="00F856E5"/>
    <w:rsid w:val="00F91D40"/>
    <w:rsid w:val="00FA3A55"/>
    <w:rsid w:val="00FA64EB"/>
    <w:rsid w:val="00FB52C2"/>
    <w:rsid w:val="00FC093B"/>
    <w:rsid w:val="00FC0A1C"/>
    <w:rsid w:val="00FC2525"/>
    <w:rsid w:val="00FC694B"/>
    <w:rsid w:val="00FC6D6C"/>
    <w:rsid w:val="00FD298C"/>
    <w:rsid w:val="00FD4ACB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3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41A06"/>
    <w:rPr>
      <w:rFonts w:ascii="Arial-BoldMT" w:hAnsi="Arial-BoldMT" w:hint="default"/>
      <w:b/>
      <w:bCs/>
      <w:i w:val="0"/>
      <w:iCs w:val="0"/>
      <w:color w:val="6D6E71"/>
      <w:sz w:val="16"/>
      <w:szCs w:val="16"/>
    </w:rPr>
  </w:style>
  <w:style w:type="character" w:styleId="afe">
    <w:name w:val="Strong"/>
    <w:basedOn w:val="a0"/>
    <w:uiPriority w:val="22"/>
    <w:qFormat/>
    <w:rsid w:val="00FD4AC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F43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A38E4-ED89-46EE-B71D-2B2B8A88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2085EB55</Template>
  <TotalTime>579</TotalTime>
  <Pages>24</Pages>
  <Words>2648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73</cp:revision>
  <cp:lastPrinted>2021-03-26T08:29:00Z</cp:lastPrinted>
  <dcterms:created xsi:type="dcterms:W3CDTF">2023-01-25T12:18:00Z</dcterms:created>
  <dcterms:modified xsi:type="dcterms:W3CDTF">2023-06-19T12:05:00Z</dcterms:modified>
</cp:coreProperties>
</file>