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047692" w:rsidP="00195605">
            <w:pPr>
              <w:jc w:val="center"/>
              <w:rPr>
                <w:b/>
                <w:sz w:val="22"/>
                <w:szCs w:val="22"/>
              </w:rPr>
            </w:pPr>
            <w:r w:rsidRPr="00047692">
              <w:rPr>
                <w:b/>
                <w:sz w:val="22"/>
                <w:szCs w:val="22"/>
              </w:rPr>
              <w:t>28.25.13.120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318B7" w:rsidP="00047692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37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D03F3F" w:rsidTr="0035731D">
        <w:trPr>
          <w:jc w:val="center"/>
        </w:trPr>
        <w:tc>
          <w:tcPr>
            <w:tcW w:w="7371" w:type="dxa"/>
            <w:shd w:val="clear" w:color="auto" w:fill="auto"/>
          </w:tcPr>
          <w:p w:rsidR="00D03F3F" w:rsidRPr="00460DA0" w:rsidRDefault="001028A8" w:rsidP="006318B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</w:t>
            </w:r>
            <w:r w:rsidR="00460DA0">
              <w:rPr>
                <w:b/>
                <w:szCs w:val="28"/>
              </w:rPr>
              <w:t xml:space="preserve"> БЛОК ТЕПЛОВОГО НАСОСА </w:t>
            </w:r>
            <w:r w:rsidR="0035731D">
              <w:rPr>
                <w:b/>
                <w:szCs w:val="28"/>
              </w:rPr>
              <w:t xml:space="preserve">ПРОМЫШЛЕННОГО НАЗНАЧЕНИЯ </w:t>
            </w:r>
            <w:r w:rsidR="00B47A8B">
              <w:rPr>
                <w:b/>
                <w:szCs w:val="28"/>
              </w:rPr>
              <w:t>RWM-10.0N</w:t>
            </w:r>
            <w:r w:rsidRPr="001028A8">
              <w:rPr>
                <w:b/>
                <w:szCs w:val="28"/>
              </w:rPr>
              <w:t>E</w:t>
            </w:r>
          </w:p>
        </w:tc>
      </w:tr>
      <w:tr w:rsidR="00D03F3F" w:rsidTr="0035731D">
        <w:trPr>
          <w:jc w:val="center"/>
        </w:trPr>
        <w:tc>
          <w:tcPr>
            <w:tcW w:w="737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BC5148" w:rsidP="00E60CA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RWM-10.0N</w:t>
            </w:r>
            <w:r w:rsidR="001028A8" w:rsidRPr="001028A8">
              <w:rPr>
                <w:b/>
                <w:szCs w:val="28"/>
              </w:rPr>
              <w:t>E</w:t>
            </w:r>
            <w:r w:rsidR="00E60CA2" w:rsidRPr="00E60CA2">
              <w:rPr>
                <w:b/>
                <w:szCs w:val="28"/>
              </w:rPr>
              <w:t>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460DA0" w:rsidRDefault="00460DA0" w:rsidP="00D03F3F">
      <w:pPr>
        <w:jc w:val="center"/>
        <w:rPr>
          <w:szCs w:val="28"/>
        </w:rPr>
      </w:pPr>
    </w:p>
    <w:p w:rsidR="003729F8" w:rsidRDefault="003729F8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5731D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24773">
        <w:rPr>
          <w:sz w:val="22"/>
          <w:szCs w:val="22"/>
        </w:rPr>
        <w:t>4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B47A8B" w:rsidRDefault="00810B70" w:rsidP="004B4082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B47A8B">
        <w:rPr>
          <w:b/>
          <w:sz w:val="22"/>
          <w:szCs w:val="22"/>
        </w:rPr>
        <w:lastRenderedPageBreak/>
        <w:t>СОДЕРЖАНИЕ</w:t>
      </w:r>
      <w:r w:rsidR="00231E1B" w:rsidRPr="00B47A8B">
        <w:rPr>
          <w:b/>
          <w:sz w:val="22"/>
          <w:szCs w:val="22"/>
        </w:rPr>
        <w:t xml:space="preserve"> </w:t>
      </w:r>
    </w:p>
    <w:p w:rsidR="00B47A8B" w:rsidRPr="00B47A8B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47A8B">
        <w:rPr>
          <w:sz w:val="22"/>
          <w:szCs w:val="22"/>
        </w:rPr>
        <w:fldChar w:fldCharType="begin"/>
      </w:r>
      <w:r w:rsidRPr="00B47A8B">
        <w:rPr>
          <w:sz w:val="22"/>
          <w:szCs w:val="22"/>
        </w:rPr>
        <w:instrText xml:space="preserve"> TOC \o "1-3" \h \z \u </w:instrText>
      </w:r>
      <w:r w:rsidRPr="00B47A8B">
        <w:rPr>
          <w:sz w:val="22"/>
          <w:szCs w:val="22"/>
        </w:rPr>
        <w:fldChar w:fldCharType="separate"/>
      </w:r>
      <w:hyperlink w:anchor="_Toc115944132" w:history="1">
        <w:r w:rsidR="00B47A8B" w:rsidRPr="00B47A8B">
          <w:rPr>
            <w:rStyle w:val="ad"/>
            <w:noProof/>
            <w:sz w:val="22"/>
            <w:szCs w:val="22"/>
          </w:rPr>
          <w:t>Введение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_Toc115944132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 w:rsidR="00F2197D">
          <w:rPr>
            <w:noProof/>
            <w:webHidden/>
            <w:sz w:val="22"/>
            <w:szCs w:val="22"/>
          </w:rPr>
          <w:t>3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33" w:history="1">
        <w:r w:rsidR="00B47A8B" w:rsidRPr="00B47A8B">
          <w:rPr>
            <w:rStyle w:val="ad"/>
            <w:noProof/>
            <w:sz w:val="22"/>
            <w:szCs w:val="22"/>
          </w:rPr>
          <w:t>1.</w:t>
        </w:r>
        <w:r w:rsidR="00B47A8B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47A8B" w:rsidRPr="00B47A8B">
          <w:rPr>
            <w:rStyle w:val="ad"/>
            <w:noProof/>
            <w:sz w:val="22"/>
            <w:szCs w:val="22"/>
          </w:rPr>
          <w:t>Общие сведения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_Toc115944133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34" w:history="1">
        <w:r w:rsidR="00B47A8B" w:rsidRPr="00B47A8B">
          <w:rPr>
            <w:rStyle w:val="ad"/>
            <w:noProof/>
            <w:sz w:val="22"/>
            <w:szCs w:val="22"/>
          </w:rPr>
          <w:t>2.</w:t>
        </w:r>
        <w:r w:rsidR="00B47A8B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47A8B" w:rsidRPr="00B47A8B">
          <w:rPr>
            <w:rStyle w:val="ad"/>
            <w:noProof/>
            <w:sz w:val="22"/>
            <w:szCs w:val="22"/>
          </w:rPr>
          <w:t>Основные технические данные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_Toc115944134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35" w:history="1">
        <w:r w:rsidR="00B47A8B" w:rsidRPr="00B47A8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_Toc115944135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36" w:history="1">
        <w:r w:rsidR="00B47A8B" w:rsidRPr="00B47A8B">
          <w:rPr>
            <w:rStyle w:val="ad"/>
            <w:noProof/>
            <w:sz w:val="22"/>
            <w:szCs w:val="22"/>
          </w:rPr>
          <w:t>2.2 Описание изделия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_Toc115944136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37" w:history="1">
        <w:r w:rsidR="00B47A8B" w:rsidRPr="00B47A8B">
          <w:rPr>
            <w:rStyle w:val="ad"/>
            <w:noProof/>
            <w:sz w:val="22"/>
            <w:szCs w:val="22"/>
          </w:rPr>
          <w:t>2.3 Принцип работы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_Toc115944137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38" w:history="1">
        <w:r w:rsidR="00B47A8B" w:rsidRPr="00B47A8B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_Toc115944138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39" w:history="1">
        <w:r w:rsidR="00B47A8B" w:rsidRPr="00B47A8B">
          <w:rPr>
            <w:rStyle w:val="ad"/>
            <w:noProof/>
            <w:sz w:val="22"/>
            <w:szCs w:val="22"/>
          </w:rPr>
          <w:t>2.5 Маркировка</w:t>
        </w:r>
        <w:bookmarkStart w:id="1" w:name="_GoBack"/>
        <w:bookmarkEnd w:id="1"/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_Toc115944139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40" w:history="1">
        <w:r w:rsidR="00B47A8B" w:rsidRPr="00B47A8B">
          <w:rPr>
            <w:rStyle w:val="ad"/>
            <w:noProof/>
            <w:sz w:val="22"/>
            <w:szCs w:val="22"/>
          </w:rPr>
          <w:t>3. Комплектность поставки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_Toc115944140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41" w:history="1">
        <w:r w:rsidR="00B47A8B" w:rsidRPr="00B47A8B">
          <w:rPr>
            <w:rStyle w:val="ad"/>
            <w:noProof/>
            <w:sz w:val="22"/>
            <w:szCs w:val="22"/>
          </w:rPr>
          <w:t>4. Чертеж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_Toc115944141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42" w:history="1">
        <w:r w:rsidR="00B47A8B" w:rsidRPr="00B47A8B">
          <w:rPr>
            <w:rStyle w:val="ad"/>
            <w:noProof/>
            <w:sz w:val="22"/>
            <w:szCs w:val="22"/>
          </w:rPr>
          <w:t>5. Гарантии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_Toc115944142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43" w:history="1">
        <w:r w:rsidR="00B47A8B" w:rsidRPr="00B47A8B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_Toc115944143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44" w:history="1">
        <w:r w:rsidR="00B47A8B" w:rsidRPr="00B47A8B">
          <w:rPr>
            <w:rStyle w:val="ad"/>
            <w:noProof/>
            <w:sz w:val="22"/>
            <w:szCs w:val="22"/>
          </w:rPr>
          <w:t>7. Свидетельство о приемке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_Toc115944144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45" w:history="1">
        <w:r w:rsidR="00B47A8B" w:rsidRPr="00B47A8B">
          <w:rPr>
            <w:rStyle w:val="ad"/>
            <w:noProof/>
            <w:sz w:val="22"/>
            <w:szCs w:val="22"/>
          </w:rPr>
          <w:t>8. Консервация</w:t>
        </w:r>
        <w:r w:rsidR="00B47A8B" w:rsidRPr="00B47A8B">
          <w:rPr>
            <w:rStyle w:val="ad"/>
            <w:noProof/>
            <w:sz w:val="22"/>
            <w:szCs w:val="22"/>
            <w:lang w:val="en-US"/>
          </w:rPr>
          <w:t>*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_Toc115944145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46" w:history="1">
        <w:r w:rsidR="00B47A8B" w:rsidRPr="00B47A8B">
          <w:rPr>
            <w:rStyle w:val="ad"/>
            <w:noProof/>
            <w:sz w:val="22"/>
            <w:szCs w:val="22"/>
          </w:rPr>
          <w:t>9. Сведения об утилизации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_Toc115944146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47" w:history="1">
        <w:r w:rsidR="00B47A8B" w:rsidRPr="00B47A8B">
          <w:rPr>
            <w:rStyle w:val="ad"/>
            <w:noProof/>
            <w:sz w:val="22"/>
            <w:szCs w:val="22"/>
          </w:rPr>
          <w:t>10. Требования безопасности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_Toc115944147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48" w:history="1">
        <w:r w:rsidR="00B47A8B" w:rsidRPr="00B47A8B">
          <w:rPr>
            <w:rStyle w:val="ad"/>
            <w:noProof/>
            <w:sz w:val="22"/>
            <w:szCs w:val="22"/>
          </w:rPr>
          <w:t>10.1 Общие требования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_Toc115944148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49" w:history="1">
        <w:r w:rsidR="00B47A8B" w:rsidRPr="00B47A8B">
          <w:rPr>
            <w:rStyle w:val="ad"/>
            <w:noProof/>
            <w:sz w:val="22"/>
            <w:szCs w:val="22"/>
          </w:rPr>
          <w:t>11. Прием и передача изделия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_Toc115944149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50" w:history="1">
        <w:r w:rsidR="00B47A8B" w:rsidRPr="00B47A8B">
          <w:rPr>
            <w:rStyle w:val="ad"/>
            <w:noProof/>
            <w:sz w:val="22"/>
            <w:szCs w:val="22"/>
          </w:rPr>
          <w:t>12. Учет работы изделия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_Toc115944150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51" w:history="1">
        <w:r w:rsidR="00B47A8B" w:rsidRPr="00B47A8B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_Toc115944151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52" w:history="1">
        <w:r w:rsidR="00B47A8B" w:rsidRPr="00B47A8B">
          <w:rPr>
            <w:rStyle w:val="ad"/>
            <w:noProof/>
            <w:sz w:val="22"/>
            <w:szCs w:val="22"/>
          </w:rPr>
          <w:t>14. Работы при эксплуатации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_Toc115944152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53" w:history="1">
        <w:r w:rsidR="00B47A8B" w:rsidRPr="00B47A8B">
          <w:rPr>
            <w:rStyle w:val="ad"/>
            <w:noProof/>
            <w:sz w:val="22"/>
            <w:szCs w:val="22"/>
          </w:rPr>
          <w:t>14.1 Учет выполнения работ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_Toc115944153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54" w:history="1">
        <w:r w:rsidR="00B47A8B" w:rsidRPr="00B47A8B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_Toc115944154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55" w:history="1">
        <w:r w:rsidR="00B47A8B" w:rsidRPr="00B47A8B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_Toc115944155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56" w:history="1">
        <w:r w:rsidR="00B47A8B" w:rsidRPr="00B47A8B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_Toc115944156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57" w:history="1">
        <w:r w:rsidR="00B47A8B" w:rsidRPr="00B47A8B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_Toc115944157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58" w:history="1">
        <w:r w:rsidR="00B47A8B" w:rsidRPr="00B47A8B">
          <w:rPr>
            <w:rStyle w:val="ad"/>
            <w:noProof/>
            <w:sz w:val="22"/>
            <w:szCs w:val="22"/>
          </w:rPr>
          <w:t>16. Хранение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_Toc115944158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35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59" w:history="1">
        <w:r w:rsidR="00B47A8B" w:rsidRPr="00B47A8B">
          <w:rPr>
            <w:rStyle w:val="ad"/>
            <w:noProof/>
            <w:sz w:val="22"/>
            <w:szCs w:val="22"/>
          </w:rPr>
          <w:t>17. Ремонт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_Toc115944159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60" w:history="1">
        <w:r w:rsidR="00B47A8B" w:rsidRPr="00B47A8B">
          <w:rPr>
            <w:rStyle w:val="ad"/>
            <w:noProof/>
            <w:sz w:val="22"/>
            <w:szCs w:val="22"/>
          </w:rPr>
          <w:t>18. Сведения о рекламациях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_Toc115944160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61" w:history="1">
        <w:r w:rsidR="00B47A8B" w:rsidRPr="00B47A8B">
          <w:rPr>
            <w:rStyle w:val="ad"/>
            <w:noProof/>
            <w:sz w:val="22"/>
            <w:szCs w:val="22"/>
          </w:rPr>
          <w:t>19. Особые отметки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_Toc115944161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38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B47A8B" w:rsidRPr="00B47A8B" w:rsidRDefault="00F219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5944162" w:history="1">
        <w:r w:rsidR="00B47A8B" w:rsidRPr="00B47A8B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47A8B" w:rsidRPr="00B47A8B">
          <w:rPr>
            <w:noProof/>
            <w:webHidden/>
            <w:sz w:val="22"/>
            <w:szCs w:val="22"/>
          </w:rPr>
          <w:tab/>
        </w:r>
        <w:r w:rsidR="00B47A8B" w:rsidRPr="00B47A8B">
          <w:rPr>
            <w:noProof/>
            <w:webHidden/>
            <w:sz w:val="22"/>
            <w:szCs w:val="22"/>
          </w:rPr>
          <w:fldChar w:fldCharType="begin"/>
        </w:r>
        <w:r w:rsidR="00B47A8B" w:rsidRPr="00B47A8B">
          <w:rPr>
            <w:noProof/>
            <w:webHidden/>
            <w:sz w:val="22"/>
            <w:szCs w:val="22"/>
          </w:rPr>
          <w:instrText xml:space="preserve"> PAGEREF _Toc115944162 \h </w:instrText>
        </w:r>
        <w:r w:rsidR="00B47A8B" w:rsidRPr="00B47A8B">
          <w:rPr>
            <w:noProof/>
            <w:webHidden/>
            <w:sz w:val="22"/>
            <w:szCs w:val="22"/>
          </w:rPr>
        </w:r>
        <w:r w:rsidR="00B47A8B" w:rsidRPr="00B47A8B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39</w:t>
        </w:r>
        <w:r w:rsidR="00B47A8B" w:rsidRPr="00B47A8B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7D4E6B" w:rsidRDefault="00810B70" w:rsidP="004B4082">
      <w:pPr>
        <w:pStyle w:val="21"/>
        <w:ind w:firstLine="142"/>
        <w:rPr>
          <w:color w:val="FF0000"/>
        </w:rPr>
      </w:pPr>
      <w:r w:rsidRPr="00B47A8B">
        <w:rPr>
          <w:sz w:val="22"/>
          <w:szCs w:val="22"/>
        </w:rPr>
        <w:fldChar w:fldCharType="end"/>
      </w:r>
      <w:bookmarkEnd w:id="0"/>
    </w:p>
    <w:p w:rsidR="00810B70" w:rsidRPr="007D4E6B" w:rsidRDefault="00810B70" w:rsidP="007D4E6B">
      <w:pPr>
        <w:pStyle w:val="21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введение"/>
      <w:bookmarkStart w:id="3" w:name="_Toc85529565"/>
      <w:bookmarkStart w:id="4" w:name="_Toc11594413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42799B">
        <w:rPr>
          <w:sz w:val="22"/>
          <w:szCs w:val="22"/>
        </w:rPr>
        <w:t>внутреннего</w:t>
      </w:r>
      <w:r w:rsidR="007472BC" w:rsidRPr="007A5498">
        <w:rPr>
          <w:sz w:val="22"/>
          <w:szCs w:val="22"/>
        </w:rPr>
        <w:t xml:space="preserve"> блока </w:t>
      </w:r>
      <w:r w:rsidR="007A5498">
        <w:rPr>
          <w:sz w:val="22"/>
          <w:szCs w:val="22"/>
        </w:rPr>
        <w:t>теплового насоса</w:t>
      </w:r>
      <w:r w:rsidR="007472BC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F1CAC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11594413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797"/>
      </w:tblGrid>
      <w:tr w:rsidR="00200C8E" w:rsidRPr="00CC2C20" w:rsidTr="0035731D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CA58C4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7" w:type="dxa"/>
            <w:vAlign w:val="center"/>
          </w:tcPr>
          <w:p w:rsidR="00200C8E" w:rsidRPr="00CC2C20" w:rsidRDefault="001028A8" w:rsidP="00CA58C4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Внутренний</w:t>
            </w:r>
            <w:r w:rsidR="00200C8E" w:rsidRPr="007A5498">
              <w:rPr>
                <w:sz w:val="22"/>
                <w:szCs w:val="22"/>
              </w:rPr>
              <w:t xml:space="preserve"> блок </w:t>
            </w:r>
            <w:r w:rsidR="007A5498" w:rsidRPr="007A5498">
              <w:rPr>
                <w:sz w:val="22"/>
                <w:szCs w:val="22"/>
              </w:rPr>
              <w:t>теплового насоса</w:t>
            </w:r>
          </w:p>
        </w:tc>
      </w:tr>
      <w:tr w:rsidR="00CA105D" w:rsidRPr="00CC2C20" w:rsidTr="0035731D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CA58C4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7" w:type="dxa"/>
            <w:vAlign w:val="center"/>
          </w:tcPr>
          <w:p w:rsidR="00CA105D" w:rsidRPr="00CC2C20" w:rsidRDefault="00BC5148" w:rsidP="00CA58C4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RWM-10.0N</w:t>
            </w:r>
            <w:r w:rsidR="001028A8" w:rsidRPr="001028A8">
              <w:rPr>
                <w:sz w:val="22"/>
                <w:szCs w:val="22"/>
              </w:rPr>
              <w:t>E</w:t>
            </w:r>
          </w:p>
        </w:tc>
      </w:tr>
      <w:tr w:rsidR="006A3296" w:rsidRPr="00CC2C20" w:rsidTr="0035731D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CA58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7" w:type="dxa"/>
            <w:vAlign w:val="center"/>
          </w:tcPr>
          <w:p w:rsidR="006A3296" w:rsidRPr="00CA105D" w:rsidRDefault="00BC5148" w:rsidP="00CA58C4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RWM-10.0N</w:t>
            </w:r>
            <w:r w:rsidR="001028A8" w:rsidRPr="001028A8">
              <w:rPr>
                <w:sz w:val="22"/>
                <w:szCs w:val="22"/>
              </w:rPr>
              <w:t>E</w:t>
            </w:r>
          </w:p>
        </w:tc>
      </w:tr>
      <w:tr w:rsidR="0035731D" w:rsidRPr="00CC2C20" w:rsidTr="0035731D">
        <w:trPr>
          <w:trHeight w:val="553"/>
        </w:trPr>
        <w:tc>
          <w:tcPr>
            <w:tcW w:w="2268" w:type="dxa"/>
            <w:vAlign w:val="center"/>
          </w:tcPr>
          <w:p w:rsidR="0035731D" w:rsidRPr="00CC2C20" w:rsidRDefault="0035731D" w:rsidP="00CA58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7" w:type="dxa"/>
            <w:vAlign w:val="center"/>
          </w:tcPr>
          <w:p w:rsidR="0035731D" w:rsidRPr="00331ABF" w:rsidRDefault="0035731D" w:rsidP="00CA58C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31ABF">
              <w:rPr>
                <w:sz w:val="22"/>
                <w:szCs w:val="22"/>
              </w:rPr>
              <w:t>Предназначен для нагрева и охлаждения воздуха, а также нагрева горячей воды (ГВС)</w:t>
            </w:r>
          </w:p>
        </w:tc>
      </w:tr>
      <w:tr w:rsidR="00200C8E" w:rsidRPr="00CC2C20" w:rsidTr="0035731D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CA58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7" w:type="dxa"/>
            <w:vAlign w:val="center"/>
          </w:tcPr>
          <w:p w:rsidR="00200C8E" w:rsidRPr="00CC2C20" w:rsidRDefault="0035731D" w:rsidP="00CA58C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35731D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CA58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7" w:type="dxa"/>
            <w:vAlign w:val="center"/>
          </w:tcPr>
          <w:p w:rsidR="00200C8E" w:rsidRPr="00CC2C20" w:rsidRDefault="00E21DF0" w:rsidP="00CA58C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</w:t>
            </w:r>
            <w:r w:rsidR="00200C8E" w:rsidRPr="005615E0">
              <w:rPr>
                <w:sz w:val="22"/>
                <w:szCs w:val="22"/>
              </w:rPr>
              <w:t>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35731D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A55949" w:rsidP="00CA58C4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7" w:type="dxa"/>
            <w:vAlign w:val="center"/>
          </w:tcPr>
          <w:p w:rsidR="00200C8E" w:rsidRPr="00CC2C20" w:rsidRDefault="00524773" w:rsidP="00CA58C4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</w:tr>
      <w:tr w:rsidR="00200C8E" w:rsidRPr="00CC2C20" w:rsidTr="0035731D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016942" w:rsidP="00CA58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7" w:type="dxa"/>
            <w:vAlign w:val="center"/>
          </w:tcPr>
          <w:p w:rsidR="00200C8E" w:rsidRPr="00CC2C20" w:rsidRDefault="00016942" w:rsidP="00CA58C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35731D">
        <w:trPr>
          <w:trHeight w:val="1280"/>
        </w:trPr>
        <w:tc>
          <w:tcPr>
            <w:tcW w:w="2268" w:type="dxa"/>
            <w:vAlign w:val="center"/>
          </w:tcPr>
          <w:p w:rsidR="00200C8E" w:rsidRPr="00CC2C20" w:rsidRDefault="000A2BF1" w:rsidP="00CA58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7" w:type="dxa"/>
            <w:vAlign w:val="center"/>
          </w:tcPr>
          <w:p w:rsidR="003F22B9" w:rsidRDefault="003F22B9" w:rsidP="003F22B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Декларация о соответствии требованиям технического регламента Евразийского экономического союза</w:t>
            </w:r>
          </w:p>
          <w:p w:rsidR="003F22B9" w:rsidRPr="009A1BB8" w:rsidRDefault="003F22B9" w:rsidP="003F22B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 (технического регламента Таможенного союза)</w:t>
            </w:r>
          </w:p>
          <w:p w:rsidR="003F22B9" w:rsidRPr="00042260" w:rsidRDefault="009966EC" w:rsidP="003F22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="003F22B9"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="003F22B9" w:rsidRPr="00042260">
              <w:rPr>
                <w:sz w:val="22"/>
                <w:szCs w:val="22"/>
              </w:rPr>
              <w:t xml:space="preserve"> оборудования»,</w:t>
            </w:r>
          </w:p>
          <w:p w:rsidR="003F22B9" w:rsidRPr="00042260" w:rsidRDefault="003F22B9" w:rsidP="003F22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3F22B9" w:rsidRPr="00042260" w:rsidRDefault="003F22B9" w:rsidP="003F22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 w:rsidR="00B670AF"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 w:rsidR="00480199">
              <w:rPr>
                <w:sz w:val="22"/>
                <w:szCs w:val="22"/>
              </w:rPr>
              <w:t>РА01</w:t>
            </w:r>
            <w:r w:rsidRPr="00042260">
              <w:rPr>
                <w:sz w:val="22"/>
                <w:szCs w:val="22"/>
              </w:rPr>
              <w:t>.В.</w:t>
            </w:r>
            <w:r w:rsidR="00480199">
              <w:rPr>
                <w:sz w:val="22"/>
                <w:szCs w:val="22"/>
              </w:rPr>
              <w:t>97914</w:t>
            </w:r>
            <w:r>
              <w:rPr>
                <w:sz w:val="22"/>
                <w:szCs w:val="22"/>
              </w:rPr>
              <w:t>/24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35731D" w:rsidRPr="00CC2C20" w:rsidRDefault="00152E49" w:rsidP="003F22B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16.02.2024 до 15</w:t>
            </w:r>
            <w:r w:rsidR="003F22B9">
              <w:rPr>
                <w:sz w:val="22"/>
                <w:szCs w:val="22"/>
              </w:rPr>
              <w:t>.02.2029</w:t>
            </w:r>
            <w:r w:rsidR="003F22B9" w:rsidRPr="00042260">
              <w:rPr>
                <w:sz w:val="22"/>
                <w:szCs w:val="22"/>
              </w:rPr>
              <w:t>)</w:t>
            </w:r>
          </w:p>
        </w:tc>
      </w:tr>
      <w:tr w:rsidR="00200C8E" w:rsidRPr="00F2197D" w:rsidTr="0035731D">
        <w:trPr>
          <w:trHeight w:val="492"/>
        </w:trPr>
        <w:tc>
          <w:tcPr>
            <w:tcW w:w="2268" w:type="dxa"/>
            <w:vAlign w:val="center"/>
          </w:tcPr>
          <w:p w:rsidR="00200C8E" w:rsidRPr="00CC2C20" w:rsidRDefault="00200C8E" w:rsidP="00CA58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7" w:type="dxa"/>
            <w:vAlign w:val="center"/>
          </w:tcPr>
          <w:p w:rsidR="00200C8E" w:rsidRPr="00154F5B" w:rsidRDefault="00200C8E" w:rsidP="00CA58C4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CC2C20" w:rsidTr="0035731D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CA58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7" w:type="dxa"/>
            <w:vAlign w:val="center"/>
          </w:tcPr>
          <w:p w:rsidR="00200C8E" w:rsidRPr="00883956" w:rsidRDefault="00200C8E" w:rsidP="00CA58C4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 w:rsidRPr="00883956">
              <w:rPr>
                <w:sz w:val="22"/>
                <w:szCs w:val="22"/>
              </w:rPr>
              <w:t>Испания</w:t>
            </w:r>
          </w:p>
        </w:tc>
      </w:tr>
      <w:tr w:rsidR="00200C8E" w:rsidRPr="00460DA0" w:rsidTr="0035731D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CA58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7" w:type="dxa"/>
            <w:vAlign w:val="center"/>
          </w:tcPr>
          <w:p w:rsidR="00200C8E" w:rsidRPr="00883956" w:rsidRDefault="00200C8E" w:rsidP="00CA58C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88395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883956" w:rsidRDefault="00200C8E" w:rsidP="00CA58C4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 xml:space="preserve">08233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883956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200C8E" w:rsidRPr="00CC2C20" w:rsidTr="0035731D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CA58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797" w:type="dxa"/>
            <w:vAlign w:val="center"/>
          </w:tcPr>
          <w:p w:rsidR="00200C8E" w:rsidRPr="00883956" w:rsidRDefault="00200C8E" w:rsidP="00CA58C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83956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35731D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CA58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7" w:type="dxa"/>
            <w:vAlign w:val="center"/>
          </w:tcPr>
          <w:p w:rsidR="00CA58C4" w:rsidRDefault="00CA58C4" w:rsidP="00CA58C4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CA58C4" w:rsidRPr="003F28A1" w:rsidRDefault="00CA58C4" w:rsidP="00CA58C4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 xml:space="preserve">Юнайтед </w:t>
            </w:r>
            <w:proofErr w:type="spellStart"/>
            <w:r w:rsidRPr="003F28A1">
              <w:rPr>
                <w:sz w:val="22"/>
                <w:szCs w:val="22"/>
              </w:rPr>
              <w:t>Элементс</w:t>
            </w:r>
            <w:proofErr w:type="spellEnd"/>
            <w:r w:rsidRPr="003F28A1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</w:p>
          <w:p w:rsidR="00CA58C4" w:rsidRPr="003F28A1" w:rsidRDefault="00CA58C4" w:rsidP="00CA58C4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ОГРН 1097847130050, ИНН/КПП 7813443770/781301001</w:t>
            </w:r>
          </w:p>
          <w:p w:rsidR="00CA58C4" w:rsidRPr="003F28A1" w:rsidRDefault="00CA58C4" w:rsidP="00CA58C4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CA58C4" w:rsidRPr="003F28A1" w:rsidRDefault="00CA58C4" w:rsidP="00CA58C4">
            <w:pPr>
              <w:spacing w:line="276" w:lineRule="auto"/>
              <w:contextualSpacing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Факт. адрес: 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ул.Большая</w:t>
            </w:r>
            <w:proofErr w:type="spellEnd"/>
            <w:r>
              <w:rPr>
                <w:sz w:val="22"/>
                <w:szCs w:val="22"/>
              </w:rPr>
              <w:t xml:space="preserve"> Разночинная,</w:t>
            </w:r>
            <w:r w:rsidRPr="003F28A1">
              <w:rPr>
                <w:sz w:val="22"/>
                <w:szCs w:val="22"/>
              </w:rPr>
              <w:t>32</w:t>
            </w:r>
          </w:p>
          <w:p w:rsidR="00CA58C4" w:rsidRDefault="00CA58C4" w:rsidP="00CA58C4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200C8E" w:rsidRPr="00CC2C20" w:rsidRDefault="00CA58C4" w:rsidP="00CA58C4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7875B5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7875B5">
              <w:rPr>
                <w:sz w:val="22"/>
                <w:szCs w:val="22"/>
              </w:rPr>
              <w:t xml:space="preserve">: </w:t>
            </w:r>
            <w:hyperlink r:id="rId19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7875B5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7875B5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3A01F9" w:rsidRDefault="00200C8E" w:rsidP="003A01F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bookmarkStart w:id="9" w:name="_Toc115944134"/>
      <w:r w:rsidRPr="003A01F9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8"/>
      <w:bookmarkEnd w:id="9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7"/>
      <w:bookmarkStart w:id="11" w:name="_Toc11594413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9364E4" w:rsidRDefault="009364E4" w:rsidP="009364E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Внутренний блок </w:t>
      </w:r>
      <w:r w:rsidR="00BC5148">
        <w:rPr>
          <w:sz w:val="22"/>
          <w:szCs w:val="22"/>
        </w:rPr>
        <w:t>RWM-10.0N</w:t>
      </w:r>
      <w:r w:rsidRPr="001028A8">
        <w:rPr>
          <w:sz w:val="22"/>
          <w:szCs w:val="22"/>
        </w:rPr>
        <w:t>E</w:t>
      </w:r>
      <w:r>
        <w:rPr>
          <w:sz w:val="22"/>
          <w:szCs w:val="22"/>
        </w:rPr>
        <w:t xml:space="preserve"> серии</w:t>
      </w:r>
      <w:r w:rsidRPr="00C423C0">
        <w:rPr>
          <w:sz w:val="22"/>
          <w:szCs w:val="22"/>
        </w:rPr>
        <w:t xml:space="preserve"> YUTAKI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S</w:t>
      </w:r>
      <w:r w:rsidRPr="00DC0B0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работает в составе системы теплового насоса и предназначен для нагрева и охлаждения воздуха, а также нагрева горячей воды (ГВС). Тепловой насос состоит </w:t>
      </w:r>
      <w:r w:rsidRPr="001516CE">
        <w:rPr>
          <w:sz w:val="22"/>
          <w:szCs w:val="22"/>
        </w:rPr>
        <w:t xml:space="preserve">из одного наружного </w:t>
      </w:r>
      <w:r>
        <w:rPr>
          <w:sz w:val="22"/>
          <w:szCs w:val="22"/>
        </w:rPr>
        <w:t xml:space="preserve">блока </w:t>
      </w:r>
      <w:r w:rsidRPr="007A5498">
        <w:rPr>
          <w:sz w:val="22"/>
          <w:szCs w:val="22"/>
        </w:rPr>
        <w:t>RAS-10WHNPE</w:t>
      </w:r>
      <w:r w:rsidRPr="001516CE">
        <w:rPr>
          <w:sz w:val="22"/>
          <w:szCs w:val="22"/>
        </w:rPr>
        <w:t xml:space="preserve"> и одного</w:t>
      </w:r>
      <w:r w:rsidRPr="00923061">
        <w:rPr>
          <w:sz w:val="22"/>
          <w:szCs w:val="22"/>
        </w:rPr>
        <w:t xml:space="preserve"> </w:t>
      </w:r>
      <w:r w:rsidRPr="001516CE">
        <w:rPr>
          <w:sz w:val="22"/>
          <w:szCs w:val="22"/>
        </w:rPr>
        <w:t>внутреннего блока</w:t>
      </w:r>
      <w:r w:rsidRPr="009364E4">
        <w:rPr>
          <w:sz w:val="22"/>
          <w:szCs w:val="22"/>
        </w:rPr>
        <w:t xml:space="preserve"> </w:t>
      </w:r>
      <w:r w:rsidR="00BC5148">
        <w:rPr>
          <w:sz w:val="22"/>
          <w:szCs w:val="22"/>
        </w:rPr>
        <w:t>RWM-10.0N</w:t>
      </w:r>
      <w:r w:rsidRPr="001028A8">
        <w:rPr>
          <w:sz w:val="22"/>
          <w:szCs w:val="22"/>
        </w:rPr>
        <w:t>E</w:t>
      </w:r>
      <w:r>
        <w:rPr>
          <w:sz w:val="22"/>
          <w:szCs w:val="22"/>
        </w:rPr>
        <w:t xml:space="preserve"> в исполнении для настенного монтажа</w:t>
      </w:r>
      <w:r w:rsidRPr="001516CE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9364E4" w:rsidRDefault="009364E4" w:rsidP="009364E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5776">
        <w:rPr>
          <w:sz w:val="22"/>
          <w:szCs w:val="22"/>
        </w:rPr>
        <w:t xml:space="preserve">Производительность </w:t>
      </w:r>
      <w:r>
        <w:rPr>
          <w:sz w:val="22"/>
          <w:szCs w:val="22"/>
        </w:rPr>
        <w:t xml:space="preserve">системы теплового насоса </w:t>
      </w:r>
      <w:r w:rsidRPr="000A5776">
        <w:rPr>
          <w:sz w:val="22"/>
          <w:szCs w:val="22"/>
        </w:rPr>
        <w:t>будет зависеть от настроенной температуры воды и температуры окружающей среды.</w:t>
      </w:r>
      <w:r>
        <w:rPr>
          <w:sz w:val="22"/>
          <w:szCs w:val="22"/>
        </w:rPr>
        <w:t xml:space="preserve"> Данные по производительности системы при разных значениях температуры воды и воздуха приведены в таблице 2. </w:t>
      </w:r>
    </w:p>
    <w:p w:rsidR="00877B62" w:rsidRPr="00877B62" w:rsidRDefault="00877B62" w:rsidP="00877B62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877B62" w:rsidRPr="00877B62" w:rsidRDefault="00200C8E" w:rsidP="00877B62">
      <w:pPr>
        <w:spacing w:line="360" w:lineRule="auto"/>
        <w:ind w:firstLine="709"/>
        <w:jc w:val="center"/>
        <w:rPr>
          <w:b/>
          <w:sz w:val="16"/>
          <w:szCs w:val="16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5"/>
        <w:gridCol w:w="2753"/>
        <w:gridCol w:w="1272"/>
        <w:gridCol w:w="2906"/>
      </w:tblGrid>
      <w:tr w:rsidR="006C05BC" w:rsidRPr="0050217F" w:rsidTr="009364E4">
        <w:trPr>
          <w:trHeight w:val="510"/>
          <w:jc w:val="center"/>
        </w:trPr>
        <w:tc>
          <w:tcPr>
            <w:tcW w:w="5598" w:type="dxa"/>
            <w:gridSpan w:val="2"/>
            <w:vAlign w:val="center"/>
          </w:tcPr>
          <w:p w:rsidR="006C05BC" w:rsidRPr="00A005B3" w:rsidRDefault="006C05BC" w:rsidP="006C05BC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ru-RU"/>
              </w:rPr>
            </w:pPr>
            <w:r w:rsidRPr="00A005B3">
              <w:rPr>
                <w:rFonts w:ascii="Times New Roman" w:hAnsi="Times New Roman" w:cs="Times New Roman"/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6C05BC" w:rsidRPr="006C05BC" w:rsidRDefault="006C05BC" w:rsidP="006C05B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906" w:type="dxa"/>
            <w:vAlign w:val="center"/>
          </w:tcPr>
          <w:p w:rsidR="006C05BC" w:rsidRPr="006C05BC" w:rsidRDefault="006C05BC" w:rsidP="006C05B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</w:t>
            </w:r>
          </w:p>
        </w:tc>
      </w:tr>
      <w:tr w:rsidR="000A5776" w:rsidRPr="0050217F" w:rsidTr="009364E4">
        <w:trPr>
          <w:trHeight w:val="510"/>
          <w:jc w:val="center"/>
        </w:trPr>
        <w:tc>
          <w:tcPr>
            <w:tcW w:w="2845" w:type="dxa"/>
            <w:vAlign w:val="center"/>
          </w:tcPr>
          <w:p w:rsidR="00FC789F" w:rsidRPr="0050217F" w:rsidRDefault="00FC789F" w:rsidP="00FC789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Номинальный расход воды </w:t>
            </w:r>
          </w:p>
        </w:tc>
        <w:tc>
          <w:tcPr>
            <w:tcW w:w="2753" w:type="dxa"/>
            <w:vAlign w:val="center"/>
          </w:tcPr>
          <w:p w:rsidR="00FC789F" w:rsidRPr="0050217F" w:rsidRDefault="00FC789F" w:rsidP="00FC789F">
            <w:pPr>
              <w:pStyle w:val="Pa24"/>
              <w:spacing w:before="100"/>
              <w:jc w:val="center"/>
              <w:rPr>
                <w:sz w:val="22"/>
                <w:szCs w:val="22"/>
                <w:lang w:val="en-US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  <w:t xml:space="preserve">WIT: 30 ºC / WOT: 35 ºC </w:t>
            </w: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Δ</w:t>
            </w: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  <w:t xml:space="preserve">T: 5 ºC </w:t>
            </w:r>
            <w:r w:rsidR="00A0126E" w:rsidRPr="0050217F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  <w:t>*</w:t>
            </w:r>
          </w:p>
        </w:tc>
        <w:tc>
          <w:tcPr>
            <w:tcW w:w="1272" w:type="dxa"/>
            <w:vAlign w:val="center"/>
          </w:tcPr>
          <w:p w:rsidR="00FC789F" w:rsidRPr="0050217F" w:rsidRDefault="00FC789F" w:rsidP="00297FD5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</w:t>
            </w:r>
            <w:r w:rsidRPr="0050217F">
              <w:rPr>
                <w:sz w:val="22"/>
                <w:szCs w:val="22"/>
                <w:vertAlign w:val="superscript"/>
              </w:rPr>
              <w:t>3</w:t>
            </w:r>
            <w:r w:rsidRPr="0050217F">
              <w:rPr>
                <w:sz w:val="22"/>
                <w:szCs w:val="22"/>
              </w:rPr>
              <w:t>/ч</w:t>
            </w:r>
          </w:p>
        </w:tc>
        <w:tc>
          <w:tcPr>
            <w:tcW w:w="2906" w:type="dxa"/>
            <w:vAlign w:val="center"/>
          </w:tcPr>
          <w:p w:rsidR="00FC789F" w:rsidRPr="0050217F" w:rsidRDefault="00FC789F" w:rsidP="00297FD5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4.13</w:t>
            </w:r>
          </w:p>
        </w:tc>
      </w:tr>
      <w:tr w:rsidR="000A5776" w:rsidRPr="0050217F" w:rsidTr="009364E4">
        <w:trPr>
          <w:trHeight w:val="285"/>
          <w:jc w:val="center"/>
        </w:trPr>
        <w:tc>
          <w:tcPr>
            <w:tcW w:w="2845" w:type="dxa"/>
            <w:vAlign w:val="bottom"/>
          </w:tcPr>
          <w:p w:rsidR="000A5776" w:rsidRDefault="000A5776" w:rsidP="00E474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</w:t>
            </w:r>
          </w:p>
          <w:p w:rsidR="007032A3" w:rsidRPr="0050217F" w:rsidRDefault="007032A3" w:rsidP="00E4745C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Теплопроизвод</w:t>
            </w:r>
            <w:r w:rsidR="000A5776">
              <w:rPr>
                <w:sz w:val="22"/>
                <w:szCs w:val="22"/>
              </w:rPr>
              <w:t>ительность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+7 °С; ТВ: +35 °С)</w:t>
            </w:r>
          </w:p>
        </w:tc>
        <w:tc>
          <w:tcPr>
            <w:tcW w:w="1272" w:type="dxa"/>
            <w:vAlign w:val="center"/>
          </w:tcPr>
          <w:p w:rsidR="007032A3" w:rsidRPr="0050217F" w:rsidRDefault="007032A3" w:rsidP="00297FD5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bottom"/>
          </w:tcPr>
          <w:p w:rsidR="007032A3" w:rsidRPr="0050217F" w:rsidRDefault="007032A3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24</w:t>
            </w:r>
          </w:p>
        </w:tc>
      </w:tr>
      <w:tr w:rsidR="000A5776" w:rsidRPr="0050217F" w:rsidTr="009364E4">
        <w:trPr>
          <w:trHeight w:val="346"/>
          <w:jc w:val="center"/>
        </w:trPr>
        <w:tc>
          <w:tcPr>
            <w:tcW w:w="2845" w:type="dxa"/>
            <w:vAlign w:val="bottom"/>
          </w:tcPr>
          <w:p w:rsidR="000A5776" w:rsidRDefault="000A5776" w:rsidP="00E474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</w:t>
            </w:r>
          </w:p>
          <w:p w:rsidR="007032A3" w:rsidRPr="0050217F" w:rsidRDefault="000A5776" w:rsidP="00E4745C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Теплопроизвод</w:t>
            </w:r>
            <w:r>
              <w:rPr>
                <w:sz w:val="22"/>
                <w:szCs w:val="22"/>
              </w:rPr>
              <w:t>ительность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–7 °С; ТВ: +35 °С)</w:t>
            </w:r>
          </w:p>
        </w:tc>
        <w:tc>
          <w:tcPr>
            <w:tcW w:w="1272" w:type="dxa"/>
          </w:tcPr>
          <w:p w:rsidR="007032A3" w:rsidRPr="0050217F" w:rsidRDefault="007032A3" w:rsidP="007032A3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bottom"/>
          </w:tcPr>
          <w:p w:rsidR="007032A3" w:rsidRPr="0050217F" w:rsidRDefault="007032A3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21</w:t>
            </w:r>
          </w:p>
        </w:tc>
      </w:tr>
      <w:tr w:rsidR="000A5776" w:rsidRPr="0050217F" w:rsidTr="009364E4">
        <w:trPr>
          <w:trHeight w:val="280"/>
          <w:jc w:val="center"/>
        </w:trPr>
        <w:tc>
          <w:tcPr>
            <w:tcW w:w="2845" w:type="dxa"/>
            <w:vAlign w:val="bottom"/>
          </w:tcPr>
          <w:p w:rsidR="000A5776" w:rsidRDefault="000A5776" w:rsidP="000A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</w:t>
            </w:r>
          </w:p>
          <w:p w:rsidR="007032A3" w:rsidRPr="0050217F" w:rsidRDefault="000A5776" w:rsidP="00E4745C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Теплопроизвод</w:t>
            </w:r>
            <w:r>
              <w:rPr>
                <w:sz w:val="22"/>
                <w:szCs w:val="22"/>
              </w:rPr>
              <w:t>ительность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–7 °С; ТВ: +45 °С)</w:t>
            </w:r>
          </w:p>
        </w:tc>
        <w:tc>
          <w:tcPr>
            <w:tcW w:w="1272" w:type="dxa"/>
          </w:tcPr>
          <w:p w:rsidR="007032A3" w:rsidRPr="0050217F" w:rsidRDefault="007032A3" w:rsidP="007032A3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bottom"/>
          </w:tcPr>
          <w:p w:rsidR="007032A3" w:rsidRPr="0050217F" w:rsidRDefault="00E62E5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</w:t>
            </w:r>
            <w:r w:rsidR="007032A3" w:rsidRPr="0050217F">
              <w:rPr>
                <w:color w:val="000000"/>
                <w:sz w:val="22"/>
                <w:szCs w:val="22"/>
              </w:rPr>
              <w:t>5</w:t>
            </w:r>
          </w:p>
        </w:tc>
      </w:tr>
      <w:tr w:rsidR="000A5776" w:rsidRPr="0050217F" w:rsidTr="009364E4">
        <w:trPr>
          <w:trHeight w:val="329"/>
          <w:jc w:val="center"/>
        </w:trPr>
        <w:tc>
          <w:tcPr>
            <w:tcW w:w="2845" w:type="dxa"/>
            <w:vAlign w:val="bottom"/>
          </w:tcPr>
          <w:p w:rsidR="000A5776" w:rsidRDefault="000A5776" w:rsidP="000A5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</w:t>
            </w:r>
          </w:p>
          <w:p w:rsidR="007032A3" w:rsidRPr="0050217F" w:rsidRDefault="000A5776" w:rsidP="00E4745C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Теплопроизвод</w:t>
            </w:r>
            <w:r>
              <w:rPr>
                <w:sz w:val="22"/>
                <w:szCs w:val="22"/>
              </w:rPr>
              <w:t>ительность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–7 °С; ТВ: +55 °С)</w:t>
            </w:r>
          </w:p>
        </w:tc>
        <w:tc>
          <w:tcPr>
            <w:tcW w:w="1272" w:type="dxa"/>
          </w:tcPr>
          <w:p w:rsidR="007032A3" w:rsidRPr="0050217F" w:rsidRDefault="007032A3" w:rsidP="007032A3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bottom"/>
          </w:tcPr>
          <w:p w:rsidR="007032A3" w:rsidRPr="0050217F" w:rsidRDefault="00E62E5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</w:t>
            </w:r>
            <w:r w:rsidR="007032A3" w:rsidRPr="0050217F">
              <w:rPr>
                <w:color w:val="000000"/>
                <w:sz w:val="22"/>
                <w:szCs w:val="22"/>
              </w:rPr>
              <w:t>3</w:t>
            </w:r>
          </w:p>
        </w:tc>
      </w:tr>
      <w:tr w:rsidR="000A5776" w:rsidRPr="0050217F" w:rsidTr="009364E4">
        <w:trPr>
          <w:trHeight w:val="510"/>
          <w:jc w:val="center"/>
        </w:trPr>
        <w:tc>
          <w:tcPr>
            <w:tcW w:w="2845" w:type="dxa"/>
            <w:vAlign w:val="bottom"/>
          </w:tcPr>
          <w:p w:rsidR="007032A3" w:rsidRPr="0050217F" w:rsidRDefault="000A5776" w:rsidP="007032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Ном./макс. холодопроизводительность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+35 °С; ТВ: +7 °С)</w:t>
            </w:r>
          </w:p>
        </w:tc>
        <w:tc>
          <w:tcPr>
            <w:tcW w:w="1272" w:type="dxa"/>
          </w:tcPr>
          <w:p w:rsidR="007032A3" w:rsidRPr="0050217F" w:rsidRDefault="007032A3" w:rsidP="007032A3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bottom"/>
          </w:tcPr>
          <w:p w:rsidR="007032A3" w:rsidRPr="0050217F" w:rsidRDefault="007032A3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17.5/20.6</w:t>
            </w:r>
          </w:p>
        </w:tc>
      </w:tr>
      <w:tr w:rsidR="000A5776" w:rsidRPr="0050217F" w:rsidTr="009364E4">
        <w:trPr>
          <w:trHeight w:val="510"/>
          <w:jc w:val="center"/>
        </w:trPr>
        <w:tc>
          <w:tcPr>
            <w:tcW w:w="2845" w:type="dxa"/>
            <w:vAlign w:val="bottom"/>
          </w:tcPr>
          <w:p w:rsidR="007032A3" w:rsidRPr="0050217F" w:rsidRDefault="00E4745C" w:rsidP="007032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Ном./макс. </w:t>
            </w:r>
            <w:r w:rsidR="000A5776">
              <w:rPr>
                <w:sz w:val="22"/>
                <w:szCs w:val="22"/>
              </w:rPr>
              <w:t>холодопроизводительность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(ТНВ: +35 °С; ТВ: +18 °С)</w:t>
            </w:r>
          </w:p>
        </w:tc>
        <w:tc>
          <w:tcPr>
            <w:tcW w:w="1272" w:type="dxa"/>
          </w:tcPr>
          <w:p w:rsidR="007032A3" w:rsidRPr="0050217F" w:rsidRDefault="007032A3" w:rsidP="007032A3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bottom"/>
          </w:tcPr>
          <w:p w:rsidR="007032A3" w:rsidRPr="0050217F" w:rsidRDefault="007032A3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20.0/27.0</w:t>
            </w:r>
          </w:p>
        </w:tc>
      </w:tr>
      <w:tr w:rsidR="00E4745C" w:rsidRPr="0050217F" w:rsidTr="009364E4">
        <w:trPr>
          <w:trHeight w:val="371"/>
          <w:jc w:val="center"/>
        </w:trPr>
        <w:tc>
          <w:tcPr>
            <w:tcW w:w="5598" w:type="dxa"/>
            <w:gridSpan w:val="2"/>
            <w:vAlign w:val="center"/>
          </w:tcPr>
          <w:p w:rsidR="00E4745C" w:rsidRPr="0050217F" w:rsidRDefault="00E4745C" w:rsidP="00FC789F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</w:pPr>
            <w:r w:rsidRPr="005021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Мощность электронагревателя</w:t>
            </w:r>
          </w:p>
        </w:tc>
        <w:tc>
          <w:tcPr>
            <w:tcW w:w="1272" w:type="dxa"/>
            <w:vAlign w:val="center"/>
          </w:tcPr>
          <w:p w:rsidR="00E4745C" w:rsidRPr="0050217F" w:rsidRDefault="00E4745C" w:rsidP="007032A3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2906" w:type="dxa"/>
            <w:vAlign w:val="center"/>
          </w:tcPr>
          <w:p w:rsidR="00E4745C" w:rsidRPr="0050217F" w:rsidRDefault="00E4745C">
            <w:pPr>
              <w:jc w:val="center"/>
              <w:rPr>
                <w:color w:val="000000"/>
                <w:sz w:val="22"/>
                <w:szCs w:val="22"/>
              </w:rPr>
            </w:pPr>
            <w:r w:rsidRPr="0050217F">
              <w:rPr>
                <w:color w:val="000000"/>
                <w:sz w:val="22"/>
                <w:szCs w:val="22"/>
              </w:rPr>
              <w:t>9 (3/6/9)</w:t>
            </w:r>
          </w:p>
        </w:tc>
      </w:tr>
      <w:tr w:rsidR="007032A3" w:rsidRPr="0050217F" w:rsidTr="009364E4">
        <w:trPr>
          <w:jc w:val="center"/>
        </w:trPr>
        <w:tc>
          <w:tcPr>
            <w:tcW w:w="5598" w:type="dxa"/>
            <w:gridSpan w:val="2"/>
            <w:vAlign w:val="center"/>
          </w:tcPr>
          <w:p w:rsidR="007032A3" w:rsidRPr="0050217F" w:rsidRDefault="007032A3" w:rsidP="00FC789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Уровень звуковой мощности</w:t>
            </w:r>
          </w:p>
        </w:tc>
        <w:tc>
          <w:tcPr>
            <w:tcW w:w="1272" w:type="dxa"/>
            <w:vAlign w:val="center"/>
          </w:tcPr>
          <w:p w:rsidR="007032A3" w:rsidRPr="0050217F" w:rsidRDefault="007032A3" w:rsidP="00297FD5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дБ(А)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297FD5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47</w:t>
            </w:r>
          </w:p>
        </w:tc>
      </w:tr>
      <w:tr w:rsidR="000A5776" w:rsidRPr="0050217F" w:rsidTr="009364E4">
        <w:trPr>
          <w:jc w:val="center"/>
        </w:trPr>
        <w:tc>
          <w:tcPr>
            <w:tcW w:w="2845" w:type="dxa"/>
            <w:vMerge w:val="restart"/>
            <w:vAlign w:val="center"/>
          </w:tcPr>
          <w:p w:rsidR="007032A3" w:rsidRPr="0050217F" w:rsidRDefault="007032A3" w:rsidP="003A27B2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Подключение труб хладагента </w:t>
            </w:r>
          </w:p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Тип подключения жидкостная труба/газовая труба</w:t>
            </w:r>
          </w:p>
        </w:tc>
        <w:tc>
          <w:tcPr>
            <w:tcW w:w="1272" w:type="dxa"/>
            <w:vMerge w:val="restart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40618A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соединение с накидной гайкой/ пайка</w:t>
            </w:r>
          </w:p>
        </w:tc>
      </w:tr>
      <w:tr w:rsidR="000A5776" w:rsidRPr="0050217F" w:rsidTr="009364E4">
        <w:trPr>
          <w:trHeight w:val="217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3A27B2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rFonts w:hint="eastAsia"/>
                <w:sz w:val="22"/>
                <w:szCs w:val="22"/>
              </w:rPr>
              <w:t>Ø</w:t>
            </w:r>
            <w:r w:rsidRPr="0050217F">
              <w:rPr>
                <w:sz w:val="22"/>
                <w:szCs w:val="22"/>
              </w:rPr>
              <w:t xml:space="preserve"> 12.7</w:t>
            </w:r>
          </w:p>
        </w:tc>
      </w:tr>
      <w:tr w:rsidR="000A5776" w:rsidRPr="0050217F" w:rsidTr="009364E4">
        <w:trPr>
          <w:trHeight w:val="81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3A27B2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rFonts w:hint="eastAsia"/>
                <w:sz w:val="22"/>
                <w:szCs w:val="22"/>
              </w:rPr>
              <w:t>Ø</w:t>
            </w:r>
            <w:r w:rsidRPr="0050217F">
              <w:rPr>
                <w:sz w:val="22"/>
                <w:szCs w:val="22"/>
              </w:rPr>
              <w:t xml:space="preserve"> 25.4</w:t>
            </w:r>
          </w:p>
        </w:tc>
      </w:tr>
      <w:tr w:rsidR="000A5776" w:rsidRPr="0050217F" w:rsidTr="009364E4">
        <w:trPr>
          <w:trHeight w:val="356"/>
          <w:jc w:val="center"/>
        </w:trPr>
        <w:tc>
          <w:tcPr>
            <w:tcW w:w="2845" w:type="dxa"/>
            <w:vMerge w:val="restart"/>
            <w:vAlign w:val="center"/>
          </w:tcPr>
          <w:p w:rsidR="007032A3" w:rsidRPr="0050217F" w:rsidRDefault="007032A3" w:rsidP="00FF024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Подключение труб нагрева помещений</w:t>
            </w:r>
            <w:r w:rsidRPr="0050217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Тип подключения</w:t>
            </w:r>
          </w:p>
        </w:tc>
        <w:tc>
          <w:tcPr>
            <w:tcW w:w="1272" w:type="dxa"/>
            <w:vMerge w:val="restart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дюйм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FF024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Резьбовое соединение </w:t>
            </w:r>
          </w:p>
        </w:tc>
      </w:tr>
      <w:tr w:rsidR="000A5776" w:rsidRPr="0050217F" w:rsidTr="009364E4">
        <w:trPr>
          <w:trHeight w:val="180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3A27B2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FF024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Запорные вентиля</w:t>
            </w:r>
            <w:r w:rsidRPr="0050217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2" w:type="dxa"/>
            <w:vMerge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:rsidR="007032A3" w:rsidRPr="0050217F" w:rsidRDefault="007032A3" w:rsidP="00FF024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G 1-1/4” (наружная резьба) - G 1-1/4” (наружная резьба) </w:t>
            </w:r>
          </w:p>
        </w:tc>
      </w:tr>
      <w:tr w:rsidR="000A5776" w:rsidRPr="0050217F" w:rsidTr="009364E4">
        <w:trPr>
          <w:trHeight w:val="358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3A27B2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Входящий трубопровод</w:t>
            </w:r>
          </w:p>
        </w:tc>
        <w:tc>
          <w:tcPr>
            <w:tcW w:w="1272" w:type="dxa"/>
            <w:vMerge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:rsidR="007032A3" w:rsidRPr="0050217F" w:rsidRDefault="007032A3" w:rsidP="00FF024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G 1-1/4” (внутренняя резьба) </w:t>
            </w:r>
          </w:p>
        </w:tc>
      </w:tr>
      <w:tr w:rsidR="000A5776" w:rsidRPr="0050217F" w:rsidTr="009364E4">
        <w:trPr>
          <w:trHeight w:val="266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3A27B2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Выходящий трубопровод</w:t>
            </w:r>
          </w:p>
        </w:tc>
        <w:tc>
          <w:tcPr>
            <w:tcW w:w="1272" w:type="dxa"/>
            <w:vMerge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:rsidR="007032A3" w:rsidRPr="0050217F" w:rsidRDefault="007032A3" w:rsidP="00FF024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G 1-1/4” (внутренняя резьба) </w:t>
            </w:r>
          </w:p>
        </w:tc>
      </w:tr>
      <w:tr w:rsidR="000A5776" w:rsidRPr="0050217F" w:rsidTr="009364E4">
        <w:trPr>
          <w:trHeight w:val="159"/>
          <w:jc w:val="center"/>
        </w:trPr>
        <w:tc>
          <w:tcPr>
            <w:tcW w:w="2845" w:type="dxa"/>
            <w:vMerge w:val="restart"/>
            <w:vAlign w:val="center"/>
          </w:tcPr>
          <w:p w:rsidR="007032A3" w:rsidRPr="0050217F" w:rsidRDefault="007032A3" w:rsidP="00F860D1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Рабочий диапазон (Нагрев)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860D1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Температура наружного воздуха </w:t>
            </w:r>
          </w:p>
        </w:tc>
        <w:tc>
          <w:tcPr>
            <w:tcW w:w="1272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  <w:lang w:val="en-US"/>
              </w:rPr>
            </w:pPr>
            <w:r w:rsidRPr="0050217F">
              <w:rPr>
                <w:sz w:val="22"/>
                <w:szCs w:val="22"/>
              </w:rPr>
              <w:t>°C (</w:t>
            </w:r>
            <w:r w:rsidRPr="0050217F">
              <w:rPr>
                <w:sz w:val="22"/>
                <w:szCs w:val="22"/>
                <w:lang w:val="en-US"/>
              </w:rPr>
              <w:t>DB)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  <w:lang w:val="en-US"/>
              </w:rPr>
              <w:t>-25~</w:t>
            </w:r>
            <w:r w:rsidRPr="0050217F">
              <w:rPr>
                <w:sz w:val="22"/>
                <w:szCs w:val="22"/>
              </w:rPr>
              <w:t>+25</w:t>
            </w:r>
          </w:p>
        </w:tc>
      </w:tr>
      <w:tr w:rsidR="000A5776" w:rsidRPr="0050217F" w:rsidTr="009364E4">
        <w:trPr>
          <w:trHeight w:val="159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F860D1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F860D1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Температура выходящей воды </w:t>
            </w:r>
          </w:p>
        </w:tc>
        <w:tc>
          <w:tcPr>
            <w:tcW w:w="1272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3A27B2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  <w:lang w:val="en-US"/>
              </w:rPr>
              <w:t>+20~</w:t>
            </w:r>
            <w:r w:rsidRPr="0050217F">
              <w:rPr>
                <w:sz w:val="22"/>
                <w:szCs w:val="22"/>
              </w:rPr>
              <w:t>+60</w:t>
            </w:r>
          </w:p>
        </w:tc>
      </w:tr>
      <w:tr w:rsidR="000A5776" w:rsidRPr="0050217F" w:rsidTr="009364E4">
        <w:trPr>
          <w:trHeight w:val="432"/>
          <w:jc w:val="center"/>
        </w:trPr>
        <w:tc>
          <w:tcPr>
            <w:tcW w:w="2845" w:type="dxa"/>
            <w:vMerge w:val="restart"/>
            <w:vAlign w:val="center"/>
          </w:tcPr>
          <w:p w:rsidR="007032A3" w:rsidRPr="0050217F" w:rsidRDefault="007032A3" w:rsidP="00F860D1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Рабочий диапазон (Охлаждение)</w:t>
            </w:r>
          </w:p>
        </w:tc>
        <w:tc>
          <w:tcPr>
            <w:tcW w:w="2753" w:type="dxa"/>
            <w:vAlign w:val="center"/>
          </w:tcPr>
          <w:p w:rsidR="007032A3" w:rsidRPr="0050217F" w:rsidRDefault="007032A3" w:rsidP="00F860D1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Температура наружного воздуха </w:t>
            </w:r>
          </w:p>
        </w:tc>
        <w:tc>
          <w:tcPr>
            <w:tcW w:w="1272" w:type="dxa"/>
            <w:vAlign w:val="center"/>
          </w:tcPr>
          <w:p w:rsidR="007032A3" w:rsidRPr="0050217F" w:rsidRDefault="007032A3" w:rsidP="00F860D1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°C (</w:t>
            </w:r>
            <w:r w:rsidRPr="0050217F">
              <w:rPr>
                <w:sz w:val="22"/>
                <w:szCs w:val="22"/>
                <w:lang w:val="en-US"/>
              </w:rPr>
              <w:t>DB)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F860D1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  <w:lang w:val="en-US"/>
              </w:rPr>
              <w:t>+10~</w:t>
            </w:r>
            <w:r w:rsidRPr="0050217F">
              <w:rPr>
                <w:sz w:val="22"/>
                <w:szCs w:val="22"/>
              </w:rPr>
              <w:t>+</w:t>
            </w:r>
            <w:r w:rsidRPr="0050217F">
              <w:rPr>
                <w:sz w:val="22"/>
                <w:szCs w:val="22"/>
                <w:lang w:val="en-US"/>
              </w:rPr>
              <w:t>4</w:t>
            </w:r>
            <w:r w:rsidRPr="0050217F">
              <w:rPr>
                <w:sz w:val="22"/>
                <w:szCs w:val="22"/>
              </w:rPr>
              <w:t>6</w:t>
            </w:r>
          </w:p>
        </w:tc>
      </w:tr>
      <w:tr w:rsidR="000A5776" w:rsidRPr="0050217F" w:rsidTr="009364E4">
        <w:trPr>
          <w:trHeight w:val="159"/>
          <w:jc w:val="center"/>
        </w:trPr>
        <w:tc>
          <w:tcPr>
            <w:tcW w:w="2845" w:type="dxa"/>
            <w:vMerge/>
            <w:vAlign w:val="center"/>
          </w:tcPr>
          <w:p w:rsidR="007032A3" w:rsidRPr="0050217F" w:rsidRDefault="007032A3" w:rsidP="00F860D1">
            <w:pPr>
              <w:rPr>
                <w:sz w:val="22"/>
                <w:szCs w:val="22"/>
              </w:rPr>
            </w:pPr>
          </w:p>
        </w:tc>
        <w:tc>
          <w:tcPr>
            <w:tcW w:w="2753" w:type="dxa"/>
            <w:vAlign w:val="center"/>
          </w:tcPr>
          <w:p w:rsidR="007032A3" w:rsidRPr="0050217F" w:rsidRDefault="007032A3" w:rsidP="00F860D1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Температура выходящей воды </w:t>
            </w:r>
          </w:p>
        </w:tc>
        <w:tc>
          <w:tcPr>
            <w:tcW w:w="1272" w:type="dxa"/>
            <w:vAlign w:val="center"/>
          </w:tcPr>
          <w:p w:rsidR="007032A3" w:rsidRPr="0050217F" w:rsidRDefault="007032A3" w:rsidP="00F860D1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906" w:type="dxa"/>
            <w:vAlign w:val="center"/>
          </w:tcPr>
          <w:p w:rsidR="007032A3" w:rsidRPr="0050217F" w:rsidRDefault="007032A3" w:rsidP="00F860D1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  <w:lang w:val="en-US"/>
              </w:rPr>
              <w:t>+5~</w:t>
            </w:r>
            <w:r w:rsidRPr="0050217F">
              <w:rPr>
                <w:sz w:val="22"/>
                <w:szCs w:val="22"/>
              </w:rPr>
              <w:t>+22</w:t>
            </w:r>
          </w:p>
        </w:tc>
      </w:tr>
    </w:tbl>
    <w:p w:rsidR="007F1510" w:rsidRDefault="007F1510" w:rsidP="00D61C0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7F1510">
        <w:rPr>
          <w:rFonts w:ascii="Times New Roman" w:hAnsi="Times New Roman" w:cs="Times New Roman"/>
          <w:sz w:val="20"/>
          <w:szCs w:val="20"/>
        </w:rPr>
        <w:lastRenderedPageBreak/>
        <w:t>Продолжение таблицы 2.</w:t>
      </w:r>
    </w:p>
    <w:p w:rsidR="009364E4" w:rsidRPr="007F1510" w:rsidRDefault="009364E4" w:rsidP="00D61C06">
      <w:pPr>
        <w:pStyle w:val="Default"/>
        <w:rPr>
          <w:rFonts w:ascii="Times New Roman" w:hAnsi="Times New Roman" w:cs="Times New Roman"/>
          <w:sz w:val="20"/>
          <w:szCs w:val="20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9"/>
        <w:gridCol w:w="446"/>
        <w:gridCol w:w="2413"/>
        <w:gridCol w:w="1272"/>
        <w:gridCol w:w="3036"/>
      </w:tblGrid>
      <w:tr w:rsidR="009364E4" w:rsidRPr="0050217F" w:rsidTr="0076521E">
        <w:trPr>
          <w:trHeight w:val="159"/>
          <w:jc w:val="center"/>
        </w:trPr>
        <w:tc>
          <w:tcPr>
            <w:tcW w:w="2609" w:type="dxa"/>
            <w:vMerge w:val="restart"/>
            <w:vAlign w:val="center"/>
          </w:tcPr>
          <w:p w:rsidR="009364E4" w:rsidRPr="0050217F" w:rsidRDefault="009364E4" w:rsidP="0076521E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Рабочий диапазон (ГВС)</w:t>
            </w:r>
          </w:p>
        </w:tc>
        <w:tc>
          <w:tcPr>
            <w:tcW w:w="2859" w:type="dxa"/>
            <w:gridSpan w:val="2"/>
            <w:vAlign w:val="center"/>
          </w:tcPr>
          <w:p w:rsidR="009364E4" w:rsidRPr="0050217F" w:rsidRDefault="009364E4" w:rsidP="0076521E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Температура наружного воздуха</w:t>
            </w:r>
          </w:p>
        </w:tc>
        <w:tc>
          <w:tcPr>
            <w:tcW w:w="1272" w:type="dxa"/>
            <w:vAlign w:val="center"/>
          </w:tcPr>
          <w:p w:rsidR="009364E4" w:rsidRPr="0050217F" w:rsidRDefault="009364E4" w:rsidP="0076521E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°C (</w:t>
            </w:r>
            <w:r w:rsidRPr="0050217F">
              <w:rPr>
                <w:sz w:val="22"/>
                <w:szCs w:val="22"/>
                <w:lang w:val="en-US"/>
              </w:rPr>
              <w:t>DB)</w:t>
            </w:r>
          </w:p>
        </w:tc>
        <w:tc>
          <w:tcPr>
            <w:tcW w:w="3036" w:type="dxa"/>
            <w:vAlign w:val="center"/>
          </w:tcPr>
          <w:p w:rsidR="009364E4" w:rsidRPr="0050217F" w:rsidRDefault="009364E4" w:rsidP="0076521E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  <w:lang w:val="en-US"/>
              </w:rPr>
              <w:t>-25~</w:t>
            </w:r>
            <w:r w:rsidRPr="0050217F">
              <w:rPr>
                <w:sz w:val="22"/>
                <w:szCs w:val="22"/>
              </w:rPr>
              <w:t>+35</w:t>
            </w:r>
          </w:p>
        </w:tc>
      </w:tr>
      <w:tr w:rsidR="009364E4" w:rsidRPr="0050217F" w:rsidTr="0076521E">
        <w:trPr>
          <w:trHeight w:val="658"/>
          <w:jc w:val="center"/>
        </w:trPr>
        <w:tc>
          <w:tcPr>
            <w:tcW w:w="2609" w:type="dxa"/>
            <w:vMerge/>
            <w:vAlign w:val="center"/>
          </w:tcPr>
          <w:p w:rsidR="009364E4" w:rsidRPr="0050217F" w:rsidRDefault="009364E4" w:rsidP="007652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vAlign w:val="center"/>
          </w:tcPr>
          <w:p w:rsidR="009364E4" w:rsidRPr="0050217F" w:rsidRDefault="009364E4" w:rsidP="0076521E">
            <w:pPr>
              <w:pStyle w:val="Pa24"/>
              <w:spacing w:before="1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021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Температура воды бака</w:t>
            </w:r>
          </w:p>
        </w:tc>
        <w:tc>
          <w:tcPr>
            <w:tcW w:w="1272" w:type="dxa"/>
            <w:vAlign w:val="center"/>
          </w:tcPr>
          <w:p w:rsidR="009364E4" w:rsidRPr="0050217F" w:rsidRDefault="009364E4" w:rsidP="0076521E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036" w:type="dxa"/>
            <w:vAlign w:val="center"/>
          </w:tcPr>
          <w:p w:rsidR="009364E4" w:rsidRPr="0050217F" w:rsidRDefault="009364E4" w:rsidP="0076521E">
            <w:pPr>
              <w:jc w:val="center"/>
              <w:rPr>
                <w:sz w:val="22"/>
                <w:szCs w:val="22"/>
                <w:lang w:val="en-US"/>
              </w:rPr>
            </w:pPr>
            <w:r w:rsidRPr="0050217F">
              <w:rPr>
                <w:sz w:val="22"/>
                <w:szCs w:val="22"/>
                <w:lang w:val="en-US"/>
              </w:rPr>
              <w:t>+30~</w:t>
            </w:r>
            <w:r w:rsidRPr="0050217F">
              <w:rPr>
                <w:sz w:val="22"/>
                <w:szCs w:val="22"/>
              </w:rPr>
              <w:t>+75</w:t>
            </w:r>
          </w:p>
        </w:tc>
      </w:tr>
      <w:tr w:rsidR="007F1510" w:rsidRPr="0050217F" w:rsidTr="007F1510">
        <w:trPr>
          <w:trHeight w:val="487"/>
          <w:jc w:val="center"/>
        </w:trPr>
        <w:tc>
          <w:tcPr>
            <w:tcW w:w="9776" w:type="dxa"/>
            <w:gridSpan w:val="5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F1510" w:rsidRPr="0050217F" w:rsidTr="007F1510">
        <w:trPr>
          <w:jc w:val="center"/>
        </w:trPr>
        <w:tc>
          <w:tcPr>
            <w:tcW w:w="5468" w:type="dxa"/>
            <w:gridSpan w:val="3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proofErr w:type="spellStart"/>
            <w:r w:rsidRPr="0050217F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В/ф/Гц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3/400/50</w:t>
            </w:r>
          </w:p>
        </w:tc>
      </w:tr>
      <w:tr w:rsidR="007F1510" w:rsidRPr="0050217F" w:rsidTr="007F1510">
        <w:trPr>
          <w:trHeight w:val="318"/>
          <w:jc w:val="center"/>
        </w:trPr>
        <w:tc>
          <w:tcPr>
            <w:tcW w:w="2609" w:type="dxa"/>
            <w:vMerge w:val="restart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859" w:type="dxa"/>
            <w:gridSpan w:val="2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Без электрического нагревателя </w:t>
            </w:r>
          </w:p>
        </w:tc>
        <w:tc>
          <w:tcPr>
            <w:tcW w:w="1272" w:type="dxa"/>
            <w:vMerge w:val="restart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кВт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0.08</w:t>
            </w:r>
          </w:p>
        </w:tc>
      </w:tr>
      <w:tr w:rsidR="007F1510" w:rsidRPr="0050217F" w:rsidTr="007F1510">
        <w:trPr>
          <w:trHeight w:val="318"/>
          <w:jc w:val="center"/>
        </w:trPr>
        <w:tc>
          <w:tcPr>
            <w:tcW w:w="2609" w:type="dxa"/>
            <w:vMerge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С электрическим нагревателем </w:t>
            </w:r>
          </w:p>
        </w:tc>
        <w:tc>
          <w:tcPr>
            <w:tcW w:w="1272" w:type="dxa"/>
            <w:vMerge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9.08</w:t>
            </w:r>
          </w:p>
        </w:tc>
      </w:tr>
      <w:tr w:rsidR="007F1510" w:rsidRPr="0050217F" w:rsidTr="007F1510">
        <w:trPr>
          <w:trHeight w:val="318"/>
          <w:jc w:val="center"/>
        </w:trPr>
        <w:tc>
          <w:tcPr>
            <w:tcW w:w="2609" w:type="dxa"/>
            <w:vMerge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 xml:space="preserve">С нагревателем бака ГВС </w:t>
            </w:r>
          </w:p>
        </w:tc>
        <w:tc>
          <w:tcPr>
            <w:tcW w:w="1272" w:type="dxa"/>
            <w:vMerge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3.08</w:t>
            </w:r>
          </w:p>
        </w:tc>
      </w:tr>
      <w:tr w:rsidR="007F1510" w:rsidRPr="0050217F" w:rsidTr="007F1510">
        <w:trPr>
          <w:trHeight w:val="318"/>
          <w:jc w:val="center"/>
        </w:trPr>
        <w:tc>
          <w:tcPr>
            <w:tcW w:w="2609" w:type="dxa"/>
            <w:vMerge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С электрическим и бака ГВС нагревателями</w:t>
            </w:r>
          </w:p>
        </w:tc>
        <w:tc>
          <w:tcPr>
            <w:tcW w:w="1272" w:type="dxa"/>
            <w:vMerge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12.08</w:t>
            </w:r>
          </w:p>
        </w:tc>
      </w:tr>
      <w:tr w:rsidR="007F1510" w:rsidRPr="0050217F" w:rsidTr="00EF73AF">
        <w:trPr>
          <w:jc w:val="center"/>
        </w:trPr>
        <w:tc>
          <w:tcPr>
            <w:tcW w:w="9776" w:type="dxa"/>
            <w:gridSpan w:val="5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b/>
                <w:sz w:val="22"/>
                <w:szCs w:val="22"/>
              </w:rPr>
              <w:t>Хладагент</w:t>
            </w:r>
          </w:p>
        </w:tc>
      </w:tr>
      <w:tr w:rsidR="007F1510" w:rsidRPr="0050217F" w:rsidTr="007F1510">
        <w:trPr>
          <w:trHeight w:val="111"/>
          <w:jc w:val="center"/>
        </w:trPr>
        <w:tc>
          <w:tcPr>
            <w:tcW w:w="5468" w:type="dxa"/>
            <w:gridSpan w:val="3"/>
            <w:shd w:val="clear" w:color="auto" w:fill="auto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-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  <w:lang w:val="en-US"/>
              </w:rPr>
            </w:pPr>
            <w:r w:rsidRPr="0050217F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7F1510" w:rsidRPr="0050217F" w:rsidTr="007F1510">
        <w:trPr>
          <w:jc w:val="center"/>
        </w:trPr>
        <w:tc>
          <w:tcPr>
            <w:tcW w:w="5468" w:type="dxa"/>
            <w:gridSpan w:val="3"/>
            <w:shd w:val="clear" w:color="auto" w:fill="auto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-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смесь из 50 % </w:t>
            </w:r>
            <w:proofErr w:type="spellStart"/>
            <w:r w:rsidR="00FF5289">
              <w:fldChar w:fldCharType="begin"/>
            </w:r>
            <w:r w:rsidR="00FF5289">
              <w:instrText xml:space="preserve"> HYPERLINK "https://ru.wikipedia.org/w/index.php?title=%D0%94%D0%B8%D1%84%D1%82%D0%BE%D1%80%D0%BC%D0%B5%D1%82%D0%B0%D0%BD&amp;action=edit&amp;redlink=1" \o "Дифторметан (страница отсутствует)" </w:instrText>
            </w:r>
            <w:r w:rsidR="00FF5289">
              <w:fldChar w:fldCharType="separate"/>
            </w:r>
            <w:r w:rsidRPr="0050217F">
              <w:rPr>
                <w:sz w:val="22"/>
                <w:szCs w:val="22"/>
              </w:rPr>
              <w:t>дифторметана</w:t>
            </w:r>
            <w:proofErr w:type="spellEnd"/>
            <w:r w:rsidRPr="0050217F">
              <w:rPr>
                <w:sz w:val="22"/>
                <w:szCs w:val="22"/>
              </w:rPr>
              <w:t xml:space="preserve"> R-32</w:t>
            </w:r>
            <w:r w:rsidR="00FF5289">
              <w:rPr>
                <w:sz w:val="22"/>
                <w:szCs w:val="22"/>
              </w:rPr>
              <w:fldChar w:fldCharType="end"/>
            </w:r>
            <w:r w:rsidRPr="0050217F">
              <w:rPr>
                <w:sz w:val="22"/>
                <w:szCs w:val="22"/>
              </w:rPr>
              <w:t>(CH2F2) и 50 % </w:t>
            </w:r>
            <w:proofErr w:type="spellStart"/>
            <w:r w:rsidR="00F2197D">
              <w:fldChar w:fldCharType="begin"/>
            </w:r>
            <w:r w:rsidR="00F2197D">
              <w:instrText xml:space="preserve"> HYPERLINK "https://ru.wikipedia.o</w:instrText>
            </w:r>
            <w:r w:rsidR="00F2197D">
              <w:instrText xml:space="preserve">rg/w/index.php?title=%D0%9F%D0%B5%D0%BD%D1%82%D0%B0%D1%84%D1%82%D0%BE%D1%80%D1%8D%D1%82%D0%B0%D0%BD&amp;action=edit&amp;redlink=1" \o "Пентафторэтан (страница отсутствует)" </w:instrText>
            </w:r>
            <w:r w:rsidR="00F2197D">
              <w:fldChar w:fldCharType="separate"/>
            </w:r>
            <w:r w:rsidRPr="0050217F">
              <w:rPr>
                <w:sz w:val="22"/>
                <w:szCs w:val="22"/>
              </w:rPr>
              <w:t>пентафторэтана</w:t>
            </w:r>
            <w:proofErr w:type="spellEnd"/>
            <w:r w:rsidRPr="0050217F">
              <w:rPr>
                <w:sz w:val="22"/>
                <w:szCs w:val="22"/>
              </w:rPr>
              <w:t xml:space="preserve">                      R-125</w:t>
            </w:r>
            <w:r w:rsidR="00F2197D">
              <w:rPr>
                <w:sz w:val="22"/>
                <w:szCs w:val="22"/>
              </w:rPr>
              <w:fldChar w:fldCharType="end"/>
            </w:r>
            <w:r w:rsidRPr="0050217F">
              <w:rPr>
                <w:sz w:val="22"/>
                <w:szCs w:val="22"/>
              </w:rPr>
              <w:t>(CHF2CF3)</w:t>
            </w:r>
          </w:p>
        </w:tc>
      </w:tr>
      <w:tr w:rsidR="007F1510" w:rsidRPr="0050217F" w:rsidTr="007F1510">
        <w:trPr>
          <w:jc w:val="center"/>
        </w:trPr>
        <w:tc>
          <w:tcPr>
            <w:tcW w:w="5468" w:type="dxa"/>
            <w:gridSpan w:val="3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кг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Технически не заправлен</w:t>
            </w:r>
          </w:p>
        </w:tc>
      </w:tr>
      <w:tr w:rsidR="007F1510" w:rsidRPr="0050217F" w:rsidTr="00EF73AF">
        <w:trPr>
          <w:jc w:val="center"/>
        </w:trPr>
        <w:tc>
          <w:tcPr>
            <w:tcW w:w="9776" w:type="dxa"/>
            <w:gridSpan w:val="5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F1510" w:rsidRPr="0050217F" w:rsidTr="007F1510">
        <w:trPr>
          <w:jc w:val="center"/>
        </w:trPr>
        <w:tc>
          <w:tcPr>
            <w:tcW w:w="5468" w:type="dxa"/>
            <w:gridSpan w:val="3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кг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62</w:t>
            </w:r>
          </w:p>
        </w:tc>
      </w:tr>
      <w:tr w:rsidR="007F1510" w:rsidRPr="0050217F" w:rsidTr="007F1510">
        <w:trPr>
          <w:jc w:val="center"/>
        </w:trPr>
        <w:tc>
          <w:tcPr>
            <w:tcW w:w="5468" w:type="dxa"/>
            <w:gridSpan w:val="3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кг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78</w:t>
            </w:r>
          </w:p>
        </w:tc>
      </w:tr>
      <w:tr w:rsidR="007F1510" w:rsidRPr="0050217F" w:rsidTr="007F1510">
        <w:trPr>
          <w:jc w:val="center"/>
        </w:trPr>
        <w:tc>
          <w:tcPr>
            <w:tcW w:w="3055" w:type="dxa"/>
            <w:gridSpan w:val="2"/>
            <w:vMerge w:val="restart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Габариты изделия</w:t>
            </w:r>
          </w:p>
        </w:tc>
        <w:tc>
          <w:tcPr>
            <w:tcW w:w="2413" w:type="dxa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Высота (с соединителями)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890 (960)</w:t>
            </w:r>
          </w:p>
        </w:tc>
      </w:tr>
      <w:tr w:rsidR="007F1510" w:rsidRPr="0050217F" w:rsidTr="007F1510">
        <w:trPr>
          <w:jc w:val="center"/>
        </w:trPr>
        <w:tc>
          <w:tcPr>
            <w:tcW w:w="3055" w:type="dxa"/>
            <w:gridSpan w:val="2"/>
            <w:vMerge/>
            <w:vAlign w:val="center"/>
          </w:tcPr>
          <w:p w:rsidR="007F1510" w:rsidRPr="0050217F" w:rsidRDefault="007F1510" w:rsidP="00EF73AF">
            <w:pPr>
              <w:ind w:firstLine="396"/>
              <w:rPr>
                <w:sz w:val="22"/>
                <w:szCs w:val="22"/>
              </w:rPr>
            </w:pPr>
          </w:p>
        </w:tc>
        <w:tc>
          <w:tcPr>
            <w:tcW w:w="2413" w:type="dxa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Ширина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670</w:t>
            </w:r>
          </w:p>
        </w:tc>
      </w:tr>
      <w:tr w:rsidR="007F1510" w:rsidRPr="0050217F" w:rsidTr="007F1510">
        <w:trPr>
          <w:jc w:val="center"/>
        </w:trPr>
        <w:tc>
          <w:tcPr>
            <w:tcW w:w="3055" w:type="dxa"/>
            <w:gridSpan w:val="2"/>
            <w:vMerge/>
            <w:vAlign w:val="center"/>
          </w:tcPr>
          <w:p w:rsidR="007F1510" w:rsidRPr="0050217F" w:rsidRDefault="007F1510" w:rsidP="00EF73AF">
            <w:pPr>
              <w:ind w:firstLine="396"/>
              <w:rPr>
                <w:sz w:val="22"/>
                <w:szCs w:val="22"/>
              </w:rPr>
            </w:pPr>
          </w:p>
        </w:tc>
        <w:tc>
          <w:tcPr>
            <w:tcW w:w="2413" w:type="dxa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360</w:t>
            </w:r>
          </w:p>
        </w:tc>
      </w:tr>
      <w:tr w:rsidR="007F1510" w:rsidRPr="0050217F" w:rsidTr="007F1510">
        <w:trPr>
          <w:jc w:val="center"/>
        </w:trPr>
        <w:tc>
          <w:tcPr>
            <w:tcW w:w="3055" w:type="dxa"/>
            <w:gridSpan w:val="2"/>
            <w:vMerge w:val="restart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Габариты упаковки</w:t>
            </w:r>
          </w:p>
        </w:tc>
        <w:tc>
          <w:tcPr>
            <w:tcW w:w="2413" w:type="dxa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546</w:t>
            </w:r>
          </w:p>
        </w:tc>
      </w:tr>
      <w:tr w:rsidR="007F1510" w:rsidRPr="0050217F" w:rsidTr="007F1510">
        <w:trPr>
          <w:jc w:val="center"/>
        </w:trPr>
        <w:tc>
          <w:tcPr>
            <w:tcW w:w="3055" w:type="dxa"/>
            <w:gridSpan w:val="2"/>
            <w:vMerge/>
            <w:vAlign w:val="center"/>
          </w:tcPr>
          <w:p w:rsidR="007F1510" w:rsidRPr="0050217F" w:rsidRDefault="007F1510" w:rsidP="00EF73AF">
            <w:pPr>
              <w:ind w:firstLine="396"/>
              <w:rPr>
                <w:sz w:val="22"/>
                <w:szCs w:val="22"/>
              </w:rPr>
            </w:pPr>
          </w:p>
        </w:tc>
        <w:tc>
          <w:tcPr>
            <w:tcW w:w="2413" w:type="dxa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Ширина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1120</w:t>
            </w:r>
          </w:p>
        </w:tc>
      </w:tr>
      <w:tr w:rsidR="007F1510" w:rsidRPr="0050217F" w:rsidTr="007F1510">
        <w:trPr>
          <w:jc w:val="center"/>
        </w:trPr>
        <w:tc>
          <w:tcPr>
            <w:tcW w:w="3055" w:type="dxa"/>
            <w:gridSpan w:val="2"/>
            <w:vMerge/>
            <w:vAlign w:val="center"/>
          </w:tcPr>
          <w:p w:rsidR="007F1510" w:rsidRPr="0050217F" w:rsidRDefault="007F1510" w:rsidP="00EF73AF">
            <w:pPr>
              <w:ind w:firstLine="396"/>
              <w:rPr>
                <w:sz w:val="22"/>
                <w:szCs w:val="22"/>
              </w:rPr>
            </w:pPr>
          </w:p>
        </w:tc>
        <w:tc>
          <w:tcPr>
            <w:tcW w:w="2413" w:type="dxa"/>
            <w:vAlign w:val="center"/>
          </w:tcPr>
          <w:p w:rsidR="007F1510" w:rsidRPr="0050217F" w:rsidRDefault="007F1510" w:rsidP="00EF73AF">
            <w:pPr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мм</w:t>
            </w:r>
          </w:p>
        </w:tc>
        <w:tc>
          <w:tcPr>
            <w:tcW w:w="3036" w:type="dxa"/>
            <w:vAlign w:val="center"/>
          </w:tcPr>
          <w:p w:rsidR="007F1510" w:rsidRPr="0050217F" w:rsidRDefault="007F1510" w:rsidP="00EF73AF">
            <w:pPr>
              <w:jc w:val="center"/>
              <w:rPr>
                <w:sz w:val="22"/>
                <w:szCs w:val="22"/>
              </w:rPr>
            </w:pPr>
            <w:r w:rsidRPr="0050217F">
              <w:rPr>
                <w:sz w:val="22"/>
                <w:szCs w:val="22"/>
              </w:rPr>
              <w:t>760</w:t>
            </w:r>
          </w:p>
        </w:tc>
      </w:tr>
    </w:tbl>
    <w:p w:rsidR="007F1510" w:rsidRDefault="007F1510" w:rsidP="00D61C06">
      <w:pPr>
        <w:pStyle w:val="Default"/>
        <w:rPr>
          <w:sz w:val="20"/>
          <w:szCs w:val="20"/>
        </w:rPr>
      </w:pPr>
    </w:p>
    <w:p w:rsidR="00A122A6" w:rsidRDefault="00F668B1" w:rsidP="00D61C0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668B1">
        <w:rPr>
          <w:sz w:val="20"/>
          <w:szCs w:val="20"/>
        </w:rPr>
        <w:t>*</w:t>
      </w:r>
      <w:r w:rsidRPr="00F668B1">
        <w:rPr>
          <w:rFonts w:ascii="Times New Roman" w:hAnsi="Times New Roman" w:cs="Times New Roman"/>
          <w:sz w:val="20"/>
          <w:szCs w:val="20"/>
        </w:rPr>
        <w:t xml:space="preserve"> </w:t>
      </w:r>
      <w:r w:rsidR="00A0126E" w:rsidRPr="00A0126E">
        <w:rPr>
          <w:rFonts w:ascii="Times New Roman" w:hAnsi="Times New Roman" w:cs="Times New Roman"/>
          <w:sz w:val="20"/>
          <w:szCs w:val="20"/>
        </w:rPr>
        <w:t>WIT</w:t>
      </w:r>
      <w:r w:rsidR="00A0126E">
        <w:rPr>
          <w:rFonts w:ascii="Times New Roman" w:hAnsi="Times New Roman" w:cs="Times New Roman"/>
          <w:sz w:val="20"/>
          <w:szCs w:val="20"/>
        </w:rPr>
        <w:t xml:space="preserve"> - входящая вода/</w:t>
      </w:r>
      <w:r w:rsidR="00A0126E" w:rsidRPr="00A0126E">
        <w:rPr>
          <w:rFonts w:ascii="Times New Roman" w:hAnsi="Times New Roman" w:cs="Times New Roman"/>
          <w:sz w:val="20"/>
          <w:szCs w:val="20"/>
        </w:rPr>
        <w:t xml:space="preserve"> </w:t>
      </w:r>
      <w:r w:rsidR="00662BC0" w:rsidRPr="00A0126E">
        <w:rPr>
          <w:rFonts w:ascii="Times New Roman" w:hAnsi="Times New Roman" w:cs="Times New Roman"/>
          <w:sz w:val="20"/>
          <w:szCs w:val="20"/>
        </w:rPr>
        <w:t>WOT</w:t>
      </w:r>
      <w:r w:rsidR="00662BC0">
        <w:rPr>
          <w:rFonts w:ascii="Times New Roman" w:hAnsi="Times New Roman" w:cs="Times New Roman"/>
          <w:sz w:val="20"/>
          <w:szCs w:val="20"/>
        </w:rPr>
        <w:t xml:space="preserve"> -</w:t>
      </w:r>
      <w:r w:rsidR="00A0126E">
        <w:rPr>
          <w:rFonts w:ascii="Times New Roman" w:hAnsi="Times New Roman" w:cs="Times New Roman"/>
          <w:sz w:val="20"/>
          <w:szCs w:val="20"/>
        </w:rPr>
        <w:t xml:space="preserve"> выходящая вода</w:t>
      </w:r>
      <w:r w:rsidR="00C66ACC">
        <w:rPr>
          <w:rFonts w:ascii="Times New Roman" w:hAnsi="Times New Roman" w:cs="Times New Roman"/>
          <w:sz w:val="20"/>
          <w:szCs w:val="20"/>
        </w:rPr>
        <w:t>.</w:t>
      </w:r>
    </w:p>
    <w:p w:rsidR="00C66ACC" w:rsidRDefault="00C66ACC" w:rsidP="00D61C0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66ACC">
        <w:rPr>
          <w:rFonts w:ascii="Times New Roman" w:hAnsi="Times New Roman" w:cs="Times New Roman"/>
          <w:sz w:val="20"/>
          <w:szCs w:val="20"/>
        </w:rPr>
        <w:t>ТНВ: температура наружного воздуха; ТВ: температура воды.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11594413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</w:p>
    <w:p w:rsidR="00C423C0" w:rsidRPr="00C423C0" w:rsidRDefault="00C423C0" w:rsidP="00C423C0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C461B" w:rsidRDefault="002D1920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C423C0" w:rsidRPr="001516CE">
        <w:rPr>
          <w:sz w:val="22"/>
          <w:szCs w:val="22"/>
        </w:rPr>
        <w:t xml:space="preserve"> поставляются производителем полностью готовыми к работе в режиме нагрева. Для обеспечения комфортной атмосферы на протяжении всего года, возможен выбор различной конфигурации для системы нагрева:</w:t>
      </w:r>
    </w:p>
    <w:p w:rsidR="005C461B" w:rsidRPr="005C461B" w:rsidRDefault="00C423C0" w:rsidP="006C57B1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proofErr w:type="spellStart"/>
      <w:r w:rsidRPr="005C461B">
        <w:rPr>
          <w:rFonts w:ascii="Times New Roman" w:hAnsi="Times New Roman"/>
        </w:rPr>
        <w:t>Moновалентная</w:t>
      </w:r>
      <w:proofErr w:type="spellEnd"/>
      <w:r w:rsidRPr="005C461B">
        <w:rPr>
          <w:rFonts w:ascii="Times New Roman" w:hAnsi="Times New Roman"/>
        </w:rPr>
        <w:t xml:space="preserve"> система. </w:t>
      </w:r>
      <w:proofErr w:type="spellStart"/>
      <w:r w:rsidRPr="005C461B">
        <w:rPr>
          <w:rFonts w:ascii="Times New Roman" w:hAnsi="Times New Roman"/>
        </w:rPr>
        <w:t>Tепловой</w:t>
      </w:r>
      <w:proofErr w:type="spellEnd"/>
      <w:r w:rsidRPr="005C461B">
        <w:rPr>
          <w:rFonts w:ascii="Times New Roman" w:hAnsi="Times New Roman"/>
        </w:rPr>
        <w:t xml:space="preserve"> насос воздух-вода имеет достаточно производительности для обеспечения 100% потребности обогре</w:t>
      </w:r>
      <w:r w:rsidR="005C461B" w:rsidRPr="005C461B">
        <w:rPr>
          <w:rFonts w:ascii="Times New Roman" w:hAnsi="Times New Roman"/>
        </w:rPr>
        <w:t>ва в самые холодные дни года;</w:t>
      </w:r>
    </w:p>
    <w:p w:rsidR="005C461B" w:rsidRPr="005C461B" w:rsidRDefault="00C423C0" w:rsidP="006C57B1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proofErr w:type="spellStart"/>
      <w:r w:rsidRPr="005C461B">
        <w:rPr>
          <w:rFonts w:ascii="Times New Roman" w:hAnsi="Times New Roman"/>
        </w:rPr>
        <w:t>Moноэнергетическая</w:t>
      </w:r>
      <w:proofErr w:type="spellEnd"/>
      <w:r w:rsidRPr="005C461B">
        <w:rPr>
          <w:rFonts w:ascii="Times New Roman" w:hAnsi="Times New Roman"/>
        </w:rPr>
        <w:t xml:space="preserve"> система. Тепловой насос имеет производительность для обеспе</w:t>
      </w:r>
      <w:r w:rsidR="005C461B" w:rsidRPr="005C461B">
        <w:rPr>
          <w:rFonts w:ascii="Times New Roman" w:hAnsi="Times New Roman"/>
        </w:rPr>
        <w:t>чения 80% потребности в обогреве</w:t>
      </w:r>
      <w:r w:rsidRPr="005C461B">
        <w:rPr>
          <w:rFonts w:ascii="Times New Roman" w:hAnsi="Times New Roman"/>
        </w:rPr>
        <w:t>. Вспомогательный электрический нагреватель используется для обеспечения дополнительного тепла в самые холодные дни года</w:t>
      </w:r>
      <w:r w:rsidR="005C461B" w:rsidRPr="005C461B">
        <w:rPr>
          <w:rFonts w:ascii="Times New Roman" w:hAnsi="Times New Roman"/>
        </w:rPr>
        <w:t>;</w:t>
      </w:r>
    </w:p>
    <w:p w:rsidR="00482A8C" w:rsidRDefault="00C423C0" w:rsidP="006C57B1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proofErr w:type="spellStart"/>
      <w:r w:rsidRPr="005C461B">
        <w:rPr>
          <w:rFonts w:ascii="Times New Roman" w:hAnsi="Times New Roman"/>
        </w:rPr>
        <w:t>Aльтернативная</w:t>
      </w:r>
      <w:proofErr w:type="spellEnd"/>
      <w:r w:rsidRPr="005C461B">
        <w:rPr>
          <w:rFonts w:ascii="Times New Roman" w:hAnsi="Times New Roman"/>
        </w:rPr>
        <w:t xml:space="preserve"> </w:t>
      </w:r>
      <w:proofErr w:type="spellStart"/>
      <w:r w:rsidRPr="005C461B">
        <w:rPr>
          <w:rFonts w:ascii="Times New Roman" w:hAnsi="Times New Roman"/>
        </w:rPr>
        <w:t>бивалентная</w:t>
      </w:r>
      <w:proofErr w:type="spellEnd"/>
      <w:r w:rsidRPr="005C461B">
        <w:rPr>
          <w:rFonts w:ascii="Times New Roman" w:hAnsi="Times New Roman"/>
        </w:rPr>
        <w:t xml:space="preserve"> система. Для инсталляций с существующими бойлерными системами нагрева и при необходимости в нагреве воды до более высокой температуры (80ºC), возможно выполнить конфигурацию бойлера для чередования с работой теплового насоса воздух-вода. </w:t>
      </w:r>
    </w:p>
    <w:p w:rsidR="005C461B" w:rsidRPr="00482A8C" w:rsidRDefault="00C423C0" w:rsidP="00482A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82A8C">
        <w:rPr>
          <w:sz w:val="22"/>
          <w:szCs w:val="22"/>
        </w:rPr>
        <w:lastRenderedPageBreak/>
        <w:t xml:space="preserve">Выбор различных видов конфигурации </w:t>
      </w:r>
      <w:r w:rsidR="008E4D9C">
        <w:rPr>
          <w:sz w:val="22"/>
          <w:szCs w:val="22"/>
        </w:rPr>
        <w:t>обеспечивает</w:t>
      </w:r>
      <w:r w:rsidRPr="00482A8C">
        <w:rPr>
          <w:sz w:val="22"/>
          <w:szCs w:val="22"/>
        </w:rPr>
        <w:t xml:space="preserve"> возможност</w:t>
      </w:r>
      <w:r w:rsidR="008E4D9C">
        <w:rPr>
          <w:sz w:val="22"/>
          <w:szCs w:val="22"/>
        </w:rPr>
        <w:t>и</w:t>
      </w:r>
      <w:r w:rsidRPr="00482A8C">
        <w:rPr>
          <w:sz w:val="22"/>
          <w:szCs w:val="22"/>
        </w:rPr>
        <w:t xml:space="preserve"> конфигурации от простейшей системы до сложной: радиаторы, нагрев пола или обе функции. </w:t>
      </w:r>
    </w:p>
    <w:p w:rsidR="00C423C0" w:rsidRPr="005C461B" w:rsidRDefault="00C423C0" w:rsidP="002328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461B">
        <w:rPr>
          <w:sz w:val="22"/>
          <w:szCs w:val="22"/>
        </w:rPr>
        <w:t xml:space="preserve">Горячее водоснабжение. </w:t>
      </w:r>
      <w:r w:rsidR="008B7EA2">
        <w:rPr>
          <w:sz w:val="22"/>
          <w:szCs w:val="22"/>
        </w:rPr>
        <w:t>Изделия</w:t>
      </w:r>
      <w:r w:rsidR="003A6602">
        <w:rPr>
          <w:sz w:val="22"/>
          <w:szCs w:val="22"/>
        </w:rPr>
        <w:t xml:space="preserve"> </w:t>
      </w:r>
      <w:r w:rsidRPr="005C461B">
        <w:rPr>
          <w:sz w:val="22"/>
          <w:szCs w:val="22"/>
        </w:rPr>
        <w:t>имеют опцию для работы с с</w:t>
      </w:r>
      <w:r w:rsidR="008B7EA2">
        <w:rPr>
          <w:sz w:val="22"/>
          <w:szCs w:val="22"/>
        </w:rPr>
        <w:t xml:space="preserve">истемой горячего водоснабжения. </w:t>
      </w:r>
      <w:r w:rsidRPr="005C461B">
        <w:rPr>
          <w:sz w:val="22"/>
          <w:szCs w:val="22"/>
        </w:rPr>
        <w:t xml:space="preserve">Это стало возможным благодаря использованию внутреннего бака горячей воды. </w:t>
      </w:r>
      <w:r w:rsidR="00D52682" w:rsidRPr="005C461B">
        <w:rPr>
          <w:sz w:val="22"/>
          <w:szCs w:val="22"/>
        </w:rPr>
        <w:t>Н</w:t>
      </w:r>
      <w:r w:rsidRPr="005C461B">
        <w:rPr>
          <w:sz w:val="22"/>
          <w:szCs w:val="22"/>
        </w:rPr>
        <w:t>еобходимо использовать</w:t>
      </w:r>
      <w:r w:rsidR="00D52682" w:rsidRPr="005C461B">
        <w:rPr>
          <w:sz w:val="22"/>
          <w:szCs w:val="22"/>
        </w:rPr>
        <w:t xml:space="preserve"> бак ГВС на 200 л или 300 л </w:t>
      </w:r>
      <w:r w:rsidRPr="005C461B">
        <w:rPr>
          <w:sz w:val="22"/>
          <w:szCs w:val="22"/>
        </w:rPr>
        <w:t>для производства горячей воды. Электрический нагреватель встроенный в бак, обеспечивает немедленный нагрев горячей воды в соответствии с потребностями клиента.</w:t>
      </w:r>
    </w:p>
    <w:p w:rsidR="00A71815" w:rsidRDefault="00C423C0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16CE">
        <w:rPr>
          <w:sz w:val="22"/>
          <w:szCs w:val="22"/>
        </w:rPr>
        <w:t xml:space="preserve">Охлаждение помещений. </w:t>
      </w:r>
      <w:r w:rsidR="003A6602">
        <w:rPr>
          <w:sz w:val="22"/>
          <w:szCs w:val="22"/>
        </w:rPr>
        <w:t>Изделия</w:t>
      </w:r>
      <w:r w:rsidRPr="001516CE">
        <w:rPr>
          <w:sz w:val="22"/>
          <w:szCs w:val="22"/>
        </w:rPr>
        <w:t xml:space="preserve"> имеют возможность работать в режиме охлаждения. Для этой цели предна</w:t>
      </w:r>
      <w:r w:rsidR="003A6602">
        <w:rPr>
          <w:sz w:val="22"/>
          <w:szCs w:val="22"/>
        </w:rPr>
        <w:t xml:space="preserve">значен разработанный аксессуар «Комплект режима Охлаждения». </w:t>
      </w:r>
      <w:r w:rsidRPr="001516CE">
        <w:rPr>
          <w:sz w:val="22"/>
          <w:szCs w:val="22"/>
        </w:rPr>
        <w:t>Комбинирование моделей для нагрева с этим комплектом, позволяет получить реверсивные модели. В этом случае, воз</w:t>
      </w:r>
      <w:r w:rsidR="00162188">
        <w:rPr>
          <w:sz w:val="22"/>
          <w:szCs w:val="22"/>
        </w:rPr>
        <w:t xml:space="preserve">можно комбинировать систему с </w:t>
      </w:r>
      <w:proofErr w:type="spellStart"/>
      <w:r w:rsidR="00162188">
        <w:rPr>
          <w:sz w:val="22"/>
          <w:szCs w:val="22"/>
        </w:rPr>
        <w:t>фэ</w:t>
      </w:r>
      <w:r w:rsidRPr="001516CE">
        <w:rPr>
          <w:sz w:val="22"/>
          <w:szCs w:val="22"/>
        </w:rPr>
        <w:t>н-койлами</w:t>
      </w:r>
      <w:proofErr w:type="spellEnd"/>
      <w:r w:rsidRPr="001516CE">
        <w:rPr>
          <w:sz w:val="22"/>
          <w:szCs w:val="22"/>
        </w:rPr>
        <w:t xml:space="preserve">, </w:t>
      </w:r>
      <w:r w:rsidR="00833A8D">
        <w:rPr>
          <w:sz w:val="22"/>
          <w:szCs w:val="22"/>
        </w:rPr>
        <w:t>системой осушки пола или обе функции.</w:t>
      </w:r>
    </w:p>
    <w:p w:rsidR="00C423C0" w:rsidRPr="001516CE" w:rsidRDefault="00C423C0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16CE">
        <w:rPr>
          <w:sz w:val="22"/>
          <w:szCs w:val="22"/>
        </w:rPr>
        <w:t xml:space="preserve">Комбинирование с солнечными панелями. </w:t>
      </w:r>
      <w:r w:rsidR="00A71815">
        <w:rPr>
          <w:sz w:val="22"/>
          <w:szCs w:val="22"/>
        </w:rPr>
        <w:t>Изделия</w:t>
      </w:r>
      <w:r w:rsidRPr="001516CE">
        <w:rPr>
          <w:sz w:val="22"/>
          <w:szCs w:val="22"/>
        </w:rPr>
        <w:t xml:space="preserve"> имеют возможность комбинировани</w:t>
      </w:r>
      <w:r w:rsidR="00833A8D">
        <w:rPr>
          <w:sz w:val="22"/>
          <w:szCs w:val="22"/>
        </w:rPr>
        <w:t xml:space="preserve">я работы с солнечными панелями, что </w:t>
      </w:r>
      <w:r w:rsidRPr="001516CE">
        <w:rPr>
          <w:sz w:val="22"/>
          <w:szCs w:val="22"/>
        </w:rPr>
        <w:t>позволяет нагревать воду системы ГВС, используя солнечную энергию. Солнечная комбинация разработана для передачи тепла от солнечных панелей (солнечная радиация) к теплообменнику бака ГВС.</w:t>
      </w:r>
    </w:p>
    <w:p w:rsidR="00C423C0" w:rsidRPr="001516CE" w:rsidRDefault="00C423C0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16CE">
        <w:rPr>
          <w:sz w:val="22"/>
          <w:szCs w:val="22"/>
        </w:rPr>
        <w:t>Режим работы для нагрева в</w:t>
      </w:r>
      <w:r w:rsidR="00832A6E">
        <w:rPr>
          <w:sz w:val="22"/>
          <w:szCs w:val="22"/>
        </w:rPr>
        <w:t>оды в бассейне. В летний период</w:t>
      </w:r>
      <w:r w:rsidRPr="001516CE">
        <w:rPr>
          <w:sz w:val="22"/>
          <w:szCs w:val="22"/>
        </w:rPr>
        <w:t xml:space="preserve"> </w:t>
      </w:r>
      <w:r w:rsidR="00832A6E">
        <w:rPr>
          <w:sz w:val="22"/>
          <w:szCs w:val="22"/>
        </w:rPr>
        <w:t>изделия</w:t>
      </w:r>
      <w:r w:rsidRPr="001516CE">
        <w:rPr>
          <w:sz w:val="22"/>
          <w:szCs w:val="22"/>
        </w:rPr>
        <w:t xml:space="preserve"> могут быть использованы для нагрева воды в бассейне до температуры от +24 и до +33ºC.</w:t>
      </w:r>
    </w:p>
    <w:p w:rsidR="00C423C0" w:rsidRPr="001516CE" w:rsidRDefault="00F52848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="00C423C0" w:rsidRPr="001516CE">
        <w:rPr>
          <w:sz w:val="22"/>
          <w:szCs w:val="22"/>
        </w:rPr>
        <w:t xml:space="preserve">онтроллер возможно использовать как комнатный термостат. Его можно демонтировать с панели </w:t>
      </w:r>
      <w:r w:rsidR="003C2600">
        <w:rPr>
          <w:sz w:val="22"/>
          <w:szCs w:val="22"/>
        </w:rPr>
        <w:t>изделия</w:t>
      </w:r>
      <w:r w:rsidR="00C423C0" w:rsidRPr="001516CE">
        <w:rPr>
          <w:sz w:val="22"/>
          <w:szCs w:val="22"/>
        </w:rPr>
        <w:t xml:space="preserve"> и установить в любом удобном месте.</w:t>
      </w:r>
    </w:p>
    <w:p w:rsidR="00581936" w:rsidRPr="00581936" w:rsidRDefault="00F52848" w:rsidP="00AA1C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Специальные функции контроллера:</w:t>
      </w:r>
    </w:p>
    <w:p w:rsidR="00F52848" w:rsidRPr="00310656" w:rsidRDefault="0058193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>Конфигурация мастера запуска: облегчает</w:t>
      </w:r>
      <w:r w:rsidR="00F52848" w:rsidRPr="00310656">
        <w:rPr>
          <w:rFonts w:ascii="Times New Roman" w:hAnsi="Times New Roman"/>
        </w:rPr>
        <w:t xml:space="preserve"> первоначальный запуск системы.;</w:t>
      </w:r>
    </w:p>
    <w:p w:rsidR="00094B2A" w:rsidRPr="00310656" w:rsidRDefault="0058193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 xml:space="preserve">Автоматическое </w:t>
      </w:r>
      <w:r w:rsidR="00094B2A" w:rsidRPr="00310656">
        <w:rPr>
          <w:rFonts w:ascii="Times New Roman" w:hAnsi="Times New Roman"/>
        </w:rPr>
        <w:t>переключение Охлаждение/Нагрев;</w:t>
      </w:r>
    </w:p>
    <w:p w:rsidR="00094B2A" w:rsidRPr="00310656" w:rsidRDefault="0058193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>Быстродействующее меню для более полного просмотра: Таймеры функций, режим ECO, Состояние системы</w:t>
      </w:r>
      <w:r w:rsidR="00094B2A" w:rsidRPr="00310656">
        <w:rPr>
          <w:rFonts w:ascii="Times New Roman" w:hAnsi="Times New Roman"/>
        </w:rPr>
        <w:t>, программирование работы и OTC;</w:t>
      </w:r>
    </w:p>
    <w:p w:rsidR="00094B2A" w:rsidRPr="00310656" w:rsidRDefault="0058193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 xml:space="preserve">Режим форсирования: обеспечивает </w:t>
      </w:r>
      <w:r w:rsidR="00094B2A" w:rsidRPr="00310656">
        <w:rPr>
          <w:rFonts w:ascii="Times New Roman" w:hAnsi="Times New Roman"/>
        </w:rPr>
        <w:t>немедленный нагрев горячей воды;</w:t>
      </w:r>
    </w:p>
    <w:p w:rsidR="00094B2A" w:rsidRPr="00310656" w:rsidRDefault="0031065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>Легкая</w:t>
      </w:r>
      <w:r w:rsidR="00094B2A" w:rsidRPr="00310656">
        <w:rPr>
          <w:rFonts w:ascii="Times New Roman" w:hAnsi="Times New Roman"/>
        </w:rPr>
        <w:t xml:space="preserve"> конфигурации таймеров системы;</w:t>
      </w:r>
    </w:p>
    <w:p w:rsidR="00310656" w:rsidRPr="00310656" w:rsidRDefault="0058193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>Функция п</w:t>
      </w:r>
      <w:r w:rsidR="00310656" w:rsidRPr="00310656">
        <w:rPr>
          <w:rFonts w:ascii="Times New Roman" w:hAnsi="Times New Roman"/>
        </w:rPr>
        <w:t>родувки для тестирования работы;</w:t>
      </w:r>
    </w:p>
    <w:p w:rsidR="002D1FBC" w:rsidRDefault="00310656" w:rsidP="00310656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10656">
        <w:rPr>
          <w:rFonts w:ascii="Times New Roman" w:hAnsi="Times New Roman"/>
        </w:rPr>
        <w:t>В</w:t>
      </w:r>
      <w:r w:rsidR="00581936" w:rsidRPr="00310656">
        <w:rPr>
          <w:rFonts w:ascii="Times New Roman" w:hAnsi="Times New Roman"/>
        </w:rPr>
        <w:t>озможност</w:t>
      </w:r>
      <w:r w:rsidR="002D1FBC">
        <w:rPr>
          <w:rFonts w:ascii="Times New Roman" w:hAnsi="Times New Roman"/>
        </w:rPr>
        <w:t>ь модификации названия контуров;</w:t>
      </w:r>
    </w:p>
    <w:p w:rsidR="00C423C0" w:rsidRPr="00C34D91" w:rsidRDefault="002D1FBC" w:rsidP="00C34D91">
      <w:pPr>
        <w:pStyle w:val="af3"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eastAsia="Times New Roman" w:hAnsi="Times New Roman"/>
          <w:lang w:eastAsia="ru-RU"/>
        </w:rPr>
      </w:pPr>
      <w:r w:rsidRPr="00C34D91">
        <w:rPr>
          <w:rFonts w:ascii="Times New Roman" w:eastAsia="Times New Roman" w:hAnsi="Times New Roman"/>
          <w:lang w:eastAsia="ru-RU"/>
        </w:rPr>
        <w:t>К</w:t>
      </w:r>
      <w:r w:rsidR="00581936" w:rsidRPr="00C34D91">
        <w:rPr>
          <w:rFonts w:ascii="Times New Roman" w:eastAsia="Times New Roman" w:hAnsi="Times New Roman"/>
          <w:lang w:eastAsia="ru-RU"/>
        </w:rPr>
        <w:t>онфигурация к</w:t>
      </w:r>
      <w:r w:rsidR="00310656" w:rsidRPr="00C34D91">
        <w:rPr>
          <w:rFonts w:ascii="Times New Roman" w:eastAsia="Times New Roman" w:hAnsi="Times New Roman"/>
          <w:lang w:eastAsia="ru-RU"/>
        </w:rPr>
        <w:t>онтактных телефонов.</w:t>
      </w:r>
    </w:p>
    <w:p w:rsidR="00E76C66" w:rsidRDefault="0013124B" w:rsidP="001312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34D91">
        <w:rPr>
          <w:sz w:val="22"/>
          <w:szCs w:val="22"/>
        </w:rPr>
        <w:t>Для интеграции</w:t>
      </w:r>
      <w:r w:rsidR="00E76C66" w:rsidRPr="00C34D91">
        <w:rPr>
          <w:sz w:val="22"/>
          <w:szCs w:val="22"/>
        </w:rPr>
        <w:t xml:space="preserve"> </w:t>
      </w:r>
      <w:r w:rsidR="00C34D91">
        <w:rPr>
          <w:sz w:val="22"/>
          <w:szCs w:val="22"/>
        </w:rPr>
        <w:t xml:space="preserve">изделия </w:t>
      </w:r>
      <w:r w:rsidR="00E76C66" w:rsidRPr="00C34D91">
        <w:rPr>
          <w:sz w:val="22"/>
          <w:szCs w:val="22"/>
        </w:rPr>
        <w:t>в систему домашней автом</w:t>
      </w:r>
      <w:r w:rsidR="00C34D91">
        <w:rPr>
          <w:sz w:val="22"/>
          <w:szCs w:val="22"/>
        </w:rPr>
        <w:t xml:space="preserve">атики </w:t>
      </w:r>
      <w:proofErr w:type="spellStart"/>
      <w:r w:rsidR="00C34D91">
        <w:rPr>
          <w:sz w:val="22"/>
          <w:szCs w:val="22"/>
        </w:rPr>
        <w:t>Hitachi</w:t>
      </w:r>
      <w:proofErr w:type="spellEnd"/>
      <w:r w:rsidR="00C34D91">
        <w:rPr>
          <w:sz w:val="22"/>
          <w:szCs w:val="22"/>
        </w:rPr>
        <w:t xml:space="preserve"> предлагает шлюзы для протоколов</w:t>
      </w:r>
      <w:r w:rsidR="00E76C66" w:rsidRPr="00C34D91">
        <w:rPr>
          <w:sz w:val="22"/>
          <w:szCs w:val="22"/>
        </w:rPr>
        <w:t xml:space="preserve"> KNX, </w:t>
      </w:r>
      <w:proofErr w:type="spellStart"/>
      <w:r w:rsidR="00E76C66" w:rsidRPr="00C34D91">
        <w:rPr>
          <w:sz w:val="22"/>
          <w:szCs w:val="22"/>
        </w:rPr>
        <w:t>Modbus</w:t>
      </w:r>
      <w:proofErr w:type="spellEnd"/>
      <w:r w:rsidR="00E76C66" w:rsidRPr="00C34D91">
        <w:rPr>
          <w:sz w:val="22"/>
          <w:szCs w:val="22"/>
        </w:rPr>
        <w:t xml:space="preserve"> и </w:t>
      </w:r>
      <w:proofErr w:type="spellStart"/>
      <w:r w:rsidR="00E76C66" w:rsidRPr="00C34D91">
        <w:rPr>
          <w:sz w:val="22"/>
          <w:szCs w:val="22"/>
        </w:rPr>
        <w:t>Somfy</w:t>
      </w:r>
      <w:proofErr w:type="spellEnd"/>
      <w:r w:rsidR="00E76C66" w:rsidRPr="00C34D91">
        <w:rPr>
          <w:sz w:val="22"/>
          <w:szCs w:val="22"/>
        </w:rPr>
        <w:t xml:space="preserve"> (</w:t>
      </w:r>
      <w:proofErr w:type="spellStart"/>
      <w:r w:rsidR="00E76C66" w:rsidRPr="00C34D91">
        <w:rPr>
          <w:sz w:val="22"/>
          <w:szCs w:val="22"/>
        </w:rPr>
        <w:t>TaHoma</w:t>
      </w:r>
      <w:proofErr w:type="spellEnd"/>
      <w:r w:rsidR="00E76C66" w:rsidRPr="00C34D91">
        <w:rPr>
          <w:sz w:val="22"/>
          <w:szCs w:val="22"/>
        </w:rPr>
        <w:t>). С их помощью</w:t>
      </w:r>
      <w:r w:rsidR="00C34D91">
        <w:rPr>
          <w:sz w:val="22"/>
          <w:szCs w:val="22"/>
        </w:rPr>
        <w:t xml:space="preserve"> </w:t>
      </w:r>
      <w:r w:rsidR="00E76C66" w:rsidRPr="00C34D91">
        <w:rPr>
          <w:sz w:val="22"/>
          <w:szCs w:val="22"/>
        </w:rPr>
        <w:t xml:space="preserve">станут доступны такие параметры управления как независимое </w:t>
      </w:r>
      <w:proofErr w:type="spellStart"/>
      <w:r w:rsidR="00C34D91">
        <w:rPr>
          <w:sz w:val="22"/>
          <w:szCs w:val="22"/>
        </w:rPr>
        <w:t>вкл</w:t>
      </w:r>
      <w:proofErr w:type="spellEnd"/>
      <w:r w:rsidR="00C34D91">
        <w:rPr>
          <w:sz w:val="22"/>
          <w:szCs w:val="22"/>
        </w:rPr>
        <w:t>/</w:t>
      </w:r>
      <w:proofErr w:type="spellStart"/>
      <w:r w:rsidR="00C34D91">
        <w:rPr>
          <w:sz w:val="22"/>
          <w:szCs w:val="22"/>
        </w:rPr>
        <w:t>выкл</w:t>
      </w:r>
      <w:proofErr w:type="spellEnd"/>
      <w:r w:rsidR="00E76C66" w:rsidRPr="00C34D91">
        <w:rPr>
          <w:sz w:val="22"/>
          <w:szCs w:val="22"/>
        </w:rPr>
        <w:t xml:space="preserve"> всех контуров отопления, ГВС,</w:t>
      </w:r>
      <w:r w:rsidR="00C34D91">
        <w:rPr>
          <w:sz w:val="22"/>
          <w:szCs w:val="22"/>
        </w:rPr>
        <w:t xml:space="preserve"> </w:t>
      </w:r>
      <w:r w:rsidR="00E76C66" w:rsidRPr="00C34D91">
        <w:rPr>
          <w:sz w:val="22"/>
          <w:szCs w:val="22"/>
        </w:rPr>
        <w:t>нагрева бассейна и т.д., их режимы работы и температурные настройки, а также станет доступен контроль</w:t>
      </w:r>
      <w:r w:rsidR="00C34D91">
        <w:rPr>
          <w:sz w:val="22"/>
          <w:szCs w:val="22"/>
        </w:rPr>
        <w:t xml:space="preserve"> </w:t>
      </w:r>
      <w:r w:rsidR="00E76C66" w:rsidRPr="00C34D91">
        <w:rPr>
          <w:sz w:val="22"/>
          <w:szCs w:val="22"/>
        </w:rPr>
        <w:t>текущих статусов, выходных параметров и аварий.</w:t>
      </w:r>
    </w:p>
    <w:p w:rsidR="009B604D" w:rsidRDefault="009B604D" w:rsidP="00BC514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9B604D" w:rsidRDefault="00BC5148" w:rsidP="009B604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285867" cy="3180480"/>
            <wp:effectExtent l="0" t="0" r="635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815" cy="320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04D" w:rsidRDefault="009B604D" w:rsidP="009B604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9B604D" w:rsidRPr="000B7F96" w:rsidRDefault="009B604D" w:rsidP="009B60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9"/>
      <w:bookmarkStart w:id="15" w:name="_Toc115944137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4"/>
      <w:bookmarkEnd w:id="15"/>
    </w:p>
    <w:p w:rsidR="00D618D8" w:rsidRDefault="00D618D8" w:rsidP="00D618D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D618D8" w:rsidP="00D618D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b/>
          <w:szCs w:val="28"/>
        </w:rPr>
      </w:pPr>
      <w:r>
        <w:rPr>
          <w:sz w:val="22"/>
          <w:szCs w:val="22"/>
        </w:rPr>
        <w:t xml:space="preserve">Тепловые насосы </w:t>
      </w:r>
      <w:r w:rsidRPr="00C423C0">
        <w:rPr>
          <w:sz w:val="22"/>
          <w:szCs w:val="22"/>
        </w:rPr>
        <w:t xml:space="preserve">производят тепло и горячую воду, как любой нефтяной или газовый бойлер, но при этом, преобразуя возобновляемую энергию от наружного воздуха в тепло. Тепловые насосы воздух-вода извлекают свободную энергию, присутствующую в воздухе, которой достаточно для нагрева дома до комфортной температуры, даже в самые холодные зимние дни года. Каждый используемый </w:t>
      </w:r>
      <w:r>
        <w:rPr>
          <w:sz w:val="22"/>
          <w:szCs w:val="22"/>
        </w:rPr>
        <w:t>кВт</w:t>
      </w:r>
      <w:r w:rsidRPr="00C423C0">
        <w:rPr>
          <w:sz w:val="22"/>
          <w:szCs w:val="22"/>
        </w:rPr>
        <w:t xml:space="preserve"> электроэнергии для теплового насоса мо</w:t>
      </w:r>
      <w:r>
        <w:rPr>
          <w:sz w:val="22"/>
          <w:szCs w:val="22"/>
        </w:rPr>
        <w:t>жет выработать до более чем 5 кВт</w:t>
      </w:r>
      <w:r w:rsidRPr="00C423C0">
        <w:rPr>
          <w:sz w:val="22"/>
          <w:szCs w:val="22"/>
        </w:rPr>
        <w:t xml:space="preserve"> энергии для нагрева; это обеспечивает экономию до 80% расходов по нагреву, по сравнению с традиционными котлами на ископаемом топливе.</w:t>
      </w:r>
    </w:p>
    <w:p w:rsidR="00207B3B" w:rsidRDefault="00207B3B" w:rsidP="00207B3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516CE">
        <w:rPr>
          <w:sz w:val="22"/>
          <w:szCs w:val="22"/>
        </w:rPr>
        <w:t xml:space="preserve">Система состоит из одного внутреннего и одного наружного блока. </w:t>
      </w:r>
      <w:r w:rsidRPr="00B541E2">
        <w:rPr>
          <w:sz w:val="22"/>
          <w:szCs w:val="22"/>
        </w:rPr>
        <w:t>Внутренний контур теплового насоса заполнен</w:t>
      </w:r>
      <w:r>
        <w:rPr>
          <w:sz w:val="22"/>
          <w:szCs w:val="22"/>
        </w:rPr>
        <w:t xml:space="preserve"> хладагентом</w:t>
      </w:r>
      <w:r w:rsidRPr="00B541E2">
        <w:rPr>
          <w:sz w:val="22"/>
          <w:szCs w:val="22"/>
        </w:rPr>
        <w:t>, который, проходя через испаритель</w:t>
      </w:r>
      <w:r>
        <w:rPr>
          <w:sz w:val="22"/>
          <w:szCs w:val="22"/>
        </w:rPr>
        <w:t xml:space="preserve"> наружного блока</w:t>
      </w:r>
      <w:r w:rsidRPr="00B541E2">
        <w:rPr>
          <w:sz w:val="22"/>
          <w:szCs w:val="22"/>
        </w:rPr>
        <w:t xml:space="preserve">, </w:t>
      </w:r>
      <w:r>
        <w:rPr>
          <w:sz w:val="22"/>
          <w:szCs w:val="22"/>
        </w:rPr>
        <w:t>нагревается и переходит</w:t>
      </w:r>
      <w:r w:rsidRPr="00B541E2">
        <w:rPr>
          <w:sz w:val="22"/>
          <w:szCs w:val="22"/>
        </w:rPr>
        <w:t xml:space="preserve"> из жидкого состояния в газообразное. Из испарителя газообразный хладагент попадает в компрессор, где он сжимается до высокого давления и высокой температуры. Далее горячий газ поступает в конденсатор</w:t>
      </w:r>
      <w:r>
        <w:rPr>
          <w:sz w:val="22"/>
          <w:szCs w:val="22"/>
        </w:rPr>
        <w:t xml:space="preserve"> внутреннего блока</w:t>
      </w:r>
      <w:r w:rsidRPr="00B541E2">
        <w:rPr>
          <w:sz w:val="22"/>
          <w:szCs w:val="22"/>
        </w:rPr>
        <w:t>, где происходит теплообмен между горячим газом и теплоносителем из обратного трубопровода системы отопления дома. Хладагент отдает</w:t>
      </w:r>
      <w:r>
        <w:rPr>
          <w:sz w:val="22"/>
          <w:szCs w:val="22"/>
        </w:rPr>
        <w:t xml:space="preserve"> свое тепло в систему отопления</w:t>
      </w:r>
      <w:r w:rsidRPr="00B541E2">
        <w:rPr>
          <w:sz w:val="22"/>
          <w:szCs w:val="22"/>
        </w:rPr>
        <w:t xml:space="preserve"> </w:t>
      </w:r>
      <w:r>
        <w:rPr>
          <w:sz w:val="22"/>
          <w:szCs w:val="22"/>
        </w:rPr>
        <w:t>к радиаторам (</w:t>
      </w:r>
      <w:proofErr w:type="spellStart"/>
      <w:r>
        <w:rPr>
          <w:sz w:val="22"/>
          <w:szCs w:val="22"/>
        </w:rPr>
        <w:t>фэн-койлам</w:t>
      </w:r>
      <w:proofErr w:type="spellEnd"/>
      <w:r>
        <w:rPr>
          <w:sz w:val="22"/>
          <w:szCs w:val="22"/>
        </w:rPr>
        <w:t>)</w:t>
      </w:r>
      <w:r w:rsidRPr="001516CE">
        <w:rPr>
          <w:sz w:val="22"/>
          <w:szCs w:val="22"/>
        </w:rPr>
        <w:t>, компонентам нагрева пола или обеим си</w:t>
      </w:r>
      <w:r>
        <w:rPr>
          <w:sz w:val="22"/>
          <w:szCs w:val="22"/>
        </w:rPr>
        <w:t xml:space="preserve">стемам (2-я температурная зона), затем охлаждается, </w:t>
      </w:r>
      <w:r w:rsidRPr="00B541E2">
        <w:rPr>
          <w:sz w:val="22"/>
          <w:szCs w:val="22"/>
        </w:rPr>
        <w:t>снова переходит в жидкое состоя</w:t>
      </w:r>
      <w:r>
        <w:rPr>
          <w:sz w:val="22"/>
          <w:szCs w:val="22"/>
        </w:rPr>
        <w:t xml:space="preserve">ние и возвращается в испаритель наружного блока. </w:t>
      </w:r>
    </w:p>
    <w:p w:rsidR="00291090" w:rsidRDefault="00291090" w:rsidP="0029109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sz w:val="22"/>
          <w:szCs w:val="22"/>
        </w:rPr>
      </w:pPr>
      <w:r>
        <w:rPr>
          <w:rStyle w:val="fontstyle01"/>
          <w:sz w:val="22"/>
          <w:szCs w:val="22"/>
        </w:rPr>
        <w:t xml:space="preserve">Схема контура хладагента </w:t>
      </w:r>
      <w:r w:rsidR="005258D3">
        <w:rPr>
          <w:sz w:val="22"/>
          <w:szCs w:val="22"/>
        </w:rPr>
        <w:t xml:space="preserve">системы теплового насоса </w:t>
      </w:r>
      <w:r>
        <w:rPr>
          <w:rStyle w:val="fontstyle01"/>
          <w:sz w:val="22"/>
          <w:szCs w:val="22"/>
        </w:rPr>
        <w:t>представлена на рисунке 2.</w:t>
      </w:r>
    </w:p>
    <w:p w:rsidR="00291090" w:rsidRDefault="000E1F20" w:rsidP="0029109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848350" cy="62198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010A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010A82" w:rsidRDefault="00010A82" w:rsidP="00010A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010A82">
        <w:rPr>
          <w:sz w:val="20"/>
          <w:szCs w:val="20"/>
        </w:rPr>
        <w:t>Рисунок 2</w:t>
      </w:r>
    </w:p>
    <w:p w:rsidR="008F245D" w:rsidRDefault="008F245D" w:rsidP="00010A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C58AA" w:rsidRDefault="007C58AA" w:rsidP="00010A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C58AA" w:rsidRDefault="00800E91" w:rsidP="007C58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</w:t>
      </w:r>
      <w:r w:rsidR="00C93D6D">
        <w:rPr>
          <w:sz w:val="22"/>
          <w:szCs w:val="22"/>
        </w:rPr>
        <w:t>мер</w:t>
      </w:r>
      <w:r>
        <w:rPr>
          <w:sz w:val="22"/>
          <w:szCs w:val="22"/>
        </w:rPr>
        <w:t xml:space="preserve"> систем</w:t>
      </w:r>
      <w:r w:rsidR="00C93D6D">
        <w:rPr>
          <w:sz w:val="22"/>
          <w:szCs w:val="22"/>
        </w:rPr>
        <w:t>ы теплового насоса в режиме нагрева с одним прямым контуром представлен на рисунке 3</w:t>
      </w:r>
      <w:r w:rsidR="002D733A" w:rsidRPr="00C93D6D">
        <w:rPr>
          <w:sz w:val="22"/>
          <w:szCs w:val="22"/>
        </w:rPr>
        <w:t>.</w:t>
      </w:r>
      <w:r w:rsidR="00C93D6D">
        <w:rPr>
          <w:sz w:val="22"/>
          <w:szCs w:val="22"/>
        </w:rPr>
        <w:t xml:space="preserve"> </w:t>
      </w:r>
      <w:r w:rsidR="007C58AA">
        <w:rPr>
          <w:sz w:val="22"/>
          <w:szCs w:val="22"/>
        </w:rPr>
        <w:t>Изделие</w:t>
      </w:r>
      <w:r w:rsidR="007C58AA" w:rsidRPr="007C58AA">
        <w:rPr>
          <w:sz w:val="22"/>
          <w:szCs w:val="22"/>
        </w:rPr>
        <w:t xml:space="preserve"> подключается только к одному контуру схемы, или высокой температуры (например, радиаторы или</w:t>
      </w:r>
      <w:r w:rsidR="007C58AA">
        <w:rPr>
          <w:sz w:val="22"/>
          <w:szCs w:val="22"/>
        </w:rPr>
        <w:t xml:space="preserve"> </w:t>
      </w:r>
      <w:proofErr w:type="spellStart"/>
      <w:r w:rsidR="00A4044D">
        <w:rPr>
          <w:sz w:val="22"/>
          <w:szCs w:val="22"/>
        </w:rPr>
        <w:t>фэ</w:t>
      </w:r>
      <w:r w:rsidR="007C58AA" w:rsidRPr="007C58AA">
        <w:rPr>
          <w:sz w:val="22"/>
          <w:szCs w:val="22"/>
        </w:rPr>
        <w:t>н</w:t>
      </w:r>
      <w:r w:rsidR="00A4044D">
        <w:rPr>
          <w:sz w:val="22"/>
          <w:szCs w:val="22"/>
        </w:rPr>
        <w:t>-</w:t>
      </w:r>
      <w:r w:rsidR="007C58AA" w:rsidRPr="007C58AA">
        <w:rPr>
          <w:sz w:val="22"/>
          <w:szCs w:val="22"/>
        </w:rPr>
        <w:t>койлы</w:t>
      </w:r>
      <w:proofErr w:type="spellEnd"/>
      <w:r w:rsidR="007C58AA" w:rsidRPr="007C58AA">
        <w:rPr>
          <w:sz w:val="22"/>
          <w:szCs w:val="22"/>
        </w:rPr>
        <w:t>) или низкой температуры (теплый пол)</w:t>
      </w:r>
      <w:r w:rsidR="007C58AA">
        <w:rPr>
          <w:sz w:val="22"/>
          <w:szCs w:val="22"/>
        </w:rPr>
        <w:t>.</w:t>
      </w:r>
    </w:p>
    <w:p w:rsidR="002D733A" w:rsidRPr="002D733A" w:rsidRDefault="002D733A" w:rsidP="007C58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16"/>
          <w:szCs w:val="16"/>
        </w:rPr>
      </w:pPr>
    </w:p>
    <w:p w:rsidR="007C58AA" w:rsidRDefault="007C58AA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4981575" cy="3640383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014" cy="36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45D" w:rsidRDefault="008F245D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D733A" w:rsidRDefault="002D733A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8F245D" w:rsidRDefault="008F245D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F793A" w:rsidRDefault="00BF793A" w:rsidP="00BF79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F793A" w:rsidRPr="00010A82" w:rsidRDefault="00BF793A" w:rsidP="002D733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Toc115944138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FA1643">
        <w:rPr>
          <w:rFonts w:ascii="Times New Roman" w:hAnsi="Times New Roman"/>
          <w:b w:val="0"/>
          <w:sz w:val="22"/>
          <w:szCs w:val="22"/>
        </w:rPr>
        <w:t>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6"/>
      <w:bookmarkEnd w:id="17"/>
    </w:p>
    <w:p w:rsidR="0085738E" w:rsidRDefault="0085738E" w:rsidP="00200C8E">
      <w:pPr>
        <w:outlineLvl w:val="0"/>
        <w:rPr>
          <w:sz w:val="22"/>
          <w:szCs w:val="22"/>
        </w:rPr>
      </w:pPr>
    </w:p>
    <w:p w:rsidR="00200C8E" w:rsidRPr="0085738E" w:rsidRDefault="0085738E" w:rsidP="00C775A7">
      <w:pPr>
        <w:ind w:firstLine="709"/>
        <w:rPr>
          <w:sz w:val="22"/>
          <w:szCs w:val="22"/>
        </w:rPr>
      </w:pPr>
      <w:r w:rsidRPr="0085738E">
        <w:rPr>
          <w:sz w:val="22"/>
          <w:szCs w:val="22"/>
        </w:rPr>
        <w:t>Сервисные расстояния представлены на рисунке 4</w:t>
      </w:r>
      <w:r w:rsidR="00C806D5">
        <w:rPr>
          <w:sz w:val="22"/>
          <w:szCs w:val="22"/>
        </w:rPr>
        <w:t>.</w:t>
      </w:r>
    </w:p>
    <w:p w:rsidR="00200C8E" w:rsidRPr="00F94D51" w:rsidRDefault="00200C8E" w:rsidP="00C4665C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200C8E" w:rsidRDefault="00182D30" w:rsidP="00182D30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5419725" cy="3265958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526" cy="326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D30" w:rsidRDefault="00182D30" w:rsidP="0085738E">
      <w:pPr>
        <w:jc w:val="center"/>
        <w:rPr>
          <w:sz w:val="20"/>
          <w:szCs w:val="20"/>
        </w:rPr>
      </w:pPr>
    </w:p>
    <w:p w:rsidR="00200C8E" w:rsidRDefault="00200C8E" w:rsidP="0085738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85738E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115944139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C806D5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C806D5">
        <w:rPr>
          <w:noProof/>
          <w:sz w:val="22"/>
          <w:szCs w:val="22"/>
        </w:rPr>
        <w:t xml:space="preserve"> 5</w:t>
      </w:r>
      <w:r w:rsidRPr="009B1EC5">
        <w:rPr>
          <w:noProof/>
          <w:sz w:val="22"/>
          <w:szCs w:val="22"/>
        </w:rPr>
        <w:t>.</w:t>
      </w:r>
    </w:p>
    <w:p w:rsidR="00F2197D" w:rsidRDefault="00F2197D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5504">
        <w:rPr>
          <w:noProof/>
        </w:rPr>
        <w:drawing>
          <wp:inline distT="0" distB="0" distL="0" distR="0">
            <wp:extent cx="704603" cy="713874"/>
            <wp:effectExtent l="0" t="0" r="63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549" cy="71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8F4">
        <w:rPr>
          <w:noProof/>
        </w:rPr>
        <w:drawing>
          <wp:inline distT="0" distB="0" distL="0" distR="0">
            <wp:extent cx="695068" cy="714374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стрелки кругом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782" cy="72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97D" w:rsidRDefault="00F2197D" w:rsidP="00F2197D">
      <w:pPr>
        <w:jc w:val="center"/>
        <w:rPr>
          <w:sz w:val="20"/>
          <w:szCs w:val="20"/>
        </w:rPr>
      </w:pPr>
    </w:p>
    <w:p w:rsidR="00200C8E" w:rsidRDefault="00200C8E" w:rsidP="00F2197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458F4">
        <w:rPr>
          <w:sz w:val="20"/>
          <w:szCs w:val="20"/>
        </w:rPr>
        <w:t>5</w:t>
      </w: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F2197D" w:rsidRDefault="00F2197D" w:rsidP="00F2197D">
      <w:pPr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1594414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F2197D" w:rsidRDefault="00F2197D" w:rsidP="00691C02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691C0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</w:t>
      </w:r>
      <w:r w:rsidR="00691C02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691C02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1028A8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121628">
              <w:rPr>
                <w:sz w:val="22"/>
                <w:szCs w:val="22"/>
              </w:rPr>
              <w:t xml:space="preserve"> блок теплового насоса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12162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EC32F4" w:rsidRDefault="00EC32F4" w:rsidP="00EC32F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C32F4">
              <w:rPr>
                <w:sz w:val="22"/>
                <w:szCs w:val="22"/>
              </w:rPr>
              <w:t>Запорный клапан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121628" w:rsidRDefault="00EC32F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12464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12464" w:rsidRPr="00EC32F4" w:rsidRDefault="00EC32F4" w:rsidP="00EC32F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C32F4">
              <w:rPr>
                <w:sz w:val="22"/>
                <w:szCs w:val="22"/>
              </w:rPr>
              <w:t>Прокладка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12464" w:rsidRDefault="00EC32F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EC32F4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C32F4" w:rsidRPr="00EC32F4" w:rsidRDefault="00EC32F4" w:rsidP="00EC32F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C32F4">
              <w:rPr>
                <w:sz w:val="22"/>
                <w:szCs w:val="22"/>
              </w:rPr>
              <w:t>Настенная опора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C32F4" w:rsidRDefault="00EC32F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C32F4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C32F4" w:rsidRPr="00EC32F4" w:rsidRDefault="00EC32F4" w:rsidP="00EC32F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C32F4">
              <w:rPr>
                <w:sz w:val="22"/>
                <w:szCs w:val="22"/>
              </w:rPr>
              <w:t>Декларация соответствия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C32F4" w:rsidRDefault="00EC32F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C32F4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C32F4" w:rsidRPr="00EC32F4" w:rsidRDefault="00EC32F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C32F4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C32F4" w:rsidRDefault="00EC32F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12464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12464" w:rsidRDefault="0011246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12464" w:rsidRDefault="0011246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3" w:name="_Toc85529575"/>
      <w:bookmarkStart w:id="24" w:name="_Toc11594414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3"/>
      <w:bookmarkEnd w:id="24"/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F2197D" w:rsidRPr="00F2197D" w:rsidRDefault="00F2197D" w:rsidP="00FC694B">
      <w:pPr>
        <w:rPr>
          <w:rFonts w:ascii="Arial" w:hAnsi="Arial" w:cs="Arial"/>
          <w:bCs/>
          <w:color w:val="000000"/>
          <w:sz w:val="22"/>
          <w:szCs w:val="22"/>
        </w:rPr>
      </w:pPr>
    </w:p>
    <w:p w:rsidR="00EA6703" w:rsidRDefault="00EA6703" w:rsidP="008837E8">
      <w:pPr>
        <w:ind w:firstLine="709"/>
        <w:rPr>
          <w:sz w:val="22"/>
          <w:szCs w:val="22"/>
        </w:rPr>
      </w:pPr>
      <w:bookmarkStart w:id="25" w:name="_Toc85529577"/>
      <w:r w:rsidRPr="00C775A7">
        <w:rPr>
          <w:sz w:val="22"/>
          <w:szCs w:val="22"/>
        </w:rPr>
        <w:t xml:space="preserve">Чертеж основных узлов и деталей </w:t>
      </w:r>
      <w:r w:rsidR="00B72879" w:rsidRPr="00C775A7">
        <w:rPr>
          <w:sz w:val="22"/>
          <w:szCs w:val="22"/>
        </w:rPr>
        <w:t xml:space="preserve">изделия </w:t>
      </w:r>
      <w:r w:rsidR="00672572" w:rsidRPr="00C775A7">
        <w:rPr>
          <w:sz w:val="22"/>
          <w:szCs w:val="22"/>
        </w:rPr>
        <w:t>с основными габаритными раз</w:t>
      </w:r>
      <w:r w:rsidR="008837E8">
        <w:rPr>
          <w:sz w:val="22"/>
          <w:szCs w:val="22"/>
        </w:rPr>
        <w:t>мерами представлен на рисунке 6.</w:t>
      </w:r>
      <w:bookmarkEnd w:id="25"/>
    </w:p>
    <w:p w:rsidR="00F2197D" w:rsidRDefault="00F2197D" w:rsidP="008837E8">
      <w:pPr>
        <w:ind w:firstLine="709"/>
        <w:rPr>
          <w:rFonts w:ascii="Arial" w:hAnsi="Arial" w:cs="Arial"/>
          <w:bCs/>
          <w:color w:val="000000"/>
        </w:rPr>
      </w:pPr>
    </w:p>
    <w:p w:rsidR="00F46810" w:rsidRPr="00847FF3" w:rsidRDefault="00F46810" w:rsidP="00F46810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354790" cy="75438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901" cy="755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5E7640">
      <w:pPr>
        <w:spacing w:line="360" w:lineRule="auto"/>
        <w:ind w:firstLine="709"/>
        <w:jc w:val="center"/>
      </w:pPr>
      <w:r>
        <w:rPr>
          <w:bCs/>
          <w:color w:val="000000"/>
          <w:sz w:val="20"/>
          <w:szCs w:val="20"/>
        </w:rPr>
        <w:t xml:space="preserve">Рисунок </w:t>
      </w:r>
      <w:r w:rsidR="00672572">
        <w:rPr>
          <w:bCs/>
          <w:color w:val="000000"/>
          <w:sz w:val="20"/>
          <w:szCs w:val="20"/>
        </w:rPr>
        <w:t>6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1594414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5E7640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AF2F53">
        <w:rPr>
          <w:sz w:val="22"/>
          <w:szCs w:val="22"/>
        </w:rPr>
        <w:t>3 (Три</w:t>
      </w:r>
      <w:r w:rsidR="00D716C8">
        <w:rPr>
          <w:sz w:val="22"/>
          <w:szCs w:val="22"/>
        </w:rPr>
        <w:t>) год</w:t>
      </w:r>
      <w:r w:rsidR="00AF2F53">
        <w:rPr>
          <w:sz w:val="22"/>
          <w:szCs w:val="22"/>
        </w:rPr>
        <w:t>а</w:t>
      </w:r>
      <w:r w:rsidR="00D716C8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1594414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04CB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8A4719">
              <w:rPr>
                <w:sz w:val="22"/>
                <w:szCs w:val="22"/>
              </w:rPr>
              <w:t xml:space="preserve"> блок теплового насоса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76521E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RWM-10.0N</w:t>
            </w:r>
            <w:r w:rsidR="00D04CB8" w:rsidRPr="00D04CB8">
              <w:rPr>
                <w:sz w:val="22"/>
                <w:szCs w:val="22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A4719" w:rsidRPr="0088395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291C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2197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1594414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04CB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9101FD">
              <w:rPr>
                <w:sz w:val="22"/>
                <w:szCs w:val="22"/>
              </w:rPr>
              <w:t xml:space="preserve"> блок теплового насоса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76521E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RWM-10.0N</w:t>
            </w:r>
            <w:r w:rsidR="00D04CB8" w:rsidRPr="00D04CB8">
              <w:rPr>
                <w:sz w:val="22"/>
                <w:szCs w:val="22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6521E" w:rsidRDefault="0076521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AB7521" w:rsidRDefault="00AB7521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1594414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1594414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F2197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F2197D" w:rsidRDefault="00F2197D" w:rsidP="00F2197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Default="00F2197D" w:rsidP="00EA6703">
      <w:pPr>
        <w:ind w:firstLine="720"/>
        <w:jc w:val="both"/>
        <w:rPr>
          <w:sz w:val="22"/>
          <w:szCs w:val="22"/>
        </w:rPr>
      </w:pPr>
    </w:p>
    <w:p w:rsidR="00F2197D" w:rsidRPr="00AC1D78" w:rsidRDefault="00F2197D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15944147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C76D12" w:rsidRPr="00C76D12" w:rsidRDefault="00C76D12" w:rsidP="00C76D12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При замене частей холодильного контура, соберите хладагент во внешнем блоке при помощи процедуры откачки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 xml:space="preserve">Не подвергайте холодильный контур в течение продолжительного периода воздействию атмосферы, для </w:t>
      </w:r>
      <w:proofErr w:type="spellStart"/>
      <w:r w:rsidRPr="00E3274F">
        <w:rPr>
          <w:sz w:val="22"/>
          <w:szCs w:val="22"/>
        </w:rPr>
        <w:t>избежания</w:t>
      </w:r>
      <w:proofErr w:type="spellEnd"/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попадания влаги и загрязнений в холодильный контур. После демонтажа компонентов, быстро замените их.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Заизолируйте трубопроводы жидкости и газа при продолжительном выполнении ремонтных работ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E3274F">
        <w:rPr>
          <w:sz w:val="22"/>
          <w:szCs w:val="22"/>
        </w:rPr>
        <w:t>омпоненты холодильного контура соединены пайкой. При использовании горелки, убедитесь в отсутствии</w:t>
      </w:r>
      <w:r>
        <w:rPr>
          <w:sz w:val="22"/>
          <w:szCs w:val="22"/>
        </w:rPr>
        <w:t xml:space="preserve"> </w:t>
      </w:r>
      <w:proofErr w:type="spellStart"/>
      <w:r w:rsidRPr="00E3274F">
        <w:rPr>
          <w:sz w:val="22"/>
          <w:szCs w:val="22"/>
        </w:rPr>
        <w:t>легковоспламенимых</w:t>
      </w:r>
      <w:proofErr w:type="spellEnd"/>
      <w:r w:rsidRPr="00E3274F">
        <w:rPr>
          <w:sz w:val="22"/>
          <w:szCs w:val="22"/>
        </w:rPr>
        <w:t xml:space="preserve"> материалов вокруг агрегата, в противном случае, масло внутри трубопроводов может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воспламениться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E3274F">
        <w:rPr>
          <w:sz w:val="22"/>
          <w:szCs w:val="22"/>
        </w:rPr>
        <w:t>ри выполнении паяльных работ, используйте защитные перчатки и защитную маску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Используйте специальный инструмент и смазки для демонтажа заблокированных или заклиненных компонентов</w:t>
      </w:r>
      <w:r>
        <w:rPr>
          <w:sz w:val="22"/>
          <w:szCs w:val="22"/>
        </w:rPr>
        <w:t>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 xml:space="preserve">Для </w:t>
      </w:r>
      <w:proofErr w:type="spellStart"/>
      <w:r w:rsidRPr="00E3274F">
        <w:rPr>
          <w:sz w:val="22"/>
          <w:szCs w:val="22"/>
        </w:rPr>
        <w:t>избежания</w:t>
      </w:r>
      <w:proofErr w:type="spellEnd"/>
      <w:r w:rsidRPr="00E3274F">
        <w:rPr>
          <w:sz w:val="22"/>
          <w:szCs w:val="22"/>
        </w:rPr>
        <w:t xml:space="preserve"> получения повреждений, используйте защитные перчатки при обращении с элементами, имеющими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>острые углы или стороны.</w:t>
      </w:r>
    </w:p>
    <w:p w:rsidR="00C76D12" w:rsidRPr="00C76D12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Детально проверьте утечку хладагента. При возникновении большой утечки, возможно затруднение дыхания или возникновение вредных газов при</w:t>
      </w:r>
      <w:r w:rsidR="00903277">
        <w:rPr>
          <w:sz w:val="22"/>
          <w:szCs w:val="22"/>
        </w:rPr>
        <w:t xml:space="preserve"> наличии пламени в помещении. •</w:t>
      </w:r>
      <w:r w:rsidRPr="00C76D12">
        <w:rPr>
          <w:sz w:val="22"/>
          <w:szCs w:val="22"/>
        </w:rPr>
        <w:t xml:space="preserve">Если накидная гайка затянута слишком сильно, через некоторое время она может быть повреждена и служить причиной утечки хладагента. </w:t>
      </w:r>
    </w:p>
    <w:p w:rsidR="005842E1" w:rsidRPr="00C76D12" w:rsidRDefault="005842E1" w:rsidP="005842E1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Вода должна фильтроваться или смягчаться химическими реагентами перед использовани</w:t>
      </w:r>
      <w:r>
        <w:rPr>
          <w:sz w:val="22"/>
          <w:szCs w:val="22"/>
        </w:rPr>
        <w:t xml:space="preserve">ем в качестве очищенной воды. </w:t>
      </w:r>
      <w:r w:rsidRPr="00C76D12">
        <w:rPr>
          <w:sz w:val="22"/>
          <w:szCs w:val="22"/>
        </w:rPr>
        <w:t xml:space="preserve">Необходимо проводить анализ качества воды путем проверки </w:t>
      </w:r>
      <w:proofErr w:type="spellStart"/>
      <w:r w:rsidRPr="00C76D12">
        <w:rPr>
          <w:sz w:val="22"/>
          <w:szCs w:val="22"/>
        </w:rPr>
        <w:t>pH</w:t>
      </w:r>
      <w:proofErr w:type="spellEnd"/>
      <w:r w:rsidRPr="00C76D12">
        <w:rPr>
          <w:sz w:val="22"/>
          <w:szCs w:val="22"/>
        </w:rPr>
        <w:t>, электропроводности, содержанию ионов аммиака, серы, и др. При негативных результатах анализа, рекомендуется ис</w:t>
      </w:r>
      <w:r>
        <w:rPr>
          <w:sz w:val="22"/>
          <w:szCs w:val="22"/>
        </w:rPr>
        <w:t xml:space="preserve">пользовать промышленную воду. </w:t>
      </w:r>
      <w:r w:rsidRPr="00C76D12">
        <w:rPr>
          <w:sz w:val="22"/>
          <w:szCs w:val="22"/>
        </w:rPr>
        <w:t>Запрещается добавля</w:t>
      </w:r>
      <w:r>
        <w:rPr>
          <w:sz w:val="22"/>
          <w:szCs w:val="22"/>
        </w:rPr>
        <w:t xml:space="preserve">ть антифриз в водяной контур. </w:t>
      </w:r>
      <w:r w:rsidRPr="00C76D12">
        <w:rPr>
          <w:sz w:val="22"/>
          <w:szCs w:val="22"/>
        </w:rPr>
        <w:t xml:space="preserve">Для избежание отложений накипи на поверхности теплообменников, необходимо обеспечить высокое качество воды с низким содержанием уровня CaCO3.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Максимальная длина труб зависит от максимального давления в выходящей водяной трубе. Пожалуйста,</w:t>
      </w:r>
      <w:r w:rsidR="00903277">
        <w:rPr>
          <w:sz w:val="22"/>
          <w:szCs w:val="22"/>
        </w:rPr>
        <w:t xml:space="preserve"> проверьте диаграммы насосов. </w:t>
      </w:r>
      <w:r w:rsidRPr="00C76D12">
        <w:rPr>
          <w:sz w:val="22"/>
          <w:szCs w:val="22"/>
        </w:rPr>
        <w:t xml:space="preserve">Внутренние блоки имеют в составе </w:t>
      </w:r>
      <w:proofErr w:type="spellStart"/>
      <w:r w:rsidRPr="00C76D12">
        <w:rPr>
          <w:sz w:val="22"/>
          <w:szCs w:val="22"/>
        </w:rPr>
        <w:t>спускники</w:t>
      </w:r>
      <w:proofErr w:type="spellEnd"/>
      <w:r w:rsidRPr="00C76D12">
        <w:rPr>
          <w:sz w:val="22"/>
          <w:szCs w:val="22"/>
        </w:rPr>
        <w:t xml:space="preserve"> воздуха (заводская поставка), установленные в самой высокой точке блока. Если это место не является самой высокой точкой водяной системы, возможно попадание воздуха в систему, что может служить причиной последующих проблем.</w:t>
      </w:r>
      <w:r w:rsidR="00903277">
        <w:rPr>
          <w:sz w:val="22"/>
          <w:szCs w:val="22"/>
        </w:rPr>
        <w:t xml:space="preserve"> </w:t>
      </w:r>
      <w:r w:rsidRPr="00C76D12">
        <w:rPr>
          <w:sz w:val="22"/>
          <w:szCs w:val="22"/>
        </w:rPr>
        <w:t xml:space="preserve">В этом случае, необходимо установить дополнительные </w:t>
      </w:r>
      <w:proofErr w:type="spellStart"/>
      <w:r w:rsidRPr="00C76D12">
        <w:rPr>
          <w:sz w:val="22"/>
          <w:szCs w:val="22"/>
        </w:rPr>
        <w:t>спускники</w:t>
      </w:r>
      <w:proofErr w:type="spellEnd"/>
      <w:r w:rsidRPr="00C76D12">
        <w:rPr>
          <w:sz w:val="22"/>
          <w:szCs w:val="22"/>
        </w:rPr>
        <w:t xml:space="preserve"> воздуха (местная поставка), для удаления скопившегося</w:t>
      </w:r>
      <w:r w:rsidR="00903277">
        <w:rPr>
          <w:sz w:val="22"/>
          <w:szCs w:val="22"/>
        </w:rPr>
        <w:t xml:space="preserve"> воздуха из водяного контура.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Для систем обогрева пола, воздух необходимо удалять при </w:t>
      </w:r>
      <w:r w:rsidR="005615E0" w:rsidRPr="00C76D12">
        <w:rPr>
          <w:sz w:val="22"/>
          <w:szCs w:val="22"/>
        </w:rPr>
        <w:t>использовании</w:t>
      </w:r>
      <w:r w:rsidRPr="00C76D12">
        <w:rPr>
          <w:sz w:val="22"/>
          <w:szCs w:val="22"/>
        </w:rPr>
        <w:t xml:space="preserve"> внешнего насоса и открытого контура, для </w:t>
      </w:r>
      <w:proofErr w:type="spellStart"/>
      <w:r w:rsidRPr="00C76D12">
        <w:rPr>
          <w:sz w:val="22"/>
          <w:szCs w:val="22"/>
        </w:rPr>
        <w:t>избежания</w:t>
      </w:r>
      <w:proofErr w:type="spellEnd"/>
      <w:r w:rsidRPr="00C76D12">
        <w:rPr>
          <w:sz w:val="22"/>
          <w:szCs w:val="22"/>
        </w:rPr>
        <w:t xml:space="preserve"> </w:t>
      </w:r>
      <w:r w:rsidR="00903277">
        <w:rPr>
          <w:sz w:val="22"/>
          <w:szCs w:val="22"/>
        </w:rPr>
        <w:t xml:space="preserve">образования воздушных пробок.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Если система остановлена на продолжительный период и при очень низкой наружной температуре, вода внутри труб и циркуляционный насос могут замерзнуть, что приведет к их повреждению. Для </w:t>
      </w:r>
      <w:proofErr w:type="spellStart"/>
      <w:r w:rsidRPr="00C76D12">
        <w:rPr>
          <w:sz w:val="22"/>
          <w:szCs w:val="22"/>
        </w:rPr>
        <w:t>избежания</w:t>
      </w:r>
      <w:proofErr w:type="spellEnd"/>
      <w:r w:rsidRPr="00C76D12">
        <w:rPr>
          <w:sz w:val="22"/>
          <w:szCs w:val="22"/>
        </w:rPr>
        <w:t xml:space="preserve"> таких ситуаций, монтажная организация должна обеспечить поддержание температуры внутри трубопроводов выше точки замерзания. Это может обеспечить механизм защиты агрегата, который необходимо активировать (обратитесь к Сервисной инструкции, разд</w:t>
      </w:r>
      <w:r w:rsidR="00903277">
        <w:rPr>
          <w:sz w:val="22"/>
          <w:szCs w:val="22"/>
        </w:rPr>
        <w:t xml:space="preserve">ел "Дополнительные функции").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Проверьте, чтобы водяной насос контура нагрева помещений работал в рабочем диапазоне и расход воды соответствовал техническим параметрам. Если расход воды менее 12 литров/минуту (6 литров/минуту для агрегатов 2.0/2.5/3.0HP), на агрегате а</w:t>
      </w:r>
      <w:r w:rsidR="00903277">
        <w:rPr>
          <w:sz w:val="22"/>
          <w:szCs w:val="22"/>
        </w:rPr>
        <w:t xml:space="preserve">ктивируется аварийный сигнал.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lastRenderedPageBreak/>
        <w:t>Настоятельно рекомендуется установить дополнительный специальный водяной фильтр в контуре нагрева помещений (местная поставка), для удаления возможных частиц, оставшихся после пайки, которые не могут быть удалены обычным водяны</w:t>
      </w:r>
      <w:r w:rsidR="00903277">
        <w:rPr>
          <w:sz w:val="22"/>
          <w:szCs w:val="22"/>
        </w:rPr>
        <w:t xml:space="preserve">м фильтром внутреннего блока. </w:t>
      </w:r>
    </w:p>
    <w:p w:rsidR="005842E1" w:rsidRPr="00C76D12" w:rsidRDefault="005842E1" w:rsidP="005842E1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Система без загрязнений или остатков масла обеспечит максимальную производительность и длительный срок службы, в сравнении с плохо подготовленной системой. Особое внимание уделите чистоте внутренних поверхностей труб.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При выборе бака ГВС, примите во внимание, что объем воды в баке должен соответствовать ежедневному потреблению, для </w:t>
      </w:r>
      <w:r w:rsidR="00903277" w:rsidRPr="00C76D12">
        <w:rPr>
          <w:sz w:val="22"/>
          <w:szCs w:val="22"/>
        </w:rPr>
        <w:t>избежание</w:t>
      </w:r>
      <w:r w:rsidR="00903277">
        <w:rPr>
          <w:sz w:val="22"/>
          <w:szCs w:val="22"/>
        </w:rPr>
        <w:t xml:space="preserve"> застоя воды в баке. </w:t>
      </w:r>
      <w:r w:rsidRPr="00C76D12">
        <w:rPr>
          <w:sz w:val="22"/>
          <w:szCs w:val="22"/>
        </w:rPr>
        <w:t>Внутри водяного контура системы ГВС бака необходимо обеспечить циркуляцию свежей воды, по крайней мере раз в день, в течение первых нескольких дней после завершения монтажа. Дополнительно, промывайте систему свежей водой, если нет расхода воды системы ГВС в течение прод</w:t>
      </w:r>
      <w:r w:rsidR="00903277">
        <w:rPr>
          <w:sz w:val="22"/>
          <w:szCs w:val="22"/>
        </w:rPr>
        <w:t xml:space="preserve">олжительных периодов времени. </w:t>
      </w:r>
      <w:r w:rsidRPr="00C76D12">
        <w:rPr>
          <w:sz w:val="22"/>
          <w:szCs w:val="22"/>
        </w:rPr>
        <w:t>Постарайтесь избегать длинных монтажных участков труб между баком и системой ГВС, для уменьшения вероятных температурных потерь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Если внутреннее давление подпитки холодной водой выше проектного рабочего давления системы (6 </w:t>
      </w:r>
      <w:proofErr w:type="spellStart"/>
      <w:r w:rsidRPr="00C76D12">
        <w:rPr>
          <w:sz w:val="22"/>
          <w:szCs w:val="22"/>
        </w:rPr>
        <w:t>bar</w:t>
      </w:r>
      <w:proofErr w:type="spellEnd"/>
      <w:r w:rsidRPr="00C76D12">
        <w:rPr>
          <w:sz w:val="22"/>
          <w:szCs w:val="22"/>
        </w:rPr>
        <w:t>), необходимо установить редуктор давления, с настройкой</w:t>
      </w:r>
      <w:r w:rsidR="00903277">
        <w:rPr>
          <w:sz w:val="22"/>
          <w:szCs w:val="22"/>
        </w:rPr>
        <w:t xml:space="preserve"> номинального значения 7 </w:t>
      </w:r>
      <w:proofErr w:type="spellStart"/>
      <w:r w:rsidR="00903277">
        <w:rPr>
          <w:sz w:val="22"/>
          <w:szCs w:val="22"/>
        </w:rPr>
        <w:t>bar</w:t>
      </w:r>
      <w:proofErr w:type="spellEnd"/>
      <w:r w:rsidR="00903277">
        <w:rPr>
          <w:sz w:val="22"/>
          <w:szCs w:val="22"/>
        </w:rPr>
        <w:t xml:space="preserve">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Убедитесь, что система соответствует требованиям законодательства для используемых материалов, соединений трубопроводов, мерам гигиены, тестированию и возможному применению специфических компонентов, как, например, термостатические смесительные клапаны, ди</w:t>
      </w:r>
      <w:r w:rsidR="00903277">
        <w:rPr>
          <w:sz w:val="22"/>
          <w:szCs w:val="22"/>
        </w:rPr>
        <w:t xml:space="preserve">фференциальные клапаны и т.п. </w:t>
      </w:r>
      <w:r w:rsidRPr="00C76D12">
        <w:rPr>
          <w:sz w:val="22"/>
          <w:szCs w:val="22"/>
        </w:rPr>
        <w:t xml:space="preserve">Максимальное давление воды 3 </w:t>
      </w:r>
      <w:proofErr w:type="spellStart"/>
      <w:r w:rsidRPr="00C76D12">
        <w:rPr>
          <w:sz w:val="22"/>
          <w:szCs w:val="22"/>
        </w:rPr>
        <w:t>bar</w:t>
      </w:r>
      <w:proofErr w:type="spellEnd"/>
      <w:r w:rsidRPr="00C76D12">
        <w:rPr>
          <w:sz w:val="22"/>
          <w:szCs w:val="22"/>
        </w:rPr>
        <w:t xml:space="preserve"> (номинальное давление открытия предохранительного клапана). Обеспечьте адекватный прибор понижения давления в водяном контуре для недопущения превы</w:t>
      </w:r>
      <w:r w:rsidR="00903277">
        <w:rPr>
          <w:sz w:val="22"/>
          <w:szCs w:val="22"/>
        </w:rPr>
        <w:t xml:space="preserve">шения максимального давления. </w:t>
      </w:r>
      <w:r w:rsidRPr="00C76D12">
        <w:rPr>
          <w:sz w:val="22"/>
          <w:szCs w:val="22"/>
        </w:rPr>
        <w:t xml:space="preserve">Убедитесь, что к предохранительному клапану и </w:t>
      </w:r>
      <w:proofErr w:type="spellStart"/>
      <w:r w:rsidRPr="00C76D12">
        <w:rPr>
          <w:sz w:val="22"/>
          <w:szCs w:val="22"/>
        </w:rPr>
        <w:t>спускнику</w:t>
      </w:r>
      <w:proofErr w:type="spellEnd"/>
      <w:r w:rsidRPr="00C76D12">
        <w:rPr>
          <w:sz w:val="22"/>
          <w:szCs w:val="22"/>
        </w:rPr>
        <w:t xml:space="preserve"> воздуха подсоединены дренажные трубопроводы, которые правильно выведены из агрегата, для </w:t>
      </w:r>
      <w:r w:rsidR="005842E1" w:rsidRPr="00C76D12">
        <w:rPr>
          <w:sz w:val="22"/>
          <w:szCs w:val="22"/>
        </w:rPr>
        <w:t>избежание</w:t>
      </w:r>
      <w:r w:rsidRPr="00C76D12">
        <w:rPr>
          <w:sz w:val="22"/>
          <w:szCs w:val="22"/>
        </w:rPr>
        <w:t xml:space="preserve"> контакта в</w:t>
      </w:r>
      <w:r w:rsidR="00903277">
        <w:rPr>
          <w:sz w:val="22"/>
          <w:szCs w:val="22"/>
        </w:rPr>
        <w:t xml:space="preserve">оды с компонентами установки. </w:t>
      </w:r>
      <w:r w:rsidRPr="00C76D12">
        <w:rPr>
          <w:sz w:val="22"/>
          <w:szCs w:val="22"/>
        </w:rPr>
        <w:t xml:space="preserve">Убедитесь, что все компоненты местной поставки, установленные в контуре, могут выдерживать соответствующее давление и температуру воды, </w:t>
      </w:r>
      <w:r w:rsidR="00903277">
        <w:rPr>
          <w:sz w:val="22"/>
          <w:szCs w:val="22"/>
        </w:rPr>
        <w:t xml:space="preserve">при которых работает система.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Блоки YUTAKI предназначены исключительно для использования</w:t>
      </w:r>
      <w:r w:rsidR="00903277">
        <w:rPr>
          <w:sz w:val="22"/>
          <w:szCs w:val="22"/>
        </w:rPr>
        <w:t xml:space="preserve"> в закрытых водяных контурах. </w:t>
      </w:r>
      <w:r w:rsidRPr="00C76D12">
        <w:rPr>
          <w:sz w:val="22"/>
          <w:szCs w:val="22"/>
        </w:rPr>
        <w:t xml:space="preserve">Внутреннее давление воздуха расширительного бака будет адаптировано к объему воды финальной инсталляции (заводская поставка с 0.1 </w:t>
      </w:r>
      <w:proofErr w:type="spellStart"/>
      <w:r w:rsidRPr="00C76D12">
        <w:rPr>
          <w:sz w:val="22"/>
          <w:szCs w:val="22"/>
        </w:rPr>
        <w:t>MPa</w:t>
      </w:r>
      <w:proofErr w:type="spellEnd"/>
      <w:r w:rsidRPr="00C76D12">
        <w:rPr>
          <w:sz w:val="22"/>
          <w:szCs w:val="22"/>
        </w:rPr>
        <w:t xml:space="preserve"> в</w:t>
      </w:r>
      <w:r w:rsidR="00903277">
        <w:rPr>
          <w:sz w:val="22"/>
          <w:szCs w:val="22"/>
        </w:rPr>
        <w:t xml:space="preserve">нутренним давлением воздуха).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Не добавляйте какой-либо тип гликоля в водяной контур агрегатов YUTAKI.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Необходимо предусмотреть сливные краны для возможности полного слива воды из системы.</w:t>
      </w:r>
    </w:p>
    <w:p w:rsidR="005842E1" w:rsidRDefault="005842E1" w:rsidP="005842E1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При замене частей гидравлического контура, при необходимости, слейте воду. Закройте запорные вентиля и</w:t>
      </w:r>
      <w:r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 xml:space="preserve">откройте дренажные вентиля.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Отключите агрегаты от источника питания до касания каких-либо частей. Не прикасайтесь к электрическому</w:t>
      </w:r>
      <w:r w:rsidR="00903277"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 xml:space="preserve">щиту, до отключения питания, для </w:t>
      </w:r>
      <w:proofErr w:type="spellStart"/>
      <w:r w:rsidRPr="00E3274F">
        <w:rPr>
          <w:sz w:val="22"/>
          <w:szCs w:val="22"/>
        </w:rPr>
        <w:t>избежания</w:t>
      </w:r>
      <w:proofErr w:type="spellEnd"/>
      <w:r w:rsidRPr="00E3274F">
        <w:rPr>
          <w:sz w:val="22"/>
          <w:szCs w:val="22"/>
        </w:rPr>
        <w:t xml:space="preserve"> получения электрического шока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Подождите минимум 10 минут или более после отключения всех источников питания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При работе с электрическим щитом, соблюдайте осторожность с компонентами щита. Не применяйте к ним</w:t>
      </w:r>
      <w:r w:rsidR="00903277">
        <w:rPr>
          <w:sz w:val="22"/>
          <w:szCs w:val="22"/>
        </w:rPr>
        <w:t xml:space="preserve"> </w:t>
      </w:r>
      <w:r w:rsidRPr="00E3274F">
        <w:rPr>
          <w:sz w:val="22"/>
          <w:szCs w:val="22"/>
        </w:rPr>
        <w:t xml:space="preserve">чрезмерные </w:t>
      </w:r>
      <w:proofErr w:type="spellStart"/>
      <w:r w:rsidRPr="00E3274F">
        <w:rPr>
          <w:sz w:val="22"/>
          <w:szCs w:val="22"/>
        </w:rPr>
        <w:t>услилия</w:t>
      </w:r>
      <w:proofErr w:type="spellEnd"/>
      <w:r w:rsidRPr="00E3274F">
        <w:rPr>
          <w:sz w:val="22"/>
          <w:szCs w:val="22"/>
        </w:rPr>
        <w:t xml:space="preserve">, для </w:t>
      </w:r>
      <w:proofErr w:type="spellStart"/>
      <w:r w:rsidRPr="00E3274F">
        <w:rPr>
          <w:sz w:val="22"/>
          <w:szCs w:val="22"/>
        </w:rPr>
        <w:t>избежания</w:t>
      </w:r>
      <w:proofErr w:type="spellEnd"/>
      <w:r w:rsidRPr="00E3274F">
        <w:rPr>
          <w:sz w:val="22"/>
          <w:szCs w:val="22"/>
        </w:rPr>
        <w:t xml:space="preserve"> повреждения электрических компонентов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Соблюдайте осторожность при снятии дисплея контроллера агрегата</w:t>
      </w:r>
      <w:r w:rsidR="00903277">
        <w:rPr>
          <w:sz w:val="22"/>
          <w:szCs w:val="22"/>
        </w:rPr>
        <w:t xml:space="preserve">. </w:t>
      </w:r>
      <w:r w:rsidRPr="00E3274F">
        <w:rPr>
          <w:sz w:val="22"/>
          <w:szCs w:val="22"/>
        </w:rPr>
        <w:t>Не допускайте падения сервисных крышек</w:t>
      </w:r>
      <w:r w:rsidR="00903277">
        <w:rPr>
          <w:sz w:val="22"/>
          <w:szCs w:val="22"/>
        </w:rPr>
        <w:t>.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>Соблюдайте осторожность при демонтаже сервисных крышек, компоненты внутри агрегата могут быть горячими</w:t>
      </w:r>
      <w:r w:rsidR="00903277">
        <w:rPr>
          <w:sz w:val="22"/>
          <w:szCs w:val="22"/>
        </w:rPr>
        <w:t>.</w:t>
      </w:r>
    </w:p>
    <w:p w:rsidR="00C76D12" w:rsidRPr="00C76D12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 xml:space="preserve">Не подключайте электропитание к внутреннему блоку до наполнения контуров нагрева и ГВС водой, проверки давления воды и полного отсутствия утечек воды. </w:t>
      </w:r>
    </w:p>
    <w:p w:rsidR="00903277" w:rsidRDefault="00C76D12" w:rsidP="00903277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 xml:space="preserve">Проверьте, что электрические компоненты местной поставки (основные выключатели питания, автоматы защиты, провода, соединители и </w:t>
      </w:r>
      <w:proofErr w:type="spellStart"/>
      <w:r w:rsidRPr="00E3274F">
        <w:rPr>
          <w:sz w:val="22"/>
          <w:szCs w:val="22"/>
        </w:rPr>
        <w:t>клеммные</w:t>
      </w:r>
      <w:proofErr w:type="spellEnd"/>
      <w:r w:rsidRPr="00E3274F">
        <w:rPr>
          <w:sz w:val="22"/>
          <w:szCs w:val="22"/>
        </w:rPr>
        <w:t xml:space="preserve"> терминалы) выбраны правильно, в соответствии с электрическими данными приведенными в данном разделе, они должны соответствовать местным и национальным требованиям. При необходимости, обратитесь к местным уполномоченным представителям для получения информации о стандартах, правилах, нормативах и требованиях. • Используйте выделенную цепь питани</w:t>
      </w:r>
      <w:r w:rsidR="00903277">
        <w:rPr>
          <w:sz w:val="22"/>
          <w:szCs w:val="22"/>
        </w:rPr>
        <w:t xml:space="preserve">я внутреннего </w:t>
      </w:r>
      <w:r w:rsidRPr="00E3274F">
        <w:rPr>
          <w:sz w:val="22"/>
          <w:szCs w:val="22"/>
        </w:rPr>
        <w:t>блока. Не используйте совместный с наружным блоком контур.</w:t>
      </w:r>
    </w:p>
    <w:p w:rsidR="00C76D12" w:rsidRPr="00C76D12" w:rsidRDefault="00C76D12" w:rsidP="00903277">
      <w:pPr>
        <w:ind w:firstLine="720"/>
        <w:jc w:val="both"/>
        <w:rPr>
          <w:sz w:val="22"/>
          <w:szCs w:val="22"/>
        </w:rPr>
      </w:pPr>
      <w:r w:rsidRPr="00C76D12">
        <w:rPr>
          <w:sz w:val="22"/>
          <w:szCs w:val="22"/>
        </w:rPr>
        <w:t>Удостоверьтесь, что установлен Автомат защиты по утечке на землю (ELB) для агрегатов (</w:t>
      </w:r>
      <w:r w:rsidR="00903277">
        <w:rPr>
          <w:sz w:val="22"/>
          <w:szCs w:val="22"/>
        </w:rPr>
        <w:t xml:space="preserve">наружный и внутренний блоки). </w:t>
      </w:r>
      <w:r w:rsidRPr="00C76D12">
        <w:rPr>
          <w:sz w:val="22"/>
          <w:szCs w:val="22"/>
        </w:rPr>
        <w:t xml:space="preserve">Если система уже имеет Автомат защиты по утечке на землю </w:t>
      </w:r>
      <w:r w:rsidRPr="00C76D12">
        <w:rPr>
          <w:sz w:val="22"/>
          <w:szCs w:val="22"/>
        </w:rPr>
        <w:lastRenderedPageBreak/>
        <w:t xml:space="preserve">(ELB), убедитесь, что номинальный ток достаточно велик для поддержания рабочего тока агрегатов (наружный и внутренний блоки). </w:t>
      </w:r>
    </w:p>
    <w:p w:rsidR="00C76D12" w:rsidRPr="00E3274F" w:rsidRDefault="00C76D12" w:rsidP="00EA6703">
      <w:pPr>
        <w:ind w:firstLine="720"/>
        <w:jc w:val="both"/>
        <w:rPr>
          <w:sz w:val="22"/>
          <w:szCs w:val="22"/>
        </w:rPr>
      </w:pPr>
      <w:r w:rsidRPr="00E3274F">
        <w:rPr>
          <w:sz w:val="22"/>
          <w:szCs w:val="22"/>
        </w:rPr>
        <w:t xml:space="preserve">До настройки положения </w:t>
      </w:r>
      <w:proofErr w:type="spellStart"/>
      <w:r w:rsidRPr="00E3274F">
        <w:rPr>
          <w:sz w:val="22"/>
          <w:szCs w:val="22"/>
        </w:rPr>
        <w:t>dip</w:t>
      </w:r>
      <w:proofErr w:type="spellEnd"/>
      <w:r w:rsidRPr="00E3274F">
        <w:rPr>
          <w:sz w:val="22"/>
          <w:szCs w:val="22"/>
        </w:rPr>
        <w:t xml:space="preserve"> переключателей, выключите источник электроснабжения, a затем выполняйте необходимые настройки. Если электропитание не выключить, настройки будут недействительны.</w:t>
      </w:r>
    </w:p>
    <w:p w:rsidR="00C76D12" w:rsidRPr="00AC1D78" w:rsidRDefault="00C76D12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11594414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11594414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11594415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11594415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11594415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11594415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11594415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11594415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Ref75275894"/>
      <w:bookmarkStart w:id="68" w:name="_Toc85529592"/>
      <w:bookmarkStart w:id="69" w:name="_Toc11594415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  <w:bookmarkEnd w:id="6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3"/>
      <w:bookmarkStart w:id="71" w:name="_Toc11594415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0"/>
      <w:bookmarkEnd w:id="7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7228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7228E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EA6703" w:rsidTr="00636206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EA6703" w:rsidRPr="00753388" w:rsidRDefault="00753388" w:rsidP="00297FD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EA6703" w:rsidRPr="002F1381" w:rsidRDefault="00753388" w:rsidP="00297FD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EA6703" w:rsidRPr="002F1381" w:rsidRDefault="00753388" w:rsidP="00297FD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53388" w:rsidTr="00636206">
        <w:trPr>
          <w:trHeight w:val="285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Отсутствует режим</w:t>
            </w:r>
          </w:p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оттайки при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процессе нагрева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3388">
              <w:rPr>
                <w:rFonts w:eastAsiaTheme="minorHAnsi"/>
                <w:sz w:val="22"/>
                <w:szCs w:val="22"/>
                <w:lang w:eastAsia="en-US"/>
              </w:rPr>
              <w:t xml:space="preserve">или </w:t>
            </w:r>
            <w:proofErr w:type="spellStart"/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оттайка</w:t>
            </w:r>
            <w:proofErr w:type="spellEnd"/>
          </w:p>
          <w:p w:rsidR="00753388" w:rsidRPr="002F1381" w:rsidRDefault="00753388" w:rsidP="0075338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753388">
              <w:rPr>
                <w:rFonts w:ascii="Times New Roman" w:hAnsi="Times New Roman" w:cs="Times New Roman"/>
                <w:sz w:val="22"/>
                <w:szCs w:val="22"/>
              </w:rPr>
              <w:t>продолжается</w:t>
            </w:r>
          </w:p>
        </w:tc>
        <w:tc>
          <w:tcPr>
            <w:tcW w:w="3974" w:type="dxa"/>
            <w:shd w:val="clear" w:color="auto" w:fill="auto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Неисправность термистора</w:t>
            </w:r>
          </w:p>
          <w:p w:rsidR="00753388" w:rsidRPr="002F1381" w:rsidRDefault="00753388" w:rsidP="00AC1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температуры наружного испарения при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нагреве</w:t>
            </w:r>
          </w:p>
        </w:tc>
        <w:tc>
          <w:tcPr>
            <w:tcW w:w="3822" w:type="dxa"/>
            <w:shd w:val="clear" w:color="auto" w:fill="auto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3388">
              <w:rPr>
                <w:rFonts w:eastAsiaTheme="minorHAnsi"/>
                <w:sz w:val="22"/>
                <w:szCs w:val="22"/>
                <w:lang w:eastAsia="en-US"/>
              </w:rPr>
              <w:t>Замените или правильно подключите</w:t>
            </w:r>
          </w:p>
          <w:p w:rsidR="00753388" w:rsidRPr="002F1381" w:rsidRDefault="00753388" w:rsidP="007533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53388" w:rsidTr="00636206">
        <w:trPr>
          <w:trHeight w:val="285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974" w:type="dxa"/>
            <w:shd w:val="clear" w:color="auto" w:fill="auto"/>
          </w:tcPr>
          <w:p w:rsidR="00A931E2" w:rsidRPr="00A931E2" w:rsidRDefault="00A931E2" w:rsidP="00A931E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Неисправность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4-х ходового</w:t>
            </w:r>
          </w:p>
          <w:p w:rsidR="00753388" w:rsidRPr="00A931E2" w:rsidRDefault="00A931E2" w:rsidP="00A931E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клапана</w:t>
            </w:r>
          </w:p>
        </w:tc>
        <w:tc>
          <w:tcPr>
            <w:tcW w:w="3822" w:type="dxa"/>
            <w:shd w:val="clear" w:color="auto" w:fill="auto"/>
          </w:tcPr>
          <w:p w:rsidR="00A931E2" w:rsidRDefault="00A931E2" w:rsidP="00A931E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Измеряйте сопротивление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931E2">
              <w:rPr>
                <w:rFonts w:eastAsiaTheme="minorHAnsi"/>
                <w:sz w:val="22"/>
                <w:szCs w:val="22"/>
                <w:lang w:eastAsia="en-US"/>
              </w:rPr>
              <w:t xml:space="preserve">катушки </w:t>
            </w:r>
          </w:p>
          <w:p w:rsidR="00753388" w:rsidRPr="00A931E2" w:rsidRDefault="00A931E2" w:rsidP="000F712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4-х ходового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931E2">
              <w:rPr>
                <w:rFonts w:eastAsiaTheme="minorHAnsi"/>
                <w:sz w:val="22"/>
                <w:szCs w:val="22"/>
                <w:lang w:eastAsia="en-US"/>
              </w:rPr>
              <w:t>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="000F712E" w:rsidRPr="00A931E2">
              <w:rPr>
                <w:rFonts w:eastAsiaTheme="minorHAnsi"/>
                <w:sz w:val="22"/>
                <w:szCs w:val="22"/>
                <w:lang w:eastAsia="en-US"/>
              </w:rPr>
              <w:t>Принудительная подача</w:t>
            </w:r>
            <w:r w:rsidR="000F712E">
              <w:rPr>
                <w:rFonts w:eastAsiaTheme="minorHAnsi"/>
                <w:sz w:val="22"/>
                <w:szCs w:val="22"/>
                <w:lang w:eastAsia="en-US"/>
              </w:rPr>
              <w:t xml:space="preserve"> п</w:t>
            </w:r>
            <w:r w:rsidR="000F712E" w:rsidRPr="00A931E2">
              <w:rPr>
                <w:rFonts w:eastAsiaTheme="minorHAnsi"/>
                <w:sz w:val="22"/>
                <w:szCs w:val="22"/>
                <w:lang w:eastAsia="en-US"/>
              </w:rPr>
              <w:t>итания</w:t>
            </w:r>
            <w:r w:rsidR="000F712E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Замените</w:t>
            </w:r>
            <w:r w:rsidRPr="00A931E2">
              <w:rPr>
                <w:rFonts w:eastAsiaTheme="minorHAnsi"/>
                <w:sz w:val="22"/>
                <w:szCs w:val="22"/>
                <w:lang w:eastAsia="en-US"/>
              </w:rPr>
              <w:t xml:space="preserve"> 4-х ходовой клапан</w:t>
            </w:r>
          </w:p>
        </w:tc>
      </w:tr>
      <w:tr w:rsidR="00753388" w:rsidTr="00636206">
        <w:trPr>
          <w:trHeight w:val="285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974" w:type="dxa"/>
            <w:shd w:val="clear" w:color="auto" w:fill="auto"/>
          </w:tcPr>
          <w:p w:rsidR="00753388" w:rsidRPr="000F712E" w:rsidRDefault="000F712E" w:rsidP="00AC16B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Отключ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ены</w:t>
            </w:r>
            <w:r w:rsidRPr="000F712E">
              <w:rPr>
                <w:rFonts w:eastAsiaTheme="minorHAnsi"/>
                <w:sz w:val="22"/>
                <w:szCs w:val="22"/>
                <w:lang w:eastAsia="en-US"/>
              </w:rPr>
              <w:t xml:space="preserve"> провода управления между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внутренним и наружным блоками</w:t>
            </w:r>
          </w:p>
        </w:tc>
        <w:tc>
          <w:tcPr>
            <w:tcW w:w="3822" w:type="dxa"/>
            <w:shd w:val="clear" w:color="auto" w:fill="auto"/>
          </w:tcPr>
          <w:p w:rsidR="00753388" w:rsidRPr="000F712E" w:rsidRDefault="000F712E" w:rsidP="00AC16B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Проверьте соединители</w:t>
            </w:r>
            <w:r w:rsidR="00520C1E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Правильно подключите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F712E">
              <w:rPr>
                <w:rFonts w:eastAsiaTheme="minorHAnsi"/>
                <w:sz w:val="22"/>
                <w:szCs w:val="22"/>
                <w:lang w:eastAsia="en-US"/>
              </w:rPr>
              <w:t>провода</w:t>
            </w:r>
          </w:p>
        </w:tc>
      </w:tr>
      <w:tr w:rsidR="00753388" w:rsidTr="00636206">
        <w:trPr>
          <w:trHeight w:val="285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753388" w:rsidRPr="00753388" w:rsidRDefault="00753388" w:rsidP="007533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974" w:type="dxa"/>
            <w:shd w:val="clear" w:color="auto" w:fill="auto"/>
          </w:tcPr>
          <w:p w:rsidR="00753388" w:rsidRPr="00520C1E" w:rsidRDefault="00520C1E" w:rsidP="00520C1E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Неисправность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PCB внутреннего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блока</w:t>
            </w:r>
          </w:p>
        </w:tc>
        <w:tc>
          <w:tcPr>
            <w:tcW w:w="3822" w:type="dxa"/>
            <w:shd w:val="clear" w:color="auto" w:fill="auto"/>
          </w:tcPr>
          <w:p w:rsidR="00753388" w:rsidRPr="00520C1E" w:rsidRDefault="00520C1E" w:rsidP="00AC16B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Проверьте соединители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Правильно подключите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провода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Проверьте PCB в режиме</w:t>
            </w:r>
            <w:r w:rsidR="00AC16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самодиагностики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Замените PCB при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20C1E">
              <w:rPr>
                <w:rFonts w:eastAsiaTheme="minorHAnsi"/>
                <w:sz w:val="22"/>
                <w:szCs w:val="22"/>
                <w:lang w:eastAsia="en-US"/>
              </w:rPr>
              <w:t>отсутствии режима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проверки</w:t>
            </w:r>
            <w:r w:rsidR="007F5AF6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="007F5AF6" w:rsidRPr="007F5AF6">
              <w:rPr>
                <w:rFonts w:eastAsiaTheme="minorHAnsi"/>
                <w:sz w:val="22"/>
                <w:szCs w:val="22"/>
                <w:lang w:eastAsia="en-US"/>
              </w:rPr>
              <w:t>Замените</w:t>
            </w:r>
            <w:r w:rsidR="007F5AF6">
              <w:rPr>
                <w:rFonts w:eastAsiaTheme="minorHAnsi"/>
                <w:sz w:val="22"/>
                <w:szCs w:val="22"/>
                <w:lang w:eastAsia="en-US"/>
              </w:rPr>
              <w:t>, если неисправно,</w:t>
            </w:r>
            <w:r w:rsidR="007F5AF6" w:rsidRPr="007F5AF6">
              <w:rPr>
                <w:rFonts w:eastAsiaTheme="minorHAnsi"/>
                <w:sz w:val="22"/>
                <w:szCs w:val="22"/>
                <w:lang w:eastAsia="en-US"/>
              </w:rPr>
              <w:t xml:space="preserve"> PCB</w:t>
            </w:r>
          </w:p>
        </w:tc>
      </w:tr>
      <w:tr w:rsidR="00FA3F64" w:rsidTr="00636206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FA3F64" w:rsidRPr="00FA3F64" w:rsidRDefault="00FA3F64" w:rsidP="00FA3F64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Недостаточное</w:t>
            </w:r>
          </w:p>
          <w:p w:rsidR="00FA3F64" w:rsidRPr="00FA3F64" w:rsidRDefault="00FA3F64" w:rsidP="00FA3F64">
            <w:pPr>
              <w:pStyle w:val="Default"/>
              <w:tabs>
                <w:tab w:val="left" w:pos="1965"/>
              </w:tabs>
              <w:spacing w:line="36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A3F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охлаждение</w:t>
            </w:r>
          </w:p>
        </w:tc>
        <w:tc>
          <w:tcPr>
            <w:tcW w:w="3974" w:type="dxa"/>
            <w:shd w:val="clear" w:color="auto" w:fill="auto"/>
          </w:tcPr>
          <w:p w:rsidR="00FA3F64" w:rsidRPr="00FA3F64" w:rsidRDefault="00FA3F64" w:rsidP="00AC16BA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Внутренняя нагрузка охлаждения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больше холодопроизводительности</w:t>
            </w:r>
          </w:p>
        </w:tc>
        <w:tc>
          <w:tcPr>
            <w:tcW w:w="3822" w:type="dxa"/>
            <w:shd w:val="clear" w:color="auto" w:fill="auto"/>
          </w:tcPr>
          <w:p w:rsidR="00FA3F64" w:rsidRPr="00FA3F64" w:rsidRDefault="00FA3F64" w:rsidP="00FA3F64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Рассчитайте холодильную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нагрузку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FA3F64" w:rsidRPr="002F1381" w:rsidRDefault="00FA3F64" w:rsidP="00FA3F64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Используйте агрегат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большей мощности</w:t>
            </w:r>
          </w:p>
        </w:tc>
      </w:tr>
      <w:tr w:rsidR="00FA3F64" w:rsidTr="00636206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FA3F64" w:rsidRPr="002F1381" w:rsidRDefault="00FA3F64" w:rsidP="00297FD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A3F64" w:rsidRPr="009F080A" w:rsidRDefault="000F38ED" w:rsidP="00FB7AA1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F080A">
              <w:rPr>
                <w:rFonts w:eastAsiaTheme="minorHAnsi"/>
                <w:sz w:val="22"/>
                <w:szCs w:val="22"/>
                <w:lang w:eastAsia="en-US"/>
              </w:rPr>
              <w:t>Чрезмерно низкое давление</w:t>
            </w:r>
            <w:r w:rsidR="004340C5" w:rsidRPr="009F080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F080A">
              <w:rPr>
                <w:rFonts w:eastAsiaTheme="minorHAnsi"/>
                <w:sz w:val="22"/>
                <w:szCs w:val="22"/>
                <w:lang w:eastAsia="en-US"/>
              </w:rPr>
              <w:t>всасывания</w:t>
            </w:r>
            <w:r w:rsidR="004340C5" w:rsidRPr="009F080A"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4340C5" w:rsidRPr="004340C5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4340C5">
              <w:rPr>
                <w:rFonts w:ascii="Times New Roman" w:eastAsiaTheme="minorHAnsi" w:hAnsi="Times New Roman"/>
              </w:rPr>
              <w:t>Утечка или недостаток хладагента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4340C5" w:rsidRPr="004340C5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4340C5">
              <w:rPr>
                <w:rFonts w:ascii="Times New Roman" w:eastAsiaTheme="minorHAnsi" w:hAnsi="Times New Roman"/>
              </w:rPr>
              <w:t>Малый диаметр труб или большая длина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4340C5" w:rsidRPr="004340C5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4340C5">
              <w:rPr>
                <w:rFonts w:ascii="Times New Roman" w:eastAsiaTheme="minorHAnsi" w:hAnsi="Times New Roman"/>
              </w:rPr>
              <w:t>Некорректная</w:t>
            </w:r>
          </w:p>
          <w:p w:rsidR="004340C5" w:rsidRP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4340C5">
              <w:rPr>
                <w:rFonts w:ascii="Times New Roman" w:eastAsiaTheme="minorHAnsi" w:hAnsi="Times New Roman"/>
              </w:rPr>
              <w:t>активация обратного</w:t>
            </w:r>
          </w:p>
          <w:p w:rsid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клапана наружного</w:t>
            </w:r>
            <w:r w:rsidRPr="004340C5">
              <w:rPr>
                <w:rFonts w:ascii="Times New Roman" w:eastAsiaTheme="minorHAnsi" w:hAnsi="Times New Roman"/>
              </w:rPr>
              <w:t xml:space="preserve">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4340C5" w:rsidRPr="009F080A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Неисправность или</w:t>
            </w:r>
          </w:p>
          <w:p w:rsidR="004340C5" w:rsidRP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повреждение ТРВ;</w:t>
            </w:r>
          </w:p>
          <w:p w:rsidR="004340C5" w:rsidRPr="009F080A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Засорен фильтр</w:t>
            </w:r>
          </w:p>
          <w:p w:rsidR="004340C5" w:rsidRPr="009F080A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внутреннего блока;</w:t>
            </w:r>
          </w:p>
          <w:p w:rsidR="004340C5" w:rsidRPr="009F080A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засорение на низкой</w:t>
            </w:r>
          </w:p>
          <w:p w:rsidR="004340C5" w:rsidRP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стороне труб</w:t>
            </w:r>
            <w:r w:rsidR="009F080A">
              <w:rPr>
                <w:rFonts w:ascii="Times New Roman" w:eastAsiaTheme="minorHAnsi" w:hAnsi="Times New Roman"/>
              </w:rPr>
              <w:t>;</w:t>
            </w:r>
          </w:p>
          <w:p w:rsidR="004340C5" w:rsidRPr="009F080A" w:rsidRDefault="004340C5" w:rsidP="00AC16BA">
            <w:pPr>
              <w:pStyle w:val="af3"/>
              <w:numPr>
                <w:ilvl w:val="0"/>
                <w:numId w:val="3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Засорение на низкой</w:t>
            </w:r>
          </w:p>
          <w:p w:rsidR="004340C5" w:rsidRPr="004340C5" w:rsidRDefault="004340C5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9F080A">
              <w:rPr>
                <w:rFonts w:ascii="Times New Roman" w:eastAsiaTheme="minorHAnsi" w:hAnsi="Times New Roman"/>
              </w:rPr>
              <w:t>стороне труб</w:t>
            </w:r>
          </w:p>
        </w:tc>
        <w:tc>
          <w:tcPr>
            <w:tcW w:w="3822" w:type="dxa"/>
            <w:shd w:val="clear" w:color="auto" w:fill="auto"/>
          </w:tcPr>
          <w:p w:rsidR="00AC16BA" w:rsidRPr="00AC16BA" w:rsidRDefault="00AC16BA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</w:p>
          <w:p w:rsidR="00AC16BA" w:rsidRPr="00AC16BA" w:rsidRDefault="00AC16BA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</w:p>
          <w:p w:rsidR="00FA3F64" w:rsidRPr="00AC16BA" w:rsidRDefault="00FB7AA1" w:rsidP="00AC16BA">
            <w:pPr>
              <w:pStyle w:val="af3"/>
              <w:numPr>
                <w:ilvl w:val="0"/>
                <w:numId w:val="3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AC16BA">
              <w:rPr>
                <w:rFonts w:ascii="Times New Roman" w:eastAsiaTheme="minorHAnsi" w:hAnsi="Times New Roman"/>
              </w:rPr>
              <w:t>Измеряйте перегрев</w:t>
            </w:r>
            <w:r w:rsidR="00AC16BA" w:rsidRPr="00AC16BA">
              <w:rPr>
                <w:rFonts w:ascii="Times New Roman" w:eastAsiaTheme="minorHAnsi" w:hAnsi="Times New Roman"/>
              </w:rPr>
              <w:t xml:space="preserve">. </w:t>
            </w:r>
            <w:r w:rsidRPr="00AC16BA">
              <w:rPr>
                <w:rFonts w:ascii="Times New Roman" w:eastAsiaTheme="minorHAnsi" w:hAnsi="Times New Roman"/>
              </w:rPr>
              <w:t>Выполните корректную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заправку хладагентом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после ремонта</w:t>
            </w:r>
            <w:r w:rsidR="00AC16BA" w:rsidRPr="00AC16BA">
              <w:rPr>
                <w:rFonts w:ascii="Times New Roman" w:eastAsiaTheme="minorHAnsi" w:hAnsi="Times New Roman"/>
              </w:rPr>
              <w:t>;</w:t>
            </w:r>
          </w:p>
          <w:p w:rsidR="00FB7AA1" w:rsidRPr="00FB7AA1" w:rsidRDefault="00FB7AA1" w:rsidP="00AC16BA">
            <w:pPr>
              <w:pStyle w:val="af3"/>
              <w:numPr>
                <w:ilvl w:val="0"/>
                <w:numId w:val="3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Измеряйте и проверьте</w:t>
            </w:r>
          </w:p>
          <w:p w:rsidR="00FB7AA1" w:rsidRPr="00FB7AA1" w:rsidRDefault="00AC16BA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т</w:t>
            </w:r>
            <w:r w:rsidR="00FB7AA1" w:rsidRPr="00FB7AA1">
              <w:rPr>
                <w:rFonts w:ascii="Times New Roman" w:eastAsiaTheme="minorHAnsi" w:hAnsi="Times New Roman"/>
              </w:rPr>
              <w:t>рубопроводы</w:t>
            </w:r>
            <w:r>
              <w:rPr>
                <w:rFonts w:ascii="Times New Roman" w:eastAsiaTheme="minorHAnsi" w:hAnsi="Times New Roman"/>
              </w:rPr>
              <w:t xml:space="preserve">. </w:t>
            </w:r>
            <w:r w:rsidR="00FB7AA1" w:rsidRPr="00FB7AA1">
              <w:rPr>
                <w:rFonts w:ascii="Times New Roman" w:eastAsiaTheme="minorHAnsi" w:hAnsi="Times New Roman"/>
              </w:rPr>
              <w:t>Используйте правильные</w:t>
            </w:r>
            <w:r>
              <w:rPr>
                <w:rFonts w:ascii="Times New Roman" w:eastAsiaTheme="minorHAnsi" w:hAnsi="Times New Roman"/>
              </w:rPr>
              <w:t xml:space="preserve"> т</w:t>
            </w:r>
            <w:r w:rsidR="00FB7AA1" w:rsidRPr="00FB7AA1">
              <w:rPr>
                <w:rFonts w:ascii="Times New Roman" w:eastAsiaTheme="minorHAnsi" w:hAnsi="Times New Roman"/>
              </w:rPr>
              <w:t>рубопроводы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B7AA1" w:rsidRPr="00AC16BA" w:rsidRDefault="00FB7AA1" w:rsidP="00AC16BA">
            <w:pPr>
              <w:pStyle w:val="af3"/>
              <w:numPr>
                <w:ilvl w:val="0"/>
                <w:numId w:val="3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AC16BA">
              <w:rPr>
                <w:rFonts w:ascii="Times New Roman" w:eastAsiaTheme="minorHAnsi" w:hAnsi="Times New Roman"/>
              </w:rPr>
              <w:t>Проверьте разницу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температур до/после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обратного клапана</w:t>
            </w:r>
            <w:r w:rsidR="00AC16BA" w:rsidRPr="00AC16BA">
              <w:rPr>
                <w:rFonts w:ascii="Times New Roman" w:eastAsiaTheme="minorHAnsi" w:hAnsi="Times New Roman"/>
              </w:rPr>
              <w:t>.</w:t>
            </w:r>
            <w:r w:rsid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Замените обратный</w:t>
            </w:r>
            <w:r w:rsidR="00AC16BA" w:rsidRPr="00AC16BA"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клапан наружного блока</w:t>
            </w:r>
            <w:r w:rsidR="00AC16BA" w:rsidRPr="00AC16BA">
              <w:rPr>
                <w:rFonts w:ascii="Times New Roman" w:eastAsiaTheme="minorHAnsi" w:hAnsi="Times New Roman"/>
              </w:rPr>
              <w:t>;</w:t>
            </w:r>
          </w:p>
          <w:p w:rsidR="00FB7AA1" w:rsidRPr="00FB7AA1" w:rsidRDefault="00AC16BA" w:rsidP="00AC16BA">
            <w:pPr>
              <w:pStyle w:val="af3"/>
              <w:numPr>
                <w:ilvl w:val="0"/>
                <w:numId w:val="3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Проверьте на засорение. </w:t>
            </w:r>
            <w:r w:rsidR="00FB7AA1" w:rsidRPr="00FB7AA1">
              <w:rPr>
                <w:rFonts w:ascii="Times New Roman" w:eastAsiaTheme="minorHAnsi" w:hAnsi="Times New Roman"/>
              </w:rPr>
              <w:t>Удалите засорение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FB7AA1" w:rsidRPr="00FB7AA1" w:rsidRDefault="00FB7AA1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Проверьте подключение</w:t>
            </w:r>
          </w:p>
          <w:p w:rsidR="00FB7AA1" w:rsidRPr="00FB7AA1" w:rsidRDefault="00FB7AA1" w:rsidP="00AC16BA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штекера и соединителя</w:t>
            </w:r>
            <w:r w:rsidR="00AC16BA">
              <w:rPr>
                <w:rFonts w:ascii="Times New Roman" w:eastAsiaTheme="minorHAnsi" w:hAnsi="Times New Roman"/>
              </w:rPr>
              <w:t>.</w:t>
            </w:r>
          </w:p>
          <w:p w:rsidR="00FB7AA1" w:rsidRPr="00AC16BA" w:rsidRDefault="00FB7AA1" w:rsidP="00636206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Замените соединитель</w:t>
            </w:r>
            <w:r w:rsidR="00AC16BA">
              <w:rPr>
                <w:rFonts w:ascii="Times New Roman" w:eastAsiaTheme="minorHAnsi" w:hAnsi="Times New Roman"/>
              </w:rPr>
              <w:t>.</w:t>
            </w:r>
          </w:p>
        </w:tc>
      </w:tr>
    </w:tbl>
    <w:p w:rsidR="00EA6703" w:rsidRDefault="00636206" w:rsidP="00636206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p w:rsidR="00636206" w:rsidRDefault="00636206" w:rsidP="00636206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636206" w:rsidTr="00EF73AF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636206" w:rsidRPr="00753388" w:rsidRDefault="00636206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636206" w:rsidRPr="002F1381" w:rsidRDefault="00636206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636206" w:rsidRPr="002F1381" w:rsidRDefault="00636206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9B2701" w:rsidTr="00636206">
        <w:trPr>
          <w:trHeight w:val="4374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2701" w:rsidRPr="00FA3F64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Недостаточное</w:t>
            </w:r>
          </w:p>
          <w:p w:rsidR="009B2701" w:rsidRPr="00FA3F64" w:rsidRDefault="009B2701" w:rsidP="00EF73AF">
            <w:pPr>
              <w:pStyle w:val="Default"/>
              <w:tabs>
                <w:tab w:val="left" w:pos="1965"/>
              </w:tabs>
              <w:spacing w:line="36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A3F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охлаждение</w:t>
            </w:r>
          </w:p>
        </w:tc>
        <w:tc>
          <w:tcPr>
            <w:tcW w:w="3974" w:type="dxa"/>
            <w:shd w:val="clear" w:color="auto" w:fill="auto"/>
          </w:tcPr>
          <w:p w:rsidR="009B2701" w:rsidRPr="00FA3F64" w:rsidRDefault="009B2701" w:rsidP="00636206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3822" w:type="dxa"/>
            <w:shd w:val="clear" w:color="auto" w:fill="auto"/>
          </w:tcPr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Слышен ли звук работы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от катушки?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Замените катушку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Проверьте работоспособность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термистора на компрессоре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Замените термистор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Правильно ли установлен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термистор на компрессоре?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Правильно установите</w:t>
            </w:r>
            <w:r>
              <w:rPr>
                <w:rFonts w:ascii="Times New Roman" w:eastAsiaTheme="minorHAnsi" w:hAnsi="Times New Roman"/>
              </w:rPr>
              <w:t xml:space="preserve"> т</w:t>
            </w:r>
            <w:r w:rsidRPr="00FB7AA1">
              <w:rPr>
                <w:rFonts w:ascii="Times New Roman" w:eastAsiaTheme="minorHAnsi" w:hAnsi="Times New Roman"/>
              </w:rPr>
              <w:t>ермистор</w:t>
            </w:r>
          </w:p>
          <w:p w:rsidR="009B2701" w:rsidRPr="00AC16BA" w:rsidRDefault="009B2701" w:rsidP="00636206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AC16BA">
              <w:rPr>
                <w:rFonts w:ascii="Times New Roman" w:eastAsiaTheme="minorHAnsi" w:hAnsi="Times New Roman"/>
              </w:rPr>
              <w:t>Проверьте разницу температур на входе/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выходе фильтра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FB7AA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FB7AA1">
              <w:rPr>
                <w:rFonts w:ascii="Times New Roman" w:eastAsiaTheme="minorHAnsi" w:hAnsi="Times New Roman"/>
              </w:rPr>
              <w:t>Замените фильтр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FB7AA1">
              <w:rPr>
                <w:rFonts w:ascii="Times New Roman" w:eastAsiaTheme="minorHAnsi" w:hAnsi="Times New Roman"/>
              </w:rPr>
              <w:t>внутреннего блока</w:t>
            </w:r>
          </w:p>
          <w:p w:rsidR="009B2701" w:rsidRPr="002F1381" w:rsidRDefault="009B2701" w:rsidP="00636206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</w:pPr>
            <w:r w:rsidRPr="00AC16BA">
              <w:rPr>
                <w:rFonts w:ascii="Times New Roman" w:eastAsiaTheme="minorHAnsi" w:hAnsi="Times New Roman"/>
              </w:rPr>
              <w:t>Проверьте разницу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C16BA">
              <w:rPr>
                <w:rFonts w:ascii="Times New Roman" w:eastAsiaTheme="minorHAnsi" w:hAnsi="Times New Roman"/>
              </w:rPr>
              <w:t>температур</w:t>
            </w:r>
            <w:r>
              <w:rPr>
                <w:rFonts w:ascii="Times New Roman" w:eastAsiaTheme="minorHAnsi" w:hAnsi="Times New Roman"/>
              </w:rPr>
              <w:t xml:space="preserve">. </w:t>
            </w:r>
            <w:r w:rsidRPr="00FB7AA1">
              <w:rPr>
                <w:rFonts w:ascii="Times New Roman" w:eastAsiaTheme="minorHAnsi" w:hAnsi="Times New Roman"/>
              </w:rPr>
              <w:t>Удалите засорение</w:t>
            </w:r>
          </w:p>
        </w:tc>
      </w:tr>
      <w:tr w:rsidR="009B2701" w:rsidTr="00EF73AF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Чрезмерно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высокое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</w:p>
          <w:p w:rsidR="009B270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агнетания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9B270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9B2701" w:rsidRPr="000A0B35" w:rsidRDefault="009B2701" w:rsidP="00EF73AF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0A0B35">
              <w:rPr>
                <w:rFonts w:ascii="Times New Roman" w:eastAsiaTheme="minorHAnsi" w:hAnsi="Times New Roman"/>
              </w:rPr>
              <w:t>Недостаточный расход воздуха через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0A0B35">
              <w:rPr>
                <w:rFonts w:ascii="Times New Roman" w:eastAsiaTheme="minorHAnsi" w:hAnsi="Times New Roman"/>
              </w:rPr>
              <w:t>теплообменник наружного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0A0B35" w:rsidRDefault="009B2701" w:rsidP="00EF73AF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0A0B35">
              <w:rPr>
                <w:rFonts w:ascii="Times New Roman" w:eastAsiaTheme="minorHAnsi" w:hAnsi="Times New Roman"/>
              </w:rPr>
              <w:t>Чрезмерно высокая температура к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0A0B35">
              <w:rPr>
                <w:rFonts w:ascii="Times New Roman" w:eastAsiaTheme="minorHAnsi" w:hAnsi="Times New Roman"/>
              </w:rPr>
              <w:t>теплообменнику наружного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6F233D" w:rsidRDefault="009B2701" w:rsidP="00EF73AF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Перезаправка</w:t>
            </w:r>
            <w:r w:rsidRPr="000A0B35"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хладагентом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6F233D" w:rsidRDefault="009B2701" w:rsidP="00EF73AF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Неконденсируемые</w:t>
            </w:r>
            <w:r w:rsidRPr="000A0B35"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газы в контуре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6F233D" w:rsidRDefault="009B2701" w:rsidP="00EF73AF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0A0B35">
              <w:rPr>
                <w:rFonts w:ascii="Times New Roman" w:eastAsiaTheme="minorHAnsi" w:hAnsi="Times New Roman"/>
              </w:rPr>
              <w:t>Засорение трубо</w:t>
            </w:r>
            <w:r w:rsidRPr="006F233D">
              <w:rPr>
                <w:rFonts w:ascii="Times New Roman" w:eastAsiaTheme="minorHAnsi" w:hAnsi="Times New Roman"/>
              </w:rPr>
              <w:t>проводов нагнетания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0A0B35" w:rsidRDefault="009B2701" w:rsidP="00EF73AF">
            <w:pPr>
              <w:pStyle w:val="af3"/>
              <w:numPr>
                <w:ilvl w:val="0"/>
                <w:numId w:val="42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0A0B35">
              <w:rPr>
                <w:rFonts w:ascii="Times New Roman" w:eastAsiaTheme="minorHAnsi" w:hAnsi="Times New Roman"/>
              </w:rPr>
              <w:t>Неисправность или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0A0B35">
              <w:rPr>
                <w:rFonts w:ascii="Times New Roman" w:eastAsiaTheme="minorHAnsi" w:hAnsi="Times New Roman"/>
              </w:rPr>
              <w:t>повреждение ТРВ</w:t>
            </w:r>
          </w:p>
          <w:p w:rsidR="009B2701" w:rsidRPr="006F233D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9B2701" w:rsidRPr="006F233D" w:rsidRDefault="009B2701" w:rsidP="00EF73AF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Засорение теплообменника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наружного блока?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Удалите засорение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509F6" w:rsidRDefault="009B2701" w:rsidP="00EF73AF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509F6">
              <w:rPr>
                <w:rFonts w:ascii="Times New Roman" w:eastAsiaTheme="minorHAnsi" w:hAnsi="Times New Roman"/>
              </w:rPr>
              <w:t>Препятствия на входе/ выходе теплообменника наружного блока?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509F6">
              <w:rPr>
                <w:rFonts w:ascii="Times New Roman" w:eastAsiaTheme="minorHAnsi" w:hAnsi="Times New Roman"/>
              </w:rPr>
              <w:t>Удалите препятствия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Достаточно ли сервисное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пространство наружного</w:t>
            </w:r>
            <w:r w:rsidRPr="006F233D">
              <w:rPr>
                <w:rFonts w:ascii="Times New Roman" w:eastAsiaTheme="minorHAnsi" w:hAnsi="Times New Roman"/>
              </w:rPr>
              <w:t xml:space="preserve"> блока</w:t>
            </w:r>
            <w:r>
              <w:rPr>
                <w:rFonts w:ascii="Times New Roman" w:eastAsia="Times New Roman" w:hAnsi="Times New Roman"/>
              </w:rPr>
              <w:t xml:space="preserve">. </w:t>
            </w:r>
            <w:r w:rsidRPr="006F233D">
              <w:rPr>
                <w:rFonts w:ascii="Times New Roman" w:eastAsiaTheme="minorHAnsi" w:hAnsi="Times New Roman"/>
              </w:rPr>
              <w:t>Обеспечьте достаточное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пространство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Скор</w:t>
            </w:r>
            <w:r>
              <w:rPr>
                <w:rFonts w:ascii="Times New Roman" w:eastAsiaTheme="minorHAnsi" w:hAnsi="Times New Roman"/>
              </w:rPr>
              <w:t xml:space="preserve">ость вентилятора? Замените двигатель </w:t>
            </w:r>
            <w:r w:rsidRPr="006F233D">
              <w:rPr>
                <w:rFonts w:ascii="Times New Roman" w:eastAsiaTheme="minorHAnsi" w:hAnsi="Times New Roman"/>
              </w:rPr>
              <w:t>вентилятора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КЗ циркуляции воздуха к</w:t>
            </w:r>
          </w:p>
          <w:p w:rsidR="009B270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наружному блоку?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Удалите причину КЗ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6F233D">
              <w:rPr>
                <w:rFonts w:ascii="Times New Roman" w:eastAsiaTheme="minorHAnsi" w:hAnsi="Times New Roman"/>
              </w:rPr>
              <w:t>циркуляции воздуха</w:t>
            </w:r>
            <w:r>
              <w:rPr>
                <w:rFonts w:ascii="Times New Roman" w:eastAsiaTheme="minorHAnsi" w:hAnsi="Times New Roman"/>
              </w:rPr>
              <w:t xml:space="preserve">. 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Наличие других источников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тепла около наружного блока?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Удалите источник тепла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509F6" w:rsidRDefault="009B2701" w:rsidP="00EF73AF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509F6">
              <w:rPr>
                <w:rFonts w:ascii="Times New Roman" w:eastAsiaTheme="minorHAnsi" w:hAnsi="Times New Roman"/>
              </w:rPr>
              <w:t>Открытие ТРВ. Правильно заправьте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509F6">
              <w:rPr>
                <w:rFonts w:ascii="Times New Roman" w:eastAsiaTheme="minorHAnsi" w:hAnsi="Times New Roman"/>
              </w:rPr>
              <w:t>хладагентом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509F6" w:rsidRDefault="009B2701" w:rsidP="00EF73AF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509F6">
              <w:rPr>
                <w:rFonts w:ascii="Times New Roman" w:eastAsiaTheme="minorHAnsi" w:hAnsi="Times New Roman"/>
              </w:rPr>
              <w:t>Проверьте каждую температуру и давление. Заправьте хладагентом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509F6">
              <w:rPr>
                <w:rFonts w:ascii="Times New Roman" w:eastAsiaTheme="minorHAnsi" w:hAnsi="Times New Roman"/>
              </w:rPr>
              <w:t xml:space="preserve">после </w:t>
            </w:r>
            <w:proofErr w:type="spellStart"/>
            <w:r w:rsidRPr="002509F6">
              <w:rPr>
                <w:rFonts w:ascii="Times New Roman" w:eastAsiaTheme="minorHAnsi" w:hAnsi="Times New Roman"/>
              </w:rPr>
              <w:t>вакуумирования</w:t>
            </w:r>
            <w:proofErr w:type="spellEnd"/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6F233D" w:rsidRDefault="009B2701" w:rsidP="00EF73AF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Проверьте на засорение</w:t>
            </w:r>
            <w:r w:rsidRPr="002A538C">
              <w:rPr>
                <w:rFonts w:ascii="Times New Roman" w:eastAsiaTheme="minorHAnsi" w:hAnsi="Times New Roman"/>
              </w:rPr>
              <w:t>.</w:t>
            </w:r>
            <w:r w:rsidRPr="006F233D">
              <w:rPr>
                <w:rFonts w:ascii="Times New Roman" w:eastAsiaTheme="minorHAnsi" w:hAnsi="Times New Roman"/>
              </w:rPr>
              <w:t xml:space="preserve"> Удалите засорение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F138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566D35" w:rsidRDefault="00566D35" w:rsidP="00566D35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827"/>
        <w:gridCol w:w="3969"/>
      </w:tblGrid>
      <w:tr w:rsidR="00566D35" w:rsidTr="009B2701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566D35" w:rsidRPr="00753388" w:rsidRDefault="00566D35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66D35" w:rsidRPr="002F1381" w:rsidRDefault="00566D35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66D35" w:rsidRPr="002F1381" w:rsidRDefault="00566D35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2701" w:rsidRPr="00FA3F64" w:rsidRDefault="009B2701" w:rsidP="009B2701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F64">
              <w:rPr>
                <w:rFonts w:eastAsiaTheme="minorHAnsi"/>
                <w:sz w:val="22"/>
                <w:szCs w:val="22"/>
                <w:lang w:eastAsia="en-US"/>
              </w:rPr>
              <w:t>Недостаточное</w:t>
            </w:r>
          </w:p>
          <w:p w:rsidR="009B2701" w:rsidRPr="002F1381" w:rsidRDefault="009B2701" w:rsidP="009B2701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FA3F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охлаждение</w:t>
            </w:r>
          </w:p>
        </w:tc>
        <w:tc>
          <w:tcPr>
            <w:tcW w:w="3827" w:type="dxa"/>
            <w:shd w:val="clear" w:color="auto" w:fill="auto"/>
          </w:tcPr>
          <w:p w:rsidR="009B2701" w:rsidRPr="006F233D" w:rsidRDefault="009B2701" w:rsidP="00566D35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</w:p>
        </w:tc>
        <w:tc>
          <w:tcPr>
            <w:tcW w:w="3969" w:type="dxa"/>
            <w:shd w:val="clear" w:color="auto" w:fill="auto"/>
          </w:tcPr>
          <w:p w:rsidR="009B2701" w:rsidRPr="006F233D" w:rsidRDefault="009B2701" w:rsidP="00566D35">
            <w:pPr>
              <w:pStyle w:val="af3"/>
              <w:numPr>
                <w:ilvl w:val="0"/>
                <w:numId w:val="43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Проверьте на засорение</w:t>
            </w:r>
            <w:r w:rsidRPr="002A538C">
              <w:rPr>
                <w:rFonts w:ascii="Times New Roman" w:eastAsiaTheme="minorHAnsi" w:hAnsi="Times New Roman"/>
              </w:rPr>
              <w:t>.</w:t>
            </w:r>
            <w:r w:rsidRPr="006F233D">
              <w:rPr>
                <w:rFonts w:ascii="Times New Roman" w:eastAsiaTheme="minorHAnsi" w:hAnsi="Times New Roman"/>
              </w:rPr>
              <w:t xml:space="preserve"> Удалите засорение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Проверьте подключение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штекера и соединителя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Замените соединитель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Слышен ли звук работы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от катушки?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Замените катушку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Проверьте работоспособность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термистора на компрессоре?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Замените термистор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6F233D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6F233D">
              <w:rPr>
                <w:rFonts w:ascii="Times New Roman" w:eastAsiaTheme="minorHAnsi" w:hAnsi="Times New Roman"/>
              </w:rPr>
              <w:t>Правильно ли установлен</w:t>
            </w:r>
          </w:p>
          <w:p w:rsidR="009B2701" w:rsidRPr="002F138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</w:pPr>
            <w:r w:rsidRPr="006F233D">
              <w:rPr>
                <w:rFonts w:ascii="Times New Roman" w:eastAsiaTheme="minorHAnsi" w:hAnsi="Times New Roman"/>
              </w:rPr>
              <w:t>термистор на компрессоре?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Повреждение или внутренняя утечка 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4-х ходовом клапане</w:t>
            </w:r>
          </w:p>
        </w:tc>
        <w:tc>
          <w:tcPr>
            <w:tcW w:w="3969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Проверьте разницу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температур на входе/выходе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4- ходового 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Замените 4-х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ходовой клапан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Чрезмерно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низкое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</w:p>
          <w:p w:rsidR="009B270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всасывания:</w:t>
            </w:r>
          </w:p>
          <w:p w:rsidR="009B2701" w:rsidRPr="00547767" w:rsidRDefault="009B2701" w:rsidP="00EF73AF">
            <w:pPr>
              <w:pStyle w:val="af3"/>
              <w:numPr>
                <w:ilvl w:val="0"/>
                <w:numId w:val="34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Повреждение или</w:t>
            </w:r>
          </w:p>
          <w:p w:rsidR="009B2701" w:rsidRPr="0054776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внутренняя утечка на</w:t>
            </w:r>
          </w:p>
          <w:p w:rsidR="009B2701" w:rsidRPr="0054776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4-х ходовом клапане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547767" w:rsidRDefault="009B2701" w:rsidP="00EF73AF">
            <w:pPr>
              <w:pStyle w:val="af3"/>
              <w:numPr>
                <w:ilvl w:val="0"/>
                <w:numId w:val="34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Неисправность байпаса</w:t>
            </w:r>
          </w:p>
          <w:p w:rsidR="009B2701" w:rsidRPr="005627FC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  <w:proofErr w:type="spellStart"/>
            <w:r w:rsidRPr="00547767">
              <w:rPr>
                <w:rFonts w:ascii="Times New Roman" w:eastAsiaTheme="minorHAnsi" w:hAnsi="Times New Roman"/>
              </w:rPr>
              <w:t>соленоидного</w:t>
            </w:r>
            <w:proofErr w:type="spellEnd"/>
            <w:r w:rsidRPr="00547767">
              <w:rPr>
                <w:rFonts w:ascii="Times New Roman" w:eastAsiaTheme="minorHAnsi" w:hAnsi="Times New Roman"/>
              </w:rPr>
              <w:t xml:space="preserve"> клапана</w:t>
            </w:r>
          </w:p>
        </w:tc>
        <w:tc>
          <w:tcPr>
            <w:tcW w:w="3969" w:type="dxa"/>
            <w:shd w:val="clear" w:color="auto" w:fill="auto"/>
          </w:tcPr>
          <w:p w:rsidR="009B2701" w:rsidRPr="00547767" w:rsidRDefault="009B2701" w:rsidP="00EF73AF">
            <w:pPr>
              <w:pStyle w:val="af3"/>
              <w:numPr>
                <w:ilvl w:val="0"/>
                <w:numId w:val="35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Проверьте разницу</w:t>
            </w:r>
          </w:p>
          <w:p w:rsidR="009B2701" w:rsidRPr="0054776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температур на входе/выходе</w:t>
            </w:r>
          </w:p>
          <w:p w:rsidR="009B2701" w:rsidRPr="0054776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4- ходового клапана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54776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Замените 4-х</w:t>
            </w:r>
          </w:p>
          <w:p w:rsidR="009B2701" w:rsidRPr="0054776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547767">
              <w:rPr>
                <w:rFonts w:ascii="Times New Roman" w:eastAsiaTheme="minorHAnsi" w:hAnsi="Times New Roman"/>
              </w:rPr>
              <w:t>ходовой клапан</w:t>
            </w:r>
          </w:p>
          <w:p w:rsidR="009B2701" w:rsidRPr="005627FC" w:rsidRDefault="009B2701" w:rsidP="00EF73AF">
            <w:pPr>
              <w:pStyle w:val="af3"/>
              <w:numPr>
                <w:ilvl w:val="0"/>
                <w:numId w:val="35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</w:rPr>
            </w:pPr>
            <w:r w:rsidRPr="00547767">
              <w:rPr>
                <w:rFonts w:ascii="Times New Roman" w:eastAsiaTheme="minorHAnsi" w:hAnsi="Times New Roman"/>
              </w:rPr>
              <w:t xml:space="preserve">Проверьте утечку хладагента на </w:t>
            </w:r>
            <w:proofErr w:type="spellStart"/>
            <w:r w:rsidRPr="00547767">
              <w:rPr>
                <w:rFonts w:ascii="Times New Roman" w:eastAsiaTheme="minorHAnsi" w:hAnsi="Times New Roman"/>
              </w:rPr>
              <w:t>соленоидном</w:t>
            </w:r>
            <w:proofErr w:type="spellEnd"/>
            <w:r w:rsidRPr="00547767">
              <w:rPr>
                <w:rFonts w:ascii="Times New Roman" w:eastAsiaTheme="minorHAnsi" w:hAnsi="Times New Roman"/>
              </w:rPr>
              <w:t xml:space="preserve"> клапане. Замените </w:t>
            </w:r>
            <w:proofErr w:type="spellStart"/>
            <w:r w:rsidRPr="00547767">
              <w:rPr>
                <w:rFonts w:ascii="Times New Roman" w:eastAsiaTheme="minorHAnsi" w:hAnsi="Times New Roman"/>
              </w:rPr>
              <w:t>соленоидный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</w:t>
            </w:r>
            <w:r w:rsidRPr="00547767">
              <w:rPr>
                <w:rFonts w:ascii="Times New Roman" w:eastAsiaTheme="minorHAnsi" w:hAnsi="Times New Roman"/>
              </w:rPr>
              <w:t>клапан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Нестабильная температура подачи</w:t>
            </w:r>
          </w:p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внутреннего блока</w:t>
            </w:r>
          </w:p>
        </w:tc>
        <w:tc>
          <w:tcPr>
            <w:tcW w:w="3969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Проверьте ТРВ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внутреннего блока той же</w:t>
            </w:r>
          </w:p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27FC">
              <w:rPr>
                <w:rFonts w:eastAsiaTheme="minorHAnsi"/>
                <w:sz w:val="22"/>
                <w:szCs w:val="22"/>
                <w:lang w:eastAsia="en-US"/>
              </w:rPr>
              <w:t>системы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686664">
              <w:rPr>
                <w:rFonts w:eastAsiaTheme="minorHAnsi"/>
                <w:sz w:val="22"/>
                <w:szCs w:val="22"/>
                <w:lang w:eastAsia="en-US"/>
              </w:rPr>
              <w:t>Замените неисправный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686664">
              <w:rPr>
                <w:rFonts w:eastAsiaTheme="minorHAnsi"/>
                <w:sz w:val="22"/>
                <w:szCs w:val="22"/>
                <w:lang w:eastAsia="en-US"/>
              </w:rPr>
              <w:t>ТРВ внутреннего блока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2701" w:rsidRPr="001B6DDB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Недостаточный</w:t>
            </w:r>
          </w:p>
          <w:p w:rsidR="009B2701" w:rsidRPr="002F138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нагрев</w:t>
            </w:r>
          </w:p>
        </w:tc>
        <w:tc>
          <w:tcPr>
            <w:tcW w:w="3827" w:type="dxa"/>
            <w:shd w:val="clear" w:color="auto" w:fill="auto"/>
          </w:tcPr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E6C0B">
              <w:rPr>
                <w:rFonts w:eastAsiaTheme="minorHAnsi"/>
                <w:sz w:val="22"/>
                <w:szCs w:val="22"/>
                <w:lang w:eastAsia="en-US"/>
              </w:rPr>
              <w:t>Внутренняя нагрузка нагрева больше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E6C0B">
              <w:rPr>
                <w:rFonts w:eastAsiaTheme="minorHAnsi"/>
                <w:sz w:val="22"/>
                <w:szCs w:val="22"/>
                <w:lang w:eastAsia="en-US"/>
              </w:rPr>
              <w:t>теплопроизводительности</w:t>
            </w:r>
          </w:p>
        </w:tc>
        <w:tc>
          <w:tcPr>
            <w:tcW w:w="3969" w:type="dxa"/>
            <w:shd w:val="clear" w:color="auto" w:fill="auto"/>
          </w:tcPr>
          <w:p w:rsidR="009B2701" w:rsidRPr="00BE3F1B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E3F1B">
              <w:rPr>
                <w:rFonts w:eastAsiaTheme="minorHAnsi"/>
                <w:sz w:val="22"/>
                <w:szCs w:val="22"/>
                <w:lang w:eastAsia="en-US"/>
              </w:rPr>
              <w:t>Рассчитайте тепловую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E3F1B">
              <w:rPr>
                <w:rFonts w:eastAsiaTheme="minorHAnsi"/>
                <w:sz w:val="22"/>
                <w:szCs w:val="22"/>
                <w:lang w:eastAsia="en-US"/>
              </w:rPr>
              <w:t>нагрузку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9B2701" w:rsidRPr="005627FC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E3F1B">
              <w:rPr>
                <w:rFonts w:eastAsiaTheme="minorHAnsi"/>
                <w:sz w:val="22"/>
                <w:szCs w:val="22"/>
                <w:lang w:eastAsia="en-US"/>
              </w:rPr>
              <w:t>Замените на агрегат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E3F1B">
              <w:rPr>
                <w:rFonts w:eastAsiaTheme="minorHAnsi"/>
                <w:sz w:val="22"/>
                <w:szCs w:val="22"/>
                <w:lang w:eastAsia="en-US"/>
              </w:rPr>
              <w:t>большей мощности</w:t>
            </w:r>
          </w:p>
        </w:tc>
      </w:tr>
      <w:tr w:rsidR="009B2701" w:rsidTr="009B2701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2701" w:rsidRPr="002F1381" w:rsidRDefault="009B2701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B2701" w:rsidRPr="001B6DDB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Чрезмерно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низкое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</w:p>
          <w:p w:rsidR="009B270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сасывания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9B2701" w:rsidRPr="0022582E" w:rsidRDefault="009B2701" w:rsidP="00EF73AF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2582E">
              <w:rPr>
                <w:rFonts w:ascii="Times New Roman" w:eastAsiaTheme="minorHAnsi" w:hAnsi="Times New Roman"/>
              </w:rPr>
              <w:t>Утечка или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2582E">
              <w:rPr>
                <w:rFonts w:ascii="Times New Roman" w:eastAsiaTheme="minorHAnsi" w:hAnsi="Times New Roman"/>
              </w:rPr>
              <w:t>недостаток</w:t>
            </w:r>
          </w:p>
          <w:p w:rsidR="009B2701" w:rsidRPr="00E94B1F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94B1F">
              <w:rPr>
                <w:rFonts w:ascii="Times New Roman" w:eastAsiaTheme="minorHAnsi" w:hAnsi="Times New Roman"/>
              </w:rPr>
              <w:t>Хладагента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2582E" w:rsidRDefault="009B2701" w:rsidP="00EF73AF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2582E">
              <w:rPr>
                <w:rFonts w:ascii="Times New Roman" w:eastAsiaTheme="minorHAnsi" w:hAnsi="Times New Roman"/>
              </w:rPr>
              <w:t>Малый диаметр труб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2582E">
              <w:rPr>
                <w:rFonts w:ascii="Times New Roman" w:eastAsiaTheme="minorHAnsi" w:hAnsi="Times New Roman"/>
              </w:rPr>
              <w:t>или большая длина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852B32" w:rsidRDefault="009B2701" w:rsidP="00EF73AF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852B32">
              <w:rPr>
                <w:rFonts w:ascii="Times New Roman" w:eastAsiaTheme="minorHAnsi" w:hAnsi="Times New Roman"/>
              </w:rPr>
              <w:t>Неисправность или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852B32">
              <w:rPr>
                <w:rFonts w:ascii="Times New Roman" w:eastAsiaTheme="minorHAnsi" w:hAnsi="Times New Roman"/>
              </w:rPr>
              <w:t>повреждение ТРВ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852B32" w:rsidRDefault="009B2701" w:rsidP="00EF73AF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852B32">
              <w:rPr>
                <w:rFonts w:ascii="Times New Roman" w:eastAsiaTheme="minorHAnsi" w:hAnsi="Times New Roman"/>
              </w:rPr>
              <w:t>Засорение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852B32">
              <w:rPr>
                <w:rFonts w:ascii="Times New Roman" w:eastAsiaTheme="minorHAnsi" w:hAnsi="Times New Roman"/>
              </w:rPr>
              <w:t>фильтра IU/OU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DE620C" w:rsidRDefault="009B2701" w:rsidP="00EF73AF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DE620C">
              <w:rPr>
                <w:rFonts w:ascii="Times New Roman" w:eastAsiaTheme="minorHAnsi" w:hAnsi="Times New Roman"/>
              </w:rPr>
              <w:t>Засорение трубопровода всасывания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DE620C" w:rsidRDefault="009B2701" w:rsidP="00EF73AF">
            <w:pPr>
              <w:pStyle w:val="af3"/>
              <w:numPr>
                <w:ilvl w:val="0"/>
                <w:numId w:val="36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DE620C">
              <w:rPr>
                <w:rFonts w:ascii="Times New Roman" w:eastAsiaTheme="minorHAnsi" w:hAnsi="Times New Roman"/>
              </w:rPr>
              <w:t>Недостаточный расход воздуха через теплообменник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DE620C">
              <w:rPr>
                <w:rFonts w:ascii="Times New Roman" w:eastAsiaTheme="minorHAnsi" w:hAnsi="Times New Roman"/>
              </w:rPr>
              <w:t>наружного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5627FC" w:rsidRDefault="009B2701" w:rsidP="009B2701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</w:p>
        </w:tc>
        <w:tc>
          <w:tcPr>
            <w:tcW w:w="3969" w:type="dxa"/>
            <w:shd w:val="clear" w:color="auto" w:fill="auto"/>
          </w:tcPr>
          <w:p w:rsidR="009B2701" w:rsidRPr="00E40537" w:rsidRDefault="009B2701" w:rsidP="00EF73AF">
            <w:pPr>
              <w:pStyle w:val="af3"/>
              <w:numPr>
                <w:ilvl w:val="0"/>
                <w:numId w:val="37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Измеряйте перегрев. Выполните корректную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заправку хладагентом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после ремонта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E40537" w:rsidRDefault="009B2701" w:rsidP="00EF73AF">
            <w:pPr>
              <w:pStyle w:val="af3"/>
              <w:numPr>
                <w:ilvl w:val="0"/>
                <w:numId w:val="37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Измеряйте длину трубопроводов. Используйте правильные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трубопроводы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Default="009B2701" w:rsidP="00EF73AF">
            <w:pPr>
              <w:pStyle w:val="af3"/>
              <w:numPr>
                <w:ilvl w:val="0"/>
                <w:numId w:val="37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на засорение. Удалите засорение.</w:t>
            </w:r>
            <w:r>
              <w:rPr>
                <w:rFonts w:ascii="Times New Roman" w:eastAsiaTheme="minorHAnsi" w:hAnsi="Times New Roman"/>
              </w:rPr>
              <w:t xml:space="preserve"> 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 xml:space="preserve">Проверьте </w:t>
            </w:r>
            <w:r>
              <w:rPr>
                <w:rFonts w:ascii="Times New Roman" w:eastAsiaTheme="minorHAnsi" w:hAnsi="Times New Roman"/>
              </w:rPr>
              <w:t>подключение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штекера и соединителя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Замените соединитель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9B2701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Слышен ли звук работы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от катушки?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Замените катушку</w:t>
            </w:r>
            <w:r>
              <w:rPr>
                <w:rFonts w:ascii="Times New Roman" w:eastAsiaTheme="minorHAnsi" w:hAnsi="Times New Roman"/>
              </w:rPr>
              <w:t>.</w:t>
            </w:r>
          </w:p>
        </w:tc>
      </w:tr>
    </w:tbl>
    <w:p w:rsidR="00566D35" w:rsidRDefault="009B2701" w:rsidP="00636206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9B2701" w:rsidTr="00EF73AF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9B2701" w:rsidRPr="00753388" w:rsidRDefault="009B2701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9B2701" w:rsidRPr="002F1381" w:rsidRDefault="009B2701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9B2701" w:rsidRPr="002F1381" w:rsidRDefault="009B2701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9B2701" w:rsidTr="00EF73AF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6A36FD" w:rsidRPr="001B6DDB" w:rsidRDefault="006A36FD" w:rsidP="006A36F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Недостаточный</w:t>
            </w:r>
          </w:p>
          <w:p w:rsidR="009B2701" w:rsidRPr="002F1381" w:rsidRDefault="006A36FD" w:rsidP="002B19B8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нагрев</w:t>
            </w:r>
          </w:p>
        </w:tc>
        <w:tc>
          <w:tcPr>
            <w:tcW w:w="3974" w:type="dxa"/>
            <w:shd w:val="clear" w:color="auto" w:fill="auto"/>
          </w:tcPr>
          <w:p w:rsidR="009B2701" w:rsidRPr="00DE620C" w:rsidRDefault="009B2701" w:rsidP="006A36FD">
            <w:pPr>
              <w:pStyle w:val="af3"/>
              <w:numPr>
                <w:ilvl w:val="0"/>
                <w:numId w:val="4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DE620C">
              <w:rPr>
                <w:rFonts w:ascii="Times New Roman" w:eastAsiaTheme="minorHAnsi" w:hAnsi="Times New Roman"/>
              </w:rPr>
              <w:t>Чрезмерно низкая температура к теплообменнику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DE620C">
              <w:rPr>
                <w:rFonts w:ascii="Times New Roman" w:eastAsiaTheme="minorHAnsi" w:hAnsi="Times New Roman"/>
              </w:rPr>
              <w:t>наружного блока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5627FC" w:rsidRDefault="009B2701" w:rsidP="006A36FD">
            <w:pPr>
              <w:pStyle w:val="af3"/>
              <w:numPr>
                <w:ilvl w:val="0"/>
                <w:numId w:val="4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  <w:r w:rsidRPr="00DE620C">
              <w:rPr>
                <w:rFonts w:ascii="Times New Roman" w:eastAsiaTheme="minorHAnsi" w:hAnsi="Times New Roman"/>
              </w:rPr>
              <w:t>Недостаточная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DE620C">
              <w:rPr>
                <w:rFonts w:ascii="Times New Roman" w:eastAsiaTheme="minorHAnsi" w:hAnsi="Times New Roman"/>
              </w:rPr>
              <w:t>оттайка</w:t>
            </w:r>
            <w:proofErr w:type="spellEnd"/>
          </w:p>
        </w:tc>
        <w:tc>
          <w:tcPr>
            <w:tcW w:w="3822" w:type="dxa"/>
            <w:shd w:val="clear" w:color="auto" w:fill="auto"/>
          </w:tcPr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Проверьте работоспособность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термистора на компрессоре?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Замените термистор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Правильно ли установлен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термистор на компрессоре?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Правильно установите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термистор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разницу температур на входе/ выходе фильтра. Замените фильтр для внутреннего или внешнего</w:t>
            </w:r>
            <w:r>
              <w:rPr>
                <w:rFonts w:ascii="Times New Roman" w:eastAsiaTheme="minorHAnsi" w:hAnsi="Times New Roman"/>
              </w:rPr>
              <w:t xml:space="preserve"> блоков;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разницу температур на каждом компоненте.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Удалите засорение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Засорен ли теплообменник наружного блока? Удалите засорение.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Препятствия на входе/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выходе теплообменника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наружного блока?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Удалите препятствия</w:t>
            </w:r>
            <w:r>
              <w:rPr>
                <w:rFonts w:ascii="Times New Roman" w:eastAsiaTheme="minorHAnsi" w:hAnsi="Times New Roman"/>
              </w:rPr>
              <w:t xml:space="preserve">. 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Достаточно ли сервисное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пространство наружного</w:t>
            </w:r>
            <w:r w:rsidRPr="00E40537">
              <w:rPr>
                <w:rFonts w:ascii="Times New Roman" w:eastAsiaTheme="minorHAnsi" w:hAnsi="Times New Roman"/>
              </w:rPr>
              <w:t xml:space="preserve"> блока</w:t>
            </w:r>
            <w:r>
              <w:rPr>
                <w:rFonts w:ascii="Times New Roman" w:eastAsia="Times New Roman" w:hAnsi="Times New Roman"/>
              </w:rPr>
              <w:t>.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Обеспечьте достаточное</w:t>
            </w:r>
          </w:p>
          <w:p w:rsidR="009B270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</w:t>
            </w:r>
            <w:r w:rsidRPr="00E40537">
              <w:rPr>
                <w:rFonts w:ascii="Times New Roman" w:eastAsiaTheme="minorHAnsi" w:hAnsi="Times New Roman"/>
              </w:rPr>
              <w:t>ространство</w:t>
            </w:r>
            <w:r>
              <w:rPr>
                <w:rFonts w:ascii="Times New Roman" w:eastAsiaTheme="minorHAnsi" w:hAnsi="Times New Roman"/>
              </w:rPr>
              <w:t xml:space="preserve">. 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скорость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вентилятора наружного блока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Замените двигатель</w:t>
            </w:r>
            <w:r>
              <w:rPr>
                <w:rFonts w:ascii="Times New Roman" w:eastAsiaTheme="minorHAnsi" w:hAnsi="Times New Roman"/>
              </w:rPr>
              <w:t xml:space="preserve"> в</w:t>
            </w:r>
            <w:r w:rsidRPr="00E40537">
              <w:rPr>
                <w:rFonts w:ascii="Times New Roman" w:eastAsiaTheme="minorHAnsi" w:hAnsi="Times New Roman"/>
              </w:rPr>
              <w:t>ентилятора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КЗ циркуляции воздуха к</w:t>
            </w:r>
          </w:p>
          <w:p w:rsidR="009B2701" w:rsidRPr="00E40537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наружному блоку?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Удалите причину КЗ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циркуляции воздуха</w:t>
            </w:r>
          </w:p>
          <w:p w:rsidR="009B2701" w:rsidRPr="00E40537" w:rsidRDefault="009B2701" w:rsidP="006A36FD">
            <w:pPr>
              <w:pStyle w:val="af3"/>
              <w:numPr>
                <w:ilvl w:val="0"/>
                <w:numId w:val="4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E40537">
              <w:rPr>
                <w:rFonts w:ascii="Times New Roman" w:eastAsiaTheme="minorHAnsi" w:hAnsi="Times New Roman"/>
              </w:rPr>
              <w:t>Проверьте термистор для цикла оттайки. Замените термистор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E40537">
              <w:rPr>
                <w:rFonts w:ascii="Times New Roman" w:eastAsiaTheme="minorHAnsi" w:hAnsi="Times New Roman"/>
              </w:rPr>
              <w:t>для системы оттайки</w:t>
            </w:r>
          </w:p>
        </w:tc>
      </w:tr>
      <w:tr w:rsidR="009B2701" w:rsidTr="00EF73AF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9B2701" w:rsidRPr="002F1381" w:rsidRDefault="009B2701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9B2701" w:rsidRPr="002409BF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409BF">
              <w:rPr>
                <w:rFonts w:eastAsiaTheme="minorHAnsi"/>
                <w:sz w:val="22"/>
                <w:szCs w:val="22"/>
                <w:lang w:eastAsia="en-US"/>
              </w:rPr>
              <w:t>Чрезмерно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2409BF">
              <w:rPr>
                <w:rFonts w:eastAsiaTheme="minorHAnsi"/>
                <w:sz w:val="22"/>
                <w:szCs w:val="22"/>
                <w:lang w:eastAsia="en-US"/>
              </w:rPr>
              <w:t>высокое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2409BF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</w:p>
          <w:p w:rsidR="009B2701" w:rsidRDefault="009B2701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Pr="002409BF">
              <w:rPr>
                <w:rFonts w:eastAsiaTheme="minorHAnsi"/>
                <w:sz w:val="22"/>
                <w:szCs w:val="22"/>
                <w:lang w:eastAsia="en-US"/>
              </w:rPr>
              <w:t>агнетания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9B2701" w:rsidRPr="002409BF" w:rsidRDefault="009B2701" w:rsidP="00EF73AF">
            <w:pPr>
              <w:pStyle w:val="af3"/>
              <w:numPr>
                <w:ilvl w:val="0"/>
                <w:numId w:val="3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Перезаправка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409BF">
              <w:rPr>
                <w:rFonts w:ascii="Times New Roman" w:eastAsiaTheme="minorHAnsi" w:hAnsi="Times New Roman"/>
              </w:rPr>
              <w:t>хладагентом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409BF" w:rsidRDefault="009B2701" w:rsidP="00EF73AF">
            <w:pPr>
              <w:pStyle w:val="af3"/>
              <w:numPr>
                <w:ilvl w:val="0"/>
                <w:numId w:val="3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Неконденсируемые</w:t>
            </w:r>
          </w:p>
          <w:p w:rsidR="009B2701" w:rsidRPr="002409BF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газы в контуре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409BF" w:rsidRDefault="009B2701" w:rsidP="00EF73AF">
            <w:pPr>
              <w:pStyle w:val="af3"/>
              <w:numPr>
                <w:ilvl w:val="0"/>
                <w:numId w:val="38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Засорение трубопроводов</w:t>
            </w:r>
          </w:p>
          <w:p w:rsidR="009B2701" w:rsidRPr="005627FC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eastAsiaTheme="minorHAnsi"/>
              </w:rPr>
            </w:pPr>
            <w:r w:rsidRPr="002409BF">
              <w:rPr>
                <w:rFonts w:ascii="Times New Roman" w:eastAsiaTheme="minorHAnsi" w:hAnsi="Times New Roman"/>
              </w:rPr>
              <w:t>нагнетания</w:t>
            </w:r>
          </w:p>
        </w:tc>
        <w:tc>
          <w:tcPr>
            <w:tcW w:w="3822" w:type="dxa"/>
            <w:shd w:val="clear" w:color="auto" w:fill="auto"/>
          </w:tcPr>
          <w:p w:rsidR="009B2701" w:rsidRPr="002409BF" w:rsidRDefault="009B2701" w:rsidP="00EF73AF">
            <w:pPr>
              <w:pStyle w:val="af3"/>
              <w:numPr>
                <w:ilvl w:val="0"/>
                <w:numId w:val="3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Проверьте количество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409BF">
              <w:rPr>
                <w:rFonts w:ascii="Times New Roman" w:eastAsiaTheme="minorHAnsi" w:hAnsi="Times New Roman"/>
              </w:rPr>
              <w:t>хладагента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Pr="002409BF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Правильно заправьте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409BF">
              <w:rPr>
                <w:rFonts w:ascii="Times New Roman" w:eastAsiaTheme="minorHAnsi" w:hAnsi="Times New Roman"/>
              </w:rPr>
              <w:t>хладагентом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2409BF" w:rsidRDefault="009B2701" w:rsidP="00EF73AF">
            <w:pPr>
              <w:pStyle w:val="af3"/>
              <w:numPr>
                <w:ilvl w:val="0"/>
                <w:numId w:val="3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>Проверьте количество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2409BF">
              <w:rPr>
                <w:rFonts w:ascii="Times New Roman" w:eastAsiaTheme="minorHAnsi" w:hAnsi="Times New Roman"/>
              </w:rPr>
              <w:t>хладагента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9B2701" w:rsidRDefault="009B2701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2409BF">
              <w:rPr>
                <w:rFonts w:ascii="Times New Roman" w:eastAsiaTheme="minorHAnsi" w:hAnsi="Times New Roman"/>
              </w:rPr>
              <w:t xml:space="preserve">Заправьте хладагентом после </w:t>
            </w:r>
            <w:proofErr w:type="spellStart"/>
            <w:r w:rsidRPr="002409BF">
              <w:rPr>
                <w:rFonts w:ascii="Times New Roman" w:eastAsiaTheme="minorHAnsi" w:hAnsi="Times New Roman"/>
              </w:rPr>
              <w:t>вакуумирования</w:t>
            </w:r>
            <w:proofErr w:type="spellEnd"/>
            <w:r>
              <w:rPr>
                <w:rFonts w:ascii="Times New Roman" w:eastAsiaTheme="minorHAnsi" w:hAnsi="Times New Roman"/>
              </w:rPr>
              <w:t>;</w:t>
            </w:r>
          </w:p>
          <w:p w:rsidR="009B2701" w:rsidRPr="005627FC" w:rsidRDefault="009B2701" w:rsidP="00EF73AF">
            <w:pPr>
              <w:pStyle w:val="af3"/>
              <w:numPr>
                <w:ilvl w:val="0"/>
                <w:numId w:val="39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</w:rPr>
            </w:pPr>
            <w:r w:rsidRPr="002409BF">
              <w:rPr>
                <w:rFonts w:ascii="Times New Roman" w:eastAsiaTheme="minorHAnsi" w:hAnsi="Times New Roman"/>
              </w:rPr>
              <w:t>Проверьте на засорение Удалите засорение</w:t>
            </w:r>
          </w:p>
        </w:tc>
      </w:tr>
    </w:tbl>
    <w:p w:rsidR="009B2701" w:rsidRDefault="00FD290B" w:rsidP="00636206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FD290B" w:rsidTr="00EF73AF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753388" w:rsidRDefault="00FD290B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FD290B" w:rsidRPr="002F1381" w:rsidRDefault="00FD290B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FD290B" w:rsidRPr="002F1381" w:rsidRDefault="00FD290B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FD290B" w:rsidRPr="001B6DDB" w:rsidRDefault="00FD290B" w:rsidP="00FD290B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Недостаточный</w:t>
            </w:r>
          </w:p>
          <w:p w:rsidR="00FD290B" w:rsidRPr="002F1381" w:rsidRDefault="00FD290B" w:rsidP="00FD290B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6DDB">
              <w:rPr>
                <w:rFonts w:eastAsiaTheme="minorHAnsi"/>
                <w:sz w:val="22"/>
                <w:szCs w:val="22"/>
                <w:lang w:eastAsia="en-US"/>
              </w:rPr>
              <w:t>нагрев</w:t>
            </w:r>
          </w:p>
        </w:tc>
        <w:tc>
          <w:tcPr>
            <w:tcW w:w="3974" w:type="dxa"/>
            <w:shd w:val="clear" w:color="auto" w:fill="auto"/>
          </w:tcPr>
          <w:p w:rsidR="00FD290B" w:rsidRPr="005E72F2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Повреждение или внутренняя утечка 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4-х ходовом клапане</w:t>
            </w:r>
          </w:p>
          <w:p w:rsidR="00FD290B" w:rsidRPr="005627FC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FD290B" w:rsidRPr="005627FC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Проверьте разницу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температур на входе/выходе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4- ходового 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Замените 4-х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5E72F2">
              <w:rPr>
                <w:rFonts w:eastAsiaTheme="minorHAnsi"/>
                <w:sz w:val="22"/>
                <w:szCs w:val="22"/>
                <w:lang w:eastAsia="en-US"/>
              </w:rPr>
              <w:t>ходовой клапан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754B1E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Повреждение обратного клапана</w:t>
            </w:r>
          </w:p>
          <w:p w:rsidR="00FD290B" w:rsidRPr="00754B1E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наружного блока</w:t>
            </w:r>
          </w:p>
          <w:p w:rsidR="00FD290B" w:rsidRPr="005627FC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FD290B" w:rsidRPr="005627FC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Проверьте разницу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температур на входе/</w:t>
            </w:r>
            <w:r w:rsidR="0026688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выходе обратного 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754B1E">
              <w:rPr>
                <w:rFonts w:eastAsiaTheme="minorHAnsi"/>
                <w:sz w:val="22"/>
                <w:szCs w:val="22"/>
                <w:lang w:eastAsia="en-US"/>
              </w:rPr>
              <w:t>Замените обратный клапан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74010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Чрезмерное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давление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всасывания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FD290B" w:rsidRPr="005627FC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Повреждение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внутренняя утечка 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4-х ходовом клапане</w:t>
            </w:r>
          </w:p>
        </w:tc>
        <w:tc>
          <w:tcPr>
            <w:tcW w:w="3822" w:type="dxa"/>
            <w:shd w:val="clear" w:color="auto" w:fill="auto"/>
          </w:tcPr>
          <w:p w:rsidR="00FD290B" w:rsidRPr="0074010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Проверьте разницу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температур на входе/выходе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4- ходового 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FD290B" w:rsidRPr="005627FC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Замените 4-х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40104">
              <w:rPr>
                <w:rFonts w:eastAsiaTheme="minorHAnsi"/>
                <w:sz w:val="22"/>
                <w:szCs w:val="22"/>
                <w:lang w:eastAsia="en-US"/>
              </w:rPr>
              <w:t>ходовой клапан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Нестабильная температура подачи</w:t>
            </w:r>
          </w:p>
          <w:p w:rsidR="00FD290B" w:rsidRPr="0074010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внутреннего блока</w:t>
            </w:r>
          </w:p>
        </w:tc>
        <w:tc>
          <w:tcPr>
            <w:tcW w:w="3822" w:type="dxa"/>
            <w:shd w:val="clear" w:color="auto" w:fill="auto"/>
          </w:tcPr>
          <w:p w:rsidR="00FD290B" w:rsidRPr="00740104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Проверьте ТРВ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внутреннего блока той же</w:t>
            </w:r>
            <w:r w:rsidR="0026688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истемы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Pr="001F5FA4">
              <w:rPr>
                <w:rFonts w:eastAsiaTheme="minorHAnsi"/>
                <w:sz w:val="22"/>
                <w:szCs w:val="22"/>
                <w:lang w:eastAsia="en-US"/>
              </w:rPr>
              <w:t xml:space="preserve"> Замените неисправный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F5FA4">
              <w:rPr>
                <w:rFonts w:eastAsiaTheme="minorHAnsi"/>
                <w:sz w:val="22"/>
                <w:szCs w:val="22"/>
                <w:lang w:eastAsia="en-US"/>
              </w:rPr>
              <w:t>ТРВ внутреннего блока</w:t>
            </w:r>
          </w:p>
        </w:tc>
      </w:tr>
      <w:tr w:rsidR="00FD290B" w:rsidTr="0026688D">
        <w:trPr>
          <w:trHeight w:val="598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704980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Процессы</w:t>
            </w:r>
          </w:p>
          <w:p w:rsidR="00FD290B" w:rsidRPr="00704980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охлаждения и</w:t>
            </w:r>
          </w:p>
          <w:p w:rsidR="00FD290B" w:rsidRPr="00704980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нагрева с</w:t>
            </w:r>
          </w:p>
          <w:p w:rsidR="00FD290B" w:rsidRPr="00704980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ненормальными</w:t>
            </w:r>
          </w:p>
          <w:p w:rsidR="00FD290B" w:rsidRPr="00704980" w:rsidRDefault="00FD290B" w:rsidP="00EF73AF">
            <w:pPr>
              <w:pStyle w:val="Default"/>
              <w:tabs>
                <w:tab w:val="left" w:pos="1965"/>
              </w:tabs>
              <w:spacing w:line="36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049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звуками</w:t>
            </w:r>
          </w:p>
        </w:tc>
        <w:tc>
          <w:tcPr>
            <w:tcW w:w="3974" w:type="dxa"/>
            <w:shd w:val="clear" w:color="auto" w:fill="auto"/>
          </w:tcPr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92787">
              <w:rPr>
                <w:rFonts w:eastAsiaTheme="minorHAnsi"/>
                <w:sz w:val="22"/>
                <w:szCs w:val="22"/>
                <w:lang w:eastAsia="en-US"/>
              </w:rPr>
              <w:t>Посторонние частицы</w:t>
            </w:r>
            <w:r w:rsidR="0026688D">
              <w:rPr>
                <w:rFonts w:eastAsiaTheme="minorHAnsi"/>
                <w:sz w:val="22"/>
                <w:szCs w:val="22"/>
                <w:lang w:eastAsia="en-US"/>
              </w:rPr>
              <w:t xml:space="preserve"> внутри корпуса вентилятора</w:t>
            </w:r>
          </w:p>
        </w:tc>
        <w:tc>
          <w:tcPr>
            <w:tcW w:w="3822" w:type="dxa"/>
            <w:shd w:val="clear" w:color="auto" w:fill="auto"/>
          </w:tcPr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92787">
              <w:rPr>
                <w:rFonts w:eastAsiaTheme="minorHAnsi"/>
                <w:sz w:val="22"/>
                <w:szCs w:val="22"/>
                <w:lang w:eastAsia="en-US"/>
              </w:rPr>
              <w:t>Проверьте визуально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Удалите посторонние </w:t>
            </w:r>
            <w:r w:rsidRPr="00F92787">
              <w:rPr>
                <w:rFonts w:eastAsiaTheme="minorHAnsi"/>
                <w:sz w:val="22"/>
                <w:szCs w:val="22"/>
                <w:lang w:eastAsia="en-US"/>
              </w:rPr>
              <w:t>частицы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324BEA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4BEA">
              <w:rPr>
                <w:rFonts w:eastAsiaTheme="minorHAnsi"/>
                <w:sz w:val="22"/>
                <w:szCs w:val="22"/>
                <w:lang w:eastAsia="en-US"/>
              </w:rPr>
              <w:t>Пропеллер вентилятора наружного</w:t>
            </w:r>
          </w:p>
          <w:p w:rsidR="00FD290B" w:rsidRPr="001F5FA4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4BEA">
              <w:rPr>
                <w:rFonts w:eastAsiaTheme="minorHAnsi"/>
                <w:sz w:val="22"/>
                <w:szCs w:val="22"/>
                <w:lang w:eastAsia="en-US"/>
              </w:rPr>
              <w:t xml:space="preserve">блока ударяется о корпус </w:t>
            </w:r>
          </w:p>
        </w:tc>
        <w:tc>
          <w:tcPr>
            <w:tcW w:w="3822" w:type="dxa"/>
            <w:shd w:val="clear" w:color="auto" w:fill="auto"/>
          </w:tcPr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4BEA">
              <w:rPr>
                <w:rFonts w:eastAsiaTheme="minorHAnsi"/>
                <w:sz w:val="22"/>
                <w:szCs w:val="22"/>
                <w:lang w:eastAsia="en-US"/>
              </w:rPr>
              <w:t>Проверьте визуально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324BEA">
              <w:rPr>
                <w:rFonts w:eastAsiaTheme="minorHAnsi"/>
                <w:sz w:val="22"/>
                <w:szCs w:val="22"/>
                <w:lang w:eastAsia="en-US"/>
              </w:rPr>
              <w:t>Настройте положение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24BEA">
              <w:rPr>
                <w:rFonts w:eastAsiaTheme="minorHAnsi"/>
                <w:sz w:val="22"/>
                <w:szCs w:val="22"/>
                <w:lang w:eastAsia="en-US"/>
              </w:rPr>
              <w:t>пропеллера вентилятора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54DC4">
              <w:rPr>
                <w:rFonts w:eastAsiaTheme="minorHAnsi"/>
                <w:sz w:val="22"/>
                <w:szCs w:val="22"/>
                <w:lang w:eastAsia="en-US"/>
              </w:rPr>
              <w:t>Ненормальный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54DC4">
              <w:rPr>
                <w:rFonts w:eastAsiaTheme="minorHAnsi"/>
                <w:sz w:val="22"/>
                <w:szCs w:val="22"/>
                <w:lang w:eastAsia="en-US"/>
              </w:rPr>
              <w:t>звук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54DC4">
              <w:rPr>
                <w:rFonts w:eastAsiaTheme="minorHAnsi"/>
                <w:sz w:val="22"/>
                <w:szCs w:val="22"/>
                <w:lang w:eastAsia="en-US"/>
              </w:rPr>
              <w:t>компрессора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FD290B" w:rsidRPr="00A840F7" w:rsidRDefault="00FD290B" w:rsidP="00EF73AF">
            <w:pPr>
              <w:pStyle w:val="af3"/>
              <w:numPr>
                <w:ilvl w:val="0"/>
                <w:numId w:val="40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Ошибка инсталляции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F73AF">
            <w:pPr>
              <w:pStyle w:val="af3"/>
              <w:numPr>
                <w:ilvl w:val="0"/>
                <w:numId w:val="40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Компрессия жидкого</w:t>
            </w:r>
          </w:p>
          <w:p w:rsidR="00FD290B" w:rsidRPr="00A840F7" w:rsidRDefault="00FD290B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х</w:t>
            </w:r>
            <w:r w:rsidRPr="00A840F7">
              <w:rPr>
                <w:rFonts w:ascii="Times New Roman" w:eastAsiaTheme="minorHAnsi" w:hAnsi="Times New Roman"/>
              </w:rPr>
              <w:t>ладагента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F73AF">
            <w:pPr>
              <w:pStyle w:val="af3"/>
              <w:numPr>
                <w:ilvl w:val="0"/>
                <w:numId w:val="40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Износ или повреждение</w:t>
            </w:r>
          </w:p>
          <w:p w:rsidR="00FD290B" w:rsidRPr="00A840F7" w:rsidRDefault="00FD290B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внутренних частей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компрессора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F73AF">
            <w:pPr>
              <w:pStyle w:val="af3"/>
              <w:numPr>
                <w:ilvl w:val="0"/>
                <w:numId w:val="40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Отсутствие нагрева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масла нагревателем</w:t>
            </w:r>
          </w:p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FD290B" w:rsidRPr="00A840F7" w:rsidRDefault="00FD290B" w:rsidP="00EF73AF">
            <w:pPr>
              <w:pStyle w:val="af3"/>
              <w:numPr>
                <w:ilvl w:val="0"/>
                <w:numId w:val="41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Проверьте плотную фиксацию каждого элемента. Плотно зафиксируйте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каждый элемент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F73AF">
            <w:pPr>
              <w:pStyle w:val="af3"/>
              <w:numPr>
                <w:ilvl w:val="0"/>
                <w:numId w:val="41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Настройте температуру и давление всасывания.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Настройте перегрев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A840F7" w:rsidRDefault="00FD290B" w:rsidP="00EF73AF">
            <w:pPr>
              <w:pStyle w:val="af3"/>
              <w:numPr>
                <w:ilvl w:val="0"/>
                <w:numId w:val="41"/>
              </w:numPr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A840F7">
              <w:rPr>
                <w:rFonts w:ascii="Times New Roman" w:eastAsiaTheme="minorHAnsi" w:hAnsi="Times New Roman"/>
              </w:rPr>
              <w:t>Ненормальный звук от внутренних частей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компрессора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FD290B" w:rsidRPr="00854DC4" w:rsidRDefault="00FD290B" w:rsidP="00EF73AF">
            <w:pPr>
              <w:pStyle w:val="af3"/>
              <w:tabs>
                <w:tab w:val="left" w:pos="196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854DC4">
              <w:rPr>
                <w:rFonts w:ascii="Times New Roman" w:eastAsiaTheme="minorHAnsi" w:hAnsi="Times New Roman"/>
              </w:rPr>
              <w:t>Замените компрессор</w:t>
            </w:r>
            <w:r>
              <w:rPr>
                <w:rFonts w:ascii="Times New Roman" w:eastAsiaTheme="minorHAnsi" w:hAnsi="Times New Roman"/>
              </w:rPr>
              <w:t>;</w:t>
            </w:r>
          </w:p>
          <w:p w:rsidR="00FD290B" w:rsidRPr="001F5FA4" w:rsidRDefault="00FD290B" w:rsidP="00EF73AF">
            <w:pPr>
              <w:pStyle w:val="af3"/>
              <w:numPr>
                <w:ilvl w:val="0"/>
                <w:numId w:val="41"/>
              </w:numPr>
              <w:tabs>
                <w:tab w:val="left" w:pos="1965"/>
              </w:tabs>
              <w:autoSpaceDE w:val="0"/>
              <w:autoSpaceDN w:val="0"/>
              <w:adjustRightInd w:val="0"/>
              <w:spacing w:after="0"/>
              <w:rPr>
                <w:rFonts w:eastAsiaTheme="minorHAnsi"/>
              </w:rPr>
            </w:pPr>
            <w:r w:rsidRPr="00A840F7">
              <w:rPr>
                <w:rFonts w:ascii="Times New Roman" w:eastAsiaTheme="minorHAnsi" w:hAnsi="Times New Roman"/>
              </w:rPr>
              <w:t>Проверьте сопротивление (нагреватель масла, предохранитель).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840F7">
              <w:rPr>
                <w:rFonts w:ascii="Times New Roman" w:eastAsiaTheme="minorHAnsi" w:hAnsi="Times New Roman"/>
              </w:rPr>
              <w:t>Замените нагреватель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854DC4">
              <w:rPr>
                <w:rFonts w:ascii="Times New Roman" w:eastAsiaTheme="minorHAnsi" w:hAnsi="Times New Roman"/>
              </w:rPr>
              <w:t>масла или предохранитель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807161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07161">
              <w:rPr>
                <w:rFonts w:eastAsiaTheme="minorHAnsi"/>
                <w:sz w:val="22"/>
                <w:szCs w:val="22"/>
                <w:lang w:eastAsia="en-US"/>
              </w:rPr>
              <w:t xml:space="preserve">Звуки </w:t>
            </w:r>
            <w:proofErr w:type="spellStart"/>
            <w:r w:rsidRPr="00807161">
              <w:rPr>
                <w:rFonts w:eastAsiaTheme="minorHAnsi"/>
                <w:sz w:val="22"/>
                <w:szCs w:val="22"/>
                <w:lang w:eastAsia="en-US"/>
              </w:rPr>
              <w:t>стучания</w:t>
            </w:r>
            <w:proofErr w:type="spellEnd"/>
            <w:r w:rsidRPr="00807161">
              <w:rPr>
                <w:rFonts w:eastAsiaTheme="minorHAnsi"/>
                <w:sz w:val="22"/>
                <w:szCs w:val="22"/>
                <w:lang w:eastAsia="en-US"/>
              </w:rPr>
              <w:t xml:space="preserve"> магнитного</w:t>
            </w:r>
          </w:p>
          <w:p w:rsidR="00FD290B" w:rsidRPr="001F5FA4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контактора</w:t>
            </w:r>
          </w:p>
        </w:tc>
        <w:tc>
          <w:tcPr>
            <w:tcW w:w="3822" w:type="dxa"/>
            <w:shd w:val="clear" w:color="auto" w:fill="auto"/>
          </w:tcPr>
          <w:p w:rsidR="00FD290B" w:rsidRPr="001F5FA4" w:rsidRDefault="00FD290B" w:rsidP="0026688D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Проверьте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поверхность контактов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Замените магнитный</w:t>
            </w:r>
            <w:r w:rsidR="0026688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07161">
              <w:rPr>
                <w:rFonts w:eastAsiaTheme="minorHAnsi"/>
                <w:sz w:val="22"/>
                <w:szCs w:val="22"/>
                <w:lang w:eastAsia="en-US"/>
              </w:rPr>
              <w:t>выключатель</w:t>
            </w:r>
          </w:p>
        </w:tc>
      </w:tr>
      <w:tr w:rsidR="00FD290B" w:rsidTr="00EF73AF">
        <w:trPr>
          <w:trHeight w:val="392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FD290B" w:rsidRPr="002F1381" w:rsidRDefault="00FD290B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32D49">
              <w:rPr>
                <w:rFonts w:eastAsiaTheme="minorHAnsi"/>
                <w:sz w:val="22"/>
                <w:szCs w:val="22"/>
                <w:lang w:eastAsia="en-US"/>
              </w:rPr>
              <w:t xml:space="preserve">Повышенная вибрация панелей </w:t>
            </w:r>
          </w:p>
        </w:tc>
        <w:tc>
          <w:tcPr>
            <w:tcW w:w="3822" w:type="dxa"/>
            <w:shd w:val="clear" w:color="auto" w:fill="auto"/>
          </w:tcPr>
          <w:p w:rsidR="00FD290B" w:rsidRPr="001F5FA4" w:rsidRDefault="00FD290B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32D49">
              <w:rPr>
                <w:rFonts w:eastAsiaTheme="minorHAnsi"/>
                <w:sz w:val="22"/>
                <w:szCs w:val="22"/>
                <w:lang w:eastAsia="en-US"/>
              </w:rPr>
              <w:t>Проверьте каждый фикс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ационный винт. </w:t>
            </w:r>
            <w:r w:rsidRPr="00E32D49">
              <w:rPr>
                <w:rFonts w:eastAsiaTheme="minorHAnsi"/>
                <w:sz w:val="22"/>
                <w:szCs w:val="22"/>
                <w:lang w:eastAsia="en-US"/>
              </w:rPr>
              <w:t>Плотно зажмите каждый винт</w:t>
            </w:r>
          </w:p>
        </w:tc>
      </w:tr>
    </w:tbl>
    <w:p w:rsidR="00FD290B" w:rsidRDefault="00FD290B" w:rsidP="00FD290B">
      <w:pPr>
        <w:pStyle w:val="2"/>
        <w:spacing w:line="360" w:lineRule="auto"/>
        <w:ind w:firstLine="709"/>
        <w:jc w:val="both"/>
        <w:rPr>
          <w:sz w:val="20"/>
        </w:rPr>
      </w:pPr>
    </w:p>
    <w:p w:rsidR="00243F78" w:rsidRDefault="00243F78" w:rsidP="00FD290B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3974"/>
        <w:gridCol w:w="3822"/>
      </w:tblGrid>
      <w:tr w:rsidR="00243F78" w:rsidTr="00EF73AF">
        <w:trPr>
          <w:trHeight w:val="367"/>
          <w:jc w:val="center"/>
        </w:trPr>
        <w:tc>
          <w:tcPr>
            <w:tcW w:w="1838" w:type="dxa"/>
            <w:shd w:val="clear" w:color="auto" w:fill="auto"/>
            <w:vAlign w:val="center"/>
          </w:tcPr>
          <w:p w:rsidR="00243F78" w:rsidRPr="00753388" w:rsidRDefault="00243F78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974" w:type="dxa"/>
            <w:shd w:val="clear" w:color="auto" w:fill="auto"/>
            <w:vAlign w:val="center"/>
          </w:tcPr>
          <w:p w:rsidR="00243F78" w:rsidRPr="002F1381" w:rsidRDefault="00243F78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243F78" w:rsidRPr="002F1381" w:rsidRDefault="00243F78" w:rsidP="00EF73AF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243F78" w:rsidTr="00EF73AF">
        <w:trPr>
          <w:trHeight w:val="392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243F78" w:rsidRPr="00704980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Наружный вентилятор</w:t>
            </w:r>
          </w:p>
          <w:p w:rsidR="00243F78" w:rsidRPr="00704980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не работает при</w:t>
            </w:r>
          </w:p>
          <w:p w:rsidR="00243F78" w:rsidRPr="002F1381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4980">
              <w:rPr>
                <w:rFonts w:eastAsiaTheme="minorHAnsi"/>
                <w:sz w:val="22"/>
                <w:szCs w:val="22"/>
                <w:lang w:eastAsia="en-US"/>
              </w:rPr>
              <w:t>работе компрессора</w:t>
            </w:r>
          </w:p>
        </w:tc>
        <w:tc>
          <w:tcPr>
            <w:tcW w:w="3974" w:type="dxa"/>
            <w:shd w:val="clear" w:color="auto" w:fill="auto"/>
          </w:tcPr>
          <w:p w:rsidR="00243F78" w:rsidRPr="001F5FA4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D16D6">
              <w:rPr>
                <w:rFonts w:eastAsiaTheme="minorHAnsi"/>
                <w:sz w:val="22"/>
                <w:szCs w:val="22"/>
                <w:lang w:eastAsia="en-US"/>
              </w:rPr>
              <w:t>Препятствия на наружном вентиляторе</w:t>
            </w:r>
          </w:p>
        </w:tc>
        <w:tc>
          <w:tcPr>
            <w:tcW w:w="3822" w:type="dxa"/>
            <w:shd w:val="clear" w:color="auto" w:fill="auto"/>
          </w:tcPr>
          <w:p w:rsidR="00243F78" w:rsidRPr="001F5FA4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D16D6">
              <w:rPr>
                <w:rFonts w:eastAsiaTheme="minorHAnsi"/>
                <w:sz w:val="22"/>
                <w:szCs w:val="22"/>
                <w:lang w:eastAsia="en-US"/>
              </w:rPr>
              <w:t>Проверьте 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аличие </w:t>
            </w:r>
            <w:r w:rsidRPr="00BD16D6">
              <w:rPr>
                <w:rFonts w:eastAsiaTheme="minorHAnsi"/>
                <w:sz w:val="22"/>
                <w:szCs w:val="22"/>
                <w:lang w:eastAsia="en-US"/>
              </w:rPr>
              <w:t>препятствий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Pr="00BD16D6">
              <w:rPr>
                <w:rFonts w:eastAsiaTheme="minorHAnsi"/>
                <w:sz w:val="22"/>
                <w:szCs w:val="22"/>
                <w:lang w:eastAsia="en-US"/>
              </w:rPr>
              <w:t xml:space="preserve"> Удалите препятствия</w:t>
            </w:r>
          </w:p>
        </w:tc>
      </w:tr>
      <w:tr w:rsidR="00243F78" w:rsidTr="00EF73AF">
        <w:trPr>
          <w:trHeight w:val="392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243F78" w:rsidRPr="002F1381" w:rsidRDefault="00243F78" w:rsidP="00EF73AF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74" w:type="dxa"/>
            <w:shd w:val="clear" w:color="auto" w:fill="auto"/>
          </w:tcPr>
          <w:p w:rsidR="00243F78" w:rsidRPr="00E95734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Осмотрите условия процесса нагрева</w:t>
            </w:r>
          </w:p>
          <w:p w:rsidR="00243F78" w:rsidRPr="001F5FA4" w:rsidRDefault="00243F78" w:rsidP="00EF73AF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2" w:type="dxa"/>
            <w:shd w:val="clear" w:color="auto" w:fill="auto"/>
          </w:tcPr>
          <w:p w:rsidR="00243F78" w:rsidRPr="001F5FA4" w:rsidRDefault="00243F78" w:rsidP="00243F78">
            <w:pPr>
              <w:tabs>
                <w:tab w:val="left" w:pos="19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Подождите включения 4-х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ходового клапан (1 ~ 3 минуты)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Если 4-х ходовой клапан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не включается, проверьте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E95734">
              <w:rPr>
                <w:rFonts w:eastAsiaTheme="minorHAnsi"/>
                <w:sz w:val="22"/>
                <w:szCs w:val="22"/>
                <w:lang w:eastAsia="en-US"/>
              </w:rPr>
              <w:t>на недостаток хладагента</w:t>
            </w:r>
          </w:p>
        </w:tc>
      </w:tr>
    </w:tbl>
    <w:p w:rsidR="00243F78" w:rsidRDefault="00243F78" w:rsidP="00FD290B">
      <w:pPr>
        <w:pStyle w:val="2"/>
        <w:spacing w:line="360" w:lineRule="auto"/>
        <w:ind w:firstLine="709"/>
        <w:jc w:val="both"/>
        <w:rPr>
          <w:sz w:val="20"/>
        </w:rPr>
      </w:pPr>
    </w:p>
    <w:p w:rsidR="00FD290B" w:rsidRDefault="00FD290B" w:rsidP="00636206">
      <w:pPr>
        <w:pStyle w:val="2"/>
        <w:spacing w:line="360" w:lineRule="auto"/>
        <w:ind w:firstLine="709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67228E" w:rsidRDefault="0067228E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FC6EB1" w:rsidRDefault="00FC6EB1" w:rsidP="00FC6EB1">
      <w:pPr>
        <w:outlineLvl w:val="0"/>
        <w:rPr>
          <w:b/>
          <w:szCs w:val="28"/>
        </w:rPr>
      </w:pPr>
    </w:p>
    <w:p w:rsidR="0067228E" w:rsidRDefault="0067228E" w:rsidP="00EA6703">
      <w:pPr>
        <w:jc w:val="center"/>
        <w:outlineLvl w:val="0"/>
        <w:rPr>
          <w:b/>
          <w:szCs w:val="28"/>
        </w:rPr>
      </w:pPr>
    </w:p>
    <w:p w:rsidR="00EA6703" w:rsidRPr="009262F8" w:rsidRDefault="006722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4"/>
      <w:bookmarkStart w:id="73" w:name="_Toc115944158"/>
      <w:r>
        <w:rPr>
          <w:rFonts w:ascii="Times New Roman" w:hAnsi="Times New Roman"/>
          <w:sz w:val="28"/>
          <w:szCs w:val="28"/>
        </w:rPr>
        <w:lastRenderedPageBreak/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2"/>
      <w:bookmarkEnd w:id="7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Toc11594415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85529597"/>
      <w:bookmarkStart w:id="79" w:name="_Toc11594416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8"/>
      <w:bookmarkEnd w:id="7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0" w:name="_Toc85529598"/>
      <w:bookmarkStart w:id="81" w:name="_Toc115944161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0"/>
      <w:bookmarkEnd w:id="8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2" w:name="_Toc489886387"/>
      <w:bookmarkStart w:id="83" w:name="_Ref75275934"/>
      <w:bookmarkStart w:id="84" w:name="_Toc85529599"/>
      <w:bookmarkStart w:id="85" w:name="_Toc115944162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2"/>
      <w:bookmarkEnd w:id="83"/>
      <w:bookmarkEnd w:id="84"/>
      <w:bookmarkEnd w:id="8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2B9" w:rsidRDefault="003F22B9">
      <w:r>
        <w:separator/>
      </w:r>
    </w:p>
  </w:endnote>
  <w:endnote w:type="continuationSeparator" w:id="0">
    <w:p w:rsidR="003F22B9" w:rsidRDefault="003F2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2B9" w:rsidRDefault="003F22B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22B9" w:rsidRDefault="003F22B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2B9" w:rsidRDefault="003F22B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F22B9" w:rsidRDefault="003F22B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F22B9" w:rsidRDefault="003F22B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F22B9" w:rsidRDefault="003F22B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2B9" w:rsidRDefault="003F22B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2B9" w:rsidRDefault="003F22B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Pr="00460DA0" w:rsidRDefault="003F22B9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RWM-10.0N</w:t>
                              </w:r>
                              <w:r w:rsidRPr="001028A8">
                                <w:rPr>
                                  <w:b/>
                                  <w:sz w:val="22"/>
                                  <w:szCs w:val="22"/>
                                </w:rPr>
                                <w:t>E</w:t>
                              </w:r>
                              <w:r w:rsidRPr="00460DA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F22B9" w:rsidRPr="00B7687E" w:rsidRDefault="003F22B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Pr="00ED1531" w:rsidRDefault="003F22B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2197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Pr="00ED1531" w:rsidRDefault="003F22B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22B9" w:rsidRPr="008A4719" w:rsidRDefault="003F22B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78"/>
                            <a:ext cx="3969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22B9" w:rsidRPr="00460DA0" w:rsidRDefault="003F22B9" w:rsidP="00460DA0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FF5289">
                                <w:rPr>
                                  <w:b/>
                                  <w:sz w:val="20"/>
                                  <w:szCs w:val="20"/>
                                </w:rPr>
                                <w:t>ВНУТРЕННИЙ БЛОК ТЕПЛОВОГО НАСОСА ПРОМЫШЛЕННОГО НАЗНАЧЕНИЯ RWM-10.0NE</w:t>
                              </w:r>
                            </w:p>
                            <w:p w:rsidR="003F22B9" w:rsidRPr="005A284B" w:rsidRDefault="003F22B9" w:rsidP="00460DA0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60DA0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F22B9" w:rsidRPr="00613EFB" w:rsidRDefault="003F22B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nJP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F22B9" w:rsidRPr="00460DA0" w:rsidRDefault="003F22B9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RWM-10.0N</w:t>
                        </w:r>
                        <w:r w:rsidRPr="001028A8">
                          <w:rPr>
                            <w:b/>
                            <w:sz w:val="22"/>
                            <w:szCs w:val="22"/>
                          </w:rPr>
                          <w:t>E</w:t>
                        </w:r>
                        <w:r w:rsidRPr="00460DA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F22B9" w:rsidRPr="00B7687E" w:rsidRDefault="003F22B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F22B9" w:rsidRPr="00ED1531" w:rsidRDefault="003F22B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2197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F22B9" w:rsidRPr="00ED1531" w:rsidRDefault="003F22B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F22B9" w:rsidRPr="008A4719" w:rsidRDefault="003F22B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78;width:3969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F22B9" w:rsidRPr="00460DA0" w:rsidRDefault="003F22B9" w:rsidP="00460DA0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FF5289">
                          <w:rPr>
                            <w:b/>
                            <w:sz w:val="20"/>
                            <w:szCs w:val="20"/>
                          </w:rPr>
                          <w:t>ВНУТРЕННИЙ БЛОК ТЕПЛОВОГО НАСОСА ПРОМЫШЛЕННОГО НАЗНАЧЕНИЯ RWM-10.0NE</w:t>
                        </w:r>
                      </w:p>
                      <w:p w:rsidR="003F22B9" w:rsidRPr="005A284B" w:rsidRDefault="003F22B9" w:rsidP="00460DA0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60DA0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F22B9" w:rsidRPr="00613EFB" w:rsidRDefault="003F22B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2B9" w:rsidRDefault="003F22B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Pr="00AF301F" w:rsidRDefault="003F22B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219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Pr="00460DA0" w:rsidRDefault="003F22B9" w:rsidP="00460DA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RWM-10.0N</w:t>
                              </w:r>
                              <w:r w:rsidRPr="001028A8">
                                <w:rPr>
                                  <w:b/>
                                  <w:sz w:val="22"/>
                                  <w:szCs w:val="22"/>
                                </w:rPr>
                                <w:t>E</w:t>
                              </w:r>
                              <w:r w:rsidRPr="00460DA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F22B9" w:rsidRPr="00C23BB2" w:rsidRDefault="003F22B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F22B9" w:rsidRPr="00EC2FF5" w:rsidRDefault="003F22B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F22B9" w:rsidRPr="00AF301F" w:rsidRDefault="003F22B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219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F22B9" w:rsidRPr="00460DA0" w:rsidRDefault="003F22B9" w:rsidP="00460DA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RWM-10.0N</w:t>
                        </w:r>
                        <w:r w:rsidRPr="001028A8">
                          <w:rPr>
                            <w:b/>
                            <w:sz w:val="22"/>
                            <w:szCs w:val="22"/>
                          </w:rPr>
                          <w:t>E</w:t>
                        </w:r>
                        <w:r w:rsidRPr="00460DA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F22B9" w:rsidRPr="00C23BB2" w:rsidRDefault="003F22B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F22B9" w:rsidRPr="00EC2FF5" w:rsidRDefault="003F22B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2B9" w:rsidRDefault="003F22B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Default="003F22B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Pr="00AF301F" w:rsidRDefault="003F22B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219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22B9" w:rsidRPr="00460DA0" w:rsidRDefault="003F22B9" w:rsidP="00460DA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RWM-10.0N</w:t>
                              </w:r>
                              <w:r w:rsidRPr="001028A8">
                                <w:rPr>
                                  <w:b/>
                                  <w:sz w:val="22"/>
                                  <w:szCs w:val="22"/>
                                </w:rPr>
                                <w:t>E</w:t>
                              </w:r>
                              <w:r w:rsidRPr="00460DA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F22B9" w:rsidRPr="00EC2FF5" w:rsidRDefault="003F22B9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F22B9" w:rsidRDefault="003F22B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F22B9" w:rsidRPr="00AF301F" w:rsidRDefault="003F22B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219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F22B9" w:rsidRPr="00460DA0" w:rsidRDefault="003F22B9" w:rsidP="00460DA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RWM-10.0N</w:t>
                        </w:r>
                        <w:r w:rsidRPr="001028A8">
                          <w:rPr>
                            <w:b/>
                            <w:sz w:val="22"/>
                            <w:szCs w:val="22"/>
                          </w:rPr>
                          <w:t>E</w:t>
                        </w:r>
                        <w:r w:rsidRPr="00460DA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F22B9" w:rsidRPr="00EC2FF5" w:rsidRDefault="003F22B9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2B9" w:rsidRDefault="003F22B9">
      <w:r>
        <w:separator/>
      </w:r>
    </w:p>
  </w:footnote>
  <w:footnote w:type="continuationSeparator" w:id="0">
    <w:p w:rsidR="003F22B9" w:rsidRDefault="003F2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2B9" w:rsidRDefault="003F22B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22B9" w:rsidRDefault="003F22B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2B9" w:rsidRDefault="003F22B9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2B9" w:rsidRDefault="003F22B9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A31848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E7B71"/>
    <w:multiLevelType w:val="hybridMultilevel"/>
    <w:tmpl w:val="C5083A82"/>
    <w:lvl w:ilvl="0" w:tplc="22B4A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6505C88"/>
    <w:multiLevelType w:val="hybridMultilevel"/>
    <w:tmpl w:val="D76A9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3960AAD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174E0"/>
    <w:multiLevelType w:val="hybridMultilevel"/>
    <w:tmpl w:val="58148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0C2C5F"/>
    <w:multiLevelType w:val="hybridMultilevel"/>
    <w:tmpl w:val="F6D4D3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9FC1EB7"/>
    <w:multiLevelType w:val="hybridMultilevel"/>
    <w:tmpl w:val="05222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05253B"/>
    <w:multiLevelType w:val="hybridMultilevel"/>
    <w:tmpl w:val="D32A9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BE6625"/>
    <w:multiLevelType w:val="hybridMultilevel"/>
    <w:tmpl w:val="40DA5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B30F5"/>
    <w:multiLevelType w:val="hybridMultilevel"/>
    <w:tmpl w:val="28467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3B4716"/>
    <w:multiLevelType w:val="hybridMultilevel"/>
    <w:tmpl w:val="2444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85971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F0413A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53F6EBF"/>
    <w:multiLevelType w:val="hybridMultilevel"/>
    <w:tmpl w:val="58148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0E2A1C"/>
    <w:multiLevelType w:val="hybridMultilevel"/>
    <w:tmpl w:val="2874751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16F7F13"/>
    <w:multiLevelType w:val="hybridMultilevel"/>
    <w:tmpl w:val="B0E61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8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72B0ABA"/>
    <w:multiLevelType w:val="hybridMultilevel"/>
    <w:tmpl w:val="D76A9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1" w15:restartNumberingAfterBreak="0">
    <w:nsid w:val="4B246C2D"/>
    <w:multiLevelType w:val="hybridMultilevel"/>
    <w:tmpl w:val="836A01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EA432B5"/>
    <w:multiLevelType w:val="hybridMultilevel"/>
    <w:tmpl w:val="821858E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10E591B"/>
    <w:multiLevelType w:val="hybridMultilevel"/>
    <w:tmpl w:val="05C6E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B54726"/>
    <w:multiLevelType w:val="hybridMultilevel"/>
    <w:tmpl w:val="28467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8C675A8"/>
    <w:multiLevelType w:val="hybridMultilevel"/>
    <w:tmpl w:val="28467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5B48259A"/>
    <w:multiLevelType w:val="hybridMultilevel"/>
    <w:tmpl w:val="2874751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2D8499D"/>
    <w:multiLevelType w:val="hybridMultilevel"/>
    <w:tmpl w:val="28467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0D56A8"/>
    <w:multiLevelType w:val="hybridMultilevel"/>
    <w:tmpl w:val="40DA5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476DA1"/>
    <w:multiLevelType w:val="hybridMultilevel"/>
    <w:tmpl w:val="136A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924154"/>
    <w:multiLevelType w:val="hybridMultilevel"/>
    <w:tmpl w:val="58148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D2395E"/>
    <w:multiLevelType w:val="hybridMultilevel"/>
    <w:tmpl w:val="0E74E97E"/>
    <w:lvl w:ilvl="0" w:tplc="A880D81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76138F"/>
    <w:multiLevelType w:val="hybridMultilevel"/>
    <w:tmpl w:val="B0E61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AE1175"/>
    <w:multiLevelType w:val="hybridMultilevel"/>
    <w:tmpl w:val="E4B0B3BA"/>
    <w:lvl w:ilvl="0" w:tplc="F41EC39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45"/>
  </w:num>
  <w:num w:numId="3">
    <w:abstractNumId w:val="28"/>
  </w:num>
  <w:num w:numId="4">
    <w:abstractNumId w:val="3"/>
  </w:num>
  <w:num w:numId="5">
    <w:abstractNumId w:val="14"/>
  </w:num>
  <w:num w:numId="6">
    <w:abstractNumId w:val="0"/>
  </w:num>
  <w:num w:numId="7">
    <w:abstractNumId w:val="38"/>
  </w:num>
  <w:num w:numId="8">
    <w:abstractNumId w:val="23"/>
  </w:num>
  <w:num w:numId="9">
    <w:abstractNumId w:val="36"/>
  </w:num>
  <w:num w:numId="10">
    <w:abstractNumId w:val="20"/>
  </w:num>
  <w:num w:numId="11">
    <w:abstractNumId w:val="6"/>
  </w:num>
  <w:num w:numId="12">
    <w:abstractNumId w:val="15"/>
  </w:num>
  <w:num w:numId="13">
    <w:abstractNumId w:val="27"/>
  </w:num>
  <w:num w:numId="14">
    <w:abstractNumId w:val="4"/>
  </w:num>
  <w:num w:numId="15">
    <w:abstractNumId w:val="22"/>
  </w:num>
  <w:num w:numId="16">
    <w:abstractNumId w:val="30"/>
  </w:num>
  <w:num w:numId="17">
    <w:abstractNumId w:val="26"/>
  </w:num>
  <w:num w:numId="18">
    <w:abstractNumId w:val="18"/>
  </w:num>
  <w:num w:numId="19">
    <w:abstractNumId w:val="33"/>
  </w:num>
  <w:num w:numId="20">
    <w:abstractNumId w:val="5"/>
  </w:num>
  <w:num w:numId="21">
    <w:abstractNumId w:val="16"/>
  </w:num>
  <w:num w:numId="22">
    <w:abstractNumId w:val="31"/>
  </w:num>
  <w:num w:numId="23">
    <w:abstractNumId w:val="9"/>
  </w:num>
  <w:num w:numId="24">
    <w:abstractNumId w:val="11"/>
  </w:num>
  <w:num w:numId="25">
    <w:abstractNumId w:val="29"/>
  </w:num>
  <w:num w:numId="26">
    <w:abstractNumId w:val="42"/>
  </w:num>
  <w:num w:numId="27">
    <w:abstractNumId w:val="12"/>
  </w:num>
  <w:num w:numId="28">
    <w:abstractNumId w:val="40"/>
  </w:num>
  <w:num w:numId="29">
    <w:abstractNumId w:val="32"/>
  </w:num>
  <w:num w:numId="30">
    <w:abstractNumId w:val="24"/>
  </w:num>
  <w:num w:numId="31">
    <w:abstractNumId w:val="10"/>
  </w:num>
  <w:num w:numId="32">
    <w:abstractNumId w:val="47"/>
  </w:num>
  <w:num w:numId="33">
    <w:abstractNumId w:val="35"/>
  </w:num>
  <w:num w:numId="34">
    <w:abstractNumId w:val="43"/>
  </w:num>
  <w:num w:numId="35">
    <w:abstractNumId w:val="7"/>
  </w:num>
  <w:num w:numId="36">
    <w:abstractNumId w:val="1"/>
  </w:num>
  <w:num w:numId="37">
    <w:abstractNumId w:val="34"/>
  </w:num>
  <w:num w:numId="38">
    <w:abstractNumId w:val="17"/>
  </w:num>
  <w:num w:numId="39">
    <w:abstractNumId w:val="8"/>
  </w:num>
  <w:num w:numId="40">
    <w:abstractNumId w:val="44"/>
  </w:num>
  <w:num w:numId="41">
    <w:abstractNumId w:val="21"/>
  </w:num>
  <w:num w:numId="42">
    <w:abstractNumId w:val="13"/>
  </w:num>
  <w:num w:numId="43">
    <w:abstractNumId w:val="2"/>
  </w:num>
  <w:num w:numId="44">
    <w:abstractNumId w:val="25"/>
  </w:num>
  <w:num w:numId="45">
    <w:abstractNumId w:val="37"/>
  </w:num>
  <w:num w:numId="46">
    <w:abstractNumId w:val="41"/>
  </w:num>
  <w:num w:numId="47">
    <w:abstractNumId w:val="19"/>
  </w:num>
  <w:num w:numId="48">
    <w:abstractNumId w:val="48"/>
  </w:num>
  <w:num w:numId="4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1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0A82"/>
    <w:rsid w:val="00016942"/>
    <w:rsid w:val="0002052D"/>
    <w:rsid w:val="00021FB1"/>
    <w:rsid w:val="00037425"/>
    <w:rsid w:val="0004615A"/>
    <w:rsid w:val="00047692"/>
    <w:rsid w:val="000535A5"/>
    <w:rsid w:val="00054A54"/>
    <w:rsid w:val="00057BCD"/>
    <w:rsid w:val="00057CBB"/>
    <w:rsid w:val="00073C25"/>
    <w:rsid w:val="000779F8"/>
    <w:rsid w:val="000814C8"/>
    <w:rsid w:val="000949BA"/>
    <w:rsid w:val="00094B2A"/>
    <w:rsid w:val="0009526F"/>
    <w:rsid w:val="000A0B35"/>
    <w:rsid w:val="000A2BF1"/>
    <w:rsid w:val="000A5776"/>
    <w:rsid w:val="000B2A0A"/>
    <w:rsid w:val="000B3AB5"/>
    <w:rsid w:val="000B3B54"/>
    <w:rsid w:val="000B6162"/>
    <w:rsid w:val="000B7734"/>
    <w:rsid w:val="000B7CBA"/>
    <w:rsid w:val="000C74A2"/>
    <w:rsid w:val="000D11B2"/>
    <w:rsid w:val="000D3915"/>
    <w:rsid w:val="000E1F20"/>
    <w:rsid w:val="000E62F4"/>
    <w:rsid w:val="000E638C"/>
    <w:rsid w:val="000E7114"/>
    <w:rsid w:val="000E7B2C"/>
    <w:rsid w:val="000F2CFF"/>
    <w:rsid w:val="000F38ED"/>
    <w:rsid w:val="000F4C07"/>
    <w:rsid w:val="000F712E"/>
    <w:rsid w:val="001028A8"/>
    <w:rsid w:val="00106CF7"/>
    <w:rsid w:val="00112464"/>
    <w:rsid w:val="00114540"/>
    <w:rsid w:val="00116614"/>
    <w:rsid w:val="00117ADC"/>
    <w:rsid w:val="00121628"/>
    <w:rsid w:val="00122066"/>
    <w:rsid w:val="0012634A"/>
    <w:rsid w:val="00127EE8"/>
    <w:rsid w:val="0013124B"/>
    <w:rsid w:val="001329B4"/>
    <w:rsid w:val="0013459D"/>
    <w:rsid w:val="00134FC2"/>
    <w:rsid w:val="00135C40"/>
    <w:rsid w:val="00146A9B"/>
    <w:rsid w:val="001516CE"/>
    <w:rsid w:val="00152E49"/>
    <w:rsid w:val="00154925"/>
    <w:rsid w:val="00154F5B"/>
    <w:rsid w:val="00162188"/>
    <w:rsid w:val="00163C45"/>
    <w:rsid w:val="00165C84"/>
    <w:rsid w:val="00165ED7"/>
    <w:rsid w:val="00171036"/>
    <w:rsid w:val="00175799"/>
    <w:rsid w:val="00180D0F"/>
    <w:rsid w:val="00182D30"/>
    <w:rsid w:val="0018309D"/>
    <w:rsid w:val="00195605"/>
    <w:rsid w:val="001A0A60"/>
    <w:rsid w:val="001A6BBE"/>
    <w:rsid w:val="001B4294"/>
    <w:rsid w:val="001B6DDB"/>
    <w:rsid w:val="001C0038"/>
    <w:rsid w:val="001C18B3"/>
    <w:rsid w:val="001C1974"/>
    <w:rsid w:val="001C3EDB"/>
    <w:rsid w:val="001C5140"/>
    <w:rsid w:val="001D56EC"/>
    <w:rsid w:val="001E2E2E"/>
    <w:rsid w:val="001E45FC"/>
    <w:rsid w:val="001F5FA4"/>
    <w:rsid w:val="001F7544"/>
    <w:rsid w:val="00200C8E"/>
    <w:rsid w:val="00201938"/>
    <w:rsid w:val="0020741D"/>
    <w:rsid w:val="00207B3B"/>
    <w:rsid w:val="00216ED8"/>
    <w:rsid w:val="00220DC9"/>
    <w:rsid w:val="0022582E"/>
    <w:rsid w:val="0022751E"/>
    <w:rsid w:val="00231E1B"/>
    <w:rsid w:val="002322B2"/>
    <w:rsid w:val="002328E3"/>
    <w:rsid w:val="00234107"/>
    <w:rsid w:val="00234E53"/>
    <w:rsid w:val="0023535B"/>
    <w:rsid w:val="002409BF"/>
    <w:rsid w:val="002434AB"/>
    <w:rsid w:val="00243F78"/>
    <w:rsid w:val="002446F6"/>
    <w:rsid w:val="00244B04"/>
    <w:rsid w:val="002509F6"/>
    <w:rsid w:val="00253E33"/>
    <w:rsid w:val="00266678"/>
    <w:rsid w:val="00266864"/>
    <w:rsid w:val="0026688D"/>
    <w:rsid w:val="00273017"/>
    <w:rsid w:val="00275504"/>
    <w:rsid w:val="00276931"/>
    <w:rsid w:val="00282779"/>
    <w:rsid w:val="00290A2E"/>
    <w:rsid w:val="00291090"/>
    <w:rsid w:val="00293885"/>
    <w:rsid w:val="002970FA"/>
    <w:rsid w:val="00297FD5"/>
    <w:rsid w:val="002A1BAD"/>
    <w:rsid w:val="002A49F0"/>
    <w:rsid w:val="002A538C"/>
    <w:rsid w:val="002B0E60"/>
    <w:rsid w:val="002B19B8"/>
    <w:rsid w:val="002B4BD3"/>
    <w:rsid w:val="002B57A2"/>
    <w:rsid w:val="002C2364"/>
    <w:rsid w:val="002C44E0"/>
    <w:rsid w:val="002C4F2E"/>
    <w:rsid w:val="002D1920"/>
    <w:rsid w:val="002D1FBC"/>
    <w:rsid w:val="002D5668"/>
    <w:rsid w:val="002D733A"/>
    <w:rsid w:val="002E23E5"/>
    <w:rsid w:val="002E54B4"/>
    <w:rsid w:val="002F79FC"/>
    <w:rsid w:val="003066A5"/>
    <w:rsid w:val="00310656"/>
    <w:rsid w:val="00311219"/>
    <w:rsid w:val="00320EC4"/>
    <w:rsid w:val="00324BEA"/>
    <w:rsid w:val="00326079"/>
    <w:rsid w:val="00331ABF"/>
    <w:rsid w:val="00343FCA"/>
    <w:rsid w:val="00344173"/>
    <w:rsid w:val="00345C5B"/>
    <w:rsid w:val="0035731D"/>
    <w:rsid w:val="0036188A"/>
    <w:rsid w:val="00371DD6"/>
    <w:rsid w:val="00371E72"/>
    <w:rsid w:val="003729F8"/>
    <w:rsid w:val="00372A29"/>
    <w:rsid w:val="00395126"/>
    <w:rsid w:val="003964AD"/>
    <w:rsid w:val="003A00D0"/>
    <w:rsid w:val="003A01F9"/>
    <w:rsid w:val="003A27B2"/>
    <w:rsid w:val="003A4392"/>
    <w:rsid w:val="003A6602"/>
    <w:rsid w:val="003C2600"/>
    <w:rsid w:val="003D1C42"/>
    <w:rsid w:val="003E3AD4"/>
    <w:rsid w:val="003E6FA8"/>
    <w:rsid w:val="003F22B9"/>
    <w:rsid w:val="003F272D"/>
    <w:rsid w:val="003F28A1"/>
    <w:rsid w:val="003F43C3"/>
    <w:rsid w:val="0040618A"/>
    <w:rsid w:val="004106D7"/>
    <w:rsid w:val="004158E2"/>
    <w:rsid w:val="00422C8F"/>
    <w:rsid w:val="0042799B"/>
    <w:rsid w:val="004340C5"/>
    <w:rsid w:val="00437185"/>
    <w:rsid w:val="00441553"/>
    <w:rsid w:val="004502D6"/>
    <w:rsid w:val="0045578A"/>
    <w:rsid w:val="00455E74"/>
    <w:rsid w:val="0045723F"/>
    <w:rsid w:val="00460DA0"/>
    <w:rsid w:val="0046414B"/>
    <w:rsid w:val="0046796F"/>
    <w:rsid w:val="0047634B"/>
    <w:rsid w:val="00480199"/>
    <w:rsid w:val="00481268"/>
    <w:rsid w:val="00482A8C"/>
    <w:rsid w:val="0048313C"/>
    <w:rsid w:val="004831AA"/>
    <w:rsid w:val="00490AF5"/>
    <w:rsid w:val="004965E7"/>
    <w:rsid w:val="004A14D0"/>
    <w:rsid w:val="004B3600"/>
    <w:rsid w:val="004B4082"/>
    <w:rsid w:val="004B6F5E"/>
    <w:rsid w:val="004C1297"/>
    <w:rsid w:val="004C14B7"/>
    <w:rsid w:val="004C329E"/>
    <w:rsid w:val="004D1F92"/>
    <w:rsid w:val="004D3909"/>
    <w:rsid w:val="004D5533"/>
    <w:rsid w:val="004E674F"/>
    <w:rsid w:val="004F494A"/>
    <w:rsid w:val="004F77E1"/>
    <w:rsid w:val="0050033F"/>
    <w:rsid w:val="00500799"/>
    <w:rsid w:val="0050217F"/>
    <w:rsid w:val="00502BF0"/>
    <w:rsid w:val="00505AFE"/>
    <w:rsid w:val="00520C1E"/>
    <w:rsid w:val="00524773"/>
    <w:rsid w:val="005258D3"/>
    <w:rsid w:val="00525949"/>
    <w:rsid w:val="00525F77"/>
    <w:rsid w:val="00526674"/>
    <w:rsid w:val="00531B53"/>
    <w:rsid w:val="00533AA2"/>
    <w:rsid w:val="00540D27"/>
    <w:rsid w:val="005411CB"/>
    <w:rsid w:val="00547767"/>
    <w:rsid w:val="005535A5"/>
    <w:rsid w:val="00554566"/>
    <w:rsid w:val="00557D90"/>
    <w:rsid w:val="005615C2"/>
    <w:rsid w:val="005615E0"/>
    <w:rsid w:val="005627FC"/>
    <w:rsid w:val="00566D35"/>
    <w:rsid w:val="0058149E"/>
    <w:rsid w:val="00581936"/>
    <w:rsid w:val="00584062"/>
    <w:rsid w:val="005842E1"/>
    <w:rsid w:val="00584DC8"/>
    <w:rsid w:val="00590895"/>
    <w:rsid w:val="00592BC8"/>
    <w:rsid w:val="005A284B"/>
    <w:rsid w:val="005A3E37"/>
    <w:rsid w:val="005A7410"/>
    <w:rsid w:val="005B68E2"/>
    <w:rsid w:val="005B7781"/>
    <w:rsid w:val="005C05CA"/>
    <w:rsid w:val="005C461B"/>
    <w:rsid w:val="005D0574"/>
    <w:rsid w:val="005E38BC"/>
    <w:rsid w:val="005E5127"/>
    <w:rsid w:val="005E72F2"/>
    <w:rsid w:val="005E7640"/>
    <w:rsid w:val="00601691"/>
    <w:rsid w:val="0060423E"/>
    <w:rsid w:val="006070F9"/>
    <w:rsid w:val="006239D1"/>
    <w:rsid w:val="00623B80"/>
    <w:rsid w:val="006318B7"/>
    <w:rsid w:val="006353DE"/>
    <w:rsid w:val="00636206"/>
    <w:rsid w:val="006416FB"/>
    <w:rsid w:val="00646CE5"/>
    <w:rsid w:val="00656098"/>
    <w:rsid w:val="006563BF"/>
    <w:rsid w:val="00662BC0"/>
    <w:rsid w:val="00663893"/>
    <w:rsid w:val="00663BA6"/>
    <w:rsid w:val="00671590"/>
    <w:rsid w:val="0067228E"/>
    <w:rsid w:val="00672572"/>
    <w:rsid w:val="0067315B"/>
    <w:rsid w:val="006752A0"/>
    <w:rsid w:val="00683213"/>
    <w:rsid w:val="00684159"/>
    <w:rsid w:val="00686664"/>
    <w:rsid w:val="006866EC"/>
    <w:rsid w:val="00687F0A"/>
    <w:rsid w:val="006912EC"/>
    <w:rsid w:val="00691C02"/>
    <w:rsid w:val="00695B3B"/>
    <w:rsid w:val="00697856"/>
    <w:rsid w:val="006A2A4D"/>
    <w:rsid w:val="006A3296"/>
    <w:rsid w:val="006A36FD"/>
    <w:rsid w:val="006A4752"/>
    <w:rsid w:val="006A5D5B"/>
    <w:rsid w:val="006A7C74"/>
    <w:rsid w:val="006B0C6E"/>
    <w:rsid w:val="006B12BE"/>
    <w:rsid w:val="006B3F2C"/>
    <w:rsid w:val="006B52B6"/>
    <w:rsid w:val="006C05BC"/>
    <w:rsid w:val="006C0C38"/>
    <w:rsid w:val="006C57B1"/>
    <w:rsid w:val="006D19F8"/>
    <w:rsid w:val="006D1C51"/>
    <w:rsid w:val="006D3295"/>
    <w:rsid w:val="006D6A03"/>
    <w:rsid w:val="006E30DA"/>
    <w:rsid w:val="006E54B4"/>
    <w:rsid w:val="006E631E"/>
    <w:rsid w:val="006F233D"/>
    <w:rsid w:val="006F412D"/>
    <w:rsid w:val="007032A3"/>
    <w:rsid w:val="00703361"/>
    <w:rsid w:val="00704980"/>
    <w:rsid w:val="0070650B"/>
    <w:rsid w:val="00712B08"/>
    <w:rsid w:val="0071777F"/>
    <w:rsid w:val="0072658F"/>
    <w:rsid w:val="0073406F"/>
    <w:rsid w:val="00740104"/>
    <w:rsid w:val="00740801"/>
    <w:rsid w:val="00741555"/>
    <w:rsid w:val="00745BD9"/>
    <w:rsid w:val="007472BC"/>
    <w:rsid w:val="00751720"/>
    <w:rsid w:val="00751FA7"/>
    <w:rsid w:val="00753388"/>
    <w:rsid w:val="00754B1E"/>
    <w:rsid w:val="0076521E"/>
    <w:rsid w:val="00776934"/>
    <w:rsid w:val="0078177F"/>
    <w:rsid w:val="007877E0"/>
    <w:rsid w:val="007A5498"/>
    <w:rsid w:val="007B095E"/>
    <w:rsid w:val="007B36E9"/>
    <w:rsid w:val="007C300D"/>
    <w:rsid w:val="007C58AA"/>
    <w:rsid w:val="007D349B"/>
    <w:rsid w:val="007D4E6B"/>
    <w:rsid w:val="007D5F9E"/>
    <w:rsid w:val="007D6CCA"/>
    <w:rsid w:val="007E033F"/>
    <w:rsid w:val="007E5E22"/>
    <w:rsid w:val="007F1510"/>
    <w:rsid w:val="007F3078"/>
    <w:rsid w:val="007F59C4"/>
    <w:rsid w:val="007F5AF6"/>
    <w:rsid w:val="00800294"/>
    <w:rsid w:val="008003C3"/>
    <w:rsid w:val="00800E91"/>
    <w:rsid w:val="00807161"/>
    <w:rsid w:val="00810B70"/>
    <w:rsid w:val="00815656"/>
    <w:rsid w:val="008230F7"/>
    <w:rsid w:val="00830725"/>
    <w:rsid w:val="00832A6E"/>
    <w:rsid w:val="00833A8D"/>
    <w:rsid w:val="008361D5"/>
    <w:rsid w:val="00842788"/>
    <w:rsid w:val="00842C8C"/>
    <w:rsid w:val="00850DCA"/>
    <w:rsid w:val="00851CB0"/>
    <w:rsid w:val="00852B32"/>
    <w:rsid w:val="0085316F"/>
    <w:rsid w:val="00854DC4"/>
    <w:rsid w:val="0085738E"/>
    <w:rsid w:val="0087148A"/>
    <w:rsid w:val="00872746"/>
    <w:rsid w:val="00873B16"/>
    <w:rsid w:val="00876CCF"/>
    <w:rsid w:val="00877B62"/>
    <w:rsid w:val="0088349B"/>
    <w:rsid w:val="008837E8"/>
    <w:rsid w:val="00883956"/>
    <w:rsid w:val="0088749B"/>
    <w:rsid w:val="0089170A"/>
    <w:rsid w:val="0089533B"/>
    <w:rsid w:val="00896986"/>
    <w:rsid w:val="00897EAB"/>
    <w:rsid w:val="008A4719"/>
    <w:rsid w:val="008A4FB2"/>
    <w:rsid w:val="008A504E"/>
    <w:rsid w:val="008B7EA2"/>
    <w:rsid w:val="008D09DC"/>
    <w:rsid w:val="008E0B73"/>
    <w:rsid w:val="008E4D9C"/>
    <w:rsid w:val="008F2102"/>
    <w:rsid w:val="008F245D"/>
    <w:rsid w:val="008F7D55"/>
    <w:rsid w:val="00903277"/>
    <w:rsid w:val="009101FD"/>
    <w:rsid w:val="00913F03"/>
    <w:rsid w:val="009148F2"/>
    <w:rsid w:val="00914D5B"/>
    <w:rsid w:val="00922280"/>
    <w:rsid w:val="00923061"/>
    <w:rsid w:val="009364E4"/>
    <w:rsid w:val="0094137F"/>
    <w:rsid w:val="00941985"/>
    <w:rsid w:val="009454F1"/>
    <w:rsid w:val="009457C2"/>
    <w:rsid w:val="009542B9"/>
    <w:rsid w:val="0096270C"/>
    <w:rsid w:val="0097670D"/>
    <w:rsid w:val="00984D44"/>
    <w:rsid w:val="00985AEE"/>
    <w:rsid w:val="00985B81"/>
    <w:rsid w:val="009966EC"/>
    <w:rsid w:val="009A1FA5"/>
    <w:rsid w:val="009B1EC5"/>
    <w:rsid w:val="009B236D"/>
    <w:rsid w:val="009B2701"/>
    <w:rsid w:val="009B4AC3"/>
    <w:rsid w:val="009B604D"/>
    <w:rsid w:val="009B6F0C"/>
    <w:rsid w:val="009D300F"/>
    <w:rsid w:val="009D5B4E"/>
    <w:rsid w:val="009D5F49"/>
    <w:rsid w:val="009D75C2"/>
    <w:rsid w:val="009E0337"/>
    <w:rsid w:val="009E144A"/>
    <w:rsid w:val="009F080A"/>
    <w:rsid w:val="009F609A"/>
    <w:rsid w:val="00A005B3"/>
    <w:rsid w:val="00A0126E"/>
    <w:rsid w:val="00A122A6"/>
    <w:rsid w:val="00A13ED0"/>
    <w:rsid w:val="00A17EAC"/>
    <w:rsid w:val="00A20C9D"/>
    <w:rsid w:val="00A220A4"/>
    <w:rsid w:val="00A22CCA"/>
    <w:rsid w:val="00A22D2C"/>
    <w:rsid w:val="00A4044D"/>
    <w:rsid w:val="00A40E51"/>
    <w:rsid w:val="00A41DE7"/>
    <w:rsid w:val="00A45D7D"/>
    <w:rsid w:val="00A478E1"/>
    <w:rsid w:val="00A55949"/>
    <w:rsid w:val="00A56FE4"/>
    <w:rsid w:val="00A63AC1"/>
    <w:rsid w:val="00A66853"/>
    <w:rsid w:val="00A66DAA"/>
    <w:rsid w:val="00A71815"/>
    <w:rsid w:val="00A7291A"/>
    <w:rsid w:val="00A73373"/>
    <w:rsid w:val="00A77E80"/>
    <w:rsid w:val="00A840F7"/>
    <w:rsid w:val="00A85AD0"/>
    <w:rsid w:val="00A931E2"/>
    <w:rsid w:val="00A947BA"/>
    <w:rsid w:val="00A94A8F"/>
    <w:rsid w:val="00A94F9C"/>
    <w:rsid w:val="00AA1C26"/>
    <w:rsid w:val="00AA2033"/>
    <w:rsid w:val="00AB1517"/>
    <w:rsid w:val="00AB7521"/>
    <w:rsid w:val="00AC16BA"/>
    <w:rsid w:val="00AC57D5"/>
    <w:rsid w:val="00AD1917"/>
    <w:rsid w:val="00AD5E22"/>
    <w:rsid w:val="00AD6D0F"/>
    <w:rsid w:val="00AE188B"/>
    <w:rsid w:val="00AE3233"/>
    <w:rsid w:val="00AF1F03"/>
    <w:rsid w:val="00AF2F53"/>
    <w:rsid w:val="00AF301F"/>
    <w:rsid w:val="00B02AA8"/>
    <w:rsid w:val="00B14F7A"/>
    <w:rsid w:val="00B2430D"/>
    <w:rsid w:val="00B263D1"/>
    <w:rsid w:val="00B33C13"/>
    <w:rsid w:val="00B47A8B"/>
    <w:rsid w:val="00B65EF5"/>
    <w:rsid w:val="00B670AF"/>
    <w:rsid w:val="00B713E6"/>
    <w:rsid w:val="00B72879"/>
    <w:rsid w:val="00B757EC"/>
    <w:rsid w:val="00B853CA"/>
    <w:rsid w:val="00B91710"/>
    <w:rsid w:val="00B930C4"/>
    <w:rsid w:val="00B93350"/>
    <w:rsid w:val="00BA4D5C"/>
    <w:rsid w:val="00BA79AF"/>
    <w:rsid w:val="00BA7C55"/>
    <w:rsid w:val="00BB1D2A"/>
    <w:rsid w:val="00BB28FA"/>
    <w:rsid w:val="00BC0D71"/>
    <w:rsid w:val="00BC0F37"/>
    <w:rsid w:val="00BC496F"/>
    <w:rsid w:val="00BC5148"/>
    <w:rsid w:val="00BC6A6E"/>
    <w:rsid w:val="00BD16D6"/>
    <w:rsid w:val="00BE154B"/>
    <w:rsid w:val="00BE3F1B"/>
    <w:rsid w:val="00BF793A"/>
    <w:rsid w:val="00C0330B"/>
    <w:rsid w:val="00C0352C"/>
    <w:rsid w:val="00C0404E"/>
    <w:rsid w:val="00C10A1E"/>
    <w:rsid w:val="00C10C02"/>
    <w:rsid w:val="00C11FB0"/>
    <w:rsid w:val="00C241C9"/>
    <w:rsid w:val="00C2699D"/>
    <w:rsid w:val="00C27773"/>
    <w:rsid w:val="00C34D91"/>
    <w:rsid w:val="00C419C1"/>
    <w:rsid w:val="00C423C0"/>
    <w:rsid w:val="00C4665C"/>
    <w:rsid w:val="00C47F87"/>
    <w:rsid w:val="00C510BE"/>
    <w:rsid w:val="00C56502"/>
    <w:rsid w:val="00C612CD"/>
    <w:rsid w:val="00C655F3"/>
    <w:rsid w:val="00C66856"/>
    <w:rsid w:val="00C66ACC"/>
    <w:rsid w:val="00C76CC9"/>
    <w:rsid w:val="00C76D12"/>
    <w:rsid w:val="00C775A7"/>
    <w:rsid w:val="00C806D5"/>
    <w:rsid w:val="00C817E2"/>
    <w:rsid w:val="00C85720"/>
    <w:rsid w:val="00C87F09"/>
    <w:rsid w:val="00C9260D"/>
    <w:rsid w:val="00C93D6D"/>
    <w:rsid w:val="00CA105D"/>
    <w:rsid w:val="00CA58C4"/>
    <w:rsid w:val="00CA63D0"/>
    <w:rsid w:val="00CC21A8"/>
    <w:rsid w:val="00CC2C20"/>
    <w:rsid w:val="00CC4652"/>
    <w:rsid w:val="00CC522F"/>
    <w:rsid w:val="00CD2537"/>
    <w:rsid w:val="00CD3F19"/>
    <w:rsid w:val="00CE3923"/>
    <w:rsid w:val="00CE6B0D"/>
    <w:rsid w:val="00CE6BD2"/>
    <w:rsid w:val="00CE7293"/>
    <w:rsid w:val="00CF2551"/>
    <w:rsid w:val="00CF7210"/>
    <w:rsid w:val="00D00B1D"/>
    <w:rsid w:val="00D02C8E"/>
    <w:rsid w:val="00D03CA1"/>
    <w:rsid w:val="00D03F3F"/>
    <w:rsid w:val="00D04CB8"/>
    <w:rsid w:val="00D07290"/>
    <w:rsid w:val="00D12272"/>
    <w:rsid w:val="00D21FC0"/>
    <w:rsid w:val="00D31D52"/>
    <w:rsid w:val="00D357F4"/>
    <w:rsid w:val="00D35EE4"/>
    <w:rsid w:val="00D42F55"/>
    <w:rsid w:val="00D52682"/>
    <w:rsid w:val="00D549B4"/>
    <w:rsid w:val="00D566EE"/>
    <w:rsid w:val="00D618D8"/>
    <w:rsid w:val="00D61C06"/>
    <w:rsid w:val="00D6500E"/>
    <w:rsid w:val="00D70F85"/>
    <w:rsid w:val="00D716C8"/>
    <w:rsid w:val="00D75A66"/>
    <w:rsid w:val="00D91D7E"/>
    <w:rsid w:val="00D96268"/>
    <w:rsid w:val="00D97C02"/>
    <w:rsid w:val="00DA1947"/>
    <w:rsid w:val="00DA234E"/>
    <w:rsid w:val="00DA4E1F"/>
    <w:rsid w:val="00DB42E9"/>
    <w:rsid w:val="00DC0B0E"/>
    <w:rsid w:val="00DC42C5"/>
    <w:rsid w:val="00DC56ED"/>
    <w:rsid w:val="00DE620C"/>
    <w:rsid w:val="00E02961"/>
    <w:rsid w:val="00E035FD"/>
    <w:rsid w:val="00E13F0E"/>
    <w:rsid w:val="00E21DF0"/>
    <w:rsid w:val="00E24807"/>
    <w:rsid w:val="00E24ED7"/>
    <w:rsid w:val="00E3274F"/>
    <w:rsid w:val="00E32D49"/>
    <w:rsid w:val="00E40537"/>
    <w:rsid w:val="00E458F4"/>
    <w:rsid w:val="00E4745C"/>
    <w:rsid w:val="00E50936"/>
    <w:rsid w:val="00E515AE"/>
    <w:rsid w:val="00E564D3"/>
    <w:rsid w:val="00E60CA2"/>
    <w:rsid w:val="00E62E5E"/>
    <w:rsid w:val="00E646AB"/>
    <w:rsid w:val="00E72244"/>
    <w:rsid w:val="00E745F8"/>
    <w:rsid w:val="00E76C66"/>
    <w:rsid w:val="00E774B2"/>
    <w:rsid w:val="00E8345E"/>
    <w:rsid w:val="00E90897"/>
    <w:rsid w:val="00E91B22"/>
    <w:rsid w:val="00E94B1F"/>
    <w:rsid w:val="00E95734"/>
    <w:rsid w:val="00EA206C"/>
    <w:rsid w:val="00EA6703"/>
    <w:rsid w:val="00EB0EC2"/>
    <w:rsid w:val="00EB25BE"/>
    <w:rsid w:val="00EC32F4"/>
    <w:rsid w:val="00EC38AF"/>
    <w:rsid w:val="00EC78F9"/>
    <w:rsid w:val="00EC79A8"/>
    <w:rsid w:val="00EE40B5"/>
    <w:rsid w:val="00EF3D97"/>
    <w:rsid w:val="00EF73AF"/>
    <w:rsid w:val="00F07909"/>
    <w:rsid w:val="00F10803"/>
    <w:rsid w:val="00F156D6"/>
    <w:rsid w:val="00F1629E"/>
    <w:rsid w:val="00F17ACC"/>
    <w:rsid w:val="00F17C96"/>
    <w:rsid w:val="00F2197D"/>
    <w:rsid w:val="00F231E0"/>
    <w:rsid w:val="00F312E9"/>
    <w:rsid w:val="00F31673"/>
    <w:rsid w:val="00F34606"/>
    <w:rsid w:val="00F45097"/>
    <w:rsid w:val="00F46810"/>
    <w:rsid w:val="00F46DA1"/>
    <w:rsid w:val="00F51E1D"/>
    <w:rsid w:val="00F52848"/>
    <w:rsid w:val="00F55F7B"/>
    <w:rsid w:val="00F57CC0"/>
    <w:rsid w:val="00F60BEB"/>
    <w:rsid w:val="00F62AE1"/>
    <w:rsid w:val="00F65D4B"/>
    <w:rsid w:val="00F668B1"/>
    <w:rsid w:val="00F74593"/>
    <w:rsid w:val="00F75C8E"/>
    <w:rsid w:val="00F7656C"/>
    <w:rsid w:val="00F8053A"/>
    <w:rsid w:val="00F817D9"/>
    <w:rsid w:val="00F860D1"/>
    <w:rsid w:val="00F92787"/>
    <w:rsid w:val="00FA1643"/>
    <w:rsid w:val="00FA3A55"/>
    <w:rsid w:val="00FA3F64"/>
    <w:rsid w:val="00FA64EB"/>
    <w:rsid w:val="00FB7AA1"/>
    <w:rsid w:val="00FC694B"/>
    <w:rsid w:val="00FC6D6C"/>
    <w:rsid w:val="00FC6EB1"/>
    <w:rsid w:val="00FC789F"/>
    <w:rsid w:val="00FD290B"/>
    <w:rsid w:val="00FD298C"/>
    <w:rsid w:val="00FD64C5"/>
    <w:rsid w:val="00FE08C8"/>
    <w:rsid w:val="00FE2990"/>
    <w:rsid w:val="00FE32D3"/>
    <w:rsid w:val="00FE481F"/>
    <w:rsid w:val="00FE6C0B"/>
    <w:rsid w:val="00FF024F"/>
    <w:rsid w:val="00FF3E85"/>
    <w:rsid w:val="00FF410C"/>
    <w:rsid w:val="00FF506A"/>
    <w:rsid w:val="00FF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49"/>
    <o:shapelayout v:ext="edit">
      <o:idmap v:ext="edit" data="1"/>
    </o:shapelayout>
  </w:shapeDefaults>
  <w:decimalSymbol w:val=","/>
  <w:listSeparator w:val=";"/>
  <w14:docId w14:val="7620DDFE"/>
  <w15:docId w15:val="{623D580C-62A2-41BC-8147-B77383DE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22">
    <w:name w:val="Pa22"/>
    <w:basedOn w:val="Default"/>
    <w:next w:val="Default"/>
    <w:uiPriority w:val="99"/>
    <w:rsid w:val="00F668B1"/>
    <w:pPr>
      <w:spacing w:line="160" w:lineRule="atLeast"/>
    </w:pPr>
    <w:rPr>
      <w:rFonts w:ascii="Arial" w:hAnsi="Arial" w:cs="Arial"/>
      <w:color w:val="auto"/>
    </w:rPr>
  </w:style>
  <w:style w:type="character" w:customStyle="1" w:styleId="fontstyle01">
    <w:name w:val="fontstyle01"/>
    <w:basedOn w:val="a0"/>
    <w:rsid w:val="00E76C66"/>
    <w:rPr>
      <w:rFonts w:ascii="SourceSansPro-Regular" w:hAnsi="SourceSansPro-Regular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Pa2">
    <w:name w:val="Pa2"/>
    <w:basedOn w:val="Default"/>
    <w:next w:val="Default"/>
    <w:uiPriority w:val="99"/>
    <w:rsid w:val="00C76D12"/>
    <w:pPr>
      <w:spacing w:line="600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C76D12"/>
    <w:pPr>
      <w:spacing w:line="160" w:lineRule="atLeast"/>
    </w:pPr>
    <w:rPr>
      <w:rFonts w:ascii="Arial" w:hAnsi="Arial" w:cs="Arial"/>
      <w:color w:val="auto"/>
    </w:rPr>
  </w:style>
  <w:style w:type="paragraph" w:customStyle="1" w:styleId="Pa24">
    <w:name w:val="Pa24"/>
    <w:basedOn w:val="Default"/>
    <w:next w:val="Default"/>
    <w:uiPriority w:val="99"/>
    <w:rsid w:val="00FC789F"/>
    <w:pPr>
      <w:spacing w:line="160" w:lineRule="atLeast"/>
    </w:pPr>
    <w:rPr>
      <w:rFonts w:ascii="Arial" w:hAnsi="Arial" w:cs="Arial"/>
      <w:color w:val="auto"/>
    </w:rPr>
  </w:style>
  <w:style w:type="character" w:customStyle="1" w:styleId="A17">
    <w:name w:val="A17"/>
    <w:uiPriority w:val="99"/>
    <w:rsid w:val="00F75C8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1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8EAEF-C06A-40B5-AC2C-27BB993ED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C66452B8</Template>
  <TotalTime>101</TotalTime>
  <Pages>39</Pages>
  <Words>6033</Words>
  <Characters>34390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15</cp:revision>
  <cp:lastPrinted>2021-03-26T08:29:00Z</cp:lastPrinted>
  <dcterms:created xsi:type="dcterms:W3CDTF">2022-10-06T06:36:00Z</dcterms:created>
  <dcterms:modified xsi:type="dcterms:W3CDTF">2024-04-19T13:15:00Z</dcterms:modified>
</cp:coreProperties>
</file>