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1C45F7">
              <w:rPr>
                <w:b/>
                <w:szCs w:val="28"/>
              </w:rPr>
              <w:t>RPK-</w:t>
            </w:r>
            <w:r w:rsidR="001C45F7" w:rsidRPr="001C45F7">
              <w:rPr>
                <w:b/>
                <w:szCs w:val="28"/>
              </w:rPr>
              <w:t>4</w:t>
            </w:r>
            <w:r w:rsidR="009A70A6">
              <w:rPr>
                <w:b/>
                <w:szCs w:val="28"/>
              </w:rPr>
              <w:t>.0</w:t>
            </w:r>
            <w:r w:rsidR="00F924FC" w:rsidRPr="002B11FF">
              <w:rPr>
                <w:b/>
                <w:szCs w:val="28"/>
              </w:rPr>
              <w:t>FSRM</w:t>
            </w:r>
          </w:p>
        </w:tc>
      </w:tr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1C45F7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</w:t>
            </w:r>
            <w:r>
              <w:rPr>
                <w:b/>
                <w:szCs w:val="28"/>
                <w:lang w:val="en-US"/>
              </w:rPr>
              <w:t>4</w:t>
            </w:r>
            <w:r w:rsidR="009A70A6">
              <w:rPr>
                <w:b/>
                <w:szCs w:val="28"/>
              </w:rPr>
              <w:t>.0</w:t>
            </w:r>
            <w:r w:rsidR="00F924FC" w:rsidRPr="002B11FF">
              <w:rPr>
                <w:b/>
                <w:szCs w:val="28"/>
              </w:rPr>
              <w:t>FSRM</w:t>
            </w:r>
            <w:r w:rsidR="00E84F29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CF122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9486E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_Ref89259522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10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_Ref89259527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_Ref89259530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_Ref89259534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_Ref89259544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_Ref89259565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_Ref89259573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_Ref89259591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_Ref89259603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_Ref89259609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_Ref89259614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20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_Ref89259631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_Ref89259646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_Ref89259650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_Ref75275894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_Ref89259663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_Ref89259667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_Ref89259675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_Ref89259695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31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9486E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19486E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CF122B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CF122B">
        <w:trPr>
          <w:trHeight w:val="553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F924FC" w:rsidRDefault="001C45F7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RPK-4</w:t>
            </w:r>
            <w:r w:rsidR="00466324">
              <w:rPr>
                <w:sz w:val="22"/>
                <w:szCs w:val="22"/>
              </w:rPr>
              <w:t>.0</w:t>
            </w:r>
            <w:r w:rsidR="00F924FC" w:rsidRPr="00F924FC">
              <w:rPr>
                <w:sz w:val="22"/>
                <w:szCs w:val="22"/>
              </w:rPr>
              <w:t>FSRM</w:t>
            </w:r>
          </w:p>
        </w:tc>
      </w:tr>
      <w:tr w:rsidR="006A3296" w:rsidRPr="00CC2C20" w:rsidTr="00CF122B">
        <w:trPr>
          <w:trHeight w:val="553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1C45F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RPK-4</w:t>
            </w:r>
            <w:r w:rsidR="00466324">
              <w:rPr>
                <w:sz w:val="22"/>
                <w:szCs w:val="22"/>
              </w:rPr>
              <w:t>.0</w:t>
            </w:r>
            <w:r w:rsidR="00F924FC" w:rsidRPr="00F924FC">
              <w:rPr>
                <w:sz w:val="22"/>
                <w:szCs w:val="22"/>
              </w:rPr>
              <w:t>FSRM</w:t>
            </w:r>
          </w:p>
        </w:tc>
      </w:tr>
      <w:tr w:rsidR="00CF122B" w:rsidRPr="00CC2C20" w:rsidTr="00CF122B">
        <w:trPr>
          <w:trHeight w:val="553"/>
        </w:trPr>
        <w:tc>
          <w:tcPr>
            <w:tcW w:w="2552" w:type="dxa"/>
            <w:vAlign w:val="center"/>
          </w:tcPr>
          <w:p w:rsidR="00CF122B" w:rsidRPr="00CC2C20" w:rsidRDefault="00CF122B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CF122B" w:rsidRPr="0029731C" w:rsidRDefault="00CF122B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CF122B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F122B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F122B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19486E" w:rsidRPr="00CC2C20" w:rsidTr="00CF122B">
        <w:trPr>
          <w:trHeight w:val="553"/>
        </w:trPr>
        <w:tc>
          <w:tcPr>
            <w:tcW w:w="2552" w:type="dxa"/>
            <w:vAlign w:val="center"/>
          </w:tcPr>
          <w:p w:rsidR="0019486E" w:rsidRPr="00CC2C20" w:rsidRDefault="0019486E" w:rsidP="0019486E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7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19486E" w:rsidRPr="008912C4" w:rsidRDefault="0019486E" w:rsidP="0019486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19486E" w:rsidRPr="00CC2C20" w:rsidTr="00CF122B">
        <w:trPr>
          <w:trHeight w:val="553"/>
        </w:trPr>
        <w:tc>
          <w:tcPr>
            <w:tcW w:w="2552" w:type="dxa"/>
            <w:vAlign w:val="center"/>
          </w:tcPr>
          <w:p w:rsidR="0019486E" w:rsidRPr="00CC2C20" w:rsidRDefault="0019486E" w:rsidP="001948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19486E" w:rsidRPr="00CC2C20" w:rsidRDefault="0019486E" w:rsidP="001948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9486E" w:rsidRPr="00CC2C20" w:rsidTr="00CF122B">
        <w:trPr>
          <w:trHeight w:val="492"/>
        </w:trPr>
        <w:tc>
          <w:tcPr>
            <w:tcW w:w="2552" w:type="dxa"/>
            <w:vAlign w:val="center"/>
          </w:tcPr>
          <w:p w:rsidR="0019486E" w:rsidRPr="00F0163C" w:rsidRDefault="0019486E" w:rsidP="0019486E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19486E" w:rsidRDefault="0019486E" w:rsidP="0019486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19486E" w:rsidRDefault="0019486E" w:rsidP="0019486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19486E" w:rsidRDefault="0019486E" w:rsidP="0019486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19486E" w:rsidRPr="009A1BB8" w:rsidRDefault="0019486E" w:rsidP="0019486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19486E" w:rsidRPr="009C0E86" w:rsidRDefault="0019486E" w:rsidP="001948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19486E" w:rsidRPr="00F0163C" w:rsidRDefault="0019486E" w:rsidP="0019486E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19486E" w:rsidRPr="00CC5FA8" w:rsidTr="00CF122B">
        <w:trPr>
          <w:trHeight w:val="492"/>
        </w:trPr>
        <w:tc>
          <w:tcPr>
            <w:tcW w:w="2552" w:type="dxa"/>
            <w:vAlign w:val="center"/>
          </w:tcPr>
          <w:p w:rsidR="0019486E" w:rsidRPr="00CC2C20" w:rsidRDefault="0019486E" w:rsidP="0019486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19486E" w:rsidRPr="003011F5" w:rsidRDefault="0019486E" w:rsidP="0019486E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19486E" w:rsidRPr="00CC2C20" w:rsidTr="00CF122B">
        <w:trPr>
          <w:trHeight w:val="553"/>
        </w:trPr>
        <w:tc>
          <w:tcPr>
            <w:tcW w:w="2552" w:type="dxa"/>
            <w:vAlign w:val="center"/>
          </w:tcPr>
          <w:p w:rsidR="0019486E" w:rsidRPr="00CC2C20" w:rsidRDefault="0019486E" w:rsidP="0019486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19486E" w:rsidRPr="003011F5" w:rsidRDefault="0019486E" w:rsidP="001948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19486E" w:rsidRPr="0019486E" w:rsidTr="00CF122B">
        <w:trPr>
          <w:trHeight w:val="553"/>
        </w:trPr>
        <w:tc>
          <w:tcPr>
            <w:tcW w:w="2552" w:type="dxa"/>
            <w:vAlign w:val="center"/>
          </w:tcPr>
          <w:p w:rsidR="0019486E" w:rsidRPr="00CC2C20" w:rsidRDefault="0019486E" w:rsidP="0019486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19486E" w:rsidRPr="001C49D4" w:rsidRDefault="0019486E" w:rsidP="0019486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19486E" w:rsidRPr="00CC2C20" w:rsidTr="00CF122B">
        <w:trPr>
          <w:trHeight w:val="553"/>
        </w:trPr>
        <w:tc>
          <w:tcPr>
            <w:tcW w:w="2552" w:type="dxa"/>
            <w:vAlign w:val="center"/>
          </w:tcPr>
          <w:p w:rsidR="0019486E" w:rsidRPr="00CC2C20" w:rsidRDefault="0019486E" w:rsidP="0019486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19486E" w:rsidRPr="00D263FB" w:rsidRDefault="0019486E" w:rsidP="0019486E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19486E" w:rsidRPr="00CC2C20" w:rsidTr="00CF122B">
        <w:trPr>
          <w:trHeight w:val="553"/>
        </w:trPr>
        <w:tc>
          <w:tcPr>
            <w:tcW w:w="2552" w:type="dxa"/>
            <w:vAlign w:val="center"/>
          </w:tcPr>
          <w:p w:rsidR="0019486E" w:rsidRPr="00F0163C" w:rsidRDefault="0019486E" w:rsidP="0019486E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19486E" w:rsidRDefault="0019486E" w:rsidP="001948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19486E" w:rsidRPr="00BF0AAC" w:rsidRDefault="0019486E" w:rsidP="001948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19486E" w:rsidRPr="00BF0AAC" w:rsidRDefault="0019486E" w:rsidP="0019486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19486E" w:rsidRPr="00BF0AAC" w:rsidRDefault="0019486E" w:rsidP="0019486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19486E" w:rsidRPr="00BF0AAC" w:rsidRDefault="0019486E" w:rsidP="0019486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19486E" w:rsidRPr="00BF0AAC" w:rsidRDefault="0019486E" w:rsidP="0019486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19486E" w:rsidRPr="00BF0AAC" w:rsidRDefault="0019486E" w:rsidP="0019486E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19486E" w:rsidRPr="002362A6" w:rsidRDefault="0019486E" w:rsidP="0019486E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2362A6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2362A6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362A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2362A6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7"/>
    </w:tbl>
    <w:p w:rsidR="00866216" w:rsidRDefault="00866216" w:rsidP="00200C8E">
      <w:pPr>
        <w:jc w:val="center"/>
        <w:rPr>
          <w:b/>
          <w:szCs w:val="28"/>
        </w:rPr>
      </w:pPr>
    </w:p>
    <w:p w:rsidR="006606BE" w:rsidRDefault="006606BE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bookmarkStart w:id="12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D92574" w:rsidRPr="00D92574" w:rsidRDefault="00D92574" w:rsidP="00200C8E">
      <w:pPr>
        <w:outlineLvl w:val="0"/>
        <w:rPr>
          <w:b/>
          <w:sz w:val="22"/>
          <w:szCs w:val="22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639"/>
        <w:gridCol w:w="2911"/>
        <w:gridCol w:w="1276"/>
        <w:gridCol w:w="2821"/>
      </w:tblGrid>
      <w:tr w:rsidR="000F5870" w:rsidRPr="00AD1C4D" w:rsidTr="007822A3">
        <w:trPr>
          <w:trHeight w:val="159"/>
          <w:jc w:val="center"/>
        </w:trPr>
        <w:tc>
          <w:tcPr>
            <w:tcW w:w="5822" w:type="dxa"/>
            <w:gridSpan w:val="3"/>
            <w:vAlign w:val="center"/>
          </w:tcPr>
          <w:p w:rsidR="000F5870" w:rsidRPr="00D94425" w:rsidRDefault="000F5870" w:rsidP="000F587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0F5870" w:rsidRPr="00D94425" w:rsidRDefault="000F5870" w:rsidP="000F587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0F5870" w:rsidRPr="00D94425" w:rsidRDefault="000F5870" w:rsidP="000F587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466324" w:rsidRPr="00AD1C4D" w:rsidTr="00FF107A">
        <w:trPr>
          <w:trHeight w:val="159"/>
          <w:jc w:val="center"/>
        </w:trPr>
        <w:tc>
          <w:tcPr>
            <w:tcW w:w="2272" w:type="dxa"/>
            <w:vMerge w:val="restart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gridSpan w:val="2"/>
            <w:vAlign w:val="center"/>
          </w:tcPr>
          <w:p w:rsidR="00466324" w:rsidRPr="0001459B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1C45F7" w:rsidRDefault="001C45F7" w:rsidP="00FF107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10/1</w:t>
            </w:r>
            <w:r>
              <w:rPr>
                <w:sz w:val="22"/>
                <w:szCs w:val="22"/>
              </w:rPr>
              <w:t>1.2</w:t>
            </w:r>
          </w:p>
        </w:tc>
      </w:tr>
      <w:tr w:rsidR="00466324" w:rsidRPr="00AD1C4D" w:rsidTr="00FF107A">
        <w:trPr>
          <w:trHeight w:val="159"/>
          <w:jc w:val="center"/>
        </w:trPr>
        <w:tc>
          <w:tcPr>
            <w:tcW w:w="2272" w:type="dxa"/>
            <w:vMerge/>
          </w:tcPr>
          <w:p w:rsidR="00466324" w:rsidRDefault="00466324" w:rsidP="00FF107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466324" w:rsidRPr="0001459B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 w:rsidRPr="0002140A">
              <w:rPr>
                <w:sz w:val="22"/>
                <w:szCs w:val="22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1C45F7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11.2/12.5</w:t>
            </w:r>
          </w:p>
        </w:tc>
      </w:tr>
      <w:tr w:rsidR="00466324" w:rsidRPr="00AD1C4D" w:rsidTr="00D92574">
        <w:trPr>
          <w:trHeight w:val="159"/>
          <w:jc w:val="center"/>
        </w:trPr>
        <w:tc>
          <w:tcPr>
            <w:tcW w:w="2272" w:type="dxa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1C45F7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23/20/17.5/14.5</w:t>
            </w:r>
          </w:p>
        </w:tc>
      </w:tr>
      <w:tr w:rsidR="00466324" w:rsidRPr="00AD1C4D" w:rsidTr="00D92574">
        <w:trPr>
          <w:jc w:val="center"/>
        </w:trPr>
        <w:tc>
          <w:tcPr>
            <w:tcW w:w="2272" w:type="dxa"/>
            <w:vAlign w:val="center"/>
          </w:tcPr>
          <w:p w:rsidR="00466324" w:rsidRPr="00E4197E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66324" w:rsidRPr="00E4197E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66324" w:rsidRPr="00E4197E" w:rsidRDefault="00466324" w:rsidP="00FF107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1C45F7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51/48/44/39</w:t>
            </w:r>
          </w:p>
        </w:tc>
      </w:tr>
      <w:tr w:rsidR="00466324" w:rsidRPr="00AD1C4D" w:rsidTr="00D92574">
        <w:trPr>
          <w:jc w:val="center"/>
        </w:trPr>
        <w:tc>
          <w:tcPr>
            <w:tcW w:w="2272" w:type="dxa"/>
            <w:vAlign w:val="center"/>
          </w:tcPr>
          <w:p w:rsidR="00466324" w:rsidRPr="00E4197E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66324" w:rsidRPr="00E4197E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1C45F7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65/64/60/54</w:t>
            </w:r>
          </w:p>
        </w:tc>
      </w:tr>
      <w:tr w:rsidR="00466324" w:rsidRPr="00AD1C4D" w:rsidTr="00FF107A">
        <w:trPr>
          <w:jc w:val="center"/>
        </w:trPr>
        <w:tc>
          <w:tcPr>
            <w:tcW w:w="2272" w:type="dxa"/>
            <w:vMerge w:val="restart"/>
            <w:vAlign w:val="center"/>
          </w:tcPr>
          <w:p w:rsidR="00466324" w:rsidRPr="00135C40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gridSpan w:val="2"/>
            <w:vAlign w:val="center"/>
          </w:tcPr>
          <w:p w:rsidR="00466324" w:rsidRPr="0001459B" w:rsidRDefault="00466324" w:rsidP="00D92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>-5</w:t>
            </w:r>
            <w:r w:rsidRPr="007D372B">
              <w:rPr>
                <w:sz w:val="22"/>
                <w:szCs w:val="22"/>
                <w:lang w:val="en-US"/>
              </w:rPr>
              <w:t>~</w:t>
            </w:r>
            <w:r w:rsidRPr="007D372B">
              <w:rPr>
                <w:sz w:val="22"/>
                <w:szCs w:val="22"/>
              </w:rPr>
              <w:t>46</w:t>
            </w:r>
          </w:p>
        </w:tc>
      </w:tr>
      <w:tr w:rsidR="00466324" w:rsidRPr="00AD1C4D" w:rsidTr="00FF107A">
        <w:trPr>
          <w:jc w:val="center"/>
        </w:trPr>
        <w:tc>
          <w:tcPr>
            <w:tcW w:w="2272" w:type="dxa"/>
            <w:vMerge/>
            <w:vAlign w:val="center"/>
          </w:tcPr>
          <w:p w:rsidR="00466324" w:rsidRPr="00E4197E" w:rsidRDefault="00466324" w:rsidP="00FF107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466324" w:rsidRPr="00E4197E" w:rsidRDefault="00466324" w:rsidP="00D92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466324" w:rsidRPr="00E4197E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  <w:lang w:val="en-US"/>
              </w:rPr>
              <w:t>-</w:t>
            </w:r>
            <w:r w:rsidRPr="007D372B">
              <w:rPr>
                <w:sz w:val="22"/>
                <w:szCs w:val="22"/>
              </w:rPr>
              <w:t>1</w:t>
            </w:r>
            <w:r w:rsidRPr="007D372B">
              <w:rPr>
                <w:sz w:val="22"/>
                <w:szCs w:val="22"/>
                <w:lang w:val="en-US"/>
              </w:rPr>
              <w:t>0~</w:t>
            </w:r>
            <w:r w:rsidRPr="007D372B">
              <w:rPr>
                <w:sz w:val="22"/>
                <w:szCs w:val="22"/>
              </w:rPr>
              <w:t>15</w:t>
            </w:r>
          </w:p>
        </w:tc>
      </w:tr>
      <w:tr w:rsidR="00466324" w:rsidRPr="00AD1C4D" w:rsidTr="00FF107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466324" w:rsidRPr="00E4197E" w:rsidRDefault="00466324" w:rsidP="00FF107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gridSpan w:val="2"/>
            <w:vAlign w:val="center"/>
          </w:tcPr>
          <w:p w:rsidR="00466324" w:rsidRPr="00E4197E" w:rsidRDefault="00466324" w:rsidP="00D92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466324" w:rsidRPr="00B54A67" w:rsidRDefault="00466324" w:rsidP="00FF107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 xml:space="preserve">Ø 9.52(3/8) </w:t>
            </w:r>
          </w:p>
        </w:tc>
      </w:tr>
      <w:tr w:rsidR="00466324" w:rsidRPr="00AD1C4D" w:rsidTr="00FF107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466324" w:rsidRPr="00FD6217" w:rsidRDefault="00466324" w:rsidP="00FF107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466324" w:rsidRPr="00FD6217" w:rsidRDefault="00466324" w:rsidP="00D92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>Ø 15.88 (5/8)</w:t>
            </w:r>
          </w:p>
        </w:tc>
      </w:tr>
      <w:tr w:rsidR="00466324" w:rsidRPr="00AD1C4D" w:rsidTr="00FF107A">
        <w:trPr>
          <w:jc w:val="center"/>
        </w:trPr>
        <w:tc>
          <w:tcPr>
            <w:tcW w:w="5822" w:type="dxa"/>
            <w:gridSpan w:val="3"/>
            <w:vAlign w:val="center"/>
          </w:tcPr>
          <w:p w:rsidR="00466324" w:rsidRPr="00CA78AC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466324" w:rsidRPr="00CA78A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CA78A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466324" w:rsidRPr="00AD1C4D" w:rsidTr="00FF107A">
        <w:trPr>
          <w:jc w:val="center"/>
        </w:trPr>
        <w:tc>
          <w:tcPr>
            <w:tcW w:w="5822" w:type="dxa"/>
            <w:gridSpan w:val="3"/>
            <w:vAlign w:val="center"/>
          </w:tcPr>
          <w:p w:rsidR="00466324" w:rsidRPr="00135C40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CA78A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466324" w:rsidRPr="00AD1C4D" w:rsidTr="00FF107A">
        <w:trPr>
          <w:jc w:val="center"/>
        </w:trPr>
        <w:tc>
          <w:tcPr>
            <w:tcW w:w="7098" w:type="dxa"/>
            <w:gridSpan w:val="4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466324" w:rsidRPr="00AD1C4D" w:rsidTr="00FF107A">
        <w:trPr>
          <w:jc w:val="center"/>
        </w:trPr>
        <w:tc>
          <w:tcPr>
            <w:tcW w:w="7098" w:type="dxa"/>
            <w:gridSpan w:val="4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 (опция)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CC5425" w:rsidRDefault="00466324" w:rsidP="00FF107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PC-ARF(P)(1)(E)</w:t>
            </w:r>
          </w:p>
        </w:tc>
      </w:tr>
      <w:tr w:rsidR="00466324" w:rsidRPr="00AD1C4D" w:rsidTr="00D92574">
        <w:trPr>
          <w:trHeight w:val="322"/>
          <w:jc w:val="center"/>
        </w:trPr>
        <w:tc>
          <w:tcPr>
            <w:tcW w:w="9919" w:type="dxa"/>
            <w:gridSpan w:val="5"/>
            <w:shd w:val="clear" w:color="auto" w:fill="auto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466324" w:rsidRPr="00AD1C4D" w:rsidTr="00FF107A">
        <w:trPr>
          <w:jc w:val="center"/>
        </w:trPr>
        <w:tc>
          <w:tcPr>
            <w:tcW w:w="5822" w:type="dxa"/>
            <w:gridSpan w:val="3"/>
            <w:vAlign w:val="center"/>
          </w:tcPr>
          <w:p w:rsidR="00466324" w:rsidRPr="00135C40" w:rsidRDefault="00466324" w:rsidP="00FF107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466324" w:rsidRPr="0001459B" w:rsidRDefault="00466324" w:rsidP="00FF107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01459B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466324" w:rsidRPr="00AD1C4D" w:rsidTr="00FF107A">
        <w:trPr>
          <w:jc w:val="center"/>
        </w:trPr>
        <w:tc>
          <w:tcPr>
            <w:tcW w:w="5822" w:type="dxa"/>
            <w:gridSpan w:val="3"/>
            <w:vAlign w:val="center"/>
          </w:tcPr>
          <w:p w:rsidR="00466324" w:rsidRPr="001D0C4B" w:rsidRDefault="00466324" w:rsidP="00FF107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466324" w:rsidRPr="00812D3E" w:rsidRDefault="00466324" w:rsidP="00FF107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812D3E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466324" w:rsidRPr="00AD1C4D" w:rsidTr="00FF107A">
        <w:trPr>
          <w:jc w:val="center"/>
        </w:trPr>
        <w:tc>
          <w:tcPr>
            <w:tcW w:w="9919" w:type="dxa"/>
            <w:gridSpan w:val="5"/>
            <w:vAlign w:val="center"/>
          </w:tcPr>
          <w:p w:rsidR="00466324" w:rsidRPr="00C43D1A" w:rsidRDefault="00466324" w:rsidP="00FF107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466324" w:rsidRPr="00AD1C4D" w:rsidTr="00FF107A">
        <w:trPr>
          <w:jc w:val="center"/>
        </w:trPr>
        <w:tc>
          <w:tcPr>
            <w:tcW w:w="2911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2911" w:type="dxa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466324" w:rsidRPr="00294001" w:rsidRDefault="00466324" w:rsidP="00FF10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466324" w:rsidRPr="00AD1C4D" w:rsidTr="00FF107A">
        <w:trPr>
          <w:jc w:val="center"/>
        </w:trPr>
        <w:tc>
          <w:tcPr>
            <w:tcW w:w="2911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911" w:type="dxa"/>
            <w:vAlign w:val="center"/>
          </w:tcPr>
          <w:p w:rsidR="00466324" w:rsidRPr="00850DEB" w:rsidRDefault="00466324" w:rsidP="00FF10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:rsidR="00466324" w:rsidRPr="00850DEB" w:rsidRDefault="00466324" w:rsidP="00FF10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D92574" w:rsidRDefault="00466324" w:rsidP="00FF107A">
            <w:pPr>
              <w:jc w:val="center"/>
              <w:rPr>
                <w:sz w:val="22"/>
                <w:szCs w:val="22"/>
              </w:rPr>
            </w:pPr>
            <w:r w:rsidRPr="00850DEB">
              <w:rPr>
                <w:sz w:val="22"/>
                <w:szCs w:val="22"/>
                <w:lang w:val="en-US"/>
              </w:rPr>
              <w:t>R</w:t>
            </w:r>
            <w:r w:rsidRPr="00D92574">
              <w:rPr>
                <w:sz w:val="22"/>
                <w:szCs w:val="22"/>
              </w:rPr>
              <w:t>410</w:t>
            </w:r>
            <w:r w:rsidRPr="00850DEB">
              <w:rPr>
                <w:sz w:val="22"/>
                <w:szCs w:val="22"/>
                <w:lang w:val="en-US"/>
              </w:rPr>
              <w:t>A</w:t>
            </w:r>
            <w:r w:rsidRPr="00D92574">
              <w:rPr>
                <w:sz w:val="22"/>
                <w:szCs w:val="22"/>
              </w:rPr>
              <w:t xml:space="preserve"> : </w:t>
            </w:r>
            <w:r w:rsidRPr="005A6C22">
              <w:rPr>
                <w:sz w:val="22"/>
                <w:szCs w:val="22"/>
              </w:rPr>
              <w:t>смесь</w:t>
            </w:r>
            <w:r w:rsidRPr="00D92574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D92574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D92574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D92574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D92574">
                <w:rPr>
                  <w:sz w:val="22"/>
                  <w:szCs w:val="22"/>
                </w:rPr>
                <w:t>-32</w:t>
              </w:r>
            </w:hyperlink>
            <w:r w:rsidRPr="00D92574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D92574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D92574">
              <w:rPr>
                <w:sz w:val="22"/>
                <w:szCs w:val="22"/>
                <w:vertAlign w:val="subscript"/>
              </w:rPr>
              <w:t>2</w:t>
            </w:r>
            <w:r w:rsidRPr="00D92574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D92574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D92574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D92574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D92574">
                <w:rPr>
                  <w:sz w:val="22"/>
                  <w:szCs w:val="22"/>
                </w:rPr>
                <w:t>-125</w:t>
              </w:r>
            </w:hyperlink>
            <w:r w:rsidRPr="00D92574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D92574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D92574">
              <w:rPr>
                <w:sz w:val="22"/>
                <w:szCs w:val="22"/>
                <w:vertAlign w:val="subscript"/>
              </w:rPr>
              <w:t>3</w:t>
            </w:r>
            <w:r w:rsidRPr="00D92574">
              <w:rPr>
                <w:sz w:val="22"/>
                <w:szCs w:val="22"/>
              </w:rPr>
              <w:t>)</w:t>
            </w:r>
          </w:p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466324" w:rsidRPr="00AD1C4D" w:rsidTr="00FF107A">
        <w:trPr>
          <w:jc w:val="center"/>
        </w:trPr>
        <w:tc>
          <w:tcPr>
            <w:tcW w:w="2911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911" w:type="dxa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276" w:type="dxa"/>
            <w:vAlign w:val="center"/>
          </w:tcPr>
          <w:p w:rsidR="00466324" w:rsidRPr="00294001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466324" w:rsidRPr="00AD1C4D" w:rsidTr="00FF107A">
        <w:trPr>
          <w:trHeight w:val="331"/>
          <w:jc w:val="center"/>
        </w:trPr>
        <w:tc>
          <w:tcPr>
            <w:tcW w:w="9919" w:type="dxa"/>
            <w:gridSpan w:val="5"/>
            <w:shd w:val="clear" w:color="auto" w:fill="auto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466324" w:rsidRPr="00AD1C4D" w:rsidTr="00FF107A">
        <w:trPr>
          <w:trHeight w:val="241"/>
          <w:jc w:val="center"/>
        </w:trPr>
        <w:tc>
          <w:tcPr>
            <w:tcW w:w="5822" w:type="dxa"/>
            <w:gridSpan w:val="3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4C1D6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466324" w:rsidRPr="00AD1C4D" w:rsidTr="00FF107A">
        <w:trPr>
          <w:trHeight w:val="245"/>
          <w:jc w:val="center"/>
        </w:trPr>
        <w:tc>
          <w:tcPr>
            <w:tcW w:w="5822" w:type="dxa"/>
            <w:gridSpan w:val="3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</w:tr>
      <w:tr w:rsidR="00466324" w:rsidRPr="00AD1C4D" w:rsidTr="00FF107A">
        <w:trPr>
          <w:trHeight w:val="277"/>
          <w:jc w:val="center"/>
        </w:trPr>
        <w:tc>
          <w:tcPr>
            <w:tcW w:w="5822" w:type="dxa"/>
            <w:gridSpan w:val="3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</w:tr>
      <w:tr w:rsidR="00466324" w:rsidRPr="00AD1C4D" w:rsidTr="00FF107A">
        <w:trPr>
          <w:trHeight w:val="280"/>
          <w:jc w:val="center"/>
        </w:trPr>
        <w:tc>
          <w:tcPr>
            <w:tcW w:w="5822" w:type="dxa"/>
            <w:gridSpan w:val="3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466324" w:rsidRPr="00AD1C4D" w:rsidTr="00FF107A">
        <w:trPr>
          <w:trHeight w:val="271"/>
          <w:jc w:val="center"/>
        </w:trPr>
        <w:tc>
          <w:tcPr>
            <w:tcW w:w="5822" w:type="dxa"/>
            <w:gridSpan w:val="3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4C1D6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346892" w:rsidRDefault="00310201" w:rsidP="00346892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  <w:bookmarkStart w:id="13" w:name="_Toc85529568"/>
      <w:bookmarkStart w:id="14" w:name="_Toc85727928"/>
      <w:bookmarkStart w:id="15" w:name="_Ref86669666"/>
      <w:bookmarkStart w:id="16" w:name="_Ref89259498"/>
      <w:r w:rsidR="00346892">
        <w:rPr>
          <w:noProof/>
          <w:sz w:val="20"/>
          <w:szCs w:val="20"/>
        </w:rPr>
        <w:t xml:space="preserve"> </w:t>
      </w:r>
    </w:p>
    <w:p w:rsidR="001C45F7" w:rsidRDefault="001C45F7" w:rsidP="00346892">
      <w:pPr>
        <w:jc w:val="both"/>
        <w:rPr>
          <w:noProof/>
          <w:sz w:val="20"/>
          <w:szCs w:val="20"/>
        </w:rPr>
      </w:pPr>
    </w:p>
    <w:p w:rsidR="001C45F7" w:rsidRDefault="001C45F7" w:rsidP="00346892">
      <w:pPr>
        <w:jc w:val="both"/>
        <w:rPr>
          <w:noProof/>
          <w:sz w:val="20"/>
          <w:szCs w:val="20"/>
        </w:rPr>
      </w:pPr>
    </w:p>
    <w:p w:rsidR="001C45F7" w:rsidRDefault="001C45F7" w:rsidP="00346892">
      <w:pPr>
        <w:jc w:val="both"/>
        <w:rPr>
          <w:noProof/>
          <w:sz w:val="24"/>
        </w:rPr>
      </w:pPr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3"/>
      <w:bookmarkEnd w:id="14"/>
      <w:bookmarkEnd w:id="15"/>
      <w:bookmarkEnd w:id="16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Pr="009E2744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1C45F7">
        <w:rPr>
          <w:sz w:val="22"/>
          <w:szCs w:val="22"/>
        </w:rPr>
        <w:t>RPK-4</w:t>
      </w:r>
      <w:r w:rsidR="004A3681">
        <w:rPr>
          <w:sz w:val="22"/>
          <w:szCs w:val="22"/>
        </w:rPr>
        <w:t>.0</w:t>
      </w:r>
      <w:r w:rsidR="00C66B1C" w:rsidRPr="00F924FC">
        <w:rPr>
          <w:sz w:val="22"/>
          <w:szCs w:val="22"/>
        </w:rPr>
        <w:t>FSRM</w:t>
      </w:r>
      <w:r w:rsidR="00C66B1C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C172F" w:rsidRDefault="00DC172F" w:rsidP="00DC17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39720C" w:rsidRPr="000A4AB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B16FB7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7E3E10" w:rsidRDefault="007E3E10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Pr="00D92574" w:rsidRDefault="00200C8E" w:rsidP="00200C8E">
      <w:pPr>
        <w:outlineLvl w:val="0"/>
        <w:rPr>
          <w:b/>
          <w:sz w:val="22"/>
          <w:szCs w:val="22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5F7CF4" w:rsidRPr="003F1F02" w:rsidRDefault="005F7CF4" w:rsidP="005F7C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 w:rsidR="000A5948"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5F7CF4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3F14B7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5F7CF4" w:rsidRPr="003F1F02" w:rsidRDefault="005F7CF4" w:rsidP="005F7C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5F7CF4" w:rsidRDefault="005F7CF4" w:rsidP="005F7C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F7CF4" w:rsidRDefault="005F7CF4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F7CF4" w:rsidRDefault="005F7CF4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0A594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Default="00FA7A5C" w:rsidP="00FA7A5C">
      <w:pPr>
        <w:rPr>
          <w:sz w:val="22"/>
          <w:szCs w:val="22"/>
        </w:rPr>
      </w:pPr>
    </w:p>
    <w:p w:rsidR="000A5948" w:rsidRPr="000A5948" w:rsidRDefault="000A5948" w:rsidP="00FA7A5C">
      <w:pPr>
        <w:rPr>
          <w:sz w:val="22"/>
          <w:szCs w:val="22"/>
        </w:rPr>
      </w:pPr>
    </w:p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901867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48100" cy="30480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0603BB">
      <w:pPr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A5948" w:rsidRDefault="000A5948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7B1603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lastRenderedPageBreak/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</w:p>
    <w:bookmarkEnd w:id="33"/>
    <w:p w:rsidR="00200C8E" w:rsidRDefault="00200C8E" w:rsidP="00200C8E">
      <w:pPr>
        <w:rPr>
          <w:sz w:val="22"/>
          <w:szCs w:val="22"/>
        </w:rPr>
      </w:pPr>
    </w:p>
    <w:p w:rsidR="007D2A45" w:rsidRPr="007D2A45" w:rsidRDefault="007D2A45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0603BB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7D2A45" w:rsidRDefault="007D2A45" w:rsidP="00200C8E">
      <w:pPr>
        <w:ind w:firstLine="720"/>
        <w:jc w:val="center"/>
        <w:rPr>
          <w:sz w:val="20"/>
          <w:szCs w:val="20"/>
        </w:rPr>
      </w:pP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74"/>
      <w:bookmarkStart w:id="35" w:name="_Toc85727934"/>
      <w:bookmarkStart w:id="36" w:name="_Ref86669727"/>
      <w:bookmarkStart w:id="37" w:name="_Ref89259522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34"/>
      <w:bookmarkEnd w:id="35"/>
      <w:bookmarkEnd w:id="36"/>
      <w:bookmarkEnd w:id="37"/>
    </w:p>
    <w:p w:rsidR="00200C8E" w:rsidRDefault="00200C8E" w:rsidP="00200C8E">
      <w:pPr>
        <w:rPr>
          <w:noProof/>
          <w:sz w:val="22"/>
          <w:szCs w:val="22"/>
        </w:rPr>
      </w:pPr>
    </w:p>
    <w:p w:rsidR="007D2A45" w:rsidRPr="00057246" w:rsidRDefault="007D2A45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35024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8" w:name="_Toc85529575"/>
      <w:bookmarkStart w:id="39" w:name="_Toc85727935"/>
      <w:bookmarkStart w:id="40" w:name="_Ref86669731"/>
      <w:bookmarkStart w:id="41" w:name="_Ref8925952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8"/>
      <w:bookmarkEnd w:id="39"/>
      <w:bookmarkEnd w:id="40"/>
      <w:bookmarkEnd w:id="41"/>
    </w:p>
    <w:p w:rsidR="007D2A45" w:rsidRPr="007D2A45" w:rsidRDefault="007D2A45" w:rsidP="007D2A45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76"/>
      <w:bookmarkStart w:id="43" w:name="_Toc85727936"/>
      <w:bookmarkStart w:id="44" w:name="_Ref86669737"/>
      <w:bookmarkStart w:id="45" w:name="_Ref89259530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2"/>
      <w:bookmarkEnd w:id="43"/>
      <w:bookmarkEnd w:id="44"/>
      <w:bookmarkEnd w:id="45"/>
    </w:p>
    <w:p w:rsidR="0042083A" w:rsidRPr="0042083A" w:rsidRDefault="0042083A" w:rsidP="0042083A"/>
    <w:p w:rsidR="00EA6703" w:rsidRDefault="001C381C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3238500" cy="1447800"/>
            <wp:effectExtent l="0" t="0" r="0" b="0"/>
            <wp:docPr id="75" name="Рисунок 75" descr="габариты RPK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абариты RPK2-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6" w:name="_Toc85529577"/>
      <w:bookmarkStart w:id="47" w:name="_Toc85727937"/>
      <w:bookmarkStart w:id="48" w:name="_Ref86669745"/>
      <w:bookmarkStart w:id="49" w:name="_Ref89259534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8160B0">
        <w:rPr>
          <w:rFonts w:ascii="Times New Roman" w:hAnsi="Times New Roman"/>
          <w:b w:val="0"/>
          <w:sz w:val="22"/>
          <w:szCs w:val="22"/>
        </w:rPr>
        <w:t xml:space="preserve"> 5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6"/>
      <w:bookmarkEnd w:id="47"/>
      <w:bookmarkEnd w:id="48"/>
      <w:bookmarkEnd w:id="49"/>
    </w:p>
    <w:p w:rsidR="004B12D6" w:rsidRPr="004B12D6" w:rsidRDefault="004B12D6" w:rsidP="004B12D6"/>
    <w:p w:rsidR="00EA6703" w:rsidRPr="008160B0" w:rsidRDefault="001C381C" w:rsidP="00356F7E">
      <w:pPr>
        <w:jc w:val="center"/>
        <w:rPr>
          <w:lang w:val="en-US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400550" cy="5000625"/>
            <wp:effectExtent l="0" t="0" r="0" b="9525"/>
            <wp:docPr id="76" name="Рисунок 76" descr="взрыв-схема RPK_RM_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зрыв-схема RPK_RM_2-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160B0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3"/>
      <w:bookmarkStart w:id="51" w:name="_Ref75275475"/>
      <w:bookmarkStart w:id="52" w:name="_Toc85529578"/>
      <w:bookmarkStart w:id="53" w:name="_Toc85727938"/>
      <w:bookmarkStart w:id="54" w:name="_Ref86669761"/>
      <w:bookmarkStart w:id="55" w:name="_Ref892595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0"/>
      <w:bookmarkEnd w:id="51"/>
      <w:bookmarkEnd w:id="52"/>
      <w:bookmarkEnd w:id="53"/>
      <w:bookmarkEnd w:id="54"/>
      <w:bookmarkEnd w:id="5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CF122B">
        <w:rPr>
          <w:sz w:val="22"/>
          <w:szCs w:val="22"/>
        </w:rPr>
        <w:t xml:space="preserve"> нему срок гарантии составляет </w:t>
      </w:r>
      <w:r w:rsidR="008854FD">
        <w:rPr>
          <w:sz w:val="22"/>
          <w:szCs w:val="22"/>
        </w:rPr>
        <w:t>3</w:t>
      </w:r>
      <w:r w:rsidRPr="009E0D52">
        <w:rPr>
          <w:sz w:val="22"/>
          <w:szCs w:val="22"/>
        </w:rPr>
        <w:t xml:space="preserve"> (</w:t>
      </w:r>
      <w:r w:rsidR="008854FD">
        <w:rPr>
          <w:sz w:val="22"/>
          <w:szCs w:val="22"/>
        </w:rPr>
        <w:t>Три</w:t>
      </w:r>
      <w:r w:rsidR="00CF122B">
        <w:rPr>
          <w:sz w:val="22"/>
          <w:szCs w:val="22"/>
        </w:rPr>
        <w:t>) год</w:t>
      </w:r>
      <w:r w:rsidR="008854FD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6" w:name="_Toc489886374"/>
      <w:bookmarkStart w:id="57" w:name="_Toc85529579"/>
      <w:bookmarkStart w:id="58" w:name="_Toc85727939"/>
      <w:bookmarkStart w:id="59" w:name="_Ref86669767"/>
      <w:bookmarkStart w:id="60" w:name="_Ref8925956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7"/>
      <w:bookmarkEnd w:id="58"/>
      <w:bookmarkEnd w:id="59"/>
      <w:bookmarkEnd w:id="6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CF122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1F4DED" w:rsidP="00FE658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</w:t>
            </w:r>
            <w:r w:rsidR="00FE658C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  <w:lang w:val="en-US"/>
              </w:rPr>
              <w:t>.0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A70A6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A70A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CF122B" w:rsidRDefault="00CF122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85727940"/>
      <w:bookmarkStart w:id="62" w:name="_Ref8925957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1"/>
      <w:bookmarkEnd w:id="62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CF122B" w:rsidRPr="00373C6B" w:rsidRDefault="000C2FAA" w:rsidP="00CF122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1F4DED" w:rsidP="00FE658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</w:t>
            </w:r>
            <w:r w:rsidR="00FE658C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  <w:lang w:val="en-US"/>
              </w:rPr>
              <w:t>.0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F122B" w:rsidRDefault="00CF12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3" w:name="_Toc85529581"/>
      <w:bookmarkStart w:id="64" w:name="_Toc85727941"/>
      <w:bookmarkStart w:id="65" w:name="_Ref8925958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3"/>
      <w:bookmarkEnd w:id="64"/>
      <w:bookmarkEnd w:id="6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82"/>
      <w:bookmarkStart w:id="67" w:name="_Toc85727942"/>
      <w:bookmarkStart w:id="68" w:name="_Ref8925958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6"/>
      <w:bookmarkEnd w:id="67"/>
      <w:bookmarkEnd w:id="6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0603B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0603BB" w:rsidRDefault="000603BB" w:rsidP="000603B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Default="000603BB" w:rsidP="00EA6703">
      <w:pPr>
        <w:ind w:firstLine="720"/>
        <w:jc w:val="both"/>
        <w:rPr>
          <w:sz w:val="22"/>
          <w:szCs w:val="22"/>
        </w:rPr>
      </w:pPr>
    </w:p>
    <w:p w:rsidR="000603BB" w:rsidRPr="00AC1D78" w:rsidRDefault="000603BB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83"/>
      <w:bookmarkStart w:id="70" w:name="_Toc85727943"/>
      <w:bookmarkStart w:id="71" w:name="_Ref86669779"/>
      <w:bookmarkStart w:id="72" w:name="_Ref89259591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69"/>
      <w:bookmarkEnd w:id="70"/>
      <w:bookmarkEnd w:id="71"/>
      <w:bookmarkEnd w:id="7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85529584"/>
      <w:bookmarkStart w:id="74" w:name="_Toc85727944"/>
      <w:bookmarkStart w:id="75" w:name="_Ref86669797"/>
      <w:bookmarkStart w:id="76" w:name="_Ref892596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3"/>
      <w:bookmarkEnd w:id="74"/>
      <w:bookmarkEnd w:id="75"/>
      <w:bookmarkEnd w:id="7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lastRenderedPageBreak/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77" w:name="_Toc489886376"/>
      <w:bookmarkStart w:id="78" w:name="_Ref75275862"/>
      <w:bookmarkStart w:id="7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85727945"/>
      <w:bookmarkStart w:id="81" w:name="_Ref86669802"/>
      <w:bookmarkStart w:id="82" w:name="_Ref8925960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7"/>
      <w:bookmarkEnd w:id="78"/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489886377"/>
      <w:bookmarkStart w:id="84" w:name="_Ref75275866"/>
      <w:bookmarkStart w:id="85" w:name="_Toc85529586"/>
      <w:bookmarkStart w:id="86" w:name="_Toc85727946"/>
      <w:bookmarkStart w:id="87" w:name="_Ref86669807"/>
      <w:bookmarkStart w:id="88" w:name="_Ref8925961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3"/>
      <w:bookmarkEnd w:id="84"/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78"/>
      <w:bookmarkStart w:id="90" w:name="_Ref75275870"/>
      <w:bookmarkStart w:id="91" w:name="_Toc85529587"/>
      <w:bookmarkStart w:id="92" w:name="_Toc85727947"/>
      <w:bookmarkStart w:id="93" w:name="_Ref86669811"/>
      <w:bookmarkStart w:id="94" w:name="_Ref8925962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89"/>
      <w:bookmarkEnd w:id="90"/>
      <w:bookmarkEnd w:id="91"/>
      <w:bookmarkEnd w:id="92"/>
      <w:bookmarkEnd w:id="93"/>
      <w:bookmarkEnd w:id="9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5" w:name="_Toc489886379"/>
      <w:bookmarkStart w:id="96" w:name="_Ref75275874"/>
      <w:bookmarkStart w:id="9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727948"/>
      <w:bookmarkStart w:id="99" w:name="_Ref86669816"/>
      <w:bookmarkStart w:id="100" w:name="_Ref8925963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5"/>
      <w:bookmarkEnd w:id="96"/>
      <w:bookmarkEnd w:id="97"/>
      <w:bookmarkEnd w:id="98"/>
      <w:bookmarkEnd w:id="99"/>
      <w:bookmarkEnd w:id="10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1" w:name="_Toc489886380"/>
      <w:bookmarkStart w:id="102" w:name="_Ref75275878"/>
      <w:bookmarkStart w:id="103" w:name="_Toc85529589"/>
      <w:bookmarkStart w:id="104" w:name="_Toc85727949"/>
      <w:bookmarkStart w:id="105" w:name="_Ref86669822"/>
      <w:bookmarkStart w:id="106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01"/>
      <w:bookmarkEnd w:id="102"/>
      <w:bookmarkEnd w:id="103"/>
      <w:bookmarkEnd w:id="104"/>
      <w:bookmarkEnd w:id="105"/>
      <w:bookmarkEnd w:id="10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7" w:name="_Toc85727950"/>
      <w:bookmarkStart w:id="108" w:name="_Ref86669827"/>
      <w:bookmarkStart w:id="109" w:name="_Ref892596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7"/>
      <w:bookmarkEnd w:id="108"/>
      <w:bookmarkEnd w:id="10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10" w:name="_Toc489886382"/>
      <w:bookmarkStart w:id="111" w:name="_Ref75275890"/>
      <w:bookmarkStart w:id="112" w:name="_Toc85529591"/>
      <w:bookmarkStart w:id="113" w:name="_Toc85727951"/>
      <w:bookmarkStart w:id="114" w:name="_Ref86669832"/>
      <w:bookmarkStart w:id="115" w:name="_Ref8925965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10"/>
      <w:bookmarkEnd w:id="111"/>
      <w:bookmarkEnd w:id="112"/>
      <w:bookmarkEnd w:id="113"/>
      <w:bookmarkEnd w:id="114"/>
      <w:bookmarkEnd w:id="11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6" w:name="_Ref75275894"/>
      <w:bookmarkStart w:id="117" w:name="_Toc85529592"/>
      <w:bookmarkStart w:id="118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85529593"/>
      <w:bookmarkStart w:id="120" w:name="_Toc85727953"/>
      <w:bookmarkStart w:id="121" w:name="_Ref86669842"/>
      <w:bookmarkStart w:id="122" w:name="_Ref8925966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19"/>
      <w:bookmarkEnd w:id="120"/>
      <w:bookmarkEnd w:id="121"/>
      <w:bookmarkEnd w:id="12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DA63FC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DA63FC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DA63FC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DA63FC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DA63FC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DA63FC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DA63FC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DA63FC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3" w:name="_Toc85529594"/>
      <w:bookmarkStart w:id="124" w:name="_Toc85727954"/>
      <w:bookmarkStart w:id="125" w:name="_Ref86669850"/>
      <w:bookmarkStart w:id="126" w:name="_Ref89259667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23"/>
      <w:bookmarkEnd w:id="124"/>
      <w:bookmarkEnd w:id="125"/>
      <w:bookmarkEnd w:id="12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7" w:name="_Toc85727955"/>
      <w:bookmarkStart w:id="128" w:name="_Ref86669856"/>
      <w:bookmarkStart w:id="129" w:name="_Ref89259675"/>
      <w:bookmarkStart w:id="130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27"/>
      <w:bookmarkEnd w:id="128"/>
      <w:bookmarkEnd w:id="129"/>
    </w:p>
    <w:bookmarkEnd w:id="130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31" w:name="_Toc85529595"/>
      <w:bookmarkStart w:id="132" w:name="_Toc85727956"/>
      <w:bookmarkStart w:id="133" w:name="_Ref86669870"/>
      <w:bookmarkStart w:id="134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31"/>
      <w:bookmarkEnd w:id="132"/>
      <w:bookmarkEnd w:id="133"/>
    </w:p>
    <w:bookmarkEnd w:id="13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35" w:name="_Toc489886385"/>
      <w:bookmarkStart w:id="136" w:name="_Ref75275917"/>
      <w:bookmarkStart w:id="137" w:name="_Toc85529596"/>
      <w:bookmarkStart w:id="138" w:name="_Toc85727957"/>
      <w:bookmarkStart w:id="139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35"/>
      <w:bookmarkEnd w:id="136"/>
      <w:bookmarkEnd w:id="137"/>
      <w:bookmarkEnd w:id="138"/>
      <w:bookmarkEnd w:id="13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0" w:name="_Toc85529597"/>
      <w:bookmarkStart w:id="141" w:name="_Toc85727958"/>
      <w:bookmarkStart w:id="142" w:name="_Ref86669880"/>
      <w:bookmarkStart w:id="143" w:name="_Ref89259695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0"/>
      <w:bookmarkEnd w:id="141"/>
      <w:bookmarkEnd w:id="142"/>
      <w:bookmarkEnd w:id="14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44" w:name="_Toc85529598"/>
      <w:bookmarkStart w:id="145" w:name="_Toc85727959"/>
      <w:bookmarkStart w:id="146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44"/>
      <w:bookmarkEnd w:id="145"/>
      <w:bookmarkEnd w:id="14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47" w:name="_Toc489886387"/>
      <w:bookmarkStart w:id="148" w:name="_Ref75275934"/>
      <w:bookmarkStart w:id="149" w:name="_Toc85529599"/>
      <w:bookmarkStart w:id="150" w:name="_Toc85727960"/>
      <w:bookmarkStart w:id="151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47"/>
      <w:bookmarkEnd w:id="148"/>
      <w:bookmarkEnd w:id="149"/>
      <w:bookmarkEnd w:id="150"/>
      <w:bookmarkEnd w:id="15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7B2" w:rsidRDefault="00AC27B2">
      <w:r>
        <w:separator/>
      </w:r>
    </w:p>
  </w:endnote>
  <w:endnote w:type="continuationSeparator" w:id="0">
    <w:p w:rsidR="00AC27B2" w:rsidRDefault="00AC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D35EE4" w:rsidRDefault="001C45F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RPK-4</w:t>
                              </w:r>
                              <w:r w:rsidR="004663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F924FC"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FSRM</w:t>
                              </w:r>
                              <w:r w:rsidR="00AC27B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B7687E" w:rsidRDefault="00AC27B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486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Pr="0058149E" w:rsidRDefault="00CF122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 Hitachi Air Conditioning Malaysia </w:t>
                              </w:r>
                              <w:proofErr w:type="spellStart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Sdn</w:t>
                              </w:r>
                              <w:proofErr w:type="spellEnd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. </w:t>
                              </w:r>
                              <w:proofErr w:type="spellStart"/>
                              <w:r w:rsidRPr="001C49D4">
                                <w:rPr>
                                  <w:sz w:val="22"/>
                                  <w:szCs w:val="22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27"/>
                            <a:ext cx="3969" cy="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2F3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 w:rsidR="003C5C8E"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НОГО </w:t>
                              </w:r>
                            </w:p>
                            <w:p w:rsidR="00AC27B2" w:rsidRPr="009D7031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AC27B2" w:rsidRPr="0058149E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1C45F7">
                                <w:rPr>
                                  <w:b/>
                                  <w:sz w:val="18"/>
                                  <w:szCs w:val="18"/>
                                </w:rPr>
                                <w:t>RPK-4</w:t>
                              </w:r>
                              <w:r w:rsidR="00466324">
                                <w:rPr>
                                  <w:b/>
                                  <w:sz w:val="18"/>
                                  <w:szCs w:val="18"/>
                                </w:rPr>
                                <w:t>.0</w:t>
                              </w:r>
                              <w:r w:rsidR="00F924FC" w:rsidRPr="00F924FC">
                                <w:rPr>
                                  <w:b/>
                                  <w:sz w:val="18"/>
                                  <w:szCs w:val="18"/>
                                </w:rPr>
                                <w:t>FSRM</w:t>
                              </w:r>
                            </w:p>
                            <w:p w:rsidR="00AC27B2" w:rsidRPr="00AF301F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27B2" w:rsidRPr="00613EFB" w:rsidRDefault="00AC27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QhuUg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27B2" w:rsidRPr="00D35EE4" w:rsidRDefault="001C45F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RPK-4</w:t>
                        </w:r>
                        <w:r w:rsidR="004663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F924FC"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FSRM</w:t>
                        </w:r>
                        <w:r w:rsidR="00AC27B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B7687E" w:rsidRDefault="00AC27B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9486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27B2" w:rsidRPr="0058149E" w:rsidRDefault="00CF122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 Hitachi Air Conditioning Malaysia </w:t>
                        </w:r>
                        <w:proofErr w:type="spellStart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>Sdn</w:t>
                        </w:r>
                        <w:proofErr w:type="spellEnd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proofErr w:type="spellStart"/>
                        <w:r w:rsidRPr="001C49D4">
                          <w:rPr>
                            <w:sz w:val="22"/>
                            <w:szCs w:val="22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727;width:3969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602F3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 w:rsidR="003C5C8E">
                          <w:rPr>
                            <w:b/>
                            <w:sz w:val="18"/>
                            <w:szCs w:val="18"/>
                          </w:rPr>
                          <w:t>НАСТЕН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НОГО </w:t>
                        </w:r>
                      </w:p>
                      <w:p w:rsidR="00AC27B2" w:rsidRPr="009D7031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AC27B2" w:rsidRPr="0058149E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1C45F7">
                          <w:rPr>
                            <w:b/>
                            <w:sz w:val="18"/>
                            <w:szCs w:val="18"/>
                          </w:rPr>
                          <w:t>RPK-4</w:t>
                        </w:r>
                        <w:r w:rsidR="00466324">
                          <w:rPr>
                            <w:b/>
                            <w:sz w:val="18"/>
                            <w:szCs w:val="18"/>
                          </w:rPr>
                          <w:t>.0</w:t>
                        </w:r>
                        <w:r w:rsidR="00F924FC" w:rsidRPr="00F924FC">
                          <w:rPr>
                            <w:b/>
                            <w:sz w:val="18"/>
                            <w:szCs w:val="18"/>
                          </w:rPr>
                          <w:t>FSRM</w:t>
                        </w:r>
                      </w:p>
                      <w:p w:rsidR="00AC27B2" w:rsidRPr="00AF301F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27B2" w:rsidRPr="00613EFB" w:rsidRDefault="00AC27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486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4FC" w:rsidRPr="00D35EE4" w:rsidRDefault="001C45F7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RPK-4</w:t>
                              </w:r>
                              <w:r w:rsidR="004A368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F924FC"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FSRM</w:t>
                              </w:r>
                              <w:r w:rsidR="00F924F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C23BB2" w:rsidRDefault="00AC27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9486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924FC" w:rsidRPr="00D35EE4" w:rsidRDefault="001C45F7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RPK-4</w:t>
                        </w:r>
                        <w:r w:rsidR="004A368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F924FC"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FSRM</w:t>
                        </w:r>
                        <w:r w:rsidR="00F924F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C23BB2" w:rsidRDefault="00AC27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486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4FC" w:rsidRPr="00D35EE4" w:rsidRDefault="001C45F7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RPK-4</w:t>
                              </w:r>
                              <w:r w:rsidR="004663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F924FC"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FSRM</w:t>
                              </w:r>
                              <w:r w:rsidR="00F924F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9486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924FC" w:rsidRPr="00D35EE4" w:rsidRDefault="001C45F7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RPK-4</w:t>
                        </w:r>
                        <w:r w:rsidR="004663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F924FC"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FSRM</w:t>
                        </w:r>
                        <w:r w:rsidR="00F924F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7B2" w:rsidRDefault="00AC27B2">
      <w:r>
        <w:separator/>
      </w:r>
    </w:p>
  </w:footnote>
  <w:footnote w:type="continuationSeparator" w:id="0">
    <w:p w:rsidR="00AC27B2" w:rsidRDefault="00AC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1FB1"/>
    <w:rsid w:val="00037425"/>
    <w:rsid w:val="0004615A"/>
    <w:rsid w:val="00054A54"/>
    <w:rsid w:val="00057BCD"/>
    <w:rsid w:val="00057CBB"/>
    <w:rsid w:val="000603BB"/>
    <w:rsid w:val="00073C25"/>
    <w:rsid w:val="000779F8"/>
    <w:rsid w:val="00077D1A"/>
    <w:rsid w:val="000814C8"/>
    <w:rsid w:val="00086922"/>
    <w:rsid w:val="0009160C"/>
    <w:rsid w:val="0009526F"/>
    <w:rsid w:val="000A5948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5870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486E"/>
    <w:rsid w:val="001A0A60"/>
    <w:rsid w:val="001A6BBE"/>
    <w:rsid w:val="001B3289"/>
    <w:rsid w:val="001B4294"/>
    <w:rsid w:val="001C0038"/>
    <w:rsid w:val="001C18B3"/>
    <w:rsid w:val="001C1974"/>
    <w:rsid w:val="001C381C"/>
    <w:rsid w:val="001C3EDB"/>
    <w:rsid w:val="001C45F7"/>
    <w:rsid w:val="001D425F"/>
    <w:rsid w:val="001D56EC"/>
    <w:rsid w:val="001E2178"/>
    <w:rsid w:val="001E2E2E"/>
    <w:rsid w:val="001E45FC"/>
    <w:rsid w:val="001F1A08"/>
    <w:rsid w:val="001F4DED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34BD"/>
    <w:rsid w:val="00266678"/>
    <w:rsid w:val="00266864"/>
    <w:rsid w:val="00267AD7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E0"/>
    <w:rsid w:val="002E1622"/>
    <w:rsid w:val="002E3A4E"/>
    <w:rsid w:val="002F7790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46892"/>
    <w:rsid w:val="0035024A"/>
    <w:rsid w:val="00356F7E"/>
    <w:rsid w:val="0036188A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14B7"/>
    <w:rsid w:val="003F28A1"/>
    <w:rsid w:val="003F43C3"/>
    <w:rsid w:val="004106D7"/>
    <w:rsid w:val="004158E2"/>
    <w:rsid w:val="0042083A"/>
    <w:rsid w:val="00433717"/>
    <w:rsid w:val="00437185"/>
    <w:rsid w:val="00441553"/>
    <w:rsid w:val="004502D6"/>
    <w:rsid w:val="00455E74"/>
    <w:rsid w:val="0046414B"/>
    <w:rsid w:val="00466324"/>
    <w:rsid w:val="0047634B"/>
    <w:rsid w:val="00481268"/>
    <w:rsid w:val="0048313C"/>
    <w:rsid w:val="004831AA"/>
    <w:rsid w:val="004965E7"/>
    <w:rsid w:val="004A14D0"/>
    <w:rsid w:val="004A3681"/>
    <w:rsid w:val="004B12D6"/>
    <w:rsid w:val="004B6F5E"/>
    <w:rsid w:val="004C1297"/>
    <w:rsid w:val="004C329E"/>
    <w:rsid w:val="004D1F92"/>
    <w:rsid w:val="004D5533"/>
    <w:rsid w:val="004E674F"/>
    <w:rsid w:val="004F3DFC"/>
    <w:rsid w:val="004F494A"/>
    <w:rsid w:val="004F77E1"/>
    <w:rsid w:val="0050033F"/>
    <w:rsid w:val="00500799"/>
    <w:rsid w:val="00505AFE"/>
    <w:rsid w:val="005065CB"/>
    <w:rsid w:val="00523AA3"/>
    <w:rsid w:val="00525949"/>
    <w:rsid w:val="00526151"/>
    <w:rsid w:val="00531B53"/>
    <w:rsid w:val="00533AA2"/>
    <w:rsid w:val="005411CB"/>
    <w:rsid w:val="0055163F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E38BC"/>
    <w:rsid w:val="005E5127"/>
    <w:rsid w:val="005F7CF4"/>
    <w:rsid w:val="00601691"/>
    <w:rsid w:val="0060423E"/>
    <w:rsid w:val="006070F9"/>
    <w:rsid w:val="006262A4"/>
    <w:rsid w:val="00626A94"/>
    <w:rsid w:val="006416FB"/>
    <w:rsid w:val="00646CE5"/>
    <w:rsid w:val="00656098"/>
    <w:rsid w:val="006606BE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0CE1"/>
    <w:rsid w:val="007C300D"/>
    <w:rsid w:val="007D2A45"/>
    <w:rsid w:val="007D349B"/>
    <w:rsid w:val="007D4E6B"/>
    <w:rsid w:val="007D6CCA"/>
    <w:rsid w:val="007E3E10"/>
    <w:rsid w:val="007E5E22"/>
    <w:rsid w:val="007F3078"/>
    <w:rsid w:val="008003C3"/>
    <w:rsid w:val="00806B72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54FD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0155D"/>
    <w:rsid w:val="00901867"/>
    <w:rsid w:val="00910B53"/>
    <w:rsid w:val="00912E27"/>
    <w:rsid w:val="00913F03"/>
    <w:rsid w:val="009148F2"/>
    <w:rsid w:val="00922280"/>
    <w:rsid w:val="00931F28"/>
    <w:rsid w:val="00934AAB"/>
    <w:rsid w:val="00935AA1"/>
    <w:rsid w:val="0094137F"/>
    <w:rsid w:val="00941985"/>
    <w:rsid w:val="009454F1"/>
    <w:rsid w:val="009457C2"/>
    <w:rsid w:val="009478D2"/>
    <w:rsid w:val="0096270C"/>
    <w:rsid w:val="0097670D"/>
    <w:rsid w:val="00984D44"/>
    <w:rsid w:val="00985AEE"/>
    <w:rsid w:val="00985B81"/>
    <w:rsid w:val="009A1FA5"/>
    <w:rsid w:val="009A41AC"/>
    <w:rsid w:val="009A4462"/>
    <w:rsid w:val="009A70A6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66BCF"/>
    <w:rsid w:val="00B713E6"/>
    <w:rsid w:val="00B757EC"/>
    <w:rsid w:val="00B853CA"/>
    <w:rsid w:val="00B85C1D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2885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122B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2574"/>
    <w:rsid w:val="00D96268"/>
    <w:rsid w:val="00D97C02"/>
    <w:rsid w:val="00DA1947"/>
    <w:rsid w:val="00DA234E"/>
    <w:rsid w:val="00DA4E1F"/>
    <w:rsid w:val="00DC172F"/>
    <w:rsid w:val="00DC42C5"/>
    <w:rsid w:val="00DC56ED"/>
    <w:rsid w:val="00DE4F2D"/>
    <w:rsid w:val="00DE77F5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2FE7"/>
    <w:rsid w:val="00E774B2"/>
    <w:rsid w:val="00E8345E"/>
    <w:rsid w:val="00E84F29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154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817D9"/>
    <w:rsid w:val="00F924FC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E658C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4:docId w14:val="62C826FC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F6AB0-4AE2-4114-9A6E-94749E1DA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48</TotalTime>
  <Pages>34</Pages>
  <Words>5303</Words>
  <Characters>30229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22</cp:revision>
  <cp:lastPrinted>2021-03-26T08:29:00Z</cp:lastPrinted>
  <dcterms:created xsi:type="dcterms:W3CDTF">2022-02-24T12:53:00Z</dcterms:created>
  <dcterms:modified xsi:type="dcterms:W3CDTF">2026-07-21T11:27:00Z</dcterms:modified>
</cp:coreProperties>
</file>