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9A70A6">
              <w:rPr>
                <w:b/>
                <w:szCs w:val="28"/>
              </w:rPr>
              <w:t>RPK-3.0</w:t>
            </w:r>
            <w:r w:rsidR="00F924FC" w:rsidRPr="002B11FF">
              <w:rPr>
                <w:b/>
                <w:szCs w:val="28"/>
              </w:rPr>
              <w:t>FSRM</w:t>
            </w:r>
          </w:p>
        </w:tc>
      </w:tr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9A70A6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RPK-3.0</w:t>
            </w:r>
            <w:r w:rsidR="00F924FC" w:rsidRPr="002B11FF">
              <w:rPr>
                <w:b/>
                <w:szCs w:val="28"/>
              </w:rPr>
              <w:t>FSRM</w:t>
            </w:r>
            <w:r w:rsidR="001F1A08" w:rsidRPr="007C2003">
              <w:rPr>
                <w:b/>
                <w:szCs w:val="28"/>
              </w:rPr>
              <w:t>. 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B07DA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131C4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_Ref89259522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10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_Ref89259527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_Ref89259530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_Ref89259534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_Ref89259544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_Ref89259565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13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_Ref89259573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_Ref89259591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_Ref89259603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_Ref89259609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_Ref89259614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20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_Ref89259631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_Ref89259646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23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_Ref89259650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_Ref75275894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_Ref89259663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_Ref89259667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_Ref89259675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_Ref89259695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31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131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9131C4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200C8E" w:rsidRPr="00CC2C20" w:rsidTr="00005B20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005B20">
        <w:trPr>
          <w:trHeight w:val="553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F924FC" w:rsidRDefault="00466324" w:rsidP="00F924F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RPK-3.0</w:t>
            </w:r>
            <w:r w:rsidR="00F924FC" w:rsidRPr="00F924FC">
              <w:rPr>
                <w:sz w:val="22"/>
                <w:szCs w:val="22"/>
              </w:rPr>
              <w:t>FSRM</w:t>
            </w:r>
          </w:p>
        </w:tc>
      </w:tr>
      <w:tr w:rsidR="006A3296" w:rsidRPr="00CC2C20" w:rsidTr="00005B20">
        <w:trPr>
          <w:trHeight w:val="553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46632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RPK-3.0</w:t>
            </w:r>
            <w:r w:rsidR="00F924FC" w:rsidRPr="00F924FC">
              <w:rPr>
                <w:sz w:val="22"/>
                <w:szCs w:val="22"/>
              </w:rPr>
              <w:t>FSRM</w:t>
            </w:r>
          </w:p>
        </w:tc>
      </w:tr>
      <w:tr w:rsidR="00B07DAB" w:rsidRPr="00CC2C20" w:rsidTr="00005B20">
        <w:trPr>
          <w:trHeight w:val="553"/>
        </w:trPr>
        <w:tc>
          <w:tcPr>
            <w:tcW w:w="2552" w:type="dxa"/>
            <w:vAlign w:val="center"/>
          </w:tcPr>
          <w:p w:rsidR="00B07DAB" w:rsidRPr="00CC2C20" w:rsidRDefault="00005B2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B07DAB" w:rsidRPr="0029731C" w:rsidRDefault="00B07DAB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005B20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005B20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005B20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9131C4" w:rsidRPr="00CC2C20" w:rsidTr="00005B20">
        <w:trPr>
          <w:trHeight w:val="553"/>
        </w:trPr>
        <w:tc>
          <w:tcPr>
            <w:tcW w:w="2552" w:type="dxa"/>
            <w:vAlign w:val="center"/>
          </w:tcPr>
          <w:p w:rsidR="009131C4" w:rsidRPr="00CC2C20" w:rsidRDefault="009131C4" w:rsidP="009131C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9131C4" w:rsidRPr="008912C4" w:rsidRDefault="009131C4" w:rsidP="009131C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9131C4" w:rsidRPr="00CC2C20" w:rsidTr="00005B20">
        <w:trPr>
          <w:trHeight w:val="553"/>
        </w:trPr>
        <w:tc>
          <w:tcPr>
            <w:tcW w:w="2552" w:type="dxa"/>
            <w:vAlign w:val="center"/>
          </w:tcPr>
          <w:p w:rsidR="009131C4" w:rsidRPr="00CC2C20" w:rsidRDefault="009131C4" w:rsidP="009131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9131C4" w:rsidRPr="00CC2C20" w:rsidRDefault="009131C4" w:rsidP="009131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131C4" w:rsidRPr="00CC2C20" w:rsidTr="00005B20">
        <w:trPr>
          <w:trHeight w:val="492"/>
        </w:trPr>
        <w:tc>
          <w:tcPr>
            <w:tcW w:w="2552" w:type="dxa"/>
            <w:vAlign w:val="center"/>
          </w:tcPr>
          <w:p w:rsidR="009131C4" w:rsidRPr="00F0163C" w:rsidRDefault="009131C4" w:rsidP="009131C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9131C4" w:rsidRDefault="009131C4" w:rsidP="009131C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9131C4" w:rsidRDefault="009131C4" w:rsidP="009131C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9131C4" w:rsidRDefault="009131C4" w:rsidP="009131C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9131C4" w:rsidRPr="009A1BB8" w:rsidRDefault="009131C4" w:rsidP="009131C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9131C4" w:rsidRPr="009C0E86" w:rsidRDefault="009131C4" w:rsidP="009131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9131C4" w:rsidRPr="00F0163C" w:rsidRDefault="009131C4" w:rsidP="009131C4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9131C4" w:rsidRPr="00CC5FA8" w:rsidTr="00005B20">
        <w:trPr>
          <w:trHeight w:val="492"/>
        </w:trPr>
        <w:tc>
          <w:tcPr>
            <w:tcW w:w="2552" w:type="dxa"/>
            <w:vAlign w:val="center"/>
          </w:tcPr>
          <w:p w:rsidR="009131C4" w:rsidRPr="00CC2C20" w:rsidRDefault="009131C4" w:rsidP="009131C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131C4" w:rsidRPr="003011F5" w:rsidRDefault="009131C4" w:rsidP="009131C4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9131C4" w:rsidRPr="00CC2C20" w:rsidTr="00005B20">
        <w:trPr>
          <w:trHeight w:val="553"/>
        </w:trPr>
        <w:tc>
          <w:tcPr>
            <w:tcW w:w="2552" w:type="dxa"/>
            <w:vAlign w:val="center"/>
          </w:tcPr>
          <w:p w:rsidR="009131C4" w:rsidRPr="00CC2C20" w:rsidRDefault="009131C4" w:rsidP="009131C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131C4" w:rsidRPr="003011F5" w:rsidRDefault="009131C4" w:rsidP="009131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9131C4" w:rsidRPr="009131C4" w:rsidTr="00005B20">
        <w:trPr>
          <w:trHeight w:val="553"/>
        </w:trPr>
        <w:tc>
          <w:tcPr>
            <w:tcW w:w="2552" w:type="dxa"/>
            <w:vAlign w:val="center"/>
          </w:tcPr>
          <w:p w:rsidR="009131C4" w:rsidRPr="00CC2C20" w:rsidRDefault="009131C4" w:rsidP="009131C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131C4" w:rsidRPr="001C49D4" w:rsidRDefault="009131C4" w:rsidP="009131C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9131C4" w:rsidRPr="00CC2C20" w:rsidTr="00005B20">
        <w:trPr>
          <w:trHeight w:val="553"/>
        </w:trPr>
        <w:tc>
          <w:tcPr>
            <w:tcW w:w="2552" w:type="dxa"/>
            <w:vAlign w:val="center"/>
          </w:tcPr>
          <w:p w:rsidR="009131C4" w:rsidRPr="00CC2C20" w:rsidRDefault="009131C4" w:rsidP="009131C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131C4" w:rsidRPr="00D263FB" w:rsidRDefault="009131C4" w:rsidP="009131C4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9131C4" w:rsidRPr="00CC2C20" w:rsidTr="00005B20">
        <w:trPr>
          <w:trHeight w:val="553"/>
        </w:trPr>
        <w:tc>
          <w:tcPr>
            <w:tcW w:w="2552" w:type="dxa"/>
            <w:vAlign w:val="center"/>
          </w:tcPr>
          <w:p w:rsidR="009131C4" w:rsidRPr="00F0163C" w:rsidRDefault="009131C4" w:rsidP="009131C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9131C4" w:rsidRDefault="009131C4" w:rsidP="009131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9131C4" w:rsidRPr="00BF0AAC" w:rsidRDefault="009131C4" w:rsidP="009131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9131C4" w:rsidRPr="00BF0AAC" w:rsidRDefault="009131C4" w:rsidP="009131C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9131C4" w:rsidRPr="00BF0AAC" w:rsidRDefault="009131C4" w:rsidP="009131C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131C4" w:rsidRPr="00BF0AAC" w:rsidRDefault="009131C4" w:rsidP="009131C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131C4" w:rsidRPr="00BF0AAC" w:rsidRDefault="009131C4" w:rsidP="009131C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9131C4" w:rsidRPr="00BF0AAC" w:rsidRDefault="009131C4" w:rsidP="009131C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9131C4" w:rsidRPr="002362A6" w:rsidRDefault="009131C4" w:rsidP="009131C4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2362A6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2362A6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362A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2362A6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9131C4" w:rsidRDefault="009131C4" w:rsidP="00200C8E">
      <w:pPr>
        <w:jc w:val="center"/>
        <w:rPr>
          <w:b/>
          <w:szCs w:val="28"/>
        </w:rPr>
      </w:pPr>
      <w:bookmarkStart w:id="7" w:name="_GoBack"/>
      <w:bookmarkEnd w:id="7"/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bookmarkStart w:id="12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39"/>
        <w:gridCol w:w="300"/>
        <w:gridCol w:w="2911"/>
        <w:gridCol w:w="1276"/>
        <w:gridCol w:w="2821"/>
      </w:tblGrid>
      <w:tr w:rsidR="00B07DAB" w:rsidRPr="00AD1C4D" w:rsidTr="000966D8">
        <w:trPr>
          <w:trHeight w:val="159"/>
          <w:jc w:val="center"/>
        </w:trPr>
        <w:tc>
          <w:tcPr>
            <w:tcW w:w="5822" w:type="dxa"/>
            <w:gridSpan w:val="4"/>
            <w:vAlign w:val="center"/>
          </w:tcPr>
          <w:p w:rsidR="00B07DAB" w:rsidRPr="00D94425" w:rsidRDefault="00B07DAB" w:rsidP="00B07DA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B07DAB" w:rsidRPr="00D94425" w:rsidRDefault="00B07DAB" w:rsidP="00B07DA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B07DAB" w:rsidRPr="00D94425" w:rsidRDefault="00B07DAB" w:rsidP="00B07DA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466324" w:rsidRPr="00AD1C4D" w:rsidTr="00FF107A">
        <w:trPr>
          <w:trHeight w:val="159"/>
          <w:jc w:val="center"/>
        </w:trPr>
        <w:tc>
          <w:tcPr>
            <w:tcW w:w="2272" w:type="dxa"/>
            <w:vMerge w:val="restart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gridSpan w:val="3"/>
            <w:vAlign w:val="center"/>
          </w:tcPr>
          <w:p w:rsidR="00466324" w:rsidRPr="0001459B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 w:val="restart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>7.1/8.0</w:t>
            </w:r>
          </w:p>
        </w:tc>
      </w:tr>
      <w:tr w:rsidR="00466324" w:rsidRPr="00AD1C4D" w:rsidTr="00FF107A">
        <w:trPr>
          <w:trHeight w:val="159"/>
          <w:jc w:val="center"/>
        </w:trPr>
        <w:tc>
          <w:tcPr>
            <w:tcW w:w="2272" w:type="dxa"/>
            <w:vMerge/>
          </w:tcPr>
          <w:p w:rsidR="00466324" w:rsidRDefault="00466324" w:rsidP="00FF107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3"/>
            <w:vAlign w:val="center"/>
          </w:tcPr>
          <w:p w:rsidR="00466324" w:rsidRPr="0001459B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 xml:space="preserve">(UTOPIA </w:t>
            </w:r>
            <w:r w:rsidRPr="0002140A">
              <w:rPr>
                <w:sz w:val="22"/>
                <w:szCs w:val="22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>8.0/9.0</w:t>
            </w:r>
          </w:p>
        </w:tc>
      </w:tr>
      <w:tr w:rsidR="00466324" w:rsidRPr="00AD1C4D" w:rsidTr="00FF107A">
        <w:trPr>
          <w:trHeight w:val="159"/>
          <w:jc w:val="center"/>
        </w:trPr>
        <w:tc>
          <w:tcPr>
            <w:tcW w:w="2611" w:type="dxa"/>
            <w:gridSpan w:val="2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11" w:type="dxa"/>
            <w:gridSpan w:val="2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>20/17.5/15.5/12.5</w:t>
            </w:r>
          </w:p>
        </w:tc>
      </w:tr>
      <w:tr w:rsidR="00466324" w:rsidRPr="00AD1C4D" w:rsidTr="00FF107A">
        <w:trPr>
          <w:jc w:val="center"/>
        </w:trPr>
        <w:tc>
          <w:tcPr>
            <w:tcW w:w="2611" w:type="dxa"/>
            <w:gridSpan w:val="2"/>
            <w:vAlign w:val="center"/>
          </w:tcPr>
          <w:p w:rsidR="00466324" w:rsidRPr="00E4197E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11" w:type="dxa"/>
            <w:gridSpan w:val="2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66324" w:rsidRPr="00E4197E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66324" w:rsidRPr="00E4197E" w:rsidRDefault="00466324" w:rsidP="00FF107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>47/44/40/35</w:t>
            </w:r>
          </w:p>
        </w:tc>
      </w:tr>
      <w:tr w:rsidR="00466324" w:rsidRPr="00AD1C4D" w:rsidTr="00FF107A">
        <w:trPr>
          <w:jc w:val="center"/>
        </w:trPr>
        <w:tc>
          <w:tcPr>
            <w:tcW w:w="2611" w:type="dxa"/>
            <w:gridSpan w:val="2"/>
            <w:vAlign w:val="center"/>
          </w:tcPr>
          <w:p w:rsidR="00466324" w:rsidRPr="00E4197E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11" w:type="dxa"/>
            <w:gridSpan w:val="2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66324" w:rsidRPr="00E4197E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>63/60/56/51</w:t>
            </w:r>
          </w:p>
        </w:tc>
      </w:tr>
      <w:tr w:rsidR="00466324" w:rsidRPr="00AD1C4D" w:rsidTr="00FF107A">
        <w:trPr>
          <w:jc w:val="center"/>
        </w:trPr>
        <w:tc>
          <w:tcPr>
            <w:tcW w:w="2272" w:type="dxa"/>
            <w:vMerge w:val="restart"/>
            <w:vAlign w:val="center"/>
          </w:tcPr>
          <w:p w:rsidR="00466324" w:rsidRPr="00135C40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gridSpan w:val="3"/>
            <w:vAlign w:val="center"/>
          </w:tcPr>
          <w:p w:rsidR="00466324" w:rsidRPr="0001459B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>-5</w:t>
            </w:r>
            <w:r w:rsidRPr="007D372B">
              <w:rPr>
                <w:sz w:val="22"/>
                <w:szCs w:val="22"/>
                <w:lang w:val="en-US"/>
              </w:rPr>
              <w:t>~</w:t>
            </w:r>
            <w:r w:rsidRPr="007D372B">
              <w:rPr>
                <w:sz w:val="22"/>
                <w:szCs w:val="22"/>
              </w:rPr>
              <w:t>46</w:t>
            </w:r>
          </w:p>
        </w:tc>
      </w:tr>
      <w:tr w:rsidR="00466324" w:rsidRPr="00AD1C4D" w:rsidTr="00FF107A">
        <w:trPr>
          <w:jc w:val="center"/>
        </w:trPr>
        <w:tc>
          <w:tcPr>
            <w:tcW w:w="2272" w:type="dxa"/>
            <w:vMerge/>
            <w:vAlign w:val="center"/>
          </w:tcPr>
          <w:p w:rsidR="00466324" w:rsidRPr="00E4197E" w:rsidRDefault="00466324" w:rsidP="00FF107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3"/>
            <w:vAlign w:val="center"/>
          </w:tcPr>
          <w:p w:rsidR="00466324" w:rsidRPr="00E4197E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466324" w:rsidRPr="00E4197E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  <w:lang w:val="en-US"/>
              </w:rPr>
              <w:t>-</w:t>
            </w:r>
            <w:r w:rsidRPr="007D372B">
              <w:rPr>
                <w:sz w:val="22"/>
                <w:szCs w:val="22"/>
              </w:rPr>
              <w:t>1</w:t>
            </w:r>
            <w:r w:rsidRPr="007D372B">
              <w:rPr>
                <w:sz w:val="22"/>
                <w:szCs w:val="22"/>
                <w:lang w:val="en-US"/>
              </w:rPr>
              <w:t>0~</w:t>
            </w:r>
            <w:r w:rsidRPr="007D372B">
              <w:rPr>
                <w:sz w:val="22"/>
                <w:szCs w:val="22"/>
              </w:rPr>
              <w:t>15</w:t>
            </w:r>
          </w:p>
        </w:tc>
      </w:tr>
      <w:tr w:rsidR="00466324" w:rsidRPr="00AD1C4D" w:rsidTr="00FF107A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466324" w:rsidRPr="00E4197E" w:rsidRDefault="00466324" w:rsidP="00FF107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gridSpan w:val="3"/>
            <w:vAlign w:val="center"/>
          </w:tcPr>
          <w:p w:rsidR="00466324" w:rsidRPr="00E4197E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466324" w:rsidRPr="00B54A67" w:rsidRDefault="00466324" w:rsidP="00FF107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 xml:space="preserve">Ø 9.52(3/8) </w:t>
            </w:r>
          </w:p>
        </w:tc>
      </w:tr>
      <w:tr w:rsidR="00466324" w:rsidRPr="00AD1C4D" w:rsidTr="00FF107A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466324" w:rsidRPr="00FD6217" w:rsidRDefault="00466324" w:rsidP="00FF107A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gridSpan w:val="3"/>
            <w:vAlign w:val="center"/>
          </w:tcPr>
          <w:p w:rsidR="00466324" w:rsidRPr="00FD6217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7D372B" w:rsidRDefault="00466324" w:rsidP="00FF107A">
            <w:pPr>
              <w:jc w:val="center"/>
              <w:rPr>
                <w:sz w:val="22"/>
                <w:szCs w:val="22"/>
              </w:rPr>
            </w:pPr>
            <w:r w:rsidRPr="007D372B">
              <w:rPr>
                <w:sz w:val="22"/>
                <w:szCs w:val="22"/>
              </w:rPr>
              <w:t>Ø 15.88 (5/8)</w:t>
            </w:r>
          </w:p>
        </w:tc>
      </w:tr>
      <w:tr w:rsidR="00466324" w:rsidRPr="00AD1C4D" w:rsidTr="00FF107A">
        <w:trPr>
          <w:jc w:val="center"/>
        </w:trPr>
        <w:tc>
          <w:tcPr>
            <w:tcW w:w="5822" w:type="dxa"/>
            <w:gridSpan w:val="4"/>
            <w:vAlign w:val="center"/>
          </w:tcPr>
          <w:p w:rsidR="00466324" w:rsidRPr="00CA78AC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466324" w:rsidRPr="00CA78AC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CA78AC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466324" w:rsidRPr="00AD1C4D" w:rsidTr="00FF107A">
        <w:trPr>
          <w:jc w:val="center"/>
        </w:trPr>
        <w:tc>
          <w:tcPr>
            <w:tcW w:w="5822" w:type="dxa"/>
            <w:gridSpan w:val="4"/>
            <w:vAlign w:val="center"/>
          </w:tcPr>
          <w:p w:rsidR="00466324" w:rsidRPr="00135C40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CA78AC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466324" w:rsidRPr="00AD1C4D" w:rsidTr="00FF107A">
        <w:trPr>
          <w:jc w:val="center"/>
        </w:trPr>
        <w:tc>
          <w:tcPr>
            <w:tcW w:w="7098" w:type="dxa"/>
            <w:gridSpan w:val="5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466324" w:rsidRPr="00AD1C4D" w:rsidTr="00FF107A">
        <w:trPr>
          <w:jc w:val="center"/>
        </w:trPr>
        <w:tc>
          <w:tcPr>
            <w:tcW w:w="7098" w:type="dxa"/>
            <w:gridSpan w:val="5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 (опция)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CC5425" w:rsidRDefault="00466324" w:rsidP="00FF107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PC-ARF(P)(1)(E)</w:t>
            </w:r>
          </w:p>
        </w:tc>
      </w:tr>
      <w:tr w:rsidR="00466324" w:rsidRPr="00AD1C4D" w:rsidTr="00FF107A">
        <w:trPr>
          <w:jc w:val="center"/>
        </w:trPr>
        <w:tc>
          <w:tcPr>
            <w:tcW w:w="9919" w:type="dxa"/>
            <w:gridSpan w:val="6"/>
            <w:shd w:val="clear" w:color="auto" w:fill="auto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466324" w:rsidRPr="00AD1C4D" w:rsidTr="00FF107A">
        <w:trPr>
          <w:jc w:val="center"/>
        </w:trPr>
        <w:tc>
          <w:tcPr>
            <w:tcW w:w="5822" w:type="dxa"/>
            <w:gridSpan w:val="4"/>
            <w:vAlign w:val="center"/>
          </w:tcPr>
          <w:p w:rsidR="00466324" w:rsidRPr="00135C40" w:rsidRDefault="00466324" w:rsidP="00FF107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466324" w:rsidRPr="0001459B" w:rsidRDefault="00466324" w:rsidP="00FF107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01459B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466324" w:rsidRPr="00AD1C4D" w:rsidTr="00FF107A">
        <w:trPr>
          <w:jc w:val="center"/>
        </w:trPr>
        <w:tc>
          <w:tcPr>
            <w:tcW w:w="5822" w:type="dxa"/>
            <w:gridSpan w:val="4"/>
            <w:vAlign w:val="center"/>
          </w:tcPr>
          <w:p w:rsidR="00466324" w:rsidRPr="001D0C4B" w:rsidRDefault="00466324" w:rsidP="00FF107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466324" w:rsidRPr="00812D3E" w:rsidRDefault="00466324" w:rsidP="00FF107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812D3E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466324" w:rsidRPr="00AD1C4D" w:rsidTr="00FF107A">
        <w:trPr>
          <w:jc w:val="center"/>
        </w:trPr>
        <w:tc>
          <w:tcPr>
            <w:tcW w:w="9919" w:type="dxa"/>
            <w:gridSpan w:val="6"/>
            <w:vAlign w:val="center"/>
          </w:tcPr>
          <w:p w:rsidR="00466324" w:rsidRPr="00C43D1A" w:rsidRDefault="00466324" w:rsidP="00FF107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466324" w:rsidRPr="00AD1C4D" w:rsidTr="00FF107A">
        <w:trPr>
          <w:jc w:val="center"/>
        </w:trPr>
        <w:tc>
          <w:tcPr>
            <w:tcW w:w="2911" w:type="dxa"/>
            <w:gridSpan w:val="3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2911" w:type="dxa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466324" w:rsidRPr="00294001" w:rsidRDefault="00466324" w:rsidP="00FF10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466324" w:rsidRPr="00AD1C4D" w:rsidTr="00FF107A">
        <w:trPr>
          <w:jc w:val="center"/>
        </w:trPr>
        <w:tc>
          <w:tcPr>
            <w:tcW w:w="2911" w:type="dxa"/>
            <w:gridSpan w:val="3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911" w:type="dxa"/>
            <w:vAlign w:val="center"/>
          </w:tcPr>
          <w:p w:rsidR="00466324" w:rsidRPr="00850DEB" w:rsidRDefault="00466324" w:rsidP="00FF10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:rsidR="00466324" w:rsidRPr="00850DEB" w:rsidRDefault="00466324" w:rsidP="00FF10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850DEB" w:rsidRDefault="00466324" w:rsidP="00FF107A">
            <w:pPr>
              <w:jc w:val="center"/>
              <w:rPr>
                <w:sz w:val="22"/>
                <w:szCs w:val="22"/>
                <w:lang w:val="en-US"/>
              </w:rPr>
            </w:pPr>
            <w:r w:rsidRPr="00850DEB">
              <w:rPr>
                <w:sz w:val="22"/>
                <w:szCs w:val="22"/>
                <w:lang w:val="en-US"/>
              </w:rPr>
              <w:t>R410A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466324" w:rsidRPr="00AD1C4D" w:rsidTr="00FF107A">
        <w:trPr>
          <w:jc w:val="center"/>
        </w:trPr>
        <w:tc>
          <w:tcPr>
            <w:tcW w:w="2911" w:type="dxa"/>
            <w:gridSpan w:val="3"/>
            <w:vAlign w:val="center"/>
          </w:tcPr>
          <w:p w:rsidR="00466324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911" w:type="dxa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276" w:type="dxa"/>
            <w:vAlign w:val="center"/>
          </w:tcPr>
          <w:p w:rsidR="00466324" w:rsidRPr="00294001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466324" w:rsidRPr="00AD1C4D" w:rsidTr="00FF107A">
        <w:trPr>
          <w:trHeight w:val="331"/>
          <w:jc w:val="center"/>
        </w:trPr>
        <w:tc>
          <w:tcPr>
            <w:tcW w:w="9919" w:type="dxa"/>
            <w:gridSpan w:val="6"/>
            <w:shd w:val="clear" w:color="auto" w:fill="auto"/>
            <w:vAlign w:val="center"/>
          </w:tcPr>
          <w:p w:rsidR="00466324" w:rsidRDefault="00466324" w:rsidP="00FF107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466324" w:rsidRPr="00AD1C4D" w:rsidTr="00FF107A">
        <w:trPr>
          <w:trHeight w:val="241"/>
          <w:jc w:val="center"/>
        </w:trPr>
        <w:tc>
          <w:tcPr>
            <w:tcW w:w="5822" w:type="dxa"/>
            <w:gridSpan w:val="4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4C1D6C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466324" w:rsidRPr="00AD1C4D" w:rsidTr="00FF107A">
        <w:trPr>
          <w:trHeight w:val="245"/>
          <w:jc w:val="center"/>
        </w:trPr>
        <w:tc>
          <w:tcPr>
            <w:tcW w:w="5822" w:type="dxa"/>
            <w:gridSpan w:val="4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</w:p>
        </w:tc>
      </w:tr>
      <w:tr w:rsidR="00466324" w:rsidRPr="00AD1C4D" w:rsidTr="00FF107A">
        <w:trPr>
          <w:trHeight w:val="277"/>
          <w:jc w:val="center"/>
        </w:trPr>
        <w:tc>
          <w:tcPr>
            <w:tcW w:w="5822" w:type="dxa"/>
            <w:gridSpan w:val="4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</w:tr>
      <w:tr w:rsidR="00466324" w:rsidRPr="00AD1C4D" w:rsidTr="00FF107A">
        <w:trPr>
          <w:trHeight w:val="280"/>
          <w:jc w:val="center"/>
        </w:trPr>
        <w:tc>
          <w:tcPr>
            <w:tcW w:w="5822" w:type="dxa"/>
            <w:gridSpan w:val="4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135C40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466324" w:rsidRPr="00AD1C4D" w:rsidTr="00FF107A">
        <w:trPr>
          <w:trHeight w:val="271"/>
          <w:jc w:val="center"/>
        </w:trPr>
        <w:tc>
          <w:tcPr>
            <w:tcW w:w="5822" w:type="dxa"/>
            <w:gridSpan w:val="4"/>
          </w:tcPr>
          <w:p w:rsidR="00466324" w:rsidRPr="00AD1C4D" w:rsidRDefault="00466324" w:rsidP="00FF107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466324" w:rsidRPr="00AD1C4D" w:rsidRDefault="00466324" w:rsidP="00FF107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shd w:val="clear" w:color="auto" w:fill="auto"/>
            <w:vAlign w:val="center"/>
          </w:tcPr>
          <w:p w:rsidR="00466324" w:rsidRPr="004C1D6C" w:rsidRDefault="00466324" w:rsidP="00FF1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346892" w:rsidRDefault="00310201" w:rsidP="00346892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  <w:bookmarkStart w:id="13" w:name="_Toc85529568"/>
      <w:bookmarkStart w:id="14" w:name="_Toc85727928"/>
      <w:bookmarkStart w:id="15" w:name="_Ref86669666"/>
      <w:bookmarkStart w:id="16" w:name="_Ref89259498"/>
      <w:r w:rsidR="00346892">
        <w:rPr>
          <w:noProof/>
          <w:sz w:val="20"/>
          <w:szCs w:val="20"/>
        </w:rPr>
        <w:t xml:space="preserve"> </w:t>
      </w:r>
    </w:p>
    <w:p w:rsidR="00397950" w:rsidRDefault="00397950" w:rsidP="00346892">
      <w:pPr>
        <w:jc w:val="both"/>
        <w:rPr>
          <w:noProof/>
          <w:sz w:val="24"/>
        </w:rPr>
      </w:pPr>
    </w:p>
    <w:p w:rsidR="00346892" w:rsidRPr="00267AD7" w:rsidRDefault="00346892" w:rsidP="00346892">
      <w:pPr>
        <w:jc w:val="both"/>
        <w:rPr>
          <w:noProof/>
          <w:sz w:val="16"/>
          <w:szCs w:val="16"/>
        </w:rPr>
      </w:pPr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3"/>
      <w:bookmarkEnd w:id="14"/>
      <w:bookmarkEnd w:id="15"/>
      <w:bookmarkEnd w:id="16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Pr="009E2744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4A3681">
        <w:rPr>
          <w:sz w:val="22"/>
          <w:szCs w:val="22"/>
        </w:rPr>
        <w:t>RPK-3.0</w:t>
      </w:r>
      <w:r w:rsidR="00C66B1C" w:rsidRPr="00F924FC">
        <w:rPr>
          <w:sz w:val="22"/>
          <w:szCs w:val="22"/>
        </w:rPr>
        <w:t>FSRM</w:t>
      </w:r>
      <w:r w:rsidR="00C66B1C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C172F" w:rsidRDefault="00DC172F" w:rsidP="00DC17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39720C" w:rsidRPr="000A4AB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B16FB7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</w:t>
      </w:r>
      <w:r w:rsidR="003F14B7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3F14B7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901867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48100" cy="30480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7B1603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</w:p>
    <w:bookmarkEnd w:id="33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74"/>
      <w:bookmarkStart w:id="35" w:name="_Toc85727934"/>
      <w:bookmarkStart w:id="36" w:name="_Ref86669727"/>
      <w:bookmarkStart w:id="37" w:name="_Ref89259522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4"/>
      <w:bookmarkEnd w:id="35"/>
      <w:bookmarkEnd w:id="36"/>
      <w:bookmarkEnd w:id="37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39795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8" w:name="_Toc85529575"/>
      <w:bookmarkStart w:id="39" w:name="_Toc85727935"/>
      <w:bookmarkStart w:id="40" w:name="_Ref86669731"/>
      <w:bookmarkStart w:id="41" w:name="_Ref8925952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8"/>
      <w:bookmarkEnd w:id="39"/>
      <w:bookmarkEnd w:id="40"/>
      <w:bookmarkEnd w:id="41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76"/>
      <w:bookmarkStart w:id="43" w:name="_Toc85727936"/>
      <w:bookmarkStart w:id="44" w:name="_Ref86669737"/>
      <w:bookmarkStart w:id="45" w:name="_Ref89259530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2"/>
      <w:bookmarkEnd w:id="43"/>
      <w:bookmarkEnd w:id="44"/>
      <w:bookmarkEnd w:id="45"/>
    </w:p>
    <w:p w:rsidR="0042083A" w:rsidRPr="0042083A" w:rsidRDefault="0042083A" w:rsidP="0042083A"/>
    <w:p w:rsidR="00EA6703" w:rsidRDefault="001C381C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3238500" cy="1447800"/>
            <wp:effectExtent l="0" t="0" r="0" b="0"/>
            <wp:docPr id="75" name="Рисунок 75" descr="габариты RPK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абариты RPK2-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B72" w:rsidRDefault="00806B72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6" w:name="_Toc85529577"/>
      <w:bookmarkStart w:id="47" w:name="_Toc85727937"/>
      <w:bookmarkStart w:id="48" w:name="_Ref86669745"/>
      <w:bookmarkStart w:id="49" w:name="_Ref89259534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8160B0">
        <w:rPr>
          <w:rFonts w:ascii="Times New Roman" w:hAnsi="Times New Roman"/>
          <w:b w:val="0"/>
          <w:sz w:val="22"/>
          <w:szCs w:val="22"/>
        </w:rPr>
        <w:t xml:space="preserve"> 5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6"/>
      <w:bookmarkEnd w:id="47"/>
      <w:bookmarkEnd w:id="48"/>
      <w:bookmarkEnd w:id="49"/>
    </w:p>
    <w:p w:rsidR="004B12D6" w:rsidRPr="004B12D6" w:rsidRDefault="004B12D6" w:rsidP="004B12D6"/>
    <w:p w:rsidR="00EA6703" w:rsidRPr="008160B0" w:rsidRDefault="001C381C" w:rsidP="00356F7E">
      <w:pPr>
        <w:jc w:val="center"/>
        <w:rPr>
          <w:lang w:val="en-US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400550" cy="5000625"/>
            <wp:effectExtent l="0" t="0" r="0" b="9525"/>
            <wp:docPr id="76" name="Рисунок 76" descr="взрыв-схема RPK_RM_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зрыв-схема RPK_RM_2-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160B0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3"/>
      <w:bookmarkStart w:id="51" w:name="_Ref75275475"/>
      <w:bookmarkStart w:id="52" w:name="_Toc85529578"/>
      <w:bookmarkStart w:id="53" w:name="_Toc85727938"/>
      <w:bookmarkStart w:id="54" w:name="_Ref86669761"/>
      <w:bookmarkStart w:id="55" w:name="_Ref892595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0"/>
      <w:bookmarkEnd w:id="51"/>
      <w:bookmarkEnd w:id="52"/>
      <w:bookmarkEnd w:id="53"/>
      <w:bookmarkEnd w:id="54"/>
      <w:bookmarkEnd w:id="5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6" w:name="_Toc489886374"/>
      <w:bookmarkStart w:id="57" w:name="_Toc85529579"/>
      <w:bookmarkStart w:id="58" w:name="_Toc85727939"/>
      <w:bookmarkStart w:id="59" w:name="_Ref86669767"/>
      <w:bookmarkStart w:id="60" w:name="_Ref8925956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7"/>
      <w:bookmarkEnd w:id="58"/>
      <w:bookmarkEnd w:id="59"/>
      <w:bookmarkEnd w:id="6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397950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1F4DED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RPK-3.0</w:t>
            </w:r>
            <w:r w:rsidR="000C2FAA" w:rsidRPr="00373C6B">
              <w:rPr>
                <w:b/>
                <w:sz w:val="22"/>
                <w:szCs w:val="22"/>
                <w:lang w:val="en-US"/>
              </w:rPr>
              <w:t>FSRM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A70A6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A70A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9478D2" w:rsidRDefault="009478D2" w:rsidP="0050033F">
      <w:pPr>
        <w:spacing w:line="360" w:lineRule="auto"/>
        <w:jc w:val="both"/>
      </w:pPr>
    </w:p>
    <w:p w:rsidR="009478D2" w:rsidRDefault="009478D2" w:rsidP="0050033F">
      <w:pPr>
        <w:spacing w:line="360" w:lineRule="auto"/>
        <w:jc w:val="both"/>
      </w:pPr>
    </w:p>
    <w:p w:rsidR="009478D2" w:rsidRDefault="009478D2" w:rsidP="0050033F">
      <w:pPr>
        <w:spacing w:line="360" w:lineRule="auto"/>
        <w:jc w:val="both"/>
      </w:pPr>
    </w:p>
    <w:p w:rsidR="009478D2" w:rsidRDefault="009478D2" w:rsidP="0050033F">
      <w:pPr>
        <w:spacing w:line="360" w:lineRule="auto"/>
        <w:jc w:val="both"/>
      </w:pPr>
    </w:p>
    <w:p w:rsidR="009478D2" w:rsidRDefault="009478D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97950" w:rsidRDefault="0039795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85727940"/>
      <w:bookmarkStart w:id="62" w:name="_Ref8925957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1"/>
      <w:bookmarkEnd w:id="62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397950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1F4DED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RPK-3.0</w:t>
            </w:r>
            <w:r w:rsidR="000C2FAA" w:rsidRPr="00373C6B">
              <w:rPr>
                <w:b/>
                <w:sz w:val="22"/>
                <w:szCs w:val="22"/>
                <w:lang w:val="en-US"/>
              </w:rPr>
              <w:t>FSRM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97950" w:rsidRDefault="0039795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9478D2" w:rsidRDefault="009478D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3" w:name="_Toc85529581"/>
      <w:bookmarkStart w:id="64" w:name="_Toc85727941"/>
      <w:bookmarkStart w:id="65" w:name="_Ref8925958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3"/>
      <w:bookmarkEnd w:id="64"/>
      <w:bookmarkEnd w:id="6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82"/>
      <w:bookmarkStart w:id="67" w:name="_Toc85727942"/>
      <w:bookmarkStart w:id="68" w:name="_Ref8925958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6"/>
      <w:bookmarkEnd w:id="67"/>
      <w:bookmarkEnd w:id="6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83"/>
      <w:bookmarkStart w:id="70" w:name="_Toc85727943"/>
      <w:bookmarkStart w:id="71" w:name="_Ref86669779"/>
      <w:bookmarkStart w:id="72" w:name="_Ref8925959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69"/>
      <w:bookmarkEnd w:id="70"/>
      <w:bookmarkEnd w:id="71"/>
      <w:bookmarkEnd w:id="7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85529584"/>
      <w:bookmarkStart w:id="74" w:name="_Toc85727944"/>
      <w:bookmarkStart w:id="75" w:name="_Ref86669797"/>
      <w:bookmarkStart w:id="76" w:name="_Ref892596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73"/>
      <w:bookmarkEnd w:id="74"/>
      <w:bookmarkEnd w:id="75"/>
      <w:bookmarkEnd w:id="7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77" w:name="_Toc489886376"/>
      <w:bookmarkStart w:id="78" w:name="_Ref75275862"/>
      <w:bookmarkStart w:id="7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85727945"/>
      <w:bookmarkStart w:id="81" w:name="_Ref86669802"/>
      <w:bookmarkStart w:id="82" w:name="_Ref8925960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7"/>
      <w:bookmarkEnd w:id="78"/>
      <w:bookmarkEnd w:id="79"/>
      <w:bookmarkEnd w:id="80"/>
      <w:bookmarkEnd w:id="81"/>
      <w:bookmarkEnd w:id="8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489886377"/>
      <w:bookmarkStart w:id="84" w:name="_Ref75275866"/>
      <w:bookmarkStart w:id="85" w:name="_Toc85529586"/>
      <w:bookmarkStart w:id="86" w:name="_Toc85727946"/>
      <w:bookmarkStart w:id="87" w:name="_Ref86669807"/>
      <w:bookmarkStart w:id="88" w:name="_Ref8925961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3"/>
      <w:bookmarkEnd w:id="84"/>
      <w:bookmarkEnd w:id="85"/>
      <w:bookmarkEnd w:id="86"/>
      <w:bookmarkEnd w:id="87"/>
      <w:bookmarkEnd w:id="8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78"/>
      <w:bookmarkStart w:id="90" w:name="_Ref75275870"/>
      <w:bookmarkStart w:id="91" w:name="_Toc85529587"/>
      <w:bookmarkStart w:id="92" w:name="_Toc85727947"/>
      <w:bookmarkStart w:id="93" w:name="_Ref86669811"/>
      <w:bookmarkStart w:id="94" w:name="_Ref8925962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89"/>
      <w:bookmarkEnd w:id="90"/>
      <w:bookmarkEnd w:id="91"/>
      <w:bookmarkEnd w:id="92"/>
      <w:bookmarkEnd w:id="93"/>
      <w:bookmarkEnd w:id="9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5" w:name="_Toc489886379"/>
      <w:bookmarkStart w:id="96" w:name="_Ref75275874"/>
      <w:bookmarkStart w:id="9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727948"/>
      <w:bookmarkStart w:id="99" w:name="_Ref86669816"/>
      <w:bookmarkStart w:id="100" w:name="_Ref8925963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5"/>
      <w:bookmarkEnd w:id="96"/>
      <w:bookmarkEnd w:id="97"/>
      <w:bookmarkEnd w:id="98"/>
      <w:bookmarkEnd w:id="99"/>
      <w:bookmarkEnd w:id="10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1" w:name="_Toc489886380"/>
      <w:bookmarkStart w:id="102" w:name="_Ref75275878"/>
      <w:bookmarkStart w:id="103" w:name="_Toc85529589"/>
      <w:bookmarkStart w:id="104" w:name="_Toc85727949"/>
      <w:bookmarkStart w:id="105" w:name="_Ref86669822"/>
      <w:bookmarkStart w:id="106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01"/>
      <w:bookmarkEnd w:id="102"/>
      <w:bookmarkEnd w:id="103"/>
      <w:bookmarkEnd w:id="104"/>
      <w:bookmarkEnd w:id="105"/>
      <w:bookmarkEnd w:id="10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7" w:name="_Toc85727950"/>
      <w:bookmarkStart w:id="108" w:name="_Ref86669827"/>
      <w:bookmarkStart w:id="109" w:name="_Ref892596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7"/>
      <w:bookmarkEnd w:id="108"/>
      <w:bookmarkEnd w:id="10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10" w:name="_Toc489886382"/>
      <w:bookmarkStart w:id="111" w:name="_Ref75275890"/>
      <w:bookmarkStart w:id="112" w:name="_Toc85529591"/>
      <w:bookmarkStart w:id="113" w:name="_Toc85727951"/>
      <w:bookmarkStart w:id="114" w:name="_Ref86669832"/>
      <w:bookmarkStart w:id="115" w:name="_Ref8925965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10"/>
      <w:bookmarkEnd w:id="111"/>
      <w:bookmarkEnd w:id="112"/>
      <w:bookmarkEnd w:id="113"/>
      <w:bookmarkEnd w:id="114"/>
      <w:bookmarkEnd w:id="11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6" w:name="_Ref75275894"/>
      <w:bookmarkStart w:id="117" w:name="_Toc85529592"/>
      <w:bookmarkStart w:id="118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85529593"/>
      <w:bookmarkStart w:id="120" w:name="_Toc85727953"/>
      <w:bookmarkStart w:id="121" w:name="_Ref86669842"/>
      <w:bookmarkStart w:id="122" w:name="_Ref8925966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19"/>
      <w:bookmarkEnd w:id="120"/>
      <w:bookmarkEnd w:id="121"/>
      <w:bookmarkEnd w:id="12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DA63FC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DA63F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DA63F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DA63FC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DA63F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DA63FC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DA63FC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DA63F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DA63FC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DA63FC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DA63FC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DA63FC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3" w:name="_Toc85529594"/>
      <w:bookmarkStart w:id="124" w:name="_Toc85727954"/>
      <w:bookmarkStart w:id="125" w:name="_Ref86669850"/>
      <w:bookmarkStart w:id="126" w:name="_Ref89259667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23"/>
      <w:bookmarkEnd w:id="124"/>
      <w:bookmarkEnd w:id="125"/>
      <w:bookmarkEnd w:id="12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7" w:name="_Toc85727955"/>
      <w:bookmarkStart w:id="128" w:name="_Ref86669856"/>
      <w:bookmarkStart w:id="129" w:name="_Ref89259675"/>
      <w:bookmarkStart w:id="130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27"/>
      <w:bookmarkEnd w:id="128"/>
      <w:bookmarkEnd w:id="129"/>
    </w:p>
    <w:bookmarkEnd w:id="130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31" w:name="_Toc85529595"/>
      <w:bookmarkStart w:id="132" w:name="_Toc85727956"/>
      <w:bookmarkStart w:id="133" w:name="_Ref86669870"/>
      <w:bookmarkStart w:id="134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31"/>
      <w:bookmarkEnd w:id="132"/>
      <w:bookmarkEnd w:id="133"/>
    </w:p>
    <w:bookmarkEnd w:id="13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35" w:name="_Toc489886385"/>
      <w:bookmarkStart w:id="136" w:name="_Ref75275917"/>
      <w:bookmarkStart w:id="137" w:name="_Toc85529596"/>
      <w:bookmarkStart w:id="138" w:name="_Toc85727957"/>
      <w:bookmarkStart w:id="139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35"/>
      <w:bookmarkEnd w:id="136"/>
      <w:bookmarkEnd w:id="137"/>
      <w:bookmarkEnd w:id="138"/>
      <w:bookmarkEnd w:id="13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0" w:name="_Toc85529597"/>
      <w:bookmarkStart w:id="141" w:name="_Toc85727958"/>
      <w:bookmarkStart w:id="142" w:name="_Ref86669880"/>
      <w:bookmarkStart w:id="143" w:name="_Ref89259695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0"/>
      <w:bookmarkEnd w:id="141"/>
      <w:bookmarkEnd w:id="142"/>
      <w:bookmarkEnd w:id="14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44" w:name="_Toc85529598"/>
      <w:bookmarkStart w:id="145" w:name="_Toc85727959"/>
      <w:bookmarkStart w:id="146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44"/>
      <w:bookmarkEnd w:id="145"/>
      <w:bookmarkEnd w:id="14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47" w:name="_Toc489886387"/>
      <w:bookmarkStart w:id="148" w:name="_Ref75275934"/>
      <w:bookmarkStart w:id="149" w:name="_Toc85529599"/>
      <w:bookmarkStart w:id="150" w:name="_Toc85727960"/>
      <w:bookmarkStart w:id="151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47"/>
      <w:bookmarkEnd w:id="148"/>
      <w:bookmarkEnd w:id="149"/>
      <w:bookmarkEnd w:id="150"/>
      <w:bookmarkEnd w:id="15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7B2" w:rsidRDefault="00AC27B2">
      <w:r>
        <w:separator/>
      </w:r>
    </w:p>
  </w:endnote>
  <w:endnote w:type="continuationSeparator" w:id="0">
    <w:p w:rsidR="00AC27B2" w:rsidRDefault="00AC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D35EE4" w:rsidRDefault="0046632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RPK-3.0</w:t>
                              </w:r>
                              <w:r w:rsidR="00F924FC" w:rsidRPr="00F924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FSRM</w:t>
                              </w:r>
                              <w:r w:rsidR="00AC27B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B7687E" w:rsidRDefault="00AC27B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131C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Pr="0058149E" w:rsidRDefault="00AC27B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2F3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 w:rsidR="003C5C8E"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НОГО </w:t>
                              </w:r>
                            </w:p>
                            <w:p w:rsidR="00AC27B2" w:rsidRPr="009D7031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AC27B2" w:rsidRPr="0058149E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466324">
                                <w:rPr>
                                  <w:b/>
                                  <w:sz w:val="18"/>
                                  <w:szCs w:val="18"/>
                                </w:rPr>
                                <w:t>RPK-3.0</w:t>
                              </w:r>
                              <w:r w:rsidR="00F924FC" w:rsidRPr="00F924FC">
                                <w:rPr>
                                  <w:b/>
                                  <w:sz w:val="18"/>
                                  <w:szCs w:val="18"/>
                                </w:rPr>
                                <w:t>FSRM</w:t>
                              </w:r>
                            </w:p>
                            <w:p w:rsidR="00AC27B2" w:rsidRPr="00AF301F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27B2" w:rsidRPr="00613EFB" w:rsidRDefault="00AC27B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27B2" w:rsidRPr="00D35EE4" w:rsidRDefault="0046632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RPK-3.0</w:t>
                        </w:r>
                        <w:r w:rsidR="00F924FC" w:rsidRPr="00F924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FSRM</w:t>
                        </w:r>
                        <w:r w:rsidR="00AC27B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B7687E" w:rsidRDefault="00AC27B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131C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27B2" w:rsidRPr="0058149E" w:rsidRDefault="00AC27B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602F3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 w:rsidR="003C5C8E">
                          <w:rPr>
                            <w:b/>
                            <w:sz w:val="18"/>
                            <w:szCs w:val="18"/>
                          </w:rPr>
                          <w:t>НАСТЕН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НОГО </w:t>
                        </w:r>
                      </w:p>
                      <w:p w:rsidR="00AC27B2" w:rsidRPr="009D7031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AC27B2" w:rsidRPr="0058149E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466324">
                          <w:rPr>
                            <w:b/>
                            <w:sz w:val="18"/>
                            <w:szCs w:val="18"/>
                          </w:rPr>
                          <w:t>RPK-3.0</w:t>
                        </w:r>
                        <w:r w:rsidR="00F924FC" w:rsidRPr="00F924FC">
                          <w:rPr>
                            <w:b/>
                            <w:sz w:val="18"/>
                            <w:szCs w:val="18"/>
                          </w:rPr>
                          <w:t>FSRM</w:t>
                        </w:r>
                      </w:p>
                      <w:p w:rsidR="00AC27B2" w:rsidRPr="00AF301F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27B2" w:rsidRPr="00613EFB" w:rsidRDefault="00AC27B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131C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4FC" w:rsidRPr="00D35EE4" w:rsidRDefault="004A3681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RPK-3.0</w:t>
                              </w:r>
                              <w:r w:rsidR="00F924FC" w:rsidRPr="00F924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FSRM</w:t>
                              </w:r>
                              <w:r w:rsidR="00F924F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C23BB2" w:rsidRDefault="00AC27B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131C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924FC" w:rsidRPr="00D35EE4" w:rsidRDefault="004A3681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RPK-3.0</w:t>
                        </w:r>
                        <w:r w:rsidR="00F924FC" w:rsidRPr="00F924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FSRM</w:t>
                        </w:r>
                        <w:r w:rsidR="00F924F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C23BB2" w:rsidRDefault="00AC27B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131C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4FC" w:rsidRPr="00D35EE4" w:rsidRDefault="00466324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RPK-3.0</w:t>
                              </w:r>
                              <w:r w:rsidR="00F924FC" w:rsidRPr="00F924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FSRM</w:t>
                              </w:r>
                              <w:r w:rsidR="00F924F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131C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924FC" w:rsidRPr="00D35EE4" w:rsidRDefault="00466324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RPK-3.0</w:t>
                        </w:r>
                        <w:r w:rsidR="00F924FC" w:rsidRPr="00F924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FSRM</w:t>
                        </w:r>
                        <w:r w:rsidR="00F924F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7B2" w:rsidRDefault="00AC27B2">
      <w:r>
        <w:separator/>
      </w:r>
    </w:p>
  </w:footnote>
  <w:footnote w:type="continuationSeparator" w:id="0">
    <w:p w:rsidR="00AC27B2" w:rsidRDefault="00AC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29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7"/>
  </w:num>
  <w:num w:numId="23">
    <w:abstractNumId w:val="22"/>
  </w:num>
  <w:num w:numId="24">
    <w:abstractNumId w:val="15"/>
  </w:num>
  <w:num w:numId="25">
    <w:abstractNumId w:val="23"/>
  </w:num>
  <w:num w:numId="26">
    <w:abstractNumId w:val="7"/>
  </w:num>
  <w:num w:numId="27">
    <w:abstractNumId w:val="5"/>
  </w:num>
  <w:num w:numId="28">
    <w:abstractNumId w:val="9"/>
  </w:num>
  <w:num w:numId="29">
    <w:abstractNumId w:val="33"/>
  </w:num>
  <w:num w:numId="30">
    <w:abstractNumId w:val="28"/>
  </w:num>
  <w:num w:numId="31">
    <w:abstractNumId w:val="26"/>
  </w:num>
  <w:num w:numId="32">
    <w:abstractNumId w:val="10"/>
  </w:num>
  <w:num w:numId="33">
    <w:abstractNumId w:val="31"/>
  </w:num>
  <w:num w:numId="34">
    <w:abstractNumId w:val="32"/>
  </w:num>
  <w:num w:numId="35">
    <w:abstractNumId w:val="0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B2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3289"/>
    <w:rsid w:val="001B4294"/>
    <w:rsid w:val="001C0038"/>
    <w:rsid w:val="001C18B3"/>
    <w:rsid w:val="001C1974"/>
    <w:rsid w:val="001C381C"/>
    <w:rsid w:val="001C3EDB"/>
    <w:rsid w:val="001D425F"/>
    <w:rsid w:val="001D56EC"/>
    <w:rsid w:val="001E2178"/>
    <w:rsid w:val="001E2E2E"/>
    <w:rsid w:val="001E45FC"/>
    <w:rsid w:val="001F1A08"/>
    <w:rsid w:val="001F4DED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67AD7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2364"/>
    <w:rsid w:val="002C44E0"/>
    <w:rsid w:val="002E1622"/>
    <w:rsid w:val="002E3A4E"/>
    <w:rsid w:val="002F7790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46892"/>
    <w:rsid w:val="00356F7E"/>
    <w:rsid w:val="0036188A"/>
    <w:rsid w:val="00371DD6"/>
    <w:rsid w:val="00371E72"/>
    <w:rsid w:val="00372A29"/>
    <w:rsid w:val="00373C6B"/>
    <w:rsid w:val="003964AD"/>
    <w:rsid w:val="0039720C"/>
    <w:rsid w:val="00397950"/>
    <w:rsid w:val="003B1DD4"/>
    <w:rsid w:val="003C0DBD"/>
    <w:rsid w:val="003C5C8E"/>
    <w:rsid w:val="003D1C42"/>
    <w:rsid w:val="003E3AD4"/>
    <w:rsid w:val="003E6FA8"/>
    <w:rsid w:val="003F14B7"/>
    <w:rsid w:val="003F28A1"/>
    <w:rsid w:val="003F43C3"/>
    <w:rsid w:val="004106D7"/>
    <w:rsid w:val="004158E2"/>
    <w:rsid w:val="0042083A"/>
    <w:rsid w:val="00433717"/>
    <w:rsid w:val="00437185"/>
    <w:rsid w:val="00441553"/>
    <w:rsid w:val="004502D6"/>
    <w:rsid w:val="00455E74"/>
    <w:rsid w:val="0046414B"/>
    <w:rsid w:val="00466324"/>
    <w:rsid w:val="0047634B"/>
    <w:rsid w:val="00481268"/>
    <w:rsid w:val="0048313C"/>
    <w:rsid w:val="004831AA"/>
    <w:rsid w:val="004965E7"/>
    <w:rsid w:val="004A14D0"/>
    <w:rsid w:val="004A3681"/>
    <w:rsid w:val="004B12D6"/>
    <w:rsid w:val="004B6F5E"/>
    <w:rsid w:val="004C1297"/>
    <w:rsid w:val="004C329E"/>
    <w:rsid w:val="004D1F92"/>
    <w:rsid w:val="004D5533"/>
    <w:rsid w:val="004E674F"/>
    <w:rsid w:val="004F3DFC"/>
    <w:rsid w:val="004F494A"/>
    <w:rsid w:val="004F77E1"/>
    <w:rsid w:val="0050033F"/>
    <w:rsid w:val="00500799"/>
    <w:rsid w:val="00505AFE"/>
    <w:rsid w:val="005065CB"/>
    <w:rsid w:val="00523AA3"/>
    <w:rsid w:val="00525949"/>
    <w:rsid w:val="00526151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E38BC"/>
    <w:rsid w:val="005E5127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6B72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0155D"/>
    <w:rsid w:val="00901867"/>
    <w:rsid w:val="00910B53"/>
    <w:rsid w:val="00912E27"/>
    <w:rsid w:val="009131C4"/>
    <w:rsid w:val="00913F03"/>
    <w:rsid w:val="009148F2"/>
    <w:rsid w:val="00922280"/>
    <w:rsid w:val="00931F28"/>
    <w:rsid w:val="00934AAB"/>
    <w:rsid w:val="00935AA1"/>
    <w:rsid w:val="0094137F"/>
    <w:rsid w:val="00941985"/>
    <w:rsid w:val="009454F1"/>
    <w:rsid w:val="009457C2"/>
    <w:rsid w:val="009478D2"/>
    <w:rsid w:val="0096270C"/>
    <w:rsid w:val="0097670D"/>
    <w:rsid w:val="00984D44"/>
    <w:rsid w:val="00985AEE"/>
    <w:rsid w:val="00985B81"/>
    <w:rsid w:val="009A1FA5"/>
    <w:rsid w:val="009A41AC"/>
    <w:rsid w:val="009A4462"/>
    <w:rsid w:val="009A70A6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07DAB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85C1D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2885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0D65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172F"/>
    <w:rsid w:val="00DC42C5"/>
    <w:rsid w:val="00DC56ED"/>
    <w:rsid w:val="00DE4F2D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77"/>
    <w:rsid w:val="00F40BEC"/>
    <w:rsid w:val="00F45097"/>
    <w:rsid w:val="00F46DA1"/>
    <w:rsid w:val="00F51E1D"/>
    <w:rsid w:val="00F55F7B"/>
    <w:rsid w:val="00F57CC0"/>
    <w:rsid w:val="00F624D0"/>
    <w:rsid w:val="00F62AE1"/>
    <w:rsid w:val="00F74593"/>
    <w:rsid w:val="00F7656C"/>
    <w:rsid w:val="00F817D9"/>
    <w:rsid w:val="00F924FC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/>
    <o:shapelayout v:ext="edit">
      <o:idmap v:ext="edit" data="1"/>
    </o:shapelayout>
  </w:shapeDefaults>
  <w:decimalSymbol w:val=","/>
  <w:listSeparator w:val=";"/>
  <w14:docId w14:val="5C429215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27548-A643-463C-8E88-2507521A6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9</TotalTime>
  <Pages>32</Pages>
  <Words>5183</Words>
  <Characters>29544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14</cp:revision>
  <cp:lastPrinted>2021-03-26T08:29:00Z</cp:lastPrinted>
  <dcterms:created xsi:type="dcterms:W3CDTF">2022-01-20T10:49:00Z</dcterms:created>
  <dcterms:modified xsi:type="dcterms:W3CDTF">2026-07-21T11:25:00Z</dcterms:modified>
</cp:coreProperties>
</file>