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8B2C33" w:rsidRPr="008B2C33">
              <w:rPr>
                <w:b/>
                <w:szCs w:val="28"/>
              </w:rPr>
              <w:t>RPK-2.5HNBUSQ</w:t>
            </w:r>
          </w:p>
        </w:tc>
      </w:tr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2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8B2C33" w:rsidP="00116DAB">
            <w:pPr>
              <w:jc w:val="center"/>
              <w:rPr>
                <w:b/>
                <w:szCs w:val="28"/>
              </w:rPr>
            </w:pPr>
            <w:r w:rsidRPr="008B2C33">
              <w:rPr>
                <w:b/>
                <w:szCs w:val="28"/>
              </w:rPr>
              <w:t>RPK-2.5HNBUSQ</w:t>
            </w:r>
            <w:r w:rsidR="00AF3C6E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F3C6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D09FE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5F0692" w:rsidRDefault="00810B70" w:rsidP="005F0692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5F0692">
        <w:rPr>
          <w:b/>
          <w:sz w:val="22"/>
          <w:szCs w:val="22"/>
        </w:rPr>
        <w:lastRenderedPageBreak/>
        <w:t>СОДЕРЖАНИЕ</w:t>
      </w:r>
      <w:r w:rsidR="00231E1B" w:rsidRPr="005F0692">
        <w:rPr>
          <w:b/>
          <w:sz w:val="22"/>
          <w:szCs w:val="22"/>
        </w:rPr>
        <w:t xml:space="preserve"> </w:t>
      </w:r>
    </w:p>
    <w:p w:rsidR="005F0692" w:rsidRPr="005F069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F0692">
        <w:rPr>
          <w:sz w:val="22"/>
          <w:szCs w:val="22"/>
        </w:rPr>
        <w:fldChar w:fldCharType="begin"/>
      </w:r>
      <w:r w:rsidRPr="005F0692">
        <w:rPr>
          <w:sz w:val="22"/>
          <w:szCs w:val="22"/>
        </w:rPr>
        <w:instrText xml:space="preserve"> TOC \o "1-3" \h \z \u </w:instrText>
      </w:r>
      <w:r w:rsidRPr="005F0692">
        <w:rPr>
          <w:sz w:val="22"/>
          <w:szCs w:val="22"/>
        </w:rPr>
        <w:fldChar w:fldCharType="separate"/>
      </w:r>
      <w:hyperlink w:anchor="_Toc129081534" w:history="1">
        <w:r w:rsidR="005F0692" w:rsidRPr="005F0692">
          <w:rPr>
            <w:rStyle w:val="ad"/>
            <w:noProof/>
            <w:sz w:val="22"/>
            <w:szCs w:val="22"/>
          </w:rPr>
          <w:t>Введение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_Toc129081534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3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35" w:history="1">
        <w:r w:rsidR="005F0692" w:rsidRPr="005F0692">
          <w:rPr>
            <w:rStyle w:val="ad"/>
            <w:noProof/>
            <w:sz w:val="22"/>
            <w:szCs w:val="22"/>
          </w:rPr>
          <w:t>1.</w:t>
        </w:r>
        <w:r w:rsidR="005F0692" w:rsidRPr="005F06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F0692" w:rsidRPr="005F0692">
          <w:rPr>
            <w:rStyle w:val="ad"/>
            <w:noProof/>
            <w:sz w:val="22"/>
            <w:szCs w:val="22"/>
          </w:rPr>
          <w:t>Общие сведения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_Toc129081535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4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36" w:history="1">
        <w:r w:rsidR="005F0692" w:rsidRPr="005F069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_Toc129081536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5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37" w:history="1">
        <w:r w:rsidR="005F0692" w:rsidRPr="005F0692">
          <w:rPr>
            <w:rStyle w:val="ad"/>
            <w:noProof/>
            <w:sz w:val="22"/>
            <w:szCs w:val="22"/>
          </w:rPr>
          <w:t>2.2 Описание изделия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_Toc129081537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5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38" w:history="1">
        <w:r w:rsidR="005F0692" w:rsidRPr="005F0692">
          <w:rPr>
            <w:rStyle w:val="ad"/>
            <w:noProof/>
            <w:sz w:val="22"/>
            <w:szCs w:val="22"/>
          </w:rPr>
          <w:t>2.3 Принцип работы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_Toc129081538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6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39" w:history="1">
        <w:r w:rsidR="005F0692" w:rsidRPr="005F069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_Toc129081539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6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0" w:history="1">
        <w:r w:rsidR="005F0692" w:rsidRPr="005F0692">
          <w:rPr>
            <w:rStyle w:val="ad"/>
            <w:noProof/>
            <w:sz w:val="22"/>
            <w:szCs w:val="22"/>
          </w:rPr>
          <w:t>2.5 Оптимальная эксплуатация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_Toc129081540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7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1" w:history="1">
        <w:r w:rsidR="005F0692" w:rsidRPr="005F0692">
          <w:rPr>
            <w:rStyle w:val="ad"/>
            <w:noProof/>
            <w:sz w:val="22"/>
            <w:szCs w:val="22"/>
          </w:rPr>
          <w:t>2.6 Маркировка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_Toc129081541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7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2" w:history="1">
        <w:r w:rsidR="005F0692" w:rsidRPr="005F0692">
          <w:rPr>
            <w:rStyle w:val="ad"/>
            <w:noProof/>
            <w:sz w:val="22"/>
            <w:szCs w:val="22"/>
          </w:rPr>
          <w:t>3. Комплектность поставки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_Toc129081542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8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3" w:history="1">
        <w:r w:rsidR="005F0692" w:rsidRPr="005F0692">
          <w:rPr>
            <w:rStyle w:val="ad"/>
            <w:noProof/>
            <w:sz w:val="22"/>
            <w:szCs w:val="22"/>
          </w:rPr>
          <w:t>4. Чертеж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_Toc129081543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8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4" w:history="1">
        <w:r w:rsidR="005F0692" w:rsidRPr="005F0692">
          <w:rPr>
            <w:rStyle w:val="ad"/>
            <w:noProof/>
            <w:sz w:val="22"/>
            <w:szCs w:val="22"/>
          </w:rPr>
          <w:t>5. Гарантии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_Toc129081544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9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5" w:history="1">
        <w:r w:rsidR="005F0692" w:rsidRPr="005F069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_Toc129081545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10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6" w:history="1">
        <w:r w:rsidR="005F0692" w:rsidRPr="005F0692">
          <w:rPr>
            <w:rStyle w:val="ad"/>
            <w:noProof/>
            <w:sz w:val="22"/>
            <w:szCs w:val="22"/>
          </w:rPr>
          <w:t>7. Свидетельство о приемке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_Toc129081546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11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7" w:history="1">
        <w:r w:rsidR="005F0692" w:rsidRPr="005F0692">
          <w:rPr>
            <w:rStyle w:val="ad"/>
            <w:noProof/>
            <w:sz w:val="22"/>
            <w:szCs w:val="22"/>
          </w:rPr>
          <w:t>8. Консервация</w:t>
        </w:r>
        <w:r w:rsidR="005F0692" w:rsidRPr="005F0692">
          <w:rPr>
            <w:rStyle w:val="ad"/>
            <w:noProof/>
            <w:sz w:val="22"/>
            <w:szCs w:val="22"/>
            <w:lang w:val="en-US"/>
          </w:rPr>
          <w:t>*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_Toc129081547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12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8" w:history="1">
        <w:r w:rsidR="005F0692" w:rsidRPr="005F0692">
          <w:rPr>
            <w:rStyle w:val="ad"/>
            <w:noProof/>
            <w:sz w:val="22"/>
            <w:szCs w:val="22"/>
          </w:rPr>
          <w:t>9. Сведения об утилизации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_Toc129081548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13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49" w:history="1">
        <w:r w:rsidR="005F0692" w:rsidRPr="005F0692">
          <w:rPr>
            <w:rStyle w:val="ad"/>
            <w:noProof/>
            <w:sz w:val="22"/>
            <w:szCs w:val="22"/>
          </w:rPr>
          <w:t>10. Требования безопасности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_Toc129081549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13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0" w:history="1">
        <w:r w:rsidR="005F0692" w:rsidRPr="005F0692">
          <w:rPr>
            <w:rStyle w:val="ad"/>
            <w:noProof/>
            <w:sz w:val="22"/>
            <w:szCs w:val="22"/>
          </w:rPr>
          <w:t>10.1 Общие требования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_Toc129081550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15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1" w:history="1">
        <w:r w:rsidR="005F0692" w:rsidRPr="005F0692">
          <w:rPr>
            <w:rStyle w:val="ad"/>
            <w:noProof/>
            <w:sz w:val="22"/>
            <w:szCs w:val="22"/>
          </w:rPr>
          <w:t>11. Прием и передача изделия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_Toc129081551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16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2" w:history="1">
        <w:r w:rsidR="005F0692" w:rsidRPr="005F0692">
          <w:rPr>
            <w:rStyle w:val="ad"/>
            <w:noProof/>
            <w:sz w:val="22"/>
            <w:szCs w:val="22"/>
          </w:rPr>
          <w:t>12. Учет работы изделия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_Toc129081552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17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3" w:history="1">
        <w:r w:rsidR="005F0692" w:rsidRPr="005F069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_Toc129081553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18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4" w:history="1">
        <w:r w:rsidR="005F0692" w:rsidRPr="005F0692">
          <w:rPr>
            <w:rStyle w:val="ad"/>
            <w:noProof/>
            <w:sz w:val="22"/>
            <w:szCs w:val="22"/>
          </w:rPr>
          <w:t>14. Работы при эксплуатации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_Toc129081554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19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5" w:history="1">
        <w:r w:rsidR="005F0692" w:rsidRPr="005F0692">
          <w:rPr>
            <w:rStyle w:val="ad"/>
            <w:noProof/>
            <w:sz w:val="22"/>
            <w:szCs w:val="22"/>
          </w:rPr>
          <w:t>14.1 Учет выполнения работ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_Toc129081555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19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6" w:history="1">
        <w:r w:rsidR="005F0692" w:rsidRPr="005F069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_Toc129081556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20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7" w:history="1">
        <w:r w:rsidR="005F0692" w:rsidRPr="005F069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_Toc129081557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21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8" w:history="1">
        <w:r w:rsidR="005F0692" w:rsidRPr="005F069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_Toc129081558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22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59" w:history="1">
        <w:r w:rsidR="005F0692" w:rsidRPr="005F069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_Toc129081559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23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60" w:history="1">
        <w:r w:rsidR="005F0692" w:rsidRPr="005F069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_Toc129081560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26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61" w:history="1">
        <w:r w:rsidR="005F0692" w:rsidRPr="005F0692">
          <w:rPr>
            <w:rStyle w:val="ad"/>
            <w:noProof/>
            <w:sz w:val="22"/>
            <w:szCs w:val="22"/>
          </w:rPr>
          <w:t>16.1 Транспортировка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_Toc129081561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26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62" w:history="1">
        <w:r w:rsidR="005F0692" w:rsidRPr="005F0692">
          <w:rPr>
            <w:rStyle w:val="ad"/>
            <w:noProof/>
            <w:sz w:val="22"/>
            <w:szCs w:val="22"/>
          </w:rPr>
          <w:t>16.2 Хранение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_Toc129081562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26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63" w:history="1">
        <w:r w:rsidR="005F0692" w:rsidRPr="005F0692">
          <w:rPr>
            <w:rStyle w:val="ad"/>
            <w:noProof/>
            <w:sz w:val="22"/>
            <w:szCs w:val="22"/>
          </w:rPr>
          <w:t>17. Ремонт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_Toc129081563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27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64" w:history="1">
        <w:r w:rsidR="005F0692" w:rsidRPr="005F0692">
          <w:rPr>
            <w:rStyle w:val="ad"/>
            <w:noProof/>
            <w:sz w:val="22"/>
            <w:szCs w:val="22"/>
          </w:rPr>
          <w:t>18. Сведения о рекламациях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_Toc129081564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28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65" w:history="1">
        <w:r w:rsidR="005F0692" w:rsidRPr="005F0692">
          <w:rPr>
            <w:rStyle w:val="ad"/>
            <w:noProof/>
            <w:sz w:val="22"/>
            <w:szCs w:val="22"/>
          </w:rPr>
          <w:t>19. Особые отметки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_Toc129081565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29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5F0692" w:rsidRPr="005F0692" w:rsidRDefault="00FD09FE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1566" w:history="1">
        <w:r w:rsidR="005F0692" w:rsidRPr="005F069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5F0692" w:rsidRPr="005F0692">
          <w:rPr>
            <w:noProof/>
            <w:webHidden/>
            <w:sz w:val="22"/>
            <w:szCs w:val="22"/>
          </w:rPr>
          <w:tab/>
        </w:r>
        <w:r w:rsidR="005F0692" w:rsidRPr="005F0692">
          <w:rPr>
            <w:noProof/>
            <w:webHidden/>
            <w:sz w:val="22"/>
            <w:szCs w:val="22"/>
          </w:rPr>
          <w:fldChar w:fldCharType="begin"/>
        </w:r>
        <w:r w:rsidR="005F0692" w:rsidRPr="005F0692">
          <w:rPr>
            <w:noProof/>
            <w:webHidden/>
            <w:sz w:val="22"/>
            <w:szCs w:val="22"/>
          </w:rPr>
          <w:instrText xml:space="preserve"> PAGEREF _Toc129081566 \h </w:instrText>
        </w:r>
        <w:r w:rsidR="005F0692" w:rsidRPr="005F0692">
          <w:rPr>
            <w:noProof/>
            <w:webHidden/>
            <w:sz w:val="22"/>
            <w:szCs w:val="22"/>
          </w:rPr>
        </w:r>
        <w:r w:rsidR="005F0692" w:rsidRPr="005F0692">
          <w:rPr>
            <w:noProof/>
            <w:webHidden/>
            <w:sz w:val="22"/>
            <w:szCs w:val="22"/>
          </w:rPr>
          <w:fldChar w:fldCharType="separate"/>
        </w:r>
        <w:r w:rsidR="005F0692">
          <w:rPr>
            <w:noProof/>
            <w:webHidden/>
            <w:sz w:val="22"/>
            <w:szCs w:val="22"/>
          </w:rPr>
          <w:t>30</w:t>
        </w:r>
        <w:r w:rsidR="005F0692" w:rsidRPr="005F069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5F0692">
      <w:pPr>
        <w:pStyle w:val="12"/>
        <w:tabs>
          <w:tab w:val="right" w:leader="dot" w:pos="9913"/>
        </w:tabs>
        <w:ind w:firstLine="142"/>
      </w:pPr>
      <w:r w:rsidRPr="005F0692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08153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08153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655"/>
      </w:tblGrid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493280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F924FC" w:rsidRDefault="00115E20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15E20">
              <w:rPr>
                <w:sz w:val="22"/>
                <w:szCs w:val="22"/>
              </w:rPr>
              <w:t>RPK-2.5HNBUSQ</w:t>
            </w:r>
          </w:p>
        </w:tc>
      </w:tr>
      <w:tr w:rsidR="006A3296" w:rsidRPr="00CC2C20" w:rsidTr="00493280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115E20" w:rsidP="00297FD5">
            <w:pPr>
              <w:jc w:val="center"/>
              <w:rPr>
                <w:sz w:val="22"/>
                <w:szCs w:val="22"/>
              </w:rPr>
            </w:pPr>
            <w:r w:rsidRPr="00115E20">
              <w:rPr>
                <w:sz w:val="22"/>
                <w:szCs w:val="22"/>
              </w:rPr>
              <w:t>RPK-2.5HNBUSQ</w:t>
            </w:r>
          </w:p>
        </w:tc>
      </w:tr>
      <w:tr w:rsidR="00292C5D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92C5D" w:rsidRPr="00CC2C20" w:rsidRDefault="00292C5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292C5D" w:rsidRPr="0029731C" w:rsidRDefault="00292C5D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292C5D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4C583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CC2C20" w:rsidRDefault="00764195" w:rsidP="00FD09F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D09FE">
              <w:rPr>
                <w:sz w:val="22"/>
                <w:szCs w:val="22"/>
              </w:rPr>
              <w:t>6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FD09F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FD09F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493280">
        <w:trPr>
          <w:trHeight w:val="1752"/>
        </w:trPr>
        <w:tc>
          <w:tcPr>
            <w:tcW w:w="2268" w:type="dxa"/>
            <w:vAlign w:val="center"/>
          </w:tcPr>
          <w:p w:rsidR="00200C8E" w:rsidRPr="00CC2C20" w:rsidRDefault="00493280" w:rsidP="00297FD5">
            <w:pPr>
              <w:jc w:val="center"/>
              <w:rPr>
                <w:b/>
                <w:sz w:val="22"/>
                <w:szCs w:val="22"/>
              </w:rPr>
            </w:pPr>
            <w:r w:rsidRPr="00493280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vAlign w:val="center"/>
          </w:tcPr>
          <w:p w:rsidR="00FD09FE" w:rsidRDefault="00FD09FE" w:rsidP="00FD09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FD09FE" w:rsidRPr="00C47193" w:rsidRDefault="00FD09FE" w:rsidP="00FD09FE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FD09FE" w:rsidRPr="00042260" w:rsidRDefault="00FD09FE" w:rsidP="00FD09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FD09FE" w:rsidRPr="00042260" w:rsidRDefault="00FD09FE" w:rsidP="00FD09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D09FE" w:rsidRPr="00042260" w:rsidRDefault="00FD09FE" w:rsidP="00FD09F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A52243" w:rsidRPr="00CC2C20" w:rsidRDefault="00FD09FE" w:rsidP="00FD09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F06008" w:rsidRPr="00FD09FE" w:rsidTr="00493280">
        <w:trPr>
          <w:trHeight w:val="492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4B68F1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Qingdao Hisense 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4B68F1">
              <w:rPr>
                <w:sz w:val="22"/>
                <w:szCs w:val="22"/>
                <w:lang w:val="en-US"/>
              </w:rPr>
              <w:t>-c</w:t>
            </w:r>
            <w:r w:rsidRPr="00494966">
              <w:rPr>
                <w:sz w:val="22"/>
                <w:szCs w:val="22"/>
                <w:lang w:val="en-US"/>
              </w:rPr>
              <w:t>onditioning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Systems Co., Ltd</w:t>
            </w:r>
          </w:p>
        </w:tc>
      </w:tr>
      <w:tr w:rsidR="00F06008" w:rsidRPr="00CC2C20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CC2C20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F06008" w:rsidRPr="00FD09FE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A97BA4" w:rsidRDefault="00292C5D" w:rsidP="0073411A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BD600C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BD600C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FD09FE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FD09FE" w:rsidRPr="00FF3A97" w:rsidRDefault="00FD09FE" w:rsidP="00FD09F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FD09FE" w:rsidRPr="00FF3A97" w:rsidRDefault="00FD09FE" w:rsidP="00FD09F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FD09FE" w:rsidRPr="00FF3A97" w:rsidRDefault="00FD09FE" w:rsidP="00FD09F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FD09FE" w:rsidRPr="00FF3A97" w:rsidRDefault="00FD09FE" w:rsidP="00FD09F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FD09FE" w:rsidRPr="00FF3A97" w:rsidRDefault="00FD09FE" w:rsidP="00FD09F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FD09FE" w:rsidRPr="00FF3A97" w:rsidRDefault="00FD09FE" w:rsidP="00FD09F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00C8E" w:rsidRPr="00FD09FE" w:rsidRDefault="00FD09FE" w:rsidP="00FD09F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9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FD09FE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FD09FE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FD09FE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FD09FE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Pr="00FD09FE" w:rsidRDefault="00866216" w:rsidP="00200C8E">
      <w:pPr>
        <w:jc w:val="center"/>
        <w:rPr>
          <w:b/>
          <w:szCs w:val="28"/>
          <w:lang w:val="en-US"/>
        </w:rPr>
      </w:pPr>
    </w:p>
    <w:p w:rsidR="00866216" w:rsidRPr="00FD09FE" w:rsidRDefault="00866216" w:rsidP="00200C8E">
      <w:pPr>
        <w:jc w:val="center"/>
        <w:rPr>
          <w:b/>
          <w:szCs w:val="28"/>
          <w:lang w:val="en-US"/>
        </w:rPr>
      </w:pPr>
    </w:p>
    <w:p w:rsidR="00CC5FA8" w:rsidRPr="00FD09FE" w:rsidRDefault="00CC5FA8" w:rsidP="00200C8E">
      <w:pPr>
        <w:jc w:val="center"/>
        <w:rPr>
          <w:b/>
          <w:szCs w:val="28"/>
          <w:lang w:val="en-US"/>
        </w:rPr>
      </w:pPr>
    </w:p>
    <w:p w:rsidR="00866216" w:rsidRPr="00FD09FE" w:rsidRDefault="00866216" w:rsidP="00200C8E">
      <w:pPr>
        <w:jc w:val="center"/>
        <w:rPr>
          <w:b/>
          <w:szCs w:val="28"/>
          <w:lang w:val="en-US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Ref86669623"/>
      <w:bookmarkStart w:id="9" w:name="_Toc12908153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843"/>
        <w:gridCol w:w="2708"/>
        <w:gridCol w:w="2821"/>
      </w:tblGrid>
      <w:tr w:rsidR="000964C0" w:rsidRPr="00AD1C4D" w:rsidTr="00A97329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708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Значение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 w:val="restart"/>
            <w:vAlign w:val="center"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708" w:type="dxa"/>
            <w:vMerge w:val="restart"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7329" w:rsidRPr="00CC5425" w:rsidRDefault="00A97329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CC54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</w:p>
        </w:tc>
        <w:tc>
          <w:tcPr>
            <w:tcW w:w="2708" w:type="dxa"/>
            <w:vMerge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7329" w:rsidRPr="00CC5425" w:rsidRDefault="00A97329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CC54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843" w:type="dxa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08" w:type="dxa"/>
            <w:vAlign w:val="center"/>
          </w:tcPr>
          <w:p w:rsidR="00FE4C1E" w:rsidRPr="00135C40" w:rsidRDefault="00FE4C1E" w:rsidP="00FF7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</w:t>
            </w:r>
            <w:r w:rsidR="00FF7B7B">
              <w:rPr>
                <w:sz w:val="22"/>
                <w:szCs w:val="22"/>
              </w:rPr>
              <w:t>ч</w:t>
            </w:r>
          </w:p>
        </w:tc>
        <w:tc>
          <w:tcPr>
            <w:tcW w:w="2821" w:type="dxa"/>
            <w:vAlign w:val="center"/>
          </w:tcPr>
          <w:p w:rsidR="00FE4C1E" w:rsidRPr="00CC5425" w:rsidRDefault="00FF7B7B" w:rsidP="00FF7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1200/1080/1020/ 900/800/700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843" w:type="dxa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FE4C1E" w:rsidRPr="00E4197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08" w:type="dxa"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FE4C1E" w:rsidRPr="00CC5425" w:rsidRDefault="007C71C3" w:rsidP="007C71C3">
            <w:pPr>
              <w:jc w:val="center"/>
              <w:rPr>
                <w:sz w:val="22"/>
                <w:szCs w:val="22"/>
              </w:rPr>
            </w:pPr>
            <w:r w:rsidRPr="007C71C3">
              <w:rPr>
                <w:sz w:val="22"/>
                <w:szCs w:val="22"/>
              </w:rPr>
              <w:t>45/42/41/38/35/31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AC335E" w:rsidRPr="00AD1C4D" w:rsidTr="00A97329">
        <w:trPr>
          <w:jc w:val="center"/>
        </w:trPr>
        <w:tc>
          <w:tcPr>
            <w:tcW w:w="2547" w:type="dxa"/>
            <w:vMerge w:val="restart"/>
            <w:vAlign w:val="center"/>
          </w:tcPr>
          <w:p w:rsidR="00AC335E" w:rsidRPr="00135C40" w:rsidRDefault="00AC335E" w:rsidP="00AC33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1843" w:type="dxa"/>
            <w:vAlign w:val="center"/>
          </w:tcPr>
          <w:p w:rsidR="00AC335E" w:rsidRPr="0001459B" w:rsidRDefault="00AC335E" w:rsidP="00AC3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2708" w:type="dxa"/>
            <w:vMerge w:val="restart"/>
            <w:vAlign w:val="center"/>
          </w:tcPr>
          <w:p w:rsidR="00AC335E" w:rsidRPr="00135C40" w:rsidRDefault="00AC335E" w:rsidP="00AC335E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AC335E" w:rsidRPr="00CC5425" w:rsidRDefault="00AC335E" w:rsidP="00AC335E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-5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43</w:t>
            </w:r>
          </w:p>
        </w:tc>
      </w:tr>
      <w:tr w:rsidR="00AC335E" w:rsidRPr="00AD1C4D" w:rsidTr="00A97329">
        <w:trPr>
          <w:jc w:val="center"/>
        </w:trPr>
        <w:tc>
          <w:tcPr>
            <w:tcW w:w="2547" w:type="dxa"/>
            <w:vMerge/>
            <w:vAlign w:val="center"/>
          </w:tcPr>
          <w:p w:rsidR="00AC335E" w:rsidRPr="00E4197E" w:rsidRDefault="00AC335E" w:rsidP="00AC335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335E" w:rsidRPr="00E4197E" w:rsidRDefault="00AC335E" w:rsidP="00AC33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2708" w:type="dxa"/>
            <w:vMerge/>
            <w:vAlign w:val="center"/>
          </w:tcPr>
          <w:p w:rsidR="00AC335E" w:rsidRPr="00E4197E" w:rsidRDefault="00AC335E" w:rsidP="00AC33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C335E" w:rsidRPr="00CC5425" w:rsidRDefault="00AC335E" w:rsidP="00AC335E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1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17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43" w:type="dxa"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B54A67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 xml:space="preserve">Ø 9.52 (3/8) 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FE4C1E" w:rsidRPr="00FD6217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FD6217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2708" w:type="dxa"/>
            <w:vMerge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Ø 15.88 (5/8)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CA78AC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2708" w:type="dxa"/>
            <w:vAlign w:val="center"/>
          </w:tcPr>
          <w:p w:rsidR="00FE4C1E" w:rsidRPr="00CA78AC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B47D8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16</w:t>
            </w:r>
          </w:p>
        </w:tc>
      </w:tr>
      <w:tr w:rsidR="00FE4C1E" w:rsidRPr="00AD1C4D" w:rsidTr="0073411A">
        <w:trPr>
          <w:jc w:val="center"/>
        </w:trPr>
        <w:tc>
          <w:tcPr>
            <w:tcW w:w="9919" w:type="dxa"/>
            <w:gridSpan w:val="4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35C40" w:rsidRDefault="00FE4C1E" w:rsidP="0073411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708" w:type="dxa"/>
            <w:vAlign w:val="center"/>
          </w:tcPr>
          <w:p w:rsidR="00FE4C1E" w:rsidRPr="0001459B" w:rsidRDefault="00FE4C1E" w:rsidP="0073411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1/230/50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D0C4B" w:rsidRDefault="00FE4C1E" w:rsidP="0073411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2708" w:type="dxa"/>
            <w:vAlign w:val="center"/>
          </w:tcPr>
          <w:p w:rsidR="00FE4C1E" w:rsidRPr="00812D3E" w:rsidRDefault="00FE4C1E" w:rsidP="0073411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5</w:t>
            </w:r>
          </w:p>
        </w:tc>
      </w:tr>
      <w:tr w:rsidR="00FE4C1E" w:rsidRPr="00AD1C4D" w:rsidTr="0073411A">
        <w:trPr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Default="00FE4C1E" w:rsidP="009A15D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FE4C1E" w:rsidRPr="00FD09FE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850DEB" w:rsidRDefault="00FE4C1E" w:rsidP="007341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Pr="009A15D3" w:rsidRDefault="00FE4C1E" w:rsidP="00D4159B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EC2E38">
              <w:rPr>
                <w:sz w:val="22"/>
                <w:szCs w:val="22"/>
                <w:lang w:val="en-US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EC2E38">
              <w:rPr>
                <w:sz w:val="22"/>
                <w:szCs w:val="22"/>
                <w:lang w:val="en-US"/>
              </w:rPr>
              <w:t>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-32</w:t>
              </w:r>
            </w:hyperlink>
            <w:r w:rsidR="006E390C" w:rsidRPr="006E390C">
              <w:rPr>
                <w:sz w:val="22"/>
                <w:szCs w:val="22"/>
                <w:lang w:val="en-US"/>
              </w:rPr>
              <w:t xml:space="preserve"> </w:t>
            </w:r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EC2E38">
              <w:rPr>
                <w:sz w:val="22"/>
                <w:szCs w:val="22"/>
                <w:lang w:val="en-US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-125</w:t>
              </w:r>
            </w:hyperlink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EC2E38">
              <w:rPr>
                <w:sz w:val="22"/>
                <w:szCs w:val="22"/>
                <w:lang w:val="en-US"/>
              </w:rPr>
              <w:t>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E4C1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FE4C1E" w:rsidRPr="00AD1C4D" w:rsidTr="0073411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FE4C1E" w:rsidRPr="00AD1C4D" w:rsidTr="00A97329">
        <w:trPr>
          <w:trHeight w:val="24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FE4C1E" w:rsidRPr="00AD1C4D" w:rsidTr="00A97329">
        <w:trPr>
          <w:trHeight w:val="245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</w:tr>
      <w:tr w:rsidR="00FE4C1E" w:rsidRPr="00AD1C4D" w:rsidTr="00A97329">
        <w:trPr>
          <w:trHeight w:val="277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FE4C1E" w:rsidRPr="00AD1C4D" w:rsidTr="00A97329">
        <w:trPr>
          <w:trHeight w:val="280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</w:t>
            </w:r>
          </w:p>
        </w:tc>
      </w:tr>
      <w:tr w:rsidR="00FE4C1E" w:rsidRPr="00AD1C4D" w:rsidTr="00A97329">
        <w:trPr>
          <w:trHeight w:val="27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FE4C1E" w:rsidRPr="00267AD7" w:rsidRDefault="00FE4C1E" w:rsidP="00346892">
      <w:pPr>
        <w:jc w:val="both"/>
        <w:rPr>
          <w:noProof/>
          <w:sz w:val="16"/>
          <w:szCs w:val="16"/>
        </w:rPr>
      </w:pPr>
      <w:bookmarkStart w:id="10" w:name="_Toc85529568"/>
      <w:bookmarkStart w:id="11" w:name="_Ref86669666"/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29081537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  <w:bookmarkEnd w:id="12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115E20" w:rsidRPr="00115E20">
        <w:rPr>
          <w:sz w:val="22"/>
          <w:szCs w:val="22"/>
        </w:rPr>
        <w:t>RPK-2.5HNBUSQ</w:t>
      </w:r>
      <w:r w:rsidR="00115E20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1F50DF" w:rsidRDefault="001F50D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1019B2">
        <w:rPr>
          <w:sz w:val="22"/>
          <w:szCs w:val="22"/>
        </w:rPr>
        <w:t xml:space="preserve"> спроектировано с плоской передней панелью и тонким</w:t>
      </w:r>
      <w:r>
        <w:rPr>
          <w:sz w:val="22"/>
          <w:szCs w:val="22"/>
        </w:rPr>
        <w:t xml:space="preserve"> </w:t>
      </w:r>
      <w:r w:rsidRPr="001019B2">
        <w:rPr>
          <w:sz w:val="22"/>
          <w:szCs w:val="22"/>
        </w:rPr>
        <w:t xml:space="preserve">корпусом. </w:t>
      </w:r>
    </w:p>
    <w:p w:rsidR="006C7FF0" w:rsidRDefault="005965C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B40E5B" w:rsidRPr="00B40E5B">
        <w:rPr>
          <w:sz w:val="22"/>
          <w:szCs w:val="22"/>
        </w:rPr>
        <w:t>ветодиодный дисплей температуры и р</w:t>
      </w:r>
      <w:r>
        <w:rPr>
          <w:sz w:val="22"/>
          <w:szCs w:val="22"/>
        </w:rPr>
        <w:t>е</w:t>
      </w:r>
      <w:r w:rsidR="00CA404A">
        <w:rPr>
          <w:sz w:val="22"/>
          <w:szCs w:val="22"/>
        </w:rPr>
        <w:t>жима работы на передней панели.</w:t>
      </w:r>
      <w:r w:rsidR="006C7FF0">
        <w:rPr>
          <w:sz w:val="22"/>
          <w:szCs w:val="22"/>
        </w:rPr>
        <w:t xml:space="preserve"> </w:t>
      </w:r>
    </w:p>
    <w:p w:rsidR="00B40E5B" w:rsidRDefault="00B40E5B" w:rsidP="00B40E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40E5B">
        <w:rPr>
          <w:sz w:val="22"/>
          <w:szCs w:val="22"/>
        </w:rPr>
        <w:t>Двигатель вентилятора постоянного тока помогает осуществлять 6-ступенчатую р</w:t>
      </w:r>
      <w:r w:rsidR="00B77F93">
        <w:rPr>
          <w:sz w:val="22"/>
          <w:szCs w:val="22"/>
        </w:rPr>
        <w:t>егулировку скорости вентилятора.</w:t>
      </w:r>
    </w:p>
    <w:p w:rsidR="00AF0235" w:rsidRDefault="00AF0235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1019B2" w:rsidRPr="001019B2">
        <w:rPr>
          <w:sz w:val="22"/>
          <w:szCs w:val="22"/>
        </w:rPr>
        <w:t>еспроводное дистанционное управление доступно с помощью встроенного</w:t>
      </w:r>
      <w:r>
        <w:rPr>
          <w:sz w:val="22"/>
          <w:szCs w:val="22"/>
        </w:rPr>
        <w:t xml:space="preserve"> </w:t>
      </w:r>
      <w:r w:rsidR="001019B2" w:rsidRPr="001019B2">
        <w:rPr>
          <w:sz w:val="22"/>
          <w:szCs w:val="22"/>
        </w:rPr>
        <w:t xml:space="preserve">комплекта приемника. </w:t>
      </w:r>
      <w:r>
        <w:rPr>
          <w:sz w:val="22"/>
          <w:szCs w:val="22"/>
        </w:rPr>
        <w:t>Также возможно п</w:t>
      </w:r>
      <w:r w:rsidR="001019B2" w:rsidRPr="001019B2">
        <w:rPr>
          <w:sz w:val="22"/>
          <w:szCs w:val="22"/>
        </w:rPr>
        <w:t xml:space="preserve">роводное дистанционное управление </w:t>
      </w:r>
      <w:r>
        <w:rPr>
          <w:sz w:val="22"/>
          <w:szCs w:val="22"/>
        </w:rPr>
        <w:t>(опция).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Ref86669675"/>
      <w:bookmarkStart w:id="15" w:name="_Toc1290815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1D63E7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E44D0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E44D0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4F461A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195320" cy="1386840"/>
            <wp:effectExtent l="0" t="0" r="508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2908153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Pr="00FA7A5C" w:rsidRDefault="00FA7A5C" w:rsidP="00FA7A5C"/>
    <w:p w:rsidR="004F461A" w:rsidRDefault="009C530F" w:rsidP="004F46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70B5A" w:rsidRDefault="004F461A" w:rsidP="00970B5A">
      <w:pPr>
        <w:ind w:firstLine="709"/>
        <w:jc w:val="both"/>
        <w:rPr>
          <w:sz w:val="22"/>
          <w:szCs w:val="22"/>
        </w:rPr>
      </w:pPr>
      <w:r w:rsidRPr="004F461A">
        <w:rPr>
          <w:sz w:val="22"/>
          <w:szCs w:val="22"/>
        </w:rPr>
        <w:t>Избегайте препятствий, которые могут препятствовать забору или</w:t>
      </w:r>
      <w:r>
        <w:rPr>
          <w:sz w:val="22"/>
          <w:szCs w:val="22"/>
        </w:rPr>
        <w:t xml:space="preserve"> </w:t>
      </w:r>
      <w:r w:rsidR="00970B5A">
        <w:rPr>
          <w:sz w:val="22"/>
          <w:szCs w:val="22"/>
        </w:rPr>
        <w:t>выпуску воздуха.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>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CA404A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07587" cy="2079087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378" cy="208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B77F93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29081540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310328" w:rsidRDefault="008D75BB" w:rsidP="0031032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Если охлаждение является недостаточным, измените</w:t>
      </w:r>
      <w:r w:rsidR="00310328">
        <w:rPr>
          <w:sz w:val="22"/>
          <w:szCs w:val="22"/>
        </w:rPr>
        <w:t xml:space="preserve"> направление воздушного потока или</w:t>
      </w:r>
    </w:p>
    <w:p w:rsidR="0090155D" w:rsidRDefault="008D75BB" w:rsidP="00310328">
      <w:pPr>
        <w:jc w:val="both"/>
        <w:rPr>
          <w:sz w:val="22"/>
          <w:szCs w:val="22"/>
        </w:rPr>
      </w:pPr>
      <w:r w:rsidRPr="0090155D">
        <w:rPr>
          <w:sz w:val="22"/>
          <w:szCs w:val="22"/>
        </w:rPr>
        <w:t>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Если нагрев является недостаточным, изме</w:t>
      </w:r>
      <w:r w:rsidR="00310328">
        <w:rPr>
          <w:sz w:val="22"/>
          <w:szCs w:val="22"/>
        </w:rPr>
        <w:t xml:space="preserve">ните направление потока воздуха или </w:t>
      </w:r>
    </w:p>
    <w:p w:rsidR="008D75BB" w:rsidRDefault="008D75BB" w:rsidP="00310328">
      <w:pPr>
        <w:jc w:val="both"/>
        <w:rPr>
          <w:sz w:val="22"/>
          <w:szCs w:val="22"/>
        </w:rPr>
      </w:pPr>
      <w:r w:rsidRPr="00B15581">
        <w:rPr>
          <w:sz w:val="22"/>
          <w:szCs w:val="22"/>
        </w:rPr>
        <w:t>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8D75BB"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Toc129081541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EE304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6669727"/>
      <w:bookmarkStart w:id="28" w:name="_Toc129081542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6"/>
      <w:bookmarkEnd w:id="27"/>
      <w:bookmarkEnd w:id="2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2223"/>
      </w:tblGrid>
      <w:tr w:rsidR="00200C8E" w:rsidRPr="00F312E9" w:rsidTr="00E3289A">
        <w:trPr>
          <w:trHeight w:val="37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22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DD34E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34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C5BD1" w:rsidRPr="00F312E9" w:rsidTr="00E3289A">
        <w:trPr>
          <w:trHeight w:val="39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C5BD1" w:rsidRPr="00A27A94" w:rsidRDefault="004C5BD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дистанционного управления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4C5BD1" w:rsidRDefault="004C5BD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2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4C5BD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 xml:space="preserve">Винт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020152" w:rsidRDefault="0002015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312E9" w:rsidTr="00E3289A">
        <w:trPr>
          <w:trHeight w:val="45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4C5BD1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Крышка винта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4C5BD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00C8E" w:rsidRPr="00F312E9" w:rsidTr="00E3289A">
        <w:trPr>
          <w:trHeight w:val="40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A34EC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A34EC" w:rsidRPr="00A27A94" w:rsidRDefault="00BA34E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Дюбель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BA34EC" w:rsidRDefault="00BA34E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3289A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289A" w:rsidRDefault="001F50DF" w:rsidP="00E3289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3289A">
              <w:rPr>
                <w:sz w:val="22"/>
                <w:szCs w:val="22"/>
              </w:rPr>
              <w:t>оединение</w:t>
            </w:r>
            <w:r w:rsidR="00E3289A" w:rsidRPr="00E3289A">
              <w:rPr>
                <w:sz w:val="22"/>
                <w:szCs w:val="22"/>
              </w:rPr>
              <w:t xml:space="preserve"> трубопровода хладагента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E3289A" w:rsidRPr="00E3289A" w:rsidRDefault="00E3289A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7B2CEF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3418A" w:rsidRDefault="00C3418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75"/>
      <w:bookmarkStart w:id="30" w:name="_Ref86669731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31" w:name="_Toc129081543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9"/>
      <w:bookmarkEnd w:id="30"/>
      <w:bookmarkEnd w:id="31"/>
    </w:p>
    <w:p w:rsidR="00EA6703" w:rsidRDefault="00EA6703" w:rsidP="00C3418A">
      <w:pPr>
        <w:spacing w:line="360" w:lineRule="auto"/>
        <w:ind w:firstLine="709"/>
        <w:jc w:val="both"/>
        <w:rPr>
          <w:b/>
          <w:sz w:val="22"/>
          <w:szCs w:val="22"/>
        </w:rPr>
      </w:pPr>
      <w:bookmarkStart w:id="32" w:name="_Toc85529576"/>
      <w:bookmarkStart w:id="33" w:name="_Ref86669737"/>
      <w:r w:rsidRPr="00EB3053">
        <w:rPr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sz w:val="22"/>
          <w:szCs w:val="22"/>
        </w:rPr>
        <w:t>рисунке</w:t>
      </w:r>
      <w:r w:rsidR="009009DC">
        <w:rPr>
          <w:sz w:val="22"/>
          <w:szCs w:val="22"/>
        </w:rPr>
        <w:t xml:space="preserve"> </w:t>
      </w:r>
      <w:r w:rsidR="008160B0">
        <w:rPr>
          <w:sz w:val="22"/>
          <w:szCs w:val="22"/>
        </w:rPr>
        <w:t>4</w:t>
      </w:r>
      <w:r w:rsidRPr="00EB3053">
        <w:rPr>
          <w:sz w:val="22"/>
          <w:szCs w:val="22"/>
        </w:rPr>
        <w:t>.</w:t>
      </w:r>
      <w:bookmarkEnd w:id="32"/>
      <w:bookmarkEnd w:id="33"/>
    </w:p>
    <w:p w:rsidR="0042083A" w:rsidRPr="0042083A" w:rsidRDefault="0042083A" w:rsidP="0042083A"/>
    <w:p w:rsidR="00EA6703" w:rsidRDefault="00B40E5B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407535" cy="1767205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176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669761"/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Pr="00DD34E3" w:rsidRDefault="00DD34E3" w:rsidP="00DD34E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290815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F3C6E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669767"/>
      <w:bookmarkStart w:id="42" w:name="_Toc1290815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115E20" w:rsidP="009009DC">
            <w:pPr>
              <w:spacing w:before="60"/>
              <w:ind w:right="-28"/>
              <w:jc w:val="center"/>
              <w:rPr>
                <w:b/>
              </w:rPr>
            </w:pPr>
            <w:r w:rsidRPr="00115E20">
              <w:rPr>
                <w:b/>
                <w:sz w:val="22"/>
                <w:szCs w:val="22"/>
                <w:lang w:val="en-US"/>
              </w:rPr>
              <w:t>RPK-2.5HNBUSQ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A1053A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A1053A">
        <w:rPr>
          <w:sz w:val="22"/>
          <w:szCs w:val="22"/>
          <w:lang w:val="en-US"/>
        </w:rPr>
        <w:t xml:space="preserve">Qingdao Hisense </w:t>
      </w:r>
      <w:r w:rsidR="00A1053A" w:rsidRPr="00494966">
        <w:rPr>
          <w:sz w:val="22"/>
          <w:szCs w:val="22"/>
          <w:lang w:val="en-US"/>
        </w:rPr>
        <w:t>Hitachi</w:t>
      </w:r>
      <w:r w:rsidR="00A1053A" w:rsidRPr="004B68F1">
        <w:rPr>
          <w:sz w:val="22"/>
          <w:szCs w:val="22"/>
          <w:lang w:val="en-US"/>
        </w:rPr>
        <w:t xml:space="preserve"> </w:t>
      </w:r>
      <w:r w:rsidR="00A1053A" w:rsidRPr="00494966">
        <w:rPr>
          <w:sz w:val="22"/>
          <w:szCs w:val="22"/>
          <w:lang w:val="en-US"/>
        </w:rPr>
        <w:t>Air</w:t>
      </w:r>
      <w:r w:rsidR="00A1053A" w:rsidRPr="004B68F1">
        <w:rPr>
          <w:sz w:val="22"/>
          <w:szCs w:val="22"/>
          <w:lang w:val="en-US"/>
        </w:rPr>
        <w:t>-c</w:t>
      </w:r>
      <w:r w:rsidR="00A1053A" w:rsidRPr="00494966">
        <w:rPr>
          <w:sz w:val="22"/>
          <w:szCs w:val="22"/>
          <w:lang w:val="en-US"/>
        </w:rPr>
        <w:t>onditioning</w:t>
      </w:r>
      <w:r w:rsidR="00A1053A" w:rsidRPr="004B68F1">
        <w:rPr>
          <w:sz w:val="22"/>
          <w:szCs w:val="22"/>
          <w:lang w:val="en-US"/>
        </w:rPr>
        <w:t xml:space="preserve"> </w:t>
      </w:r>
      <w:r w:rsidR="00A1053A">
        <w:rPr>
          <w:sz w:val="22"/>
          <w:szCs w:val="22"/>
          <w:lang w:val="en-US"/>
        </w:rPr>
        <w:t>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D09F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958AB" w:rsidRDefault="004958AB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290815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115E20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115E20">
              <w:rPr>
                <w:b/>
                <w:sz w:val="22"/>
                <w:szCs w:val="22"/>
                <w:lang w:val="en-US"/>
              </w:rPr>
              <w:t>RPK-2.5HNBUSQ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15E20" w:rsidRDefault="00115E2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Toc1290815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Toc1290815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3"/>
      <w:bookmarkStart w:id="49" w:name="_Ref86669779"/>
      <w:bookmarkStart w:id="50" w:name="_Toc1290815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8"/>
      <w:bookmarkEnd w:id="49"/>
      <w:bookmarkEnd w:id="5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1" w:name="_Toc85529584"/>
      <w:bookmarkStart w:id="52" w:name="_Ref86669797"/>
      <w:bookmarkStart w:id="53" w:name="_Toc1290815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1"/>
      <w:bookmarkEnd w:id="52"/>
      <w:bookmarkEnd w:id="5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4" w:name="_Toc489886376"/>
      <w:bookmarkStart w:id="55" w:name="_Ref75275862"/>
      <w:bookmarkStart w:id="5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Ref86669802"/>
      <w:bookmarkStart w:id="58" w:name="_Toc1290815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4"/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489886377"/>
      <w:bookmarkStart w:id="60" w:name="_Ref75275866"/>
      <w:bookmarkStart w:id="61" w:name="_Toc85529586"/>
      <w:bookmarkStart w:id="62" w:name="_Ref86669807"/>
      <w:bookmarkStart w:id="63" w:name="_Toc1290815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8"/>
      <w:bookmarkStart w:id="65" w:name="_Ref75275870"/>
      <w:bookmarkStart w:id="66" w:name="_Toc85529587"/>
      <w:bookmarkStart w:id="67" w:name="_Ref86669811"/>
      <w:bookmarkStart w:id="68" w:name="_Toc1290815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9" w:name="_Toc489886379"/>
      <w:bookmarkStart w:id="70" w:name="_Ref75275874"/>
      <w:bookmarkStart w:id="7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Ref86669816"/>
      <w:bookmarkStart w:id="73" w:name="_Toc1290815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9"/>
      <w:bookmarkEnd w:id="70"/>
      <w:bookmarkEnd w:id="71"/>
      <w:bookmarkEnd w:id="72"/>
      <w:bookmarkEnd w:id="7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4" w:name="_Toc489886380"/>
      <w:bookmarkStart w:id="75" w:name="_Ref75275878"/>
      <w:bookmarkStart w:id="76" w:name="_Toc85529589"/>
      <w:bookmarkStart w:id="77" w:name="_Ref86669822"/>
      <w:bookmarkStart w:id="78" w:name="_Toc1290815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4"/>
      <w:bookmarkEnd w:id="75"/>
      <w:bookmarkEnd w:id="76"/>
      <w:bookmarkEnd w:id="77"/>
      <w:bookmarkEnd w:id="7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Ref86669827"/>
      <w:bookmarkStart w:id="80" w:name="_Toc1290815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79"/>
      <w:bookmarkEnd w:id="8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1" w:name="_Toc489886382"/>
      <w:bookmarkStart w:id="82" w:name="_Ref75275890"/>
      <w:bookmarkStart w:id="83" w:name="_Toc85529591"/>
      <w:bookmarkStart w:id="84" w:name="_Ref86669832"/>
      <w:bookmarkStart w:id="85" w:name="_Toc1290815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1"/>
      <w:bookmarkEnd w:id="82"/>
      <w:bookmarkEnd w:id="83"/>
      <w:bookmarkEnd w:id="84"/>
      <w:bookmarkEnd w:id="8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529592"/>
      <w:bookmarkStart w:id="87" w:name="_Toc1290815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529593"/>
      <w:bookmarkStart w:id="89" w:name="_Ref86669842"/>
      <w:bookmarkStart w:id="90" w:name="_Toc1290815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8"/>
      <w:bookmarkEnd w:id="89"/>
      <w:bookmarkEnd w:id="9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73411A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73411A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73411A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73411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73411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73411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85529594"/>
      <w:bookmarkStart w:id="92" w:name="_Ref86669850"/>
      <w:bookmarkStart w:id="93" w:name="_Toc129081560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1"/>
      <w:bookmarkEnd w:id="92"/>
      <w:bookmarkEnd w:id="9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4" w:name="_Ref86669856"/>
      <w:bookmarkStart w:id="95" w:name="_Toc129081561"/>
      <w:bookmarkStart w:id="9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4"/>
      <w:bookmarkEnd w:id="95"/>
    </w:p>
    <w:bookmarkEnd w:id="96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7" w:name="_Toc85529595"/>
      <w:bookmarkStart w:id="98" w:name="_Toc129081562"/>
      <w:bookmarkStart w:id="99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7"/>
      <w:bookmarkEnd w:id="98"/>
    </w:p>
    <w:bookmarkEnd w:id="9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0" w:name="_Toc489886385"/>
      <w:bookmarkStart w:id="101" w:name="_Ref75275917"/>
      <w:bookmarkStart w:id="102" w:name="_Toc85529596"/>
      <w:bookmarkStart w:id="103" w:name="_Toc1290815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0"/>
      <w:bookmarkEnd w:id="101"/>
      <w:bookmarkEnd w:id="102"/>
      <w:bookmarkEnd w:id="10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4" w:name="_Toc85529597"/>
      <w:bookmarkStart w:id="105" w:name="_Ref86669880"/>
      <w:bookmarkStart w:id="106" w:name="_Toc1290815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4"/>
      <w:bookmarkEnd w:id="105"/>
      <w:bookmarkEnd w:id="10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07" w:name="_Toc85529598"/>
      <w:bookmarkStart w:id="108" w:name="_Toc1290815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07"/>
      <w:bookmarkEnd w:id="10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489886387"/>
      <w:bookmarkStart w:id="110" w:name="_Ref75275934"/>
      <w:bookmarkStart w:id="111" w:name="_Toc85529599"/>
      <w:bookmarkStart w:id="112" w:name="_Toc1290815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09"/>
      <w:bookmarkEnd w:id="110"/>
      <w:bookmarkEnd w:id="111"/>
      <w:bookmarkEnd w:id="11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1C3" w:rsidRDefault="007C71C3">
      <w:r>
        <w:separator/>
      </w:r>
    </w:p>
  </w:endnote>
  <w:endnote w:type="continuationSeparator" w:id="0">
    <w:p w:rsidR="007C71C3" w:rsidRDefault="007C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1C3" w:rsidRDefault="007C71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7C71C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B7687E" w:rsidRDefault="007C71C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ED1531" w:rsidRDefault="007C71C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09F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ED1531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Pr="00AF3C6E" w:rsidRDefault="00A1053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Qingdao Hisense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-c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onditioning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7C71C3" w:rsidRPr="009D7031" w:rsidRDefault="007C71C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7C71C3" w:rsidRPr="0058149E" w:rsidRDefault="007C71C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Pr="008B2C33">
                                <w:rPr>
                                  <w:b/>
                                  <w:sz w:val="18"/>
                                  <w:szCs w:val="18"/>
                                </w:rPr>
                                <w:t>RPK-2.5HNBUSQ</w:t>
                              </w:r>
                            </w:p>
                            <w:p w:rsidR="007C71C3" w:rsidRPr="00AF301F" w:rsidRDefault="007C71C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C71C3" w:rsidRPr="00613EFB" w:rsidRDefault="007C71C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Q6+n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C71C3" w:rsidRPr="00D35EE4" w:rsidRDefault="007C71C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B7687E" w:rsidRDefault="007C71C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C71C3" w:rsidRPr="00ED1531" w:rsidRDefault="007C71C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D09F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C71C3" w:rsidRPr="00ED1531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C71C3" w:rsidRPr="00AF3C6E" w:rsidRDefault="00A1053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Qingdao Hisense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>-c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onditioning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C71C3" w:rsidRDefault="007C71C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7C71C3" w:rsidRPr="009D7031" w:rsidRDefault="007C71C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7C71C3" w:rsidRPr="0058149E" w:rsidRDefault="007C71C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Pr="008B2C33">
                          <w:rPr>
                            <w:b/>
                            <w:sz w:val="18"/>
                            <w:szCs w:val="18"/>
                          </w:rPr>
                          <w:t>RPK-2.5HNBUSQ</w:t>
                        </w:r>
                      </w:p>
                      <w:p w:rsidR="007C71C3" w:rsidRPr="00AF301F" w:rsidRDefault="007C71C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C71C3" w:rsidRPr="00613EFB" w:rsidRDefault="007C71C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AF301F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09F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7C71C3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C23BB2" w:rsidRDefault="007C71C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C71C3" w:rsidRPr="00EC2FF5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C71C3" w:rsidRPr="00AF301F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09F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C71C3" w:rsidRPr="00D35EE4" w:rsidRDefault="007C71C3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C23BB2" w:rsidRDefault="007C71C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C71C3" w:rsidRPr="00EC2FF5" w:rsidRDefault="007C71C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AF301F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09F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7C71C3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RPK-2.5HNBUSQ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EC2FF5" w:rsidRDefault="007C71C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C71C3" w:rsidRPr="00AF301F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09F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C71C3" w:rsidRPr="00D35EE4" w:rsidRDefault="007C71C3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RPK-2.5HNBUSQ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EC2FF5" w:rsidRDefault="007C71C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1C3" w:rsidRDefault="007C71C3">
      <w:r>
        <w:separator/>
      </w:r>
    </w:p>
  </w:footnote>
  <w:footnote w:type="continuationSeparator" w:id="0">
    <w:p w:rsidR="007C71C3" w:rsidRDefault="007C7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1C3" w:rsidRDefault="007C71C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0152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964C0"/>
    <w:rsid w:val="000B019D"/>
    <w:rsid w:val="000B0D84"/>
    <w:rsid w:val="000B2A0A"/>
    <w:rsid w:val="000B3B54"/>
    <w:rsid w:val="000B727D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19B2"/>
    <w:rsid w:val="00115E20"/>
    <w:rsid w:val="00116614"/>
    <w:rsid w:val="00116DAB"/>
    <w:rsid w:val="00117ADC"/>
    <w:rsid w:val="00122066"/>
    <w:rsid w:val="00127EE8"/>
    <w:rsid w:val="001329B4"/>
    <w:rsid w:val="00133393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56DC"/>
    <w:rsid w:val="001A0A60"/>
    <w:rsid w:val="001A6BBE"/>
    <w:rsid w:val="001B3289"/>
    <w:rsid w:val="001B4294"/>
    <w:rsid w:val="001C0038"/>
    <w:rsid w:val="001C18B3"/>
    <w:rsid w:val="001C1974"/>
    <w:rsid w:val="001C3EDB"/>
    <w:rsid w:val="001C61A4"/>
    <w:rsid w:val="001D425F"/>
    <w:rsid w:val="001D56EC"/>
    <w:rsid w:val="001D63E7"/>
    <w:rsid w:val="001E2178"/>
    <w:rsid w:val="001E2E2E"/>
    <w:rsid w:val="001E45FC"/>
    <w:rsid w:val="001F1A08"/>
    <w:rsid w:val="001F449B"/>
    <w:rsid w:val="001F50DF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C5D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B8"/>
    <w:rsid w:val="002C44E0"/>
    <w:rsid w:val="002E1622"/>
    <w:rsid w:val="002E3A4E"/>
    <w:rsid w:val="002F7790"/>
    <w:rsid w:val="002F79FC"/>
    <w:rsid w:val="003066A5"/>
    <w:rsid w:val="00310201"/>
    <w:rsid w:val="00310328"/>
    <w:rsid w:val="00311219"/>
    <w:rsid w:val="00314201"/>
    <w:rsid w:val="00326079"/>
    <w:rsid w:val="00343FCA"/>
    <w:rsid w:val="00344173"/>
    <w:rsid w:val="00345C5B"/>
    <w:rsid w:val="00346892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2083A"/>
    <w:rsid w:val="00433717"/>
    <w:rsid w:val="00434DB0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3280"/>
    <w:rsid w:val="004958AB"/>
    <w:rsid w:val="004965E7"/>
    <w:rsid w:val="004A14D0"/>
    <w:rsid w:val="004B12D6"/>
    <w:rsid w:val="004B296A"/>
    <w:rsid w:val="004B6F5E"/>
    <w:rsid w:val="004C1297"/>
    <w:rsid w:val="004C329E"/>
    <w:rsid w:val="004C583A"/>
    <w:rsid w:val="004C5BD1"/>
    <w:rsid w:val="004D1F92"/>
    <w:rsid w:val="004D5533"/>
    <w:rsid w:val="004E674F"/>
    <w:rsid w:val="004F3DFC"/>
    <w:rsid w:val="004F461A"/>
    <w:rsid w:val="004F494A"/>
    <w:rsid w:val="004F77E1"/>
    <w:rsid w:val="0050033F"/>
    <w:rsid w:val="00500799"/>
    <w:rsid w:val="00505AFE"/>
    <w:rsid w:val="005065CB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965CF"/>
    <w:rsid w:val="005B0C98"/>
    <w:rsid w:val="005B68E2"/>
    <w:rsid w:val="005B7781"/>
    <w:rsid w:val="005D0574"/>
    <w:rsid w:val="005D6406"/>
    <w:rsid w:val="005E38BC"/>
    <w:rsid w:val="005E5127"/>
    <w:rsid w:val="005F0692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7FF0"/>
    <w:rsid w:val="006D19F8"/>
    <w:rsid w:val="006D1C51"/>
    <w:rsid w:val="006D3295"/>
    <w:rsid w:val="006D487A"/>
    <w:rsid w:val="006D6A03"/>
    <w:rsid w:val="006E30DA"/>
    <w:rsid w:val="006E390C"/>
    <w:rsid w:val="006E54B4"/>
    <w:rsid w:val="006E631E"/>
    <w:rsid w:val="006F412D"/>
    <w:rsid w:val="0070650B"/>
    <w:rsid w:val="0072515B"/>
    <w:rsid w:val="00727637"/>
    <w:rsid w:val="0073406F"/>
    <w:rsid w:val="0073411A"/>
    <w:rsid w:val="00740801"/>
    <w:rsid w:val="00745BD9"/>
    <w:rsid w:val="00747FC7"/>
    <w:rsid w:val="00751720"/>
    <w:rsid w:val="00751FA7"/>
    <w:rsid w:val="00756591"/>
    <w:rsid w:val="00764195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C71C3"/>
    <w:rsid w:val="007D349B"/>
    <w:rsid w:val="007D4E6B"/>
    <w:rsid w:val="007D6CCA"/>
    <w:rsid w:val="007E5E22"/>
    <w:rsid w:val="007F3078"/>
    <w:rsid w:val="007F5E01"/>
    <w:rsid w:val="008003C3"/>
    <w:rsid w:val="00806B72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B2C33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10B53"/>
    <w:rsid w:val="00912E27"/>
    <w:rsid w:val="00913F03"/>
    <w:rsid w:val="009148F2"/>
    <w:rsid w:val="00922280"/>
    <w:rsid w:val="00931F28"/>
    <w:rsid w:val="00933C67"/>
    <w:rsid w:val="00934AAB"/>
    <w:rsid w:val="00935AA1"/>
    <w:rsid w:val="0094137F"/>
    <w:rsid w:val="00941985"/>
    <w:rsid w:val="009454F1"/>
    <w:rsid w:val="009457C2"/>
    <w:rsid w:val="0096270C"/>
    <w:rsid w:val="00970B5A"/>
    <w:rsid w:val="0097670D"/>
    <w:rsid w:val="00984D44"/>
    <w:rsid w:val="00985AEE"/>
    <w:rsid w:val="00985B81"/>
    <w:rsid w:val="009A15D3"/>
    <w:rsid w:val="009A1FA5"/>
    <w:rsid w:val="009A41AC"/>
    <w:rsid w:val="009B1EC5"/>
    <w:rsid w:val="009B21C2"/>
    <w:rsid w:val="009B236D"/>
    <w:rsid w:val="009B47D8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9E56F2"/>
    <w:rsid w:val="00A1053A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26E7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97329"/>
    <w:rsid w:val="00A97BA4"/>
    <w:rsid w:val="00AC27B2"/>
    <w:rsid w:val="00AC335E"/>
    <w:rsid w:val="00AC57D5"/>
    <w:rsid w:val="00AD1917"/>
    <w:rsid w:val="00AD6D0F"/>
    <w:rsid w:val="00AD7369"/>
    <w:rsid w:val="00AE188B"/>
    <w:rsid w:val="00AE3233"/>
    <w:rsid w:val="00AF0235"/>
    <w:rsid w:val="00AF1F03"/>
    <w:rsid w:val="00AF301F"/>
    <w:rsid w:val="00AF3C6E"/>
    <w:rsid w:val="00B01489"/>
    <w:rsid w:val="00B02AA8"/>
    <w:rsid w:val="00B05947"/>
    <w:rsid w:val="00B14F7A"/>
    <w:rsid w:val="00B16FB7"/>
    <w:rsid w:val="00B2430D"/>
    <w:rsid w:val="00B263D1"/>
    <w:rsid w:val="00B40E5B"/>
    <w:rsid w:val="00B41385"/>
    <w:rsid w:val="00B52A4F"/>
    <w:rsid w:val="00B544F4"/>
    <w:rsid w:val="00B65EF5"/>
    <w:rsid w:val="00B713E6"/>
    <w:rsid w:val="00B757EC"/>
    <w:rsid w:val="00B77F93"/>
    <w:rsid w:val="00B853CA"/>
    <w:rsid w:val="00B85C1D"/>
    <w:rsid w:val="00B930C4"/>
    <w:rsid w:val="00BA34EC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3418A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04A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1B77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4159B"/>
    <w:rsid w:val="00D549B4"/>
    <w:rsid w:val="00D551FA"/>
    <w:rsid w:val="00D566EE"/>
    <w:rsid w:val="00D6500E"/>
    <w:rsid w:val="00D70F85"/>
    <w:rsid w:val="00D773F7"/>
    <w:rsid w:val="00D87209"/>
    <w:rsid w:val="00D96268"/>
    <w:rsid w:val="00D97C02"/>
    <w:rsid w:val="00DA1947"/>
    <w:rsid w:val="00DA234E"/>
    <w:rsid w:val="00DA4E1F"/>
    <w:rsid w:val="00DC172F"/>
    <w:rsid w:val="00DC42C5"/>
    <w:rsid w:val="00DC56ED"/>
    <w:rsid w:val="00DC63A8"/>
    <w:rsid w:val="00DD34E3"/>
    <w:rsid w:val="00DE4F2D"/>
    <w:rsid w:val="00DE4FB5"/>
    <w:rsid w:val="00E02961"/>
    <w:rsid w:val="00E035FD"/>
    <w:rsid w:val="00E13F0E"/>
    <w:rsid w:val="00E24807"/>
    <w:rsid w:val="00E24ED7"/>
    <w:rsid w:val="00E3289A"/>
    <w:rsid w:val="00E44D0F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046"/>
    <w:rsid w:val="00EE3BAA"/>
    <w:rsid w:val="00EE40B5"/>
    <w:rsid w:val="00EF2B2F"/>
    <w:rsid w:val="00EF3D97"/>
    <w:rsid w:val="00F06008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694B"/>
    <w:rsid w:val="00FC6D6C"/>
    <w:rsid w:val="00FD09FE"/>
    <w:rsid w:val="00FD298C"/>
    <w:rsid w:val="00FD64C5"/>
    <w:rsid w:val="00FE08C8"/>
    <w:rsid w:val="00FE481F"/>
    <w:rsid w:val="00FE4C1E"/>
    <w:rsid w:val="00FF3E85"/>
    <w:rsid w:val="00FF410C"/>
    <w:rsid w:val="00FF506A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0132F468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paragraph" w:customStyle="1" w:styleId="Pa18">
    <w:name w:val="Pa18"/>
    <w:basedOn w:val="Default"/>
    <w:next w:val="Default"/>
    <w:uiPriority w:val="99"/>
    <w:rsid w:val="007C71C3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1F38C-318E-4F03-8046-29212FC02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215</TotalTime>
  <Pages>30</Pages>
  <Words>4726</Words>
  <Characters>26944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46</cp:revision>
  <cp:lastPrinted>2021-03-26T08:29:00Z</cp:lastPrinted>
  <dcterms:created xsi:type="dcterms:W3CDTF">2023-03-03T07:01:00Z</dcterms:created>
  <dcterms:modified xsi:type="dcterms:W3CDTF">2026-07-08T13:24:00Z</dcterms:modified>
</cp:coreProperties>
</file>