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23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D03F3F" w:rsidTr="00CC5FA8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1F449B" w:rsidRPr="001F449B">
              <w:rPr>
                <w:b/>
                <w:szCs w:val="28"/>
              </w:rPr>
              <w:t>RPK-2.5FSRM</w:t>
            </w:r>
          </w:p>
        </w:tc>
      </w:tr>
      <w:tr w:rsidR="00D03F3F" w:rsidTr="00CC5FA8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1F449B" w:rsidP="00116DAB">
            <w:pPr>
              <w:jc w:val="center"/>
              <w:rPr>
                <w:b/>
                <w:szCs w:val="28"/>
              </w:rPr>
            </w:pPr>
            <w:r w:rsidRPr="001F449B">
              <w:rPr>
                <w:b/>
                <w:szCs w:val="28"/>
              </w:rPr>
              <w:t>RPK-2.5FSRM</w:t>
            </w:r>
            <w:r w:rsidR="00AF3C6E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AF3C6E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FD3CED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общие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7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9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_Ref89259522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10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_Ref89259527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_Ref89259530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835525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_Ref89259534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_Ref89259544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_Ref89259565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13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_Ref89259573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_Ref89259585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_Ref89259591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_Ref89259603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_Ref89259609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19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_Ref89259614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20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_Ref89259620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_Ref89259631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_Ref89259646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23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_Ref89259650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_Ref75275894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_Ref89259663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_Ref89259667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29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_Ref89259675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29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_Ref89259695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 w:rsidR="00523AA3">
          <w:rPr>
            <w:noProof/>
            <w:webHidden/>
            <w:sz w:val="22"/>
            <w:szCs w:val="22"/>
          </w:rPr>
          <w:t>31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FD3CED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FD3CED" w:rsidP="003C5C8E">
      <w:pPr>
        <w:pStyle w:val="12"/>
        <w:tabs>
          <w:tab w:val="right" w:leader="dot" w:pos="9913"/>
        </w:tabs>
        <w:ind w:firstLine="142"/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371"/>
      </w:tblGrid>
      <w:tr w:rsidR="00200C8E" w:rsidRPr="00CC2C20" w:rsidTr="008762B6">
        <w:trPr>
          <w:trHeight w:val="553"/>
        </w:trPr>
        <w:tc>
          <w:tcPr>
            <w:tcW w:w="2552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8762B6">
        <w:trPr>
          <w:trHeight w:val="553"/>
        </w:trPr>
        <w:tc>
          <w:tcPr>
            <w:tcW w:w="2552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F924FC" w:rsidRDefault="001F449B" w:rsidP="00F924FC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F449B">
              <w:rPr>
                <w:sz w:val="22"/>
                <w:szCs w:val="22"/>
              </w:rPr>
              <w:t>RPK-2.5FSRM</w:t>
            </w:r>
          </w:p>
        </w:tc>
      </w:tr>
      <w:tr w:rsidR="006A3296" w:rsidRPr="00CC2C20" w:rsidTr="008762B6">
        <w:trPr>
          <w:trHeight w:val="553"/>
        </w:trPr>
        <w:tc>
          <w:tcPr>
            <w:tcW w:w="2552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1F449B" w:rsidP="00297FD5">
            <w:pPr>
              <w:jc w:val="center"/>
              <w:rPr>
                <w:sz w:val="22"/>
                <w:szCs w:val="22"/>
              </w:rPr>
            </w:pPr>
            <w:r w:rsidRPr="001F449B">
              <w:rPr>
                <w:sz w:val="22"/>
                <w:szCs w:val="22"/>
              </w:rPr>
              <w:t>RPK-2.5FSRM</w:t>
            </w:r>
          </w:p>
        </w:tc>
      </w:tr>
      <w:tr w:rsidR="008762B6" w:rsidRPr="00CC2C20" w:rsidTr="008762B6">
        <w:trPr>
          <w:trHeight w:val="553"/>
        </w:trPr>
        <w:tc>
          <w:tcPr>
            <w:tcW w:w="2552" w:type="dxa"/>
            <w:vAlign w:val="center"/>
          </w:tcPr>
          <w:p w:rsidR="008762B6" w:rsidRPr="00CC2C20" w:rsidRDefault="008762B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8762B6" w:rsidRPr="0029731C" w:rsidRDefault="008762B6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8762B6" w:rsidRPr="00CC2C20" w:rsidTr="008762B6">
        <w:trPr>
          <w:trHeight w:val="553"/>
        </w:trPr>
        <w:tc>
          <w:tcPr>
            <w:tcW w:w="2552" w:type="dxa"/>
            <w:vAlign w:val="center"/>
          </w:tcPr>
          <w:p w:rsidR="008762B6" w:rsidRPr="00CC2C20" w:rsidRDefault="008762B6" w:rsidP="008762B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8762B6" w:rsidRPr="00CC2C20" w:rsidRDefault="008762B6" w:rsidP="008762B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762B6" w:rsidRPr="00CC2C20" w:rsidTr="008762B6">
        <w:trPr>
          <w:trHeight w:val="553"/>
        </w:trPr>
        <w:tc>
          <w:tcPr>
            <w:tcW w:w="2552" w:type="dxa"/>
            <w:vAlign w:val="center"/>
          </w:tcPr>
          <w:p w:rsidR="008762B6" w:rsidRPr="00CC2C20" w:rsidRDefault="008762B6" w:rsidP="008762B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8762B6" w:rsidRPr="009D7031" w:rsidRDefault="008762B6" w:rsidP="00876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FD3CED" w:rsidRPr="00CC2C20" w:rsidTr="008762B6">
        <w:trPr>
          <w:trHeight w:val="553"/>
        </w:trPr>
        <w:tc>
          <w:tcPr>
            <w:tcW w:w="2552" w:type="dxa"/>
            <w:vAlign w:val="center"/>
          </w:tcPr>
          <w:p w:rsidR="00FD3CED" w:rsidRPr="00CC2C20" w:rsidRDefault="00FD3CED" w:rsidP="00FD3CED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FD3CED" w:rsidRPr="008912C4" w:rsidRDefault="00FD3CED" w:rsidP="00FD3CED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FD3CED" w:rsidRPr="00CC2C20" w:rsidTr="008762B6">
        <w:trPr>
          <w:trHeight w:val="553"/>
        </w:trPr>
        <w:tc>
          <w:tcPr>
            <w:tcW w:w="2552" w:type="dxa"/>
            <w:vAlign w:val="center"/>
          </w:tcPr>
          <w:p w:rsidR="00FD3CED" w:rsidRPr="00CC2C20" w:rsidRDefault="00FD3CED" w:rsidP="00FD3CE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FD3CED" w:rsidRPr="00CC2C20" w:rsidRDefault="00FD3CED" w:rsidP="00FD3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FD3CED" w:rsidRPr="00CC2C20" w:rsidTr="008762B6">
        <w:trPr>
          <w:trHeight w:val="492"/>
        </w:trPr>
        <w:tc>
          <w:tcPr>
            <w:tcW w:w="2552" w:type="dxa"/>
            <w:vAlign w:val="center"/>
          </w:tcPr>
          <w:p w:rsidR="00FD3CED" w:rsidRPr="00F0163C" w:rsidRDefault="00FD3CED" w:rsidP="00FD3CED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71" w:type="dxa"/>
            <w:vAlign w:val="center"/>
          </w:tcPr>
          <w:p w:rsidR="00FD3CED" w:rsidRDefault="00FD3CED" w:rsidP="00FD3CED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FD3CED" w:rsidRDefault="00FD3CED" w:rsidP="00FD3CED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FD3CED" w:rsidRDefault="00FD3CED" w:rsidP="00FD3CED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FD3CED" w:rsidRPr="009A1BB8" w:rsidRDefault="00FD3CED" w:rsidP="00FD3CED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FD3CED" w:rsidRPr="009C0E86" w:rsidRDefault="00FD3CED" w:rsidP="00FD3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FD3CED" w:rsidRPr="00F0163C" w:rsidRDefault="00FD3CED" w:rsidP="00FD3CED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FD3CED" w:rsidRPr="00CC5FA8" w:rsidTr="008762B6">
        <w:trPr>
          <w:trHeight w:val="492"/>
        </w:trPr>
        <w:tc>
          <w:tcPr>
            <w:tcW w:w="2552" w:type="dxa"/>
            <w:vAlign w:val="center"/>
          </w:tcPr>
          <w:p w:rsidR="00FD3CED" w:rsidRPr="00CC2C20" w:rsidRDefault="00FD3CED" w:rsidP="00FD3CE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FD3CED" w:rsidRPr="003011F5" w:rsidRDefault="00FD3CED" w:rsidP="00FD3CED">
            <w:pPr>
              <w:jc w:val="center"/>
              <w:rPr>
                <w:sz w:val="22"/>
                <w:szCs w:val="22"/>
              </w:rPr>
            </w:pPr>
            <w:r w:rsidRPr="00CC5FA8">
              <w:rPr>
                <w:sz w:val="22"/>
                <w:szCs w:val="22"/>
                <w:lang w:val="en-US"/>
              </w:rPr>
              <w:t xml:space="preserve">Johnson Controls Hitachi Air Conditioning Malaysia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Sdn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1C49D4">
              <w:rPr>
                <w:sz w:val="22"/>
                <w:szCs w:val="22"/>
              </w:rPr>
              <w:t>Bhd</w:t>
            </w:r>
            <w:proofErr w:type="spellEnd"/>
          </w:p>
        </w:tc>
      </w:tr>
      <w:tr w:rsidR="00FD3CED" w:rsidRPr="00CC2C20" w:rsidTr="008762B6">
        <w:trPr>
          <w:trHeight w:val="553"/>
        </w:trPr>
        <w:tc>
          <w:tcPr>
            <w:tcW w:w="2552" w:type="dxa"/>
            <w:vAlign w:val="center"/>
          </w:tcPr>
          <w:p w:rsidR="00FD3CED" w:rsidRPr="00CC2C20" w:rsidRDefault="00FD3CED" w:rsidP="00FD3CE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FD3CED" w:rsidRPr="003011F5" w:rsidRDefault="00FD3CED" w:rsidP="00FD3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FD3CED" w:rsidRPr="00FD3CED" w:rsidTr="008762B6">
        <w:trPr>
          <w:trHeight w:val="553"/>
        </w:trPr>
        <w:tc>
          <w:tcPr>
            <w:tcW w:w="2552" w:type="dxa"/>
            <w:vAlign w:val="center"/>
          </w:tcPr>
          <w:p w:rsidR="00FD3CED" w:rsidRPr="00CC2C20" w:rsidRDefault="00FD3CED" w:rsidP="00FD3CE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FD3CED" w:rsidRPr="001C49D4" w:rsidRDefault="00FD3CED" w:rsidP="00FD3CE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Малайзия</w:t>
            </w:r>
            <w:r w:rsidRPr="00CC5FA8">
              <w:rPr>
                <w:sz w:val="22"/>
                <w:szCs w:val="22"/>
                <w:lang w:val="en-US"/>
              </w:rPr>
              <w:t xml:space="preserve">, Lot 10,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Jalan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Kemajuan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Industrial Estate, 43650  Bandar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Baru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>, Selangor Daru Ehsan</w:t>
            </w:r>
          </w:p>
        </w:tc>
      </w:tr>
      <w:tr w:rsidR="00FD3CED" w:rsidRPr="00CC2C20" w:rsidTr="008762B6">
        <w:trPr>
          <w:trHeight w:val="553"/>
        </w:trPr>
        <w:tc>
          <w:tcPr>
            <w:tcW w:w="2552" w:type="dxa"/>
            <w:vAlign w:val="center"/>
          </w:tcPr>
          <w:p w:rsidR="00FD3CED" w:rsidRPr="00CC2C20" w:rsidRDefault="00FD3CED" w:rsidP="00FD3CE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FD3CED" w:rsidRPr="00D263FB" w:rsidRDefault="00FD3CED" w:rsidP="00FD3CED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FD3CED" w:rsidRPr="00CC2C20" w:rsidTr="008762B6">
        <w:trPr>
          <w:trHeight w:val="553"/>
        </w:trPr>
        <w:tc>
          <w:tcPr>
            <w:tcW w:w="2552" w:type="dxa"/>
            <w:vAlign w:val="center"/>
          </w:tcPr>
          <w:p w:rsidR="00FD3CED" w:rsidRPr="00F0163C" w:rsidRDefault="00FD3CED" w:rsidP="00FD3CED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FD3CED" w:rsidRDefault="00FD3CED" w:rsidP="00FD3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FD3CED" w:rsidRPr="00BF0AAC" w:rsidRDefault="00FD3CED" w:rsidP="00FD3C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FD3CED" w:rsidRPr="00BF0AAC" w:rsidRDefault="00FD3CED" w:rsidP="00FD3CE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FD3CED" w:rsidRPr="00BF0AAC" w:rsidRDefault="00FD3CED" w:rsidP="00FD3CE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FD3CED" w:rsidRPr="00BF0AAC" w:rsidRDefault="00FD3CED" w:rsidP="00FD3CE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FD3CED" w:rsidRPr="00BF0AAC" w:rsidRDefault="00FD3CED" w:rsidP="00FD3CE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FD3CED" w:rsidRPr="00BF0AAC" w:rsidRDefault="00FD3CED" w:rsidP="00FD3CED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FD3CED" w:rsidRPr="002362A6" w:rsidRDefault="00FD3CED" w:rsidP="00FD3CED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2362A6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2362A6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362A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2362A6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480BCF" w:rsidRDefault="00480BCF" w:rsidP="00200C8E">
      <w:pPr>
        <w:jc w:val="center"/>
        <w:rPr>
          <w:b/>
          <w:szCs w:val="28"/>
        </w:rPr>
      </w:pPr>
    </w:p>
    <w:p w:rsidR="00480BCF" w:rsidRDefault="00480BCF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t xml:space="preserve">2. </w:t>
      </w:r>
      <w:bookmarkStart w:id="7" w:name="оснтехданные"/>
      <w:r w:rsidRPr="00D263FB">
        <w:rPr>
          <w:b/>
          <w:szCs w:val="28"/>
        </w:rPr>
        <w:t>Основные технические данные</w:t>
      </w:r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85727927"/>
      <w:bookmarkStart w:id="10" w:name="_Ref86669623"/>
      <w:bookmarkStart w:id="11" w:name="_Ref8925949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2"/>
        <w:gridCol w:w="3550"/>
        <w:gridCol w:w="1276"/>
        <w:gridCol w:w="2821"/>
      </w:tblGrid>
      <w:tr w:rsidR="000011F7" w:rsidRPr="00AD1C4D" w:rsidTr="00307085">
        <w:trPr>
          <w:trHeight w:val="159"/>
          <w:jc w:val="center"/>
        </w:trPr>
        <w:tc>
          <w:tcPr>
            <w:tcW w:w="5822" w:type="dxa"/>
            <w:gridSpan w:val="2"/>
            <w:vAlign w:val="center"/>
          </w:tcPr>
          <w:p w:rsidR="000011F7" w:rsidRPr="00D94425" w:rsidRDefault="000011F7" w:rsidP="000011F7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0011F7" w:rsidRPr="00D94425" w:rsidRDefault="000011F7" w:rsidP="000011F7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21" w:type="dxa"/>
            <w:vAlign w:val="center"/>
          </w:tcPr>
          <w:p w:rsidR="000011F7" w:rsidRPr="00D94425" w:rsidRDefault="000011F7" w:rsidP="000011F7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FE4C1E" w:rsidRPr="00AD1C4D" w:rsidTr="00E7416F">
        <w:trPr>
          <w:trHeight w:val="159"/>
          <w:jc w:val="center"/>
        </w:trPr>
        <w:tc>
          <w:tcPr>
            <w:tcW w:w="2272" w:type="dxa"/>
            <w:vMerge w:val="restart"/>
          </w:tcPr>
          <w:p w:rsidR="00FE4C1E" w:rsidRPr="00AD1C4D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550" w:type="dxa"/>
            <w:vAlign w:val="center"/>
          </w:tcPr>
          <w:p w:rsidR="00FE4C1E" w:rsidRPr="0001459B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 xml:space="preserve">(UTOPIA </w:t>
            </w:r>
            <w:r>
              <w:rPr>
                <w:sz w:val="22"/>
                <w:szCs w:val="22"/>
                <w:lang w:val="en-US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 w:val="restart"/>
            <w:vAlign w:val="center"/>
          </w:tcPr>
          <w:p w:rsidR="00FE4C1E" w:rsidRPr="00AD1C4D" w:rsidRDefault="00FE4C1E" w:rsidP="00E7416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C542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CC542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7</w:t>
            </w:r>
            <w:r w:rsidRPr="00CC542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</w:tc>
      </w:tr>
      <w:tr w:rsidR="00FE4C1E" w:rsidRPr="00AD1C4D" w:rsidTr="00E7416F">
        <w:trPr>
          <w:trHeight w:val="159"/>
          <w:jc w:val="center"/>
        </w:trPr>
        <w:tc>
          <w:tcPr>
            <w:tcW w:w="2272" w:type="dxa"/>
            <w:vMerge/>
          </w:tcPr>
          <w:p w:rsidR="00FE4C1E" w:rsidRDefault="00FE4C1E" w:rsidP="00E7416F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FE4C1E" w:rsidRPr="0001459B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 xml:space="preserve">(UTOPIA </w:t>
            </w:r>
            <w:r w:rsidRPr="0002140A">
              <w:rPr>
                <w:sz w:val="22"/>
                <w:szCs w:val="22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/>
            <w:vAlign w:val="center"/>
          </w:tcPr>
          <w:p w:rsidR="00FE4C1E" w:rsidRPr="00AD1C4D" w:rsidRDefault="00FE4C1E" w:rsidP="00E741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C542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CC542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8</w:t>
            </w:r>
            <w:r w:rsidRPr="00CC542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</w:tc>
      </w:tr>
      <w:tr w:rsidR="00FE4C1E" w:rsidRPr="00AD1C4D" w:rsidTr="000011F7">
        <w:trPr>
          <w:trHeight w:val="159"/>
          <w:jc w:val="center"/>
        </w:trPr>
        <w:tc>
          <w:tcPr>
            <w:tcW w:w="2272" w:type="dxa"/>
            <w:vAlign w:val="center"/>
          </w:tcPr>
          <w:p w:rsidR="00FE4C1E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550" w:type="dxa"/>
            <w:vAlign w:val="center"/>
          </w:tcPr>
          <w:p w:rsidR="00FE4C1E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FE4C1E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FE4C1E" w:rsidRPr="00135C40" w:rsidRDefault="00FE4C1E" w:rsidP="00E74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18.5/16.5/14/12</w:t>
            </w:r>
          </w:p>
        </w:tc>
      </w:tr>
      <w:tr w:rsidR="00FE4C1E" w:rsidRPr="00AD1C4D" w:rsidTr="000011F7">
        <w:trPr>
          <w:jc w:val="center"/>
        </w:trPr>
        <w:tc>
          <w:tcPr>
            <w:tcW w:w="2272" w:type="dxa"/>
            <w:vAlign w:val="center"/>
          </w:tcPr>
          <w:p w:rsidR="00FE4C1E" w:rsidRPr="00E4197E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550" w:type="dxa"/>
            <w:vAlign w:val="center"/>
          </w:tcPr>
          <w:p w:rsidR="00FE4C1E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FE4C1E" w:rsidRPr="00E4197E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FE4C1E" w:rsidRPr="00E4197E" w:rsidRDefault="00FE4C1E" w:rsidP="00E7416F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45/42/38/35</w:t>
            </w:r>
          </w:p>
        </w:tc>
      </w:tr>
      <w:tr w:rsidR="00FE4C1E" w:rsidRPr="00AD1C4D" w:rsidTr="000011F7">
        <w:trPr>
          <w:jc w:val="center"/>
        </w:trPr>
        <w:tc>
          <w:tcPr>
            <w:tcW w:w="2272" w:type="dxa"/>
            <w:vAlign w:val="center"/>
          </w:tcPr>
          <w:p w:rsidR="00FE4C1E" w:rsidRPr="00E4197E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50" w:type="dxa"/>
            <w:vAlign w:val="center"/>
          </w:tcPr>
          <w:p w:rsidR="00FE4C1E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FE4C1E" w:rsidRPr="00E4197E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FE4C1E" w:rsidRPr="00135C40" w:rsidRDefault="00FE4C1E" w:rsidP="00E7416F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60/58/54/51</w:t>
            </w:r>
          </w:p>
        </w:tc>
      </w:tr>
      <w:tr w:rsidR="00FE4C1E" w:rsidRPr="00AD1C4D" w:rsidTr="00E7416F">
        <w:trPr>
          <w:jc w:val="center"/>
        </w:trPr>
        <w:tc>
          <w:tcPr>
            <w:tcW w:w="2272" w:type="dxa"/>
            <w:vMerge w:val="restart"/>
            <w:vAlign w:val="center"/>
          </w:tcPr>
          <w:p w:rsidR="00FE4C1E" w:rsidRPr="00135C40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550" w:type="dxa"/>
            <w:vAlign w:val="center"/>
          </w:tcPr>
          <w:p w:rsidR="00FE4C1E" w:rsidRPr="0001459B" w:rsidRDefault="00FE4C1E" w:rsidP="00E74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FE4C1E" w:rsidRPr="00135C40" w:rsidRDefault="00FE4C1E" w:rsidP="00E7416F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-5</w:t>
            </w:r>
            <w:r w:rsidRPr="00CC5425">
              <w:rPr>
                <w:sz w:val="22"/>
                <w:szCs w:val="22"/>
                <w:lang w:val="en-US"/>
              </w:rPr>
              <w:t>~</w:t>
            </w:r>
            <w:r w:rsidRPr="00CC5425">
              <w:rPr>
                <w:sz w:val="22"/>
                <w:szCs w:val="22"/>
              </w:rPr>
              <w:t>46</w:t>
            </w:r>
          </w:p>
        </w:tc>
      </w:tr>
      <w:tr w:rsidR="00FE4C1E" w:rsidRPr="00AD1C4D" w:rsidTr="00E7416F">
        <w:trPr>
          <w:jc w:val="center"/>
        </w:trPr>
        <w:tc>
          <w:tcPr>
            <w:tcW w:w="2272" w:type="dxa"/>
            <w:vMerge/>
            <w:vAlign w:val="center"/>
          </w:tcPr>
          <w:p w:rsidR="00FE4C1E" w:rsidRPr="00E4197E" w:rsidRDefault="00FE4C1E" w:rsidP="00E7416F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FE4C1E" w:rsidRPr="00E4197E" w:rsidRDefault="00FE4C1E" w:rsidP="00E74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FE4C1E" w:rsidRPr="00E4197E" w:rsidRDefault="00FE4C1E" w:rsidP="00E741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  <w:lang w:val="en-US"/>
              </w:rPr>
              <w:t>-</w:t>
            </w:r>
            <w:r w:rsidRPr="00CC5425">
              <w:rPr>
                <w:sz w:val="22"/>
                <w:szCs w:val="22"/>
              </w:rPr>
              <w:t>1</w:t>
            </w:r>
            <w:r w:rsidRPr="00CC5425">
              <w:rPr>
                <w:sz w:val="22"/>
                <w:szCs w:val="22"/>
                <w:lang w:val="en-US"/>
              </w:rPr>
              <w:t>0~</w:t>
            </w:r>
            <w:r w:rsidRPr="00CC5425">
              <w:rPr>
                <w:sz w:val="22"/>
                <w:szCs w:val="22"/>
              </w:rPr>
              <w:t>15</w:t>
            </w:r>
          </w:p>
        </w:tc>
      </w:tr>
      <w:tr w:rsidR="00FE4C1E" w:rsidRPr="00AD1C4D" w:rsidTr="00E7416F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FE4C1E" w:rsidRPr="00E4197E" w:rsidRDefault="00FE4C1E" w:rsidP="00E7416F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550" w:type="dxa"/>
            <w:vAlign w:val="center"/>
          </w:tcPr>
          <w:p w:rsidR="00FE4C1E" w:rsidRPr="00E4197E" w:rsidRDefault="00FE4C1E" w:rsidP="00E74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FE4C1E" w:rsidRPr="00B54A67" w:rsidRDefault="00FE4C1E" w:rsidP="00E7416F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FE4C1E" w:rsidRPr="00135C40" w:rsidRDefault="00FE4C1E" w:rsidP="00E7416F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 xml:space="preserve">Ø 9.52 (3/8) </w:t>
            </w:r>
          </w:p>
        </w:tc>
      </w:tr>
      <w:tr w:rsidR="00FE4C1E" w:rsidRPr="00AD1C4D" w:rsidTr="00E7416F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FE4C1E" w:rsidRPr="00FD6217" w:rsidRDefault="00FE4C1E" w:rsidP="00E7416F">
            <w:pPr>
              <w:rPr>
                <w:sz w:val="22"/>
                <w:szCs w:val="22"/>
              </w:rPr>
            </w:pPr>
          </w:p>
        </w:tc>
        <w:tc>
          <w:tcPr>
            <w:tcW w:w="3550" w:type="dxa"/>
            <w:vAlign w:val="center"/>
          </w:tcPr>
          <w:p w:rsidR="00FE4C1E" w:rsidRPr="00FD6217" w:rsidRDefault="00FE4C1E" w:rsidP="00E74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FE4C1E" w:rsidRPr="00135C40" w:rsidRDefault="00FE4C1E" w:rsidP="00E741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Ø 15.88 (5/8)</w:t>
            </w:r>
          </w:p>
        </w:tc>
      </w:tr>
      <w:tr w:rsidR="00FE4C1E" w:rsidRPr="00AD1C4D" w:rsidTr="00E7416F">
        <w:trPr>
          <w:jc w:val="center"/>
        </w:trPr>
        <w:tc>
          <w:tcPr>
            <w:tcW w:w="5822" w:type="dxa"/>
            <w:gridSpan w:val="2"/>
            <w:vAlign w:val="center"/>
          </w:tcPr>
          <w:p w:rsidR="00FE4C1E" w:rsidRPr="00CA78AC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FE4C1E" w:rsidRPr="00CA78AC" w:rsidRDefault="00FE4C1E" w:rsidP="00E74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Ø 20*</w:t>
            </w:r>
          </w:p>
        </w:tc>
      </w:tr>
      <w:tr w:rsidR="00FE4C1E" w:rsidRPr="00AD1C4D" w:rsidTr="00E7416F">
        <w:trPr>
          <w:jc w:val="center"/>
        </w:trPr>
        <w:tc>
          <w:tcPr>
            <w:tcW w:w="5822" w:type="dxa"/>
            <w:gridSpan w:val="2"/>
            <w:vAlign w:val="center"/>
          </w:tcPr>
          <w:p w:rsidR="00FE4C1E" w:rsidRPr="00135C40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FE4C1E" w:rsidRPr="00135C40" w:rsidRDefault="00FE4C1E" w:rsidP="00E74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850</w:t>
            </w:r>
          </w:p>
        </w:tc>
      </w:tr>
      <w:tr w:rsidR="00FE4C1E" w:rsidRPr="00AD1C4D" w:rsidTr="00E7416F">
        <w:trPr>
          <w:jc w:val="center"/>
        </w:trPr>
        <w:tc>
          <w:tcPr>
            <w:tcW w:w="7098" w:type="dxa"/>
            <w:gridSpan w:val="3"/>
            <w:vAlign w:val="center"/>
          </w:tcPr>
          <w:p w:rsidR="00FE4C1E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 xml:space="preserve">Белый (7.3G8.3/.02) </w:t>
            </w:r>
          </w:p>
        </w:tc>
      </w:tr>
      <w:tr w:rsidR="00FE4C1E" w:rsidRPr="00AD1C4D" w:rsidTr="00E7416F">
        <w:trPr>
          <w:jc w:val="center"/>
        </w:trPr>
        <w:tc>
          <w:tcPr>
            <w:tcW w:w="7098" w:type="dxa"/>
            <w:gridSpan w:val="3"/>
            <w:vAlign w:val="center"/>
          </w:tcPr>
          <w:p w:rsidR="00FE4C1E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 (опция)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PC-ARF(P)(1)(E)</w:t>
            </w:r>
          </w:p>
        </w:tc>
      </w:tr>
      <w:tr w:rsidR="00FE4C1E" w:rsidRPr="00AD1C4D" w:rsidTr="00E7416F">
        <w:trPr>
          <w:jc w:val="center"/>
        </w:trPr>
        <w:tc>
          <w:tcPr>
            <w:tcW w:w="9919" w:type="dxa"/>
            <w:gridSpan w:val="4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FE4C1E" w:rsidRPr="00AD1C4D" w:rsidTr="00E7416F">
        <w:trPr>
          <w:jc w:val="center"/>
        </w:trPr>
        <w:tc>
          <w:tcPr>
            <w:tcW w:w="5822" w:type="dxa"/>
            <w:gridSpan w:val="2"/>
            <w:vAlign w:val="center"/>
          </w:tcPr>
          <w:p w:rsidR="00FE4C1E" w:rsidRPr="00135C40" w:rsidRDefault="00FE4C1E" w:rsidP="00E7416F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FE4C1E" w:rsidRPr="0001459B" w:rsidRDefault="00FE4C1E" w:rsidP="00E7416F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1/230/50</w:t>
            </w:r>
          </w:p>
        </w:tc>
      </w:tr>
      <w:tr w:rsidR="00FE4C1E" w:rsidRPr="00AD1C4D" w:rsidTr="00E7416F">
        <w:trPr>
          <w:jc w:val="center"/>
        </w:trPr>
        <w:tc>
          <w:tcPr>
            <w:tcW w:w="5822" w:type="dxa"/>
            <w:gridSpan w:val="2"/>
            <w:vAlign w:val="center"/>
          </w:tcPr>
          <w:p w:rsidR="00FE4C1E" w:rsidRPr="001D0C4B" w:rsidRDefault="00FE4C1E" w:rsidP="00E7416F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FE4C1E" w:rsidRPr="00812D3E" w:rsidRDefault="00FE4C1E" w:rsidP="00E7416F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5</w:t>
            </w:r>
          </w:p>
        </w:tc>
      </w:tr>
      <w:tr w:rsidR="00FE4C1E" w:rsidRPr="00AD1C4D" w:rsidTr="00E7416F">
        <w:trPr>
          <w:jc w:val="center"/>
        </w:trPr>
        <w:tc>
          <w:tcPr>
            <w:tcW w:w="9919" w:type="dxa"/>
            <w:gridSpan w:val="4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FE4C1E" w:rsidRPr="00AD1C4D" w:rsidTr="00E7416F">
        <w:trPr>
          <w:jc w:val="center"/>
        </w:trPr>
        <w:tc>
          <w:tcPr>
            <w:tcW w:w="5822" w:type="dxa"/>
            <w:gridSpan w:val="2"/>
            <w:vAlign w:val="center"/>
          </w:tcPr>
          <w:p w:rsidR="00FE4C1E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6" w:type="dxa"/>
            <w:vAlign w:val="center"/>
          </w:tcPr>
          <w:p w:rsidR="00FE4C1E" w:rsidRPr="00EC2E38" w:rsidRDefault="00FE4C1E" w:rsidP="00E7416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FE4C1E" w:rsidRDefault="00FE4C1E" w:rsidP="00E7416F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FE4C1E" w:rsidRPr="00AD1C4D" w:rsidTr="00E7416F">
        <w:trPr>
          <w:jc w:val="center"/>
        </w:trPr>
        <w:tc>
          <w:tcPr>
            <w:tcW w:w="5822" w:type="dxa"/>
            <w:gridSpan w:val="2"/>
            <w:vAlign w:val="center"/>
          </w:tcPr>
          <w:p w:rsidR="00FE4C1E" w:rsidRPr="00850DEB" w:rsidRDefault="00FE4C1E" w:rsidP="00E7416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FE4C1E" w:rsidRPr="00EC2E38" w:rsidRDefault="00FE4C1E" w:rsidP="00E7416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FE4C1E" w:rsidRPr="00EC2E38" w:rsidRDefault="00FE4C1E" w:rsidP="00E7416F">
            <w:pPr>
              <w:jc w:val="center"/>
              <w:rPr>
                <w:sz w:val="22"/>
                <w:szCs w:val="22"/>
                <w:lang w:val="en-US"/>
              </w:rPr>
            </w:pPr>
            <w:r w:rsidRPr="00850DEB">
              <w:rPr>
                <w:sz w:val="22"/>
                <w:szCs w:val="22"/>
                <w:lang w:val="en-US"/>
              </w:rPr>
              <w:t>R</w:t>
            </w:r>
            <w:r w:rsidRPr="00EC2E38">
              <w:rPr>
                <w:sz w:val="22"/>
                <w:szCs w:val="22"/>
                <w:lang w:val="en-US"/>
              </w:rPr>
              <w:t>410</w:t>
            </w:r>
            <w:r w:rsidRPr="00850DEB">
              <w:rPr>
                <w:sz w:val="22"/>
                <w:szCs w:val="22"/>
                <w:lang w:val="en-US"/>
              </w:rPr>
              <w:t>A</w:t>
            </w:r>
            <w:r w:rsidRPr="00EC2E38">
              <w:rPr>
                <w:sz w:val="22"/>
                <w:szCs w:val="22"/>
                <w:lang w:val="en-US"/>
              </w:rPr>
              <w:t xml:space="preserve"> :</w:t>
            </w:r>
            <w:r w:rsidRPr="005A6C22">
              <w:rPr>
                <w:sz w:val="22"/>
                <w:szCs w:val="22"/>
              </w:rPr>
              <w:t>неазеотропная</w:t>
            </w:r>
            <w:r w:rsidRPr="00EC2E38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EC2E38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EC2E38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EC2E38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EC2E38">
                <w:rPr>
                  <w:sz w:val="22"/>
                  <w:szCs w:val="22"/>
                  <w:lang w:val="en-US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EC2E38">
                <w:rPr>
                  <w:sz w:val="22"/>
                  <w:szCs w:val="22"/>
                  <w:lang w:val="en-US"/>
                </w:rPr>
                <w:t>-32</w:t>
              </w:r>
            </w:hyperlink>
            <w:r w:rsidRPr="00EC2E38">
              <w:rPr>
                <w:sz w:val="22"/>
                <w:szCs w:val="22"/>
                <w:lang w:val="en-US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</w:t>
            </w:r>
            <w:r w:rsidRPr="00EC2E38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EC2E38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EC2E38">
              <w:rPr>
                <w:sz w:val="22"/>
                <w:szCs w:val="22"/>
                <w:lang w:val="en-US"/>
              </w:rPr>
              <w:t>)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EC2E38">
              <w:rPr>
                <w:sz w:val="22"/>
                <w:szCs w:val="22"/>
                <w:lang w:val="en-US"/>
              </w:rPr>
              <w:t xml:space="preserve"> 50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EC2E38">
              <w:rPr>
                <w:sz w:val="22"/>
                <w:szCs w:val="22"/>
                <w:lang w:val="en-US"/>
              </w:rPr>
              <w:t>%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EC2E38">
                <w:rPr>
                  <w:sz w:val="22"/>
                  <w:szCs w:val="22"/>
                  <w:lang w:val="en-US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EC2E38">
                <w:rPr>
                  <w:sz w:val="22"/>
                  <w:szCs w:val="22"/>
                  <w:lang w:val="en-US"/>
                </w:rPr>
                <w:t>-125</w:t>
              </w:r>
            </w:hyperlink>
            <w:r w:rsidRPr="00EC2E38">
              <w:rPr>
                <w:sz w:val="22"/>
                <w:szCs w:val="22"/>
                <w:lang w:val="en-US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CHF</w:t>
            </w:r>
            <w:r w:rsidRPr="00EC2E38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EC2E38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EC2E38">
              <w:rPr>
                <w:sz w:val="22"/>
                <w:szCs w:val="22"/>
                <w:lang w:val="en-US"/>
              </w:rPr>
              <w:t>)</w:t>
            </w:r>
          </w:p>
          <w:p w:rsidR="00FE4C1E" w:rsidRDefault="00FE4C1E" w:rsidP="00E7416F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 w:rsidRPr="00DE4FB5">
              <w:rPr>
                <w:sz w:val="22"/>
                <w:szCs w:val="22"/>
                <w:lang w:val="en-US"/>
              </w:rPr>
              <w:t>:</w:t>
            </w:r>
            <w:r w:rsidRPr="00DE4FB5">
              <w:rPr>
                <w:lang w:val="en-US"/>
              </w:rPr>
              <w:t xml:space="preserve"> </w:t>
            </w:r>
            <w:r w:rsidRPr="00DE4FB5">
              <w:rPr>
                <w:sz w:val="22"/>
                <w:szCs w:val="22"/>
                <w:lang w:val="en-US"/>
              </w:rPr>
              <w:t>100%</w:t>
            </w:r>
            <w:r w:rsidRPr="00DE4FB5">
              <w:rPr>
                <w:lang w:val="en-US"/>
              </w:rP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FE4C1E" w:rsidRPr="00AD1C4D" w:rsidTr="00E7416F">
        <w:trPr>
          <w:jc w:val="center"/>
        </w:trPr>
        <w:tc>
          <w:tcPr>
            <w:tcW w:w="5822" w:type="dxa"/>
            <w:gridSpan w:val="2"/>
            <w:vAlign w:val="center"/>
          </w:tcPr>
          <w:p w:rsidR="00FE4C1E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FE4C1E" w:rsidRPr="00EC2E38" w:rsidRDefault="00FE4C1E" w:rsidP="00E74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FE4C1E" w:rsidRDefault="00FE4C1E" w:rsidP="00E741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FE4C1E" w:rsidRPr="00AD1C4D" w:rsidTr="00E7416F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FE4C1E" w:rsidRPr="00AD1C4D" w:rsidTr="00E7416F">
        <w:trPr>
          <w:trHeight w:val="241"/>
          <w:jc w:val="center"/>
        </w:trPr>
        <w:tc>
          <w:tcPr>
            <w:tcW w:w="5822" w:type="dxa"/>
            <w:gridSpan w:val="2"/>
          </w:tcPr>
          <w:p w:rsidR="00FE4C1E" w:rsidRPr="00AD1C4D" w:rsidRDefault="00FE4C1E" w:rsidP="00E74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FE4C1E" w:rsidRPr="00AD1C4D" w:rsidRDefault="00FE4C1E" w:rsidP="00E7416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15</w:t>
            </w:r>
          </w:p>
        </w:tc>
      </w:tr>
      <w:tr w:rsidR="00FE4C1E" w:rsidRPr="00AD1C4D" w:rsidTr="00E7416F">
        <w:trPr>
          <w:trHeight w:val="245"/>
          <w:jc w:val="center"/>
        </w:trPr>
        <w:tc>
          <w:tcPr>
            <w:tcW w:w="5822" w:type="dxa"/>
            <w:gridSpan w:val="2"/>
          </w:tcPr>
          <w:p w:rsidR="00FE4C1E" w:rsidRPr="00AD1C4D" w:rsidRDefault="00FE4C1E" w:rsidP="00E7416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FE4C1E" w:rsidRPr="00AD1C4D" w:rsidRDefault="00FE4C1E" w:rsidP="00E741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</w:p>
        </w:tc>
      </w:tr>
      <w:tr w:rsidR="00FE4C1E" w:rsidRPr="00AD1C4D" w:rsidTr="00E7416F">
        <w:trPr>
          <w:trHeight w:val="277"/>
          <w:jc w:val="center"/>
        </w:trPr>
        <w:tc>
          <w:tcPr>
            <w:tcW w:w="5822" w:type="dxa"/>
            <w:gridSpan w:val="2"/>
          </w:tcPr>
          <w:p w:rsidR="00FE4C1E" w:rsidRPr="00AD1C4D" w:rsidRDefault="00FE4C1E" w:rsidP="00E7416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vAlign w:val="center"/>
          </w:tcPr>
          <w:p w:rsidR="00FE4C1E" w:rsidRPr="00AD1C4D" w:rsidRDefault="00FE4C1E" w:rsidP="00E7416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260</w:t>
            </w:r>
          </w:p>
        </w:tc>
      </w:tr>
      <w:tr w:rsidR="00FE4C1E" w:rsidRPr="00AD1C4D" w:rsidTr="00E7416F">
        <w:trPr>
          <w:trHeight w:val="280"/>
          <w:jc w:val="center"/>
        </w:trPr>
        <w:tc>
          <w:tcPr>
            <w:tcW w:w="5822" w:type="dxa"/>
            <w:gridSpan w:val="2"/>
          </w:tcPr>
          <w:p w:rsidR="00FE4C1E" w:rsidRPr="00AD1C4D" w:rsidRDefault="00FE4C1E" w:rsidP="00E7416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FE4C1E" w:rsidRPr="00AD1C4D" w:rsidRDefault="00FE4C1E" w:rsidP="00E7416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1100</w:t>
            </w:r>
          </w:p>
        </w:tc>
      </w:tr>
      <w:tr w:rsidR="00FE4C1E" w:rsidRPr="00AD1C4D" w:rsidTr="00E7416F">
        <w:trPr>
          <w:trHeight w:val="271"/>
          <w:jc w:val="center"/>
        </w:trPr>
        <w:tc>
          <w:tcPr>
            <w:tcW w:w="5822" w:type="dxa"/>
            <w:gridSpan w:val="2"/>
          </w:tcPr>
          <w:p w:rsidR="00FE4C1E" w:rsidRPr="00AD1C4D" w:rsidRDefault="00FE4C1E" w:rsidP="00E7416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FE4C1E" w:rsidRPr="00AD1C4D" w:rsidRDefault="00FE4C1E" w:rsidP="00E7416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E7416F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300</w:t>
            </w:r>
          </w:p>
        </w:tc>
      </w:tr>
    </w:tbl>
    <w:p w:rsidR="00E72FE7" w:rsidRPr="00346892" w:rsidRDefault="00E72FE7" w:rsidP="00310201">
      <w:pPr>
        <w:jc w:val="both"/>
        <w:rPr>
          <w:noProof/>
          <w:sz w:val="16"/>
          <w:szCs w:val="16"/>
        </w:rPr>
      </w:pPr>
    </w:p>
    <w:p w:rsidR="00346892" w:rsidRDefault="00310201" w:rsidP="00346892">
      <w:pPr>
        <w:jc w:val="both"/>
        <w:rPr>
          <w:noProof/>
          <w:sz w:val="24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  <w:bookmarkStart w:id="12" w:name="_Toc85529568"/>
      <w:bookmarkStart w:id="13" w:name="_Toc85727928"/>
      <w:bookmarkStart w:id="14" w:name="_Ref86669666"/>
      <w:bookmarkStart w:id="15" w:name="_Ref89259498"/>
      <w:r w:rsidR="00346892">
        <w:rPr>
          <w:noProof/>
          <w:sz w:val="20"/>
          <w:szCs w:val="20"/>
        </w:rPr>
        <w:t xml:space="preserve"> </w:t>
      </w:r>
    </w:p>
    <w:p w:rsidR="00346892" w:rsidRDefault="00346892" w:rsidP="00346892">
      <w:pPr>
        <w:jc w:val="both"/>
        <w:rPr>
          <w:noProof/>
          <w:sz w:val="16"/>
          <w:szCs w:val="16"/>
        </w:rPr>
      </w:pPr>
    </w:p>
    <w:p w:rsidR="00FE4C1E" w:rsidRDefault="00FE4C1E" w:rsidP="00346892">
      <w:pPr>
        <w:jc w:val="both"/>
        <w:rPr>
          <w:noProof/>
          <w:sz w:val="16"/>
          <w:szCs w:val="16"/>
        </w:rPr>
      </w:pPr>
    </w:p>
    <w:p w:rsidR="00FE4C1E" w:rsidRDefault="00FE4C1E" w:rsidP="00346892">
      <w:pPr>
        <w:jc w:val="both"/>
        <w:rPr>
          <w:noProof/>
          <w:sz w:val="16"/>
          <w:szCs w:val="16"/>
        </w:rPr>
      </w:pPr>
    </w:p>
    <w:p w:rsidR="00FE4C1E" w:rsidRDefault="00FE4C1E" w:rsidP="00346892">
      <w:pPr>
        <w:jc w:val="both"/>
        <w:rPr>
          <w:noProof/>
          <w:sz w:val="16"/>
          <w:szCs w:val="16"/>
        </w:rPr>
      </w:pPr>
    </w:p>
    <w:p w:rsidR="00FE4C1E" w:rsidRPr="00267AD7" w:rsidRDefault="00FE4C1E" w:rsidP="00346892">
      <w:pPr>
        <w:jc w:val="both"/>
        <w:rPr>
          <w:noProof/>
          <w:sz w:val="16"/>
          <w:szCs w:val="16"/>
        </w:rPr>
      </w:pPr>
    </w:p>
    <w:p w:rsidR="00200C8E" w:rsidRDefault="00200C8E" w:rsidP="00346892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Start w:id="16" w:name="_GoBack"/>
      <w:bookmarkEnd w:id="12"/>
      <w:bookmarkEnd w:id="13"/>
      <w:bookmarkEnd w:id="14"/>
      <w:bookmarkEnd w:id="15"/>
      <w:bookmarkEnd w:id="16"/>
    </w:p>
    <w:p w:rsidR="00267AD7" w:rsidRDefault="00267AD7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9720C" w:rsidRPr="009E2744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 w:rsidR="00D01B77" w:rsidRPr="00D01B77">
        <w:rPr>
          <w:sz w:val="22"/>
          <w:szCs w:val="22"/>
        </w:rPr>
        <w:t xml:space="preserve">RPK-2.5FSRM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C172F" w:rsidRDefault="00DC172F" w:rsidP="00DC17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 SET-FREE.</w:t>
      </w:r>
    </w:p>
    <w:p w:rsidR="0039720C" w:rsidRPr="002A411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39720C" w:rsidRPr="002A411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изделии есть 4 шага функции настройки объема воздушного потока. В результате в случае высокого потолка настройка режима высокой скорости с помощью пульта дистанционного управления не требуется.</w:t>
      </w:r>
    </w:p>
    <w:p w:rsidR="0039720C" w:rsidRPr="000A4AB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Благодаря улучшенным характеристикам вентилятора и всех элементов стороны нагнетания снижен уровень шума на низкой скорости вращения вентилятора.</w:t>
      </w:r>
    </w:p>
    <w:p w:rsidR="0039720C" w:rsidRPr="002A411B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случае использования дополнительного фильтра (за исключением фильтра с длительным сроком службы) требуется настройка режима высокой скорости.</w:t>
      </w:r>
    </w:p>
    <w:p w:rsidR="00B16FB7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Работы по подключению электрокоммуникаций и настройке DIP-переключателей можно выполнять, просто сняв лицевую декоративную панель</w:t>
      </w:r>
      <w:r>
        <w:rPr>
          <w:sz w:val="22"/>
          <w:szCs w:val="22"/>
        </w:rPr>
        <w:t xml:space="preserve"> изделия</w:t>
      </w:r>
      <w:r w:rsidRPr="000A4ABB">
        <w:rPr>
          <w:sz w:val="22"/>
          <w:szCs w:val="22"/>
        </w:rPr>
        <w:t>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69"/>
      <w:bookmarkStart w:id="18" w:name="_Toc85727929"/>
      <w:bookmarkStart w:id="19" w:name="_Ref86669675"/>
      <w:bookmarkStart w:id="20" w:name="_Ref89259502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7"/>
      <w:bookmarkEnd w:id="18"/>
      <w:bookmarkEnd w:id="19"/>
      <w:bookmarkEnd w:id="20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</w:t>
      </w:r>
      <w:r w:rsidR="00E44D0F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E44D0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5847D8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332095" cy="5106670"/>
            <wp:effectExtent l="0" t="0" r="1905" b="0"/>
            <wp:docPr id="77" name="Рисунок 77" descr="общий вид RPK04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K04_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510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1"/>
      <w:bookmarkStart w:id="22" w:name="_Toc85727931"/>
      <w:bookmarkStart w:id="23" w:name="_Ref86669711"/>
      <w:bookmarkStart w:id="24" w:name="_Ref8925950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1"/>
      <w:bookmarkEnd w:id="22"/>
      <w:bookmarkEnd w:id="23"/>
      <w:bookmarkEnd w:id="24"/>
    </w:p>
    <w:p w:rsidR="00FA7A5C" w:rsidRPr="00FA7A5C" w:rsidRDefault="00FA7A5C" w:rsidP="00FA7A5C"/>
    <w:p w:rsidR="009C530F" w:rsidRPr="00135AED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C530F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При использовании беспроводного пульта дистанционного управления, не устанавливайте блок на расстоянии менее одного метра от электронной системы освещения, чтобы гарантировать получение сигнала.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Установите внутренний блок на максимальной высоте. При установке блока на меньшей высоте, воздух может заста</w:t>
      </w:r>
      <w:r w:rsidRPr="001640EA">
        <w:rPr>
          <w:sz w:val="22"/>
          <w:szCs w:val="22"/>
        </w:rPr>
        <w:softHyphen/>
        <w:t>иваться в нижней части посещения при работе в режиме охлаждения. Кроме этого. поток воздуха будет направлен прямо на людей, что может вызвать дискомфорт.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074336" w:rsidRDefault="00A86107" w:rsidP="00A86107">
      <w:pPr>
        <w:ind w:firstLine="709"/>
        <w:jc w:val="both"/>
        <w:rPr>
          <w:sz w:val="22"/>
          <w:szCs w:val="22"/>
        </w:rPr>
      </w:pPr>
      <w:r w:rsidRPr="00074336">
        <w:rPr>
          <w:sz w:val="22"/>
          <w:szCs w:val="22"/>
        </w:rPr>
        <w:t xml:space="preserve">Подвесной кронштейн для </w:t>
      </w:r>
      <w:r>
        <w:rPr>
          <w:sz w:val="22"/>
          <w:szCs w:val="22"/>
        </w:rPr>
        <w:t>изделия</w:t>
      </w:r>
      <w:r w:rsidRPr="00074336">
        <w:rPr>
          <w:sz w:val="22"/>
          <w:szCs w:val="22"/>
        </w:rPr>
        <w:t xml:space="preserve"> имеет различные типы крепежных отверстий, которые можно использовать в зав</w:t>
      </w:r>
      <w:r>
        <w:rPr>
          <w:sz w:val="22"/>
          <w:szCs w:val="22"/>
        </w:rPr>
        <w:t>исимости от характеристик стены: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lastRenderedPageBreak/>
        <w:t>Для гипсокартонных плит (4 позиции), с использованием анкеров для досок (поставляется в комплекте)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  <w:lang w:val="en-US"/>
        </w:rPr>
      </w:pPr>
      <w:proofErr w:type="spellStart"/>
      <w:r w:rsidRPr="00074336">
        <w:rPr>
          <w:sz w:val="22"/>
          <w:szCs w:val="22"/>
          <w:lang w:val="en-US"/>
        </w:rPr>
        <w:t>Для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бетонных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стен</w:t>
      </w:r>
      <w:proofErr w:type="spellEnd"/>
      <w:r w:rsidRPr="00074336">
        <w:rPr>
          <w:sz w:val="22"/>
          <w:szCs w:val="22"/>
          <w:lang w:val="en-US"/>
        </w:rPr>
        <w:t xml:space="preserve"> (2 </w:t>
      </w:r>
      <w:proofErr w:type="spellStart"/>
      <w:r w:rsidRPr="00074336">
        <w:rPr>
          <w:sz w:val="22"/>
          <w:szCs w:val="22"/>
          <w:lang w:val="en-US"/>
        </w:rPr>
        <w:t>позиции</w:t>
      </w:r>
      <w:proofErr w:type="spellEnd"/>
      <w:r w:rsidRPr="00074336"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Дополнительные отверстия (несколько положений) для других типов стен, которые должны использоваться в соответствии с требованиями установки.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 xml:space="preserve"> 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D01B77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6EA97B6E" wp14:editId="76F13068">
            <wp:extent cx="3848100" cy="30480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A86107">
      <w:pPr>
        <w:ind w:firstLine="720"/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2"/>
      <w:bookmarkStart w:id="26" w:name="_Toc85727932"/>
      <w:bookmarkStart w:id="27" w:name="_Ref86669715"/>
      <w:bookmarkStart w:id="28" w:name="_Ref8925951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5"/>
      <w:bookmarkEnd w:id="26"/>
      <w:bookmarkEnd w:id="27"/>
      <w:bookmarkEnd w:id="28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Pr="0096208E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8D75BB" w:rsidRPr="00B15581" w:rsidRDefault="008D75BB" w:rsidP="008D75B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</w:t>
      </w:r>
      <w:r>
        <w:rPr>
          <w:sz w:val="22"/>
          <w:szCs w:val="22"/>
        </w:rPr>
        <w:t>изительно</w:t>
      </w:r>
      <w:r w:rsidRPr="00B15581">
        <w:rPr>
          <w:sz w:val="22"/>
          <w:szCs w:val="22"/>
        </w:rPr>
        <w:t xml:space="preserve"> на 30º вниз.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8D75BB" w:rsidRPr="00B15581" w:rsidRDefault="008D75BB" w:rsidP="009015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90155D" w:rsidRDefault="008D75BB" w:rsidP="007B1603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Рекомендуемая температура составляет от 26 до 28ºC. Если охлаждение является недостаточным, установите 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В режиме нагрева направление потока воздуха: соответствующий угол выхода воздуха составляет около 55º. Если нагрев является недостаточным, измените направление потока воздуха.</w:t>
      </w:r>
    </w:p>
    <w:p w:rsidR="008D75BB" w:rsidRDefault="008D75BB" w:rsidP="008D75BB">
      <w:pPr>
        <w:ind w:firstLine="720"/>
        <w:jc w:val="both"/>
        <w:rPr>
          <w:sz w:val="22"/>
          <w:szCs w:val="22"/>
        </w:rPr>
      </w:pPr>
      <w:r w:rsidRPr="00B15581">
        <w:rPr>
          <w:sz w:val="22"/>
          <w:szCs w:val="22"/>
        </w:rPr>
        <w:lastRenderedPageBreak/>
        <w:t>Температура: рекомендуемая те</w:t>
      </w:r>
      <w:r>
        <w:rPr>
          <w:sz w:val="22"/>
          <w:szCs w:val="22"/>
        </w:rPr>
        <w:t>мпература составляет от 18 до 22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DA63FC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46°C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DA63FC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3"/>
      <w:bookmarkStart w:id="30" w:name="_Toc85727933"/>
      <w:bookmarkStart w:id="31" w:name="_Ref86669722"/>
      <w:bookmarkStart w:id="32" w:name="_Ref89259518"/>
      <w:bookmarkStart w:id="33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9"/>
      <w:bookmarkEnd w:id="30"/>
      <w:bookmarkEnd w:id="31"/>
      <w:bookmarkEnd w:id="32"/>
    </w:p>
    <w:bookmarkEnd w:id="33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74"/>
      <w:bookmarkStart w:id="35" w:name="_Toc85727934"/>
      <w:bookmarkStart w:id="36" w:name="_Ref86669727"/>
      <w:bookmarkStart w:id="37" w:name="_Ref89259522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4"/>
      <w:bookmarkEnd w:id="35"/>
      <w:bookmarkEnd w:id="36"/>
      <w:bookmarkEnd w:id="37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F089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25L)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57FFC" w:rsidRDefault="00657FF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40L)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657FF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8" w:name="_Toc85529575"/>
      <w:bookmarkStart w:id="39" w:name="_Toc85727935"/>
      <w:bookmarkStart w:id="40" w:name="_Ref86669731"/>
      <w:bookmarkStart w:id="41" w:name="_Ref8925952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8"/>
      <w:bookmarkEnd w:id="39"/>
      <w:bookmarkEnd w:id="40"/>
      <w:bookmarkEnd w:id="41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76"/>
      <w:bookmarkStart w:id="43" w:name="_Toc85727936"/>
      <w:bookmarkStart w:id="44" w:name="_Ref86669737"/>
      <w:bookmarkStart w:id="45" w:name="_Ref89259530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8160B0">
        <w:rPr>
          <w:rFonts w:ascii="Times New Roman" w:hAnsi="Times New Roman"/>
          <w:b w:val="0"/>
          <w:sz w:val="22"/>
          <w:szCs w:val="22"/>
        </w:rPr>
        <w:t>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42"/>
      <w:bookmarkEnd w:id="43"/>
      <w:bookmarkEnd w:id="44"/>
      <w:bookmarkEnd w:id="45"/>
    </w:p>
    <w:p w:rsidR="0042083A" w:rsidRPr="0042083A" w:rsidRDefault="0042083A" w:rsidP="0042083A"/>
    <w:p w:rsidR="00EA6703" w:rsidRDefault="00D01B77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73611B5F" wp14:editId="6F640FE8">
            <wp:extent cx="3238500" cy="1447800"/>
            <wp:effectExtent l="0" t="0" r="0" b="0"/>
            <wp:docPr id="75" name="Рисунок 75" descr="габариты RPK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абариты RPK2-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B72" w:rsidRDefault="00806B72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EA6703" w:rsidRPr="002B7AF9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6" w:name="_Toc85529577"/>
      <w:bookmarkStart w:id="47" w:name="_Toc85727937"/>
      <w:bookmarkStart w:id="48" w:name="_Ref86669745"/>
      <w:bookmarkStart w:id="49" w:name="_Ref89259534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8160B0">
        <w:rPr>
          <w:rFonts w:ascii="Times New Roman" w:hAnsi="Times New Roman"/>
          <w:b w:val="0"/>
          <w:sz w:val="22"/>
          <w:szCs w:val="22"/>
        </w:rPr>
        <w:t xml:space="preserve"> 5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46"/>
      <w:bookmarkEnd w:id="47"/>
      <w:bookmarkEnd w:id="48"/>
      <w:bookmarkEnd w:id="49"/>
    </w:p>
    <w:p w:rsidR="004B12D6" w:rsidRPr="004B12D6" w:rsidRDefault="004B12D6" w:rsidP="004B12D6"/>
    <w:p w:rsidR="00EA6703" w:rsidRPr="008160B0" w:rsidRDefault="00D01B77" w:rsidP="00356F7E">
      <w:pPr>
        <w:jc w:val="center"/>
        <w:rPr>
          <w:lang w:val="en-US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0F18435E" wp14:editId="30DD36BB">
            <wp:extent cx="4400550" cy="5000625"/>
            <wp:effectExtent l="0" t="0" r="0" b="9525"/>
            <wp:docPr id="76" name="Рисунок 76" descr="взрыв-схема RPK_RM_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зрыв-схема RPK_RM_2-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8160B0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3"/>
      <w:bookmarkStart w:id="51" w:name="_Ref75275475"/>
      <w:bookmarkStart w:id="52" w:name="_Toc85529578"/>
      <w:bookmarkStart w:id="53" w:name="_Toc85727938"/>
      <w:bookmarkStart w:id="54" w:name="_Ref86669761"/>
      <w:bookmarkStart w:id="55" w:name="_Ref89259544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50"/>
      <w:bookmarkEnd w:id="51"/>
      <w:bookmarkEnd w:id="52"/>
      <w:bookmarkEnd w:id="53"/>
      <w:bookmarkEnd w:id="54"/>
      <w:bookmarkEnd w:id="5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AF3C6E">
        <w:rPr>
          <w:sz w:val="22"/>
          <w:szCs w:val="22"/>
        </w:rPr>
        <w:t>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6" w:name="_Toc489886374"/>
      <w:bookmarkStart w:id="57" w:name="_Toc85529579"/>
      <w:bookmarkStart w:id="58" w:name="_Toc85727939"/>
      <w:bookmarkStart w:id="59" w:name="_Ref86669767"/>
      <w:bookmarkStart w:id="60" w:name="_Ref8925956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7"/>
      <w:bookmarkEnd w:id="58"/>
      <w:bookmarkEnd w:id="59"/>
      <w:bookmarkEnd w:id="6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7F089D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0B727D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RPK-2</w:t>
            </w:r>
            <w:r w:rsidR="004F3DFC">
              <w:rPr>
                <w:b/>
                <w:sz w:val="22"/>
                <w:szCs w:val="22"/>
                <w:lang w:val="en-US"/>
              </w:rPr>
              <w:t>.5</w:t>
            </w:r>
            <w:r w:rsidR="000C2FAA" w:rsidRPr="00373C6B">
              <w:rPr>
                <w:b/>
                <w:sz w:val="22"/>
                <w:szCs w:val="22"/>
                <w:lang w:val="en-US"/>
              </w:rPr>
              <w:t>FSRM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020152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373C6B" w:rsidRPr="005D30B7">
        <w:rPr>
          <w:sz w:val="22"/>
          <w:szCs w:val="22"/>
          <w:lang w:val="en-US"/>
        </w:rPr>
        <w:t xml:space="preserve">Johnson Controls Hitachi Air Conditioning Malaysia </w:t>
      </w:r>
      <w:proofErr w:type="spellStart"/>
      <w:r w:rsidR="00373C6B" w:rsidRPr="005D30B7">
        <w:rPr>
          <w:sz w:val="22"/>
          <w:szCs w:val="22"/>
          <w:lang w:val="en-US"/>
        </w:rPr>
        <w:t>Sdn</w:t>
      </w:r>
      <w:proofErr w:type="spellEnd"/>
      <w:r w:rsidR="00373C6B" w:rsidRPr="005D30B7">
        <w:rPr>
          <w:sz w:val="22"/>
          <w:szCs w:val="22"/>
          <w:lang w:val="en-US"/>
        </w:rPr>
        <w:t xml:space="preserve">. </w:t>
      </w:r>
      <w:proofErr w:type="spellStart"/>
      <w:r w:rsidR="00373C6B" w:rsidRPr="00373C6B">
        <w:rPr>
          <w:sz w:val="22"/>
          <w:szCs w:val="22"/>
          <w:lang w:val="en-US"/>
        </w:rPr>
        <w:t>Bhd</w:t>
      </w:r>
      <w:proofErr w:type="spellEnd"/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2015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089D" w:rsidRDefault="007F089D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1" w:name="_Toc85727940"/>
      <w:bookmarkStart w:id="62" w:name="_Ref89259573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61"/>
      <w:bookmarkEnd w:id="62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7F089D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0B727D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RPK-2</w:t>
            </w:r>
            <w:r w:rsidR="004F3DFC">
              <w:rPr>
                <w:b/>
                <w:sz w:val="22"/>
                <w:szCs w:val="22"/>
                <w:lang w:val="en-US"/>
              </w:rPr>
              <w:t>.5</w:t>
            </w:r>
            <w:r w:rsidR="000C2FAA" w:rsidRPr="00373C6B">
              <w:rPr>
                <w:b/>
                <w:sz w:val="22"/>
                <w:szCs w:val="22"/>
                <w:lang w:val="en-US"/>
              </w:rPr>
              <w:t>FSRM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F089D" w:rsidRDefault="007F089D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3" w:name="_Toc85529581"/>
      <w:bookmarkStart w:id="64" w:name="_Toc85727941"/>
      <w:bookmarkStart w:id="65" w:name="_Ref8925958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3"/>
      <w:bookmarkEnd w:id="64"/>
      <w:bookmarkEnd w:id="6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82"/>
      <w:bookmarkStart w:id="67" w:name="_Toc85727942"/>
      <w:bookmarkStart w:id="68" w:name="_Ref8925958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66"/>
      <w:bookmarkEnd w:id="67"/>
      <w:bookmarkEnd w:id="6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>Этот продукт не должен утилизироваться вместе с обычными бытовыми отходами по истечению срока службы, а сдан в экологические пункты сбора в соответствии с местными или национальными нормами.</w:t>
      </w: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 xml:space="preserve">Из-за масла и других компонентов, содержащихся в кондиционере, его демонтаж должен выполняться профессиональным установщиком в соответствии с действующими правилами. </w:t>
      </w: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83"/>
      <w:bookmarkStart w:id="70" w:name="_Toc85727943"/>
      <w:bookmarkStart w:id="71" w:name="_Ref86669779"/>
      <w:bookmarkStart w:id="72" w:name="_Ref89259591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69"/>
      <w:bookmarkEnd w:id="70"/>
      <w:bookmarkEnd w:id="71"/>
      <w:bookmarkEnd w:id="7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lastRenderedPageBreak/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85529584"/>
      <w:bookmarkStart w:id="74" w:name="_Toc85727944"/>
      <w:bookmarkStart w:id="75" w:name="_Ref86669797"/>
      <w:bookmarkStart w:id="76" w:name="_Ref8925960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73"/>
      <w:bookmarkEnd w:id="74"/>
      <w:bookmarkEnd w:id="75"/>
      <w:bookmarkEnd w:id="76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77" w:name="_Toc489886376"/>
      <w:bookmarkStart w:id="78" w:name="_Ref75275862"/>
      <w:bookmarkStart w:id="79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0" w:name="_Toc85727945"/>
      <w:bookmarkStart w:id="81" w:name="_Ref86669802"/>
      <w:bookmarkStart w:id="82" w:name="_Ref8925960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77"/>
      <w:bookmarkEnd w:id="78"/>
      <w:bookmarkEnd w:id="79"/>
      <w:bookmarkEnd w:id="80"/>
      <w:bookmarkEnd w:id="81"/>
      <w:bookmarkEnd w:id="8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489886377"/>
      <w:bookmarkStart w:id="84" w:name="_Ref75275866"/>
      <w:bookmarkStart w:id="85" w:name="_Toc85529586"/>
      <w:bookmarkStart w:id="86" w:name="_Toc85727946"/>
      <w:bookmarkStart w:id="87" w:name="_Ref86669807"/>
      <w:bookmarkStart w:id="88" w:name="_Ref89259614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83"/>
      <w:bookmarkEnd w:id="84"/>
      <w:bookmarkEnd w:id="85"/>
      <w:bookmarkEnd w:id="86"/>
      <w:bookmarkEnd w:id="87"/>
      <w:bookmarkEnd w:id="8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489886378"/>
      <w:bookmarkStart w:id="90" w:name="_Ref75275870"/>
      <w:bookmarkStart w:id="91" w:name="_Toc85529587"/>
      <w:bookmarkStart w:id="92" w:name="_Toc85727947"/>
      <w:bookmarkStart w:id="93" w:name="_Ref86669811"/>
      <w:bookmarkStart w:id="94" w:name="_Ref89259620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89"/>
      <w:bookmarkEnd w:id="90"/>
      <w:bookmarkEnd w:id="91"/>
      <w:bookmarkEnd w:id="92"/>
      <w:bookmarkEnd w:id="93"/>
      <w:bookmarkEnd w:id="9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95" w:name="_Toc489886379"/>
      <w:bookmarkStart w:id="96" w:name="_Ref75275874"/>
      <w:bookmarkStart w:id="9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727948"/>
      <w:bookmarkStart w:id="99" w:name="_Ref86669816"/>
      <w:bookmarkStart w:id="100" w:name="_Ref89259631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95"/>
      <w:bookmarkEnd w:id="96"/>
      <w:bookmarkEnd w:id="97"/>
      <w:bookmarkEnd w:id="98"/>
      <w:bookmarkEnd w:id="99"/>
      <w:bookmarkEnd w:id="10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1" w:name="_Toc489886380"/>
      <w:bookmarkStart w:id="102" w:name="_Ref75275878"/>
      <w:bookmarkStart w:id="103" w:name="_Toc85529589"/>
      <w:bookmarkStart w:id="104" w:name="_Toc85727949"/>
      <w:bookmarkStart w:id="105" w:name="_Ref86669822"/>
      <w:bookmarkStart w:id="106" w:name="_Ref8925963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01"/>
      <w:bookmarkEnd w:id="102"/>
      <w:bookmarkEnd w:id="103"/>
      <w:bookmarkEnd w:id="104"/>
      <w:bookmarkEnd w:id="105"/>
      <w:bookmarkEnd w:id="106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7" w:name="_Toc85727950"/>
      <w:bookmarkStart w:id="108" w:name="_Ref86669827"/>
      <w:bookmarkStart w:id="109" w:name="_Ref8925964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07"/>
      <w:bookmarkEnd w:id="108"/>
      <w:bookmarkEnd w:id="10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10" w:name="_Toc489886382"/>
      <w:bookmarkStart w:id="111" w:name="_Ref75275890"/>
      <w:bookmarkStart w:id="112" w:name="_Toc85529591"/>
      <w:bookmarkStart w:id="113" w:name="_Toc85727951"/>
      <w:bookmarkStart w:id="114" w:name="_Ref86669832"/>
      <w:bookmarkStart w:id="115" w:name="_Ref8925965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10"/>
      <w:bookmarkEnd w:id="111"/>
      <w:bookmarkEnd w:id="112"/>
      <w:bookmarkEnd w:id="113"/>
      <w:bookmarkEnd w:id="114"/>
      <w:bookmarkEnd w:id="11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6" w:name="_Ref75275894"/>
      <w:bookmarkStart w:id="117" w:name="_Toc85529592"/>
      <w:bookmarkStart w:id="118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16"/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9" w:name="_Toc85529593"/>
      <w:bookmarkStart w:id="120" w:name="_Toc85727953"/>
      <w:bookmarkStart w:id="121" w:name="_Ref86669842"/>
      <w:bookmarkStart w:id="122" w:name="_Ref89259663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19"/>
      <w:bookmarkEnd w:id="120"/>
      <w:bookmarkEnd w:id="121"/>
      <w:bookmarkEnd w:id="12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758"/>
        <w:gridCol w:w="2835"/>
        <w:gridCol w:w="5136"/>
      </w:tblGrid>
      <w:tr w:rsidR="008E23C1" w:rsidTr="00DA63FC">
        <w:trPr>
          <w:trHeight w:val="367"/>
          <w:jc w:val="center"/>
        </w:trPr>
        <w:tc>
          <w:tcPr>
            <w:tcW w:w="4593" w:type="dxa"/>
            <w:gridSpan w:val="2"/>
            <w:shd w:val="clear" w:color="auto" w:fill="auto"/>
            <w:vAlign w:val="center"/>
          </w:tcPr>
          <w:p w:rsidR="008E23C1" w:rsidRPr="002F1381" w:rsidRDefault="008E23C1" w:rsidP="00DA63F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136" w:type="dxa"/>
            <w:shd w:val="clear" w:color="auto" w:fill="auto"/>
            <w:vAlign w:val="center"/>
          </w:tcPr>
          <w:p w:rsidR="008E23C1" w:rsidRPr="00653A5E" w:rsidRDefault="008E23C1" w:rsidP="00DA63F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DA63FC">
        <w:trPr>
          <w:trHeight w:val="889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653A5E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DA63F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DA63FC">
        <w:trPr>
          <w:trHeight w:val="888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653A5E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vMerge w:val="restart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DA63FC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136" w:type="dxa"/>
            <w:vMerge/>
            <w:shd w:val="clear" w:color="auto" w:fill="auto"/>
          </w:tcPr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DA63FC">
        <w:trPr>
          <w:trHeight w:val="606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DA63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62AF8">
        <w:trPr>
          <w:trHeight w:val="606"/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8E23C1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Pr="00DC77C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DA63F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DA63FC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DA63FC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DA63FC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DA63FC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DA63FC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DA63FC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DA63FC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DA63FC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DA63FC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DA63FC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3" w:name="_Toc85529594"/>
      <w:bookmarkStart w:id="124" w:name="_Toc85727954"/>
      <w:bookmarkStart w:id="125" w:name="_Ref86669850"/>
      <w:bookmarkStart w:id="126" w:name="_Ref89259667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23"/>
      <w:bookmarkEnd w:id="124"/>
      <w:bookmarkEnd w:id="125"/>
      <w:bookmarkEnd w:id="126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7" w:name="_Toc85727955"/>
      <w:bookmarkStart w:id="128" w:name="_Ref86669856"/>
      <w:bookmarkStart w:id="129" w:name="_Ref89259675"/>
      <w:bookmarkStart w:id="130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27"/>
      <w:bookmarkEnd w:id="128"/>
      <w:bookmarkEnd w:id="129"/>
    </w:p>
    <w:bookmarkEnd w:id="130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31" w:name="_Toc85529595"/>
      <w:bookmarkStart w:id="132" w:name="_Toc85727956"/>
      <w:bookmarkStart w:id="133" w:name="_Ref86669870"/>
      <w:bookmarkStart w:id="134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31"/>
      <w:bookmarkEnd w:id="132"/>
      <w:bookmarkEnd w:id="133"/>
    </w:p>
    <w:bookmarkEnd w:id="13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35" w:name="_Toc489886385"/>
      <w:bookmarkStart w:id="136" w:name="_Ref75275917"/>
      <w:bookmarkStart w:id="137" w:name="_Toc85529596"/>
      <w:bookmarkStart w:id="138" w:name="_Toc85727957"/>
      <w:bookmarkStart w:id="139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35"/>
      <w:bookmarkEnd w:id="136"/>
      <w:bookmarkEnd w:id="137"/>
      <w:bookmarkEnd w:id="138"/>
      <w:bookmarkEnd w:id="13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40" w:name="_Toc85529597"/>
      <w:bookmarkStart w:id="141" w:name="_Toc85727958"/>
      <w:bookmarkStart w:id="142" w:name="_Ref86669880"/>
      <w:bookmarkStart w:id="143" w:name="_Ref89259695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40"/>
      <w:bookmarkEnd w:id="141"/>
      <w:bookmarkEnd w:id="142"/>
      <w:bookmarkEnd w:id="14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44" w:name="_Toc85529598"/>
      <w:bookmarkStart w:id="145" w:name="_Toc85727959"/>
      <w:bookmarkStart w:id="146" w:name="_Ref8666988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44"/>
      <w:bookmarkEnd w:id="145"/>
      <w:bookmarkEnd w:id="14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47" w:name="_Toc489886387"/>
      <w:bookmarkStart w:id="148" w:name="_Ref75275934"/>
      <w:bookmarkStart w:id="149" w:name="_Toc85529599"/>
      <w:bookmarkStart w:id="150" w:name="_Toc85727960"/>
      <w:bookmarkStart w:id="151" w:name="_Ref8666989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47"/>
      <w:bookmarkEnd w:id="148"/>
      <w:bookmarkEnd w:id="149"/>
      <w:bookmarkEnd w:id="150"/>
      <w:bookmarkEnd w:id="15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7B2" w:rsidRDefault="00AC27B2">
      <w:r>
        <w:separator/>
      </w:r>
    </w:p>
  </w:endnote>
  <w:endnote w:type="continuationSeparator" w:id="0">
    <w:p w:rsidR="00AC27B2" w:rsidRDefault="00AC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27B2" w:rsidRDefault="00AC27B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C27B2" w:rsidRDefault="00AC2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C27B2" w:rsidRDefault="00AC2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C27B2" w:rsidRDefault="00AC2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308610</wp:posOffset>
              </wp:positionH>
              <wp:positionV relativeFrom="page">
                <wp:posOffset>284480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D35EE4" w:rsidRDefault="001F449B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1F449B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RPK-2.5FSRM</w:t>
                              </w:r>
                              <w:r w:rsidR="00AC27B2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C27B2" w:rsidRPr="00B7687E" w:rsidRDefault="00AC27B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ED1531" w:rsidRDefault="00AC27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D3CE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ED1531" w:rsidRDefault="00AC2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27B2" w:rsidRPr="00AF3C6E" w:rsidRDefault="00AF3C6E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Johnson Controls Hitachi Air Conditioning Malaysia </w:t>
                              </w:r>
                              <w:proofErr w:type="spellStart"/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Sdn</w:t>
                              </w:r>
                              <w:proofErr w:type="spellEnd"/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. </w:t>
                              </w:r>
                              <w:proofErr w:type="spellStart"/>
                              <w:r w:rsidRPr="00AF3C6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Bhd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804"/>
                            <a:ext cx="3969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602F3" w:rsidRDefault="008602F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="00AC27B2"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 w:rsidR="003C5C8E">
                                <w:rPr>
                                  <w:b/>
                                  <w:sz w:val="18"/>
                                  <w:szCs w:val="18"/>
                                </w:rPr>
                                <w:t>НАСТЕН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НОГО </w:t>
                              </w:r>
                            </w:p>
                            <w:p w:rsidR="00AC27B2" w:rsidRPr="009D7031" w:rsidRDefault="008602F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="00AC27B2"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AC27B2" w:rsidRPr="0058149E" w:rsidRDefault="00AC27B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 w:rsidR="001F449B" w:rsidRPr="001F449B">
                                <w:rPr>
                                  <w:b/>
                                  <w:sz w:val="18"/>
                                  <w:szCs w:val="18"/>
                                </w:rPr>
                                <w:t>RPK-2.5FSRM</w:t>
                              </w:r>
                            </w:p>
                            <w:p w:rsidR="00AC27B2" w:rsidRPr="00AF301F" w:rsidRDefault="00AC27B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C27B2" w:rsidRPr="00613EFB" w:rsidRDefault="00AC27B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3pt;margin-top:22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bCpS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C27B2" w:rsidRPr="00D35EE4" w:rsidRDefault="001F449B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1F449B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RPK-2.5FSRM</w:t>
                        </w:r>
                        <w:r w:rsidR="00AC27B2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C27B2" w:rsidRPr="00B7687E" w:rsidRDefault="00AC27B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C27B2" w:rsidRPr="00ED1531" w:rsidRDefault="00AC27B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D3CE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C27B2" w:rsidRPr="00ED1531" w:rsidRDefault="00AC2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C27B2" w:rsidRPr="00AF3C6E" w:rsidRDefault="00AF3C6E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 xml:space="preserve">Johnson Controls Hitachi Air Conditioning Malaysia </w:t>
                        </w:r>
                        <w:proofErr w:type="spellStart"/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>Sdn</w:t>
                        </w:r>
                        <w:proofErr w:type="spellEnd"/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 xml:space="preserve">. </w:t>
                        </w:r>
                        <w:proofErr w:type="spellStart"/>
                        <w:r w:rsidRPr="00AF3C6E">
                          <w:rPr>
                            <w:sz w:val="22"/>
                            <w:szCs w:val="22"/>
                            <w:lang w:val="en-US"/>
                          </w:rPr>
                          <w:t>Bhd</w:t>
                        </w:r>
                        <w:proofErr w:type="spellEnd"/>
                      </w:p>
                    </w:txbxContent>
                  </v:textbox>
                </v:shape>
                <v:shape id="Text Box 128" o:spid="_x0000_s1153" type="#_x0000_t202" style="position:absolute;left:9356;top:6804;width:3969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602F3" w:rsidRDefault="008602F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="00AC27B2"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 w:rsidR="003C5C8E">
                          <w:rPr>
                            <w:b/>
                            <w:sz w:val="18"/>
                            <w:szCs w:val="18"/>
                          </w:rPr>
                          <w:t>НАСТЕН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НОГО </w:t>
                        </w:r>
                      </w:p>
                      <w:p w:rsidR="00AC27B2" w:rsidRPr="009D7031" w:rsidRDefault="008602F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="00AC27B2"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AC27B2" w:rsidRPr="0058149E" w:rsidRDefault="00AC27B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 w:rsidR="001F449B" w:rsidRPr="001F449B">
                          <w:rPr>
                            <w:b/>
                            <w:sz w:val="18"/>
                            <w:szCs w:val="18"/>
                          </w:rPr>
                          <w:t>RPK-2.5FSRM</w:t>
                        </w:r>
                      </w:p>
                      <w:p w:rsidR="00AC27B2" w:rsidRPr="00AF301F" w:rsidRDefault="00AC27B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C27B2" w:rsidRPr="00613EFB" w:rsidRDefault="00AC27B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AF301F" w:rsidRDefault="00AC2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D3CE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4FC" w:rsidRPr="00D35EE4" w:rsidRDefault="001F449B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1F449B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RPK-2.5FSRM</w:t>
                              </w:r>
                              <w:r w:rsidR="00F924F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C27B2" w:rsidRPr="00C23BB2" w:rsidRDefault="00AC27B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C27B2" w:rsidRPr="00EC2FF5" w:rsidRDefault="00AC27B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C27B2" w:rsidRPr="00AF301F" w:rsidRDefault="00AC2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D3CE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924FC" w:rsidRPr="00D35EE4" w:rsidRDefault="001F449B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1F449B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RPK-2.5FSRM</w:t>
                        </w:r>
                        <w:r w:rsidR="00F924F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C27B2" w:rsidRPr="00C23BB2" w:rsidRDefault="00AC27B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C27B2" w:rsidRPr="00EC2FF5" w:rsidRDefault="00AC27B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Default="00AC2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27B2" w:rsidRPr="00AF301F" w:rsidRDefault="00AC2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D3CE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24FC" w:rsidRPr="00D35EE4" w:rsidRDefault="001F449B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1F449B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RPK-2.5FSRM</w:t>
                              </w:r>
                              <w:r w:rsidR="00F924F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C27B2" w:rsidRPr="00EC2FF5" w:rsidRDefault="00AC27B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C27B2" w:rsidRDefault="00AC2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C27B2" w:rsidRPr="00AF301F" w:rsidRDefault="00AC2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D3CE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924FC" w:rsidRPr="00D35EE4" w:rsidRDefault="001F449B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1F449B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RPK-2.5FSRM</w:t>
                        </w:r>
                        <w:r w:rsidR="00F924F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C27B2" w:rsidRPr="00EC2FF5" w:rsidRDefault="00AC27B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7B2" w:rsidRDefault="00AC27B2">
      <w:r>
        <w:separator/>
      </w:r>
    </w:p>
  </w:footnote>
  <w:footnote w:type="continuationSeparator" w:id="0">
    <w:p w:rsidR="00AC27B2" w:rsidRDefault="00AC2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27B2" w:rsidRDefault="00AC27B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7B2" w:rsidRDefault="00AC27B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0"/>
  </w:num>
  <w:num w:numId="2">
    <w:abstractNumId w:val="34"/>
  </w:num>
  <w:num w:numId="3">
    <w:abstractNumId w:val="20"/>
  </w:num>
  <w:num w:numId="4">
    <w:abstractNumId w:val="2"/>
  </w:num>
  <w:num w:numId="5">
    <w:abstractNumId w:val="8"/>
  </w:num>
  <w:num w:numId="6">
    <w:abstractNumId w:val="1"/>
  </w:num>
  <w:num w:numId="7">
    <w:abstractNumId w:val="29"/>
  </w:num>
  <w:num w:numId="8">
    <w:abstractNumId w:val="17"/>
  </w:num>
  <w:num w:numId="9">
    <w:abstractNumId w:val="25"/>
  </w:num>
  <w:num w:numId="10">
    <w:abstractNumId w:val="14"/>
  </w:num>
  <w:num w:numId="11">
    <w:abstractNumId w:val="6"/>
  </w:num>
  <w:num w:numId="12">
    <w:abstractNumId w:val="11"/>
  </w:num>
  <w:num w:numId="13">
    <w:abstractNumId w:val="19"/>
  </w:num>
  <w:num w:numId="14">
    <w:abstractNumId w:val="3"/>
  </w:num>
  <w:num w:numId="15">
    <w:abstractNumId w:val="16"/>
  </w:num>
  <w:num w:numId="16">
    <w:abstractNumId w:val="21"/>
  </w:num>
  <w:num w:numId="17">
    <w:abstractNumId w:val="18"/>
  </w:num>
  <w:num w:numId="18">
    <w:abstractNumId w:val="13"/>
  </w:num>
  <w:num w:numId="19">
    <w:abstractNumId w:val="24"/>
  </w:num>
  <w:num w:numId="20">
    <w:abstractNumId w:val="4"/>
  </w:num>
  <w:num w:numId="21">
    <w:abstractNumId w:val="12"/>
  </w:num>
  <w:num w:numId="22">
    <w:abstractNumId w:val="27"/>
  </w:num>
  <w:num w:numId="23">
    <w:abstractNumId w:val="22"/>
  </w:num>
  <w:num w:numId="24">
    <w:abstractNumId w:val="15"/>
  </w:num>
  <w:num w:numId="25">
    <w:abstractNumId w:val="23"/>
  </w:num>
  <w:num w:numId="26">
    <w:abstractNumId w:val="7"/>
  </w:num>
  <w:num w:numId="27">
    <w:abstractNumId w:val="5"/>
  </w:num>
  <w:num w:numId="28">
    <w:abstractNumId w:val="9"/>
  </w:num>
  <w:num w:numId="29">
    <w:abstractNumId w:val="33"/>
  </w:num>
  <w:num w:numId="30">
    <w:abstractNumId w:val="28"/>
  </w:num>
  <w:num w:numId="31">
    <w:abstractNumId w:val="26"/>
  </w:num>
  <w:num w:numId="32">
    <w:abstractNumId w:val="10"/>
  </w:num>
  <w:num w:numId="33">
    <w:abstractNumId w:val="31"/>
  </w:num>
  <w:num w:numId="34">
    <w:abstractNumId w:val="32"/>
  </w:num>
  <w:num w:numId="35">
    <w:abstractNumId w:val="0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1F7"/>
    <w:rsid w:val="00001AE8"/>
    <w:rsid w:val="00005F7E"/>
    <w:rsid w:val="00020152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27D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80D0F"/>
    <w:rsid w:val="001956DC"/>
    <w:rsid w:val="001A0A60"/>
    <w:rsid w:val="001A6BBE"/>
    <w:rsid w:val="001B3289"/>
    <w:rsid w:val="001B4294"/>
    <w:rsid w:val="001C0038"/>
    <w:rsid w:val="001C18B3"/>
    <w:rsid w:val="001C1974"/>
    <w:rsid w:val="001C3EDB"/>
    <w:rsid w:val="001D425F"/>
    <w:rsid w:val="001D56EC"/>
    <w:rsid w:val="001E2178"/>
    <w:rsid w:val="001E2E2E"/>
    <w:rsid w:val="001E45FC"/>
    <w:rsid w:val="001F1A08"/>
    <w:rsid w:val="001F449B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67AD7"/>
    <w:rsid w:val="00270085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7AF9"/>
    <w:rsid w:val="002C2364"/>
    <w:rsid w:val="002C44E0"/>
    <w:rsid w:val="002E1622"/>
    <w:rsid w:val="002E3A4E"/>
    <w:rsid w:val="002F7790"/>
    <w:rsid w:val="002F79FC"/>
    <w:rsid w:val="003066A5"/>
    <w:rsid w:val="00310201"/>
    <w:rsid w:val="00311219"/>
    <w:rsid w:val="00314201"/>
    <w:rsid w:val="00326079"/>
    <w:rsid w:val="00343FCA"/>
    <w:rsid w:val="00344173"/>
    <w:rsid w:val="00345C5B"/>
    <w:rsid w:val="00346892"/>
    <w:rsid w:val="00356F7E"/>
    <w:rsid w:val="0036188A"/>
    <w:rsid w:val="00371DD6"/>
    <w:rsid w:val="00371E72"/>
    <w:rsid w:val="00372A29"/>
    <w:rsid w:val="00373C6B"/>
    <w:rsid w:val="00380E2F"/>
    <w:rsid w:val="003964AD"/>
    <w:rsid w:val="0039720C"/>
    <w:rsid w:val="003B1DD4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2083A"/>
    <w:rsid w:val="00433717"/>
    <w:rsid w:val="00434DB0"/>
    <w:rsid w:val="00437185"/>
    <w:rsid w:val="00441553"/>
    <w:rsid w:val="004502D6"/>
    <w:rsid w:val="00455E74"/>
    <w:rsid w:val="0046414B"/>
    <w:rsid w:val="0047634B"/>
    <w:rsid w:val="00480BCF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C583A"/>
    <w:rsid w:val="004D1F92"/>
    <w:rsid w:val="004D5533"/>
    <w:rsid w:val="004E674F"/>
    <w:rsid w:val="004F3DFC"/>
    <w:rsid w:val="004F494A"/>
    <w:rsid w:val="004F77E1"/>
    <w:rsid w:val="0050033F"/>
    <w:rsid w:val="00500799"/>
    <w:rsid w:val="00505AFE"/>
    <w:rsid w:val="005065CB"/>
    <w:rsid w:val="00523AA3"/>
    <w:rsid w:val="00525949"/>
    <w:rsid w:val="00526151"/>
    <w:rsid w:val="00531B53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B0C98"/>
    <w:rsid w:val="005B68E2"/>
    <w:rsid w:val="005B7781"/>
    <w:rsid w:val="005D0574"/>
    <w:rsid w:val="005D6406"/>
    <w:rsid w:val="005E38BC"/>
    <w:rsid w:val="005E5127"/>
    <w:rsid w:val="00601691"/>
    <w:rsid w:val="0060401F"/>
    <w:rsid w:val="0060423E"/>
    <w:rsid w:val="006070F9"/>
    <w:rsid w:val="006262A4"/>
    <w:rsid w:val="00626A94"/>
    <w:rsid w:val="006416FB"/>
    <w:rsid w:val="00646CE5"/>
    <w:rsid w:val="00656098"/>
    <w:rsid w:val="00657FFC"/>
    <w:rsid w:val="00663893"/>
    <w:rsid w:val="00663BA6"/>
    <w:rsid w:val="00671B34"/>
    <w:rsid w:val="0067315B"/>
    <w:rsid w:val="006752A0"/>
    <w:rsid w:val="006834FA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27637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2236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089D"/>
    <w:rsid w:val="007F3078"/>
    <w:rsid w:val="008003C3"/>
    <w:rsid w:val="00806B72"/>
    <w:rsid w:val="00810B70"/>
    <w:rsid w:val="00815656"/>
    <w:rsid w:val="008160B0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2B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D1F24"/>
    <w:rsid w:val="008D75BB"/>
    <w:rsid w:val="008E0B73"/>
    <w:rsid w:val="008E23C1"/>
    <w:rsid w:val="008F7D55"/>
    <w:rsid w:val="009009DC"/>
    <w:rsid w:val="0090155D"/>
    <w:rsid w:val="00910B53"/>
    <w:rsid w:val="00912E27"/>
    <w:rsid w:val="00913F03"/>
    <w:rsid w:val="009148F2"/>
    <w:rsid w:val="00922280"/>
    <w:rsid w:val="00931F28"/>
    <w:rsid w:val="00934AAB"/>
    <w:rsid w:val="00935AA1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1AC"/>
    <w:rsid w:val="009B1EC5"/>
    <w:rsid w:val="009B21C2"/>
    <w:rsid w:val="009B236D"/>
    <w:rsid w:val="009B4AC3"/>
    <w:rsid w:val="009B6F0C"/>
    <w:rsid w:val="009C530F"/>
    <w:rsid w:val="009D300F"/>
    <w:rsid w:val="009D5B4E"/>
    <w:rsid w:val="009D5F49"/>
    <w:rsid w:val="009D7031"/>
    <w:rsid w:val="009D75C2"/>
    <w:rsid w:val="009E0337"/>
    <w:rsid w:val="009E56F2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95A21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AF3C6E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57EC"/>
    <w:rsid w:val="00B853CA"/>
    <w:rsid w:val="00B85C1D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22885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66B1C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B60"/>
    <w:rsid w:val="00CA63D0"/>
    <w:rsid w:val="00CB3140"/>
    <w:rsid w:val="00CC21A8"/>
    <w:rsid w:val="00CC2C20"/>
    <w:rsid w:val="00CC4652"/>
    <w:rsid w:val="00CC5FA8"/>
    <w:rsid w:val="00CE6BD2"/>
    <w:rsid w:val="00CE7293"/>
    <w:rsid w:val="00CF2551"/>
    <w:rsid w:val="00D00B1D"/>
    <w:rsid w:val="00D01B77"/>
    <w:rsid w:val="00D02C8E"/>
    <w:rsid w:val="00D03CA1"/>
    <w:rsid w:val="00D03F3F"/>
    <w:rsid w:val="00D07290"/>
    <w:rsid w:val="00D21FC0"/>
    <w:rsid w:val="00D22FFE"/>
    <w:rsid w:val="00D2476B"/>
    <w:rsid w:val="00D263FB"/>
    <w:rsid w:val="00D30D65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172F"/>
    <w:rsid w:val="00DC42C5"/>
    <w:rsid w:val="00DC56ED"/>
    <w:rsid w:val="00DE4F2D"/>
    <w:rsid w:val="00DE4FB5"/>
    <w:rsid w:val="00E02961"/>
    <w:rsid w:val="00E035FD"/>
    <w:rsid w:val="00E13F0E"/>
    <w:rsid w:val="00E24807"/>
    <w:rsid w:val="00E24ED7"/>
    <w:rsid w:val="00E44D0F"/>
    <w:rsid w:val="00E50936"/>
    <w:rsid w:val="00E515AE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35277"/>
    <w:rsid w:val="00F40BEC"/>
    <w:rsid w:val="00F45097"/>
    <w:rsid w:val="00F46DA1"/>
    <w:rsid w:val="00F51E1D"/>
    <w:rsid w:val="00F55F7B"/>
    <w:rsid w:val="00F57CC0"/>
    <w:rsid w:val="00F624D0"/>
    <w:rsid w:val="00F62AE1"/>
    <w:rsid w:val="00F74593"/>
    <w:rsid w:val="00F7656C"/>
    <w:rsid w:val="00F817D9"/>
    <w:rsid w:val="00F924FC"/>
    <w:rsid w:val="00FA3A55"/>
    <w:rsid w:val="00FA64EB"/>
    <w:rsid w:val="00FA7A5C"/>
    <w:rsid w:val="00FC694B"/>
    <w:rsid w:val="00FC6D6C"/>
    <w:rsid w:val="00FD298C"/>
    <w:rsid w:val="00FD3CED"/>
    <w:rsid w:val="00FD64C5"/>
    <w:rsid w:val="00FE08C8"/>
    <w:rsid w:val="00FE481F"/>
    <w:rsid w:val="00FE4C1E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7"/>
    <o:shapelayout v:ext="edit">
      <o:idmap v:ext="edit" data="1"/>
    </o:shapelayout>
  </w:shapeDefaults>
  <w:decimalSymbol w:val=","/>
  <w:listSeparator w:val=";"/>
  <w14:docId w14:val="1BC7F1F2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F2093-1250-4EFD-B93D-DC1C666FA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10</TotalTime>
  <Pages>32</Pages>
  <Words>5182</Words>
  <Characters>29542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15</cp:revision>
  <cp:lastPrinted>2021-03-26T08:29:00Z</cp:lastPrinted>
  <dcterms:created xsi:type="dcterms:W3CDTF">2022-03-02T19:04:00Z</dcterms:created>
  <dcterms:modified xsi:type="dcterms:W3CDTF">2026-07-21T11:25:00Z</dcterms:modified>
</cp:coreProperties>
</file>