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47E63">
              <w:rPr>
                <w:b/>
                <w:szCs w:val="28"/>
              </w:rPr>
              <w:t>RPK-2.0</w:t>
            </w:r>
            <w:r w:rsidR="008B2C33" w:rsidRPr="008B2C33">
              <w:rPr>
                <w:b/>
                <w:szCs w:val="28"/>
              </w:rPr>
              <w:t>HNBUSQ</w:t>
            </w:r>
          </w:p>
        </w:tc>
      </w:tr>
      <w:tr w:rsidR="00D03F3F" w:rsidTr="008B2C33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2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447E63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RPK-2.0</w:t>
            </w:r>
            <w:r w:rsidR="008B2C33" w:rsidRPr="008B2C33">
              <w:rPr>
                <w:b/>
                <w:szCs w:val="28"/>
              </w:rPr>
              <w:t>HNBUSQ</w:t>
            </w:r>
            <w:r w:rsidR="00AF3C6E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8B2C33">
        <w:trPr>
          <w:jc w:val="center"/>
        </w:trPr>
        <w:tc>
          <w:tcPr>
            <w:tcW w:w="32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F3C6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658D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D57D4" w:rsidRDefault="00810B70" w:rsidP="006D57D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6D57D4">
        <w:rPr>
          <w:b/>
          <w:sz w:val="22"/>
          <w:szCs w:val="22"/>
        </w:rPr>
        <w:lastRenderedPageBreak/>
        <w:t>СОДЕРЖАНИЕ</w:t>
      </w:r>
      <w:r w:rsidR="00231E1B" w:rsidRPr="006D57D4">
        <w:rPr>
          <w:b/>
          <w:sz w:val="22"/>
          <w:szCs w:val="22"/>
        </w:rPr>
        <w:t xml:space="preserve"> </w:t>
      </w:r>
    </w:p>
    <w:p w:rsidR="006D57D4" w:rsidRPr="006D57D4" w:rsidRDefault="00810B70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D57D4">
        <w:rPr>
          <w:sz w:val="22"/>
          <w:szCs w:val="22"/>
        </w:rPr>
        <w:fldChar w:fldCharType="begin"/>
      </w:r>
      <w:r w:rsidRPr="006D57D4">
        <w:rPr>
          <w:sz w:val="22"/>
          <w:szCs w:val="22"/>
        </w:rPr>
        <w:instrText xml:space="preserve"> TOC \o "1-3" \h \z \u </w:instrText>
      </w:r>
      <w:r w:rsidRPr="006D57D4">
        <w:rPr>
          <w:sz w:val="22"/>
          <w:szCs w:val="22"/>
        </w:rPr>
        <w:fldChar w:fldCharType="separate"/>
      </w:r>
      <w:hyperlink w:anchor="_Toc129082311" w:history="1">
        <w:r w:rsidR="006D57D4" w:rsidRPr="006D57D4">
          <w:rPr>
            <w:rStyle w:val="ad"/>
            <w:noProof/>
            <w:sz w:val="22"/>
            <w:szCs w:val="22"/>
          </w:rPr>
          <w:t>Введение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2" w:history="1">
        <w:r w:rsidR="006D57D4" w:rsidRPr="006D57D4">
          <w:rPr>
            <w:rStyle w:val="ad"/>
            <w:noProof/>
            <w:sz w:val="22"/>
            <w:szCs w:val="22"/>
          </w:rPr>
          <w:t>1.</w:t>
        </w:r>
        <w:r w:rsidR="006D57D4" w:rsidRPr="006D57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D57D4" w:rsidRPr="006D57D4">
          <w:rPr>
            <w:rStyle w:val="ad"/>
            <w:noProof/>
            <w:sz w:val="22"/>
            <w:szCs w:val="22"/>
          </w:rPr>
          <w:t>Общие сведения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3" w:history="1">
        <w:r w:rsidR="006D57D4" w:rsidRPr="006D57D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4" w:history="1">
        <w:r w:rsidR="006D57D4" w:rsidRPr="006D57D4">
          <w:rPr>
            <w:rStyle w:val="ad"/>
            <w:noProof/>
            <w:sz w:val="22"/>
            <w:szCs w:val="22"/>
          </w:rPr>
          <w:t>2.2 Описание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5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5" w:history="1">
        <w:r w:rsidR="006D57D4" w:rsidRPr="006D57D4">
          <w:rPr>
            <w:rStyle w:val="ad"/>
            <w:noProof/>
            <w:sz w:val="22"/>
            <w:szCs w:val="22"/>
          </w:rPr>
          <w:t>2.3 Принцип работы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6" w:history="1">
        <w:r w:rsidR="006D57D4" w:rsidRPr="006D57D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7" w:history="1">
        <w:r w:rsidR="006D57D4" w:rsidRPr="006D57D4">
          <w:rPr>
            <w:rStyle w:val="ad"/>
            <w:noProof/>
            <w:sz w:val="22"/>
            <w:szCs w:val="22"/>
          </w:rPr>
          <w:t>2.5 Оптимальная эксплуатация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8" w:history="1">
        <w:r w:rsidR="006D57D4" w:rsidRPr="006D57D4">
          <w:rPr>
            <w:rStyle w:val="ad"/>
            <w:noProof/>
            <w:sz w:val="22"/>
            <w:szCs w:val="22"/>
          </w:rPr>
          <w:t>2.6 Маркировка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19" w:history="1">
        <w:r w:rsidR="006D57D4" w:rsidRPr="006D57D4">
          <w:rPr>
            <w:rStyle w:val="ad"/>
            <w:noProof/>
            <w:sz w:val="22"/>
            <w:szCs w:val="22"/>
          </w:rPr>
          <w:t>3. Комплектность поставки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_Toc129082319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8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0" w:history="1">
        <w:r w:rsidR="006D57D4" w:rsidRPr="006D57D4">
          <w:rPr>
            <w:rStyle w:val="ad"/>
            <w:noProof/>
            <w:sz w:val="22"/>
            <w:szCs w:val="22"/>
          </w:rPr>
          <w:t>4. Чертеж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1" w:history="1">
        <w:r w:rsidR="006D57D4" w:rsidRPr="006D57D4">
          <w:rPr>
            <w:rStyle w:val="ad"/>
            <w:noProof/>
            <w:sz w:val="22"/>
            <w:szCs w:val="22"/>
          </w:rPr>
          <w:t>5. Гарантии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2" w:history="1">
        <w:r w:rsidR="006D57D4" w:rsidRPr="006D57D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3" w:history="1">
        <w:r w:rsidR="006D57D4" w:rsidRPr="006D57D4">
          <w:rPr>
            <w:rStyle w:val="ad"/>
            <w:noProof/>
            <w:sz w:val="22"/>
            <w:szCs w:val="22"/>
          </w:rPr>
          <w:t>7. Свидетельство о приемке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4" w:history="1">
        <w:r w:rsidR="006D57D4" w:rsidRPr="006D57D4">
          <w:rPr>
            <w:rStyle w:val="ad"/>
            <w:noProof/>
            <w:sz w:val="22"/>
            <w:szCs w:val="22"/>
          </w:rPr>
          <w:t>8. Консервация</w:t>
        </w:r>
        <w:r w:rsidR="006D57D4" w:rsidRPr="006D57D4">
          <w:rPr>
            <w:rStyle w:val="ad"/>
            <w:noProof/>
            <w:sz w:val="22"/>
            <w:szCs w:val="22"/>
            <w:lang w:val="en-US"/>
          </w:rPr>
          <w:t>*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5" w:history="1">
        <w:r w:rsidR="006D57D4" w:rsidRPr="006D57D4">
          <w:rPr>
            <w:rStyle w:val="ad"/>
            <w:noProof/>
            <w:sz w:val="22"/>
            <w:szCs w:val="22"/>
          </w:rPr>
          <w:t>9. Сведения об утилизации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6" w:history="1">
        <w:r w:rsidR="006D57D4" w:rsidRPr="006D57D4">
          <w:rPr>
            <w:rStyle w:val="ad"/>
            <w:noProof/>
            <w:sz w:val="22"/>
            <w:szCs w:val="22"/>
          </w:rPr>
          <w:t>10. Требования безопасности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7" w:history="1">
        <w:r w:rsidR="006D57D4" w:rsidRPr="006D57D4">
          <w:rPr>
            <w:rStyle w:val="ad"/>
            <w:noProof/>
            <w:sz w:val="22"/>
            <w:szCs w:val="22"/>
          </w:rPr>
          <w:t>10.1 Общие требования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16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8" w:history="1">
        <w:r w:rsidR="006D57D4" w:rsidRPr="006D57D4">
          <w:rPr>
            <w:rStyle w:val="ad"/>
            <w:noProof/>
            <w:sz w:val="22"/>
            <w:szCs w:val="22"/>
          </w:rPr>
          <w:t>11. Прием и передача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29" w:history="1">
        <w:r w:rsidR="006D57D4" w:rsidRPr="006D57D4">
          <w:rPr>
            <w:rStyle w:val="ad"/>
            <w:noProof/>
            <w:sz w:val="22"/>
            <w:szCs w:val="22"/>
          </w:rPr>
          <w:t>12. Учет работы изделия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_Toc129082329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18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0" w:history="1">
        <w:r w:rsidR="006D57D4" w:rsidRPr="006D57D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19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1" w:history="1">
        <w:r w:rsidR="006D57D4" w:rsidRPr="006D57D4">
          <w:rPr>
            <w:rStyle w:val="ad"/>
            <w:noProof/>
            <w:sz w:val="22"/>
            <w:szCs w:val="22"/>
          </w:rPr>
          <w:t>14. Работы при эксплуатации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2" w:history="1">
        <w:r w:rsidR="006D57D4" w:rsidRPr="006D57D4">
          <w:rPr>
            <w:rStyle w:val="ad"/>
            <w:noProof/>
            <w:sz w:val="22"/>
            <w:szCs w:val="22"/>
          </w:rPr>
          <w:t>14.1 Учет выполнения работ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3" w:history="1">
        <w:r w:rsidR="006D57D4" w:rsidRPr="006D57D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4" w:history="1">
        <w:r w:rsidR="006D57D4" w:rsidRPr="006D57D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_Toc129082334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22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5" w:history="1">
        <w:r w:rsidR="006D57D4" w:rsidRPr="006D57D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_Toc129082335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23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6" w:history="1">
        <w:r w:rsidR="006D57D4" w:rsidRPr="006D57D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_Toc129082336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24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7" w:history="1">
        <w:r w:rsidR="006D57D4" w:rsidRPr="006D57D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_Toc129082337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8" w:history="1">
        <w:r w:rsidR="006D57D4" w:rsidRPr="006D57D4">
          <w:rPr>
            <w:rStyle w:val="ad"/>
            <w:noProof/>
            <w:sz w:val="22"/>
            <w:szCs w:val="22"/>
          </w:rPr>
          <w:t>16.1 Транспортировка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_Toc129082338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39" w:history="1">
        <w:r w:rsidR="006D57D4" w:rsidRPr="006D57D4">
          <w:rPr>
            <w:rStyle w:val="ad"/>
            <w:noProof/>
            <w:sz w:val="22"/>
            <w:szCs w:val="22"/>
          </w:rPr>
          <w:t>16.2 Хранение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_Toc129082339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27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0" w:history="1">
        <w:r w:rsidR="006D57D4" w:rsidRPr="006D57D4">
          <w:rPr>
            <w:rStyle w:val="ad"/>
            <w:noProof/>
            <w:sz w:val="22"/>
            <w:szCs w:val="22"/>
          </w:rPr>
          <w:t>17. Ремонт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_Toc129082340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28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1" w:history="1">
        <w:r w:rsidR="006D57D4" w:rsidRPr="006D57D4">
          <w:rPr>
            <w:rStyle w:val="ad"/>
            <w:noProof/>
            <w:sz w:val="22"/>
            <w:szCs w:val="22"/>
          </w:rPr>
          <w:t>18. Сведения о рекламациях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_Toc129082341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29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2" w:history="1">
        <w:r w:rsidR="006D57D4" w:rsidRPr="006D57D4">
          <w:rPr>
            <w:rStyle w:val="ad"/>
            <w:noProof/>
            <w:sz w:val="22"/>
            <w:szCs w:val="22"/>
          </w:rPr>
          <w:t>19. Особые отметки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_Toc129082342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30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6D57D4" w:rsidRPr="006D57D4" w:rsidRDefault="008658D5" w:rsidP="006D57D4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082343" w:history="1">
        <w:r w:rsidR="006D57D4" w:rsidRPr="006D57D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6D57D4" w:rsidRPr="006D57D4">
          <w:rPr>
            <w:noProof/>
            <w:webHidden/>
            <w:sz w:val="22"/>
            <w:szCs w:val="22"/>
          </w:rPr>
          <w:tab/>
        </w:r>
        <w:r w:rsidR="006D57D4" w:rsidRPr="006D57D4">
          <w:rPr>
            <w:noProof/>
            <w:webHidden/>
            <w:sz w:val="22"/>
            <w:szCs w:val="22"/>
          </w:rPr>
          <w:fldChar w:fldCharType="begin"/>
        </w:r>
        <w:r w:rsidR="006D57D4" w:rsidRPr="006D57D4">
          <w:rPr>
            <w:noProof/>
            <w:webHidden/>
            <w:sz w:val="22"/>
            <w:szCs w:val="22"/>
          </w:rPr>
          <w:instrText xml:space="preserve"> PAGEREF _Toc129082343 \h </w:instrText>
        </w:r>
        <w:r w:rsidR="006D57D4" w:rsidRPr="006D57D4">
          <w:rPr>
            <w:noProof/>
            <w:webHidden/>
            <w:sz w:val="22"/>
            <w:szCs w:val="22"/>
          </w:rPr>
        </w:r>
        <w:r w:rsidR="006D57D4" w:rsidRPr="006D57D4">
          <w:rPr>
            <w:noProof/>
            <w:webHidden/>
            <w:sz w:val="22"/>
            <w:szCs w:val="22"/>
          </w:rPr>
          <w:fldChar w:fldCharType="separate"/>
        </w:r>
        <w:r w:rsidR="006D57D4">
          <w:rPr>
            <w:noProof/>
            <w:webHidden/>
            <w:sz w:val="22"/>
            <w:szCs w:val="22"/>
          </w:rPr>
          <w:t>31</w:t>
        </w:r>
        <w:r w:rsidR="006D57D4" w:rsidRPr="006D57D4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6D57D4" w:rsidRDefault="00810B70" w:rsidP="006D57D4">
      <w:pPr>
        <w:pStyle w:val="12"/>
        <w:tabs>
          <w:tab w:val="right" w:leader="dot" w:pos="9913"/>
        </w:tabs>
        <w:ind w:firstLine="142"/>
        <w:rPr>
          <w:sz w:val="22"/>
          <w:szCs w:val="22"/>
        </w:rPr>
      </w:pPr>
      <w:r w:rsidRPr="006D57D4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810B70" w:rsidRPr="003C5C8E" w:rsidRDefault="003C5C8E" w:rsidP="003C5C8E">
      <w:pPr>
        <w:tabs>
          <w:tab w:val="left" w:pos="6433"/>
        </w:tabs>
        <w:sectPr w:rsidR="00810B70" w:rsidRPr="003C5C8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290823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290823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655"/>
      </w:tblGrid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493280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924FC" w:rsidRDefault="00447E63" w:rsidP="00F924F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RPK-2.0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6A3296" w:rsidRPr="00CC2C20" w:rsidTr="00493280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447E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RPK-2.0</w:t>
            </w:r>
            <w:r w:rsidR="00115E20" w:rsidRPr="00115E20">
              <w:rPr>
                <w:sz w:val="22"/>
                <w:szCs w:val="22"/>
              </w:rPr>
              <w:t>HNBUSQ</w:t>
            </w:r>
          </w:p>
        </w:tc>
      </w:tr>
      <w:tr w:rsidR="006C6442" w:rsidRPr="00CC2C20" w:rsidTr="00493280">
        <w:trPr>
          <w:trHeight w:val="553"/>
        </w:trPr>
        <w:tc>
          <w:tcPr>
            <w:tcW w:w="2268" w:type="dxa"/>
            <w:vAlign w:val="center"/>
          </w:tcPr>
          <w:p w:rsidR="006C6442" w:rsidRPr="00CC2C20" w:rsidRDefault="006C644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6C6442" w:rsidRPr="0029731C" w:rsidRDefault="006C6442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6C6442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4C583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8658D5" w:rsidRDefault="00764195" w:rsidP="008658D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8658D5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8658D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8658D5" w:rsidRDefault="008658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493280">
        <w:trPr>
          <w:trHeight w:val="1752"/>
        </w:trPr>
        <w:tc>
          <w:tcPr>
            <w:tcW w:w="2268" w:type="dxa"/>
            <w:vAlign w:val="center"/>
          </w:tcPr>
          <w:p w:rsidR="00200C8E" w:rsidRPr="00CC2C20" w:rsidRDefault="00493280" w:rsidP="00297FD5">
            <w:pPr>
              <w:jc w:val="center"/>
              <w:rPr>
                <w:b/>
                <w:sz w:val="22"/>
                <w:szCs w:val="22"/>
              </w:rPr>
            </w:pPr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vAlign w:val="center"/>
          </w:tcPr>
          <w:p w:rsidR="008658D5" w:rsidRDefault="008658D5" w:rsidP="008658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8658D5" w:rsidRPr="00C47193" w:rsidRDefault="008658D5" w:rsidP="008658D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658D5" w:rsidRPr="00042260" w:rsidRDefault="008658D5" w:rsidP="008658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8658D5" w:rsidRPr="00042260" w:rsidRDefault="008658D5" w:rsidP="008658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658D5" w:rsidRPr="00042260" w:rsidRDefault="008658D5" w:rsidP="008658D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A52243" w:rsidRPr="00CC2C20" w:rsidRDefault="008658D5" w:rsidP="008658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06008" w:rsidRPr="008658D5" w:rsidTr="00493280">
        <w:trPr>
          <w:trHeight w:val="492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4B68F1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Qingdao Hisense 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4B68F1">
              <w:rPr>
                <w:sz w:val="22"/>
                <w:szCs w:val="22"/>
                <w:lang w:val="en-US"/>
              </w:rPr>
              <w:t>-c</w:t>
            </w:r>
            <w:r w:rsidRPr="00494966">
              <w:rPr>
                <w:sz w:val="22"/>
                <w:szCs w:val="22"/>
                <w:lang w:val="en-US"/>
              </w:rPr>
              <w:t>onditioning</w:t>
            </w:r>
            <w:r w:rsidRPr="004B68F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Systems Co., Ltd</w:t>
            </w:r>
          </w:p>
        </w:tc>
      </w:tr>
      <w:tr w:rsidR="00F06008" w:rsidRPr="00CC2C20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CC2C20" w:rsidRDefault="00F06008" w:rsidP="00F0600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F06008" w:rsidRPr="008658D5" w:rsidTr="00493280">
        <w:trPr>
          <w:trHeight w:val="553"/>
        </w:trPr>
        <w:tc>
          <w:tcPr>
            <w:tcW w:w="2268" w:type="dxa"/>
            <w:vAlign w:val="center"/>
          </w:tcPr>
          <w:p w:rsidR="00F06008" w:rsidRPr="00CC2C20" w:rsidRDefault="00F06008" w:rsidP="00F0600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F06008" w:rsidRPr="00A97BA4" w:rsidRDefault="006C6442" w:rsidP="0073411A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BD600C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BD600C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BD600C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8658D5" w:rsidTr="0049328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8658D5" w:rsidRPr="00FF3A97" w:rsidRDefault="008658D5" w:rsidP="008658D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658D5" w:rsidRPr="00FF3A97" w:rsidRDefault="008658D5" w:rsidP="008658D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658D5" w:rsidRPr="00FF3A97" w:rsidRDefault="008658D5" w:rsidP="008658D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658D5" w:rsidRPr="00FF3A97" w:rsidRDefault="008658D5" w:rsidP="008658D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8658D5" w:rsidRPr="00FF3A97" w:rsidRDefault="008658D5" w:rsidP="008658D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8658D5" w:rsidRPr="00FF3A97" w:rsidRDefault="008658D5" w:rsidP="008658D5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00C8E" w:rsidRPr="008658D5" w:rsidRDefault="008658D5" w:rsidP="008658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9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8658D5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8658D5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8658D5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8658D5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866216" w:rsidRPr="008658D5" w:rsidRDefault="00866216" w:rsidP="00200C8E">
      <w:pPr>
        <w:jc w:val="center"/>
        <w:rPr>
          <w:b/>
          <w:szCs w:val="28"/>
          <w:lang w:val="en-US"/>
        </w:rPr>
      </w:pPr>
    </w:p>
    <w:p w:rsidR="00866216" w:rsidRPr="008658D5" w:rsidRDefault="00866216" w:rsidP="00200C8E">
      <w:pPr>
        <w:jc w:val="center"/>
        <w:rPr>
          <w:b/>
          <w:szCs w:val="28"/>
          <w:lang w:val="en-US"/>
        </w:rPr>
      </w:pPr>
    </w:p>
    <w:p w:rsidR="00CC5FA8" w:rsidRPr="008658D5" w:rsidRDefault="00CC5FA8" w:rsidP="00200C8E">
      <w:pPr>
        <w:jc w:val="center"/>
        <w:rPr>
          <w:b/>
          <w:szCs w:val="28"/>
          <w:lang w:val="en-US"/>
        </w:rPr>
      </w:pPr>
    </w:p>
    <w:p w:rsidR="00866216" w:rsidRPr="008658D5" w:rsidRDefault="00866216" w:rsidP="00200C8E">
      <w:pPr>
        <w:jc w:val="center"/>
        <w:rPr>
          <w:b/>
          <w:szCs w:val="28"/>
          <w:lang w:val="en-US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Ref86669623"/>
      <w:bookmarkStart w:id="9" w:name="_Toc1290823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843"/>
        <w:gridCol w:w="2708"/>
        <w:gridCol w:w="2821"/>
      </w:tblGrid>
      <w:tr w:rsidR="000964C0" w:rsidRPr="00AD1C4D" w:rsidTr="00A97329">
        <w:trPr>
          <w:trHeight w:val="159"/>
          <w:jc w:val="center"/>
        </w:trPr>
        <w:tc>
          <w:tcPr>
            <w:tcW w:w="4390" w:type="dxa"/>
            <w:gridSpan w:val="2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708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821" w:type="dxa"/>
            <w:vAlign w:val="center"/>
          </w:tcPr>
          <w:p w:rsidR="000964C0" w:rsidRPr="000964C0" w:rsidRDefault="000964C0" w:rsidP="000964C0">
            <w:pPr>
              <w:jc w:val="center"/>
              <w:rPr>
                <w:b/>
                <w:sz w:val="22"/>
                <w:szCs w:val="22"/>
              </w:rPr>
            </w:pPr>
            <w:r w:rsidRPr="000964C0">
              <w:rPr>
                <w:b/>
                <w:sz w:val="22"/>
                <w:szCs w:val="22"/>
              </w:rPr>
              <w:t>Значение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 w:val="restart"/>
            <w:vAlign w:val="center"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08" w:type="dxa"/>
            <w:vMerge w:val="restart"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A97329" w:rsidRPr="00CC5425" w:rsidRDefault="00447E6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A97329" w:rsidRPr="00AD1C4D" w:rsidTr="00A97329">
        <w:trPr>
          <w:trHeight w:val="159"/>
          <w:jc w:val="center"/>
        </w:trPr>
        <w:tc>
          <w:tcPr>
            <w:tcW w:w="4390" w:type="dxa"/>
            <w:gridSpan w:val="2"/>
            <w:vMerge/>
          </w:tcPr>
          <w:p w:rsidR="00A97329" w:rsidRPr="0001459B" w:rsidRDefault="00A97329" w:rsidP="0073411A">
            <w:pPr>
              <w:rPr>
                <w:sz w:val="22"/>
                <w:szCs w:val="22"/>
              </w:rPr>
            </w:pPr>
          </w:p>
        </w:tc>
        <w:tc>
          <w:tcPr>
            <w:tcW w:w="2708" w:type="dxa"/>
            <w:vMerge/>
            <w:vAlign w:val="center"/>
          </w:tcPr>
          <w:p w:rsidR="00A97329" w:rsidRPr="00AD1C4D" w:rsidRDefault="00A97329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A97329" w:rsidRPr="00CC5425" w:rsidRDefault="00447E6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1843" w:type="dxa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08" w:type="dxa"/>
            <w:vAlign w:val="center"/>
          </w:tcPr>
          <w:p w:rsidR="00FE4C1E" w:rsidRPr="00135C40" w:rsidRDefault="00FE4C1E" w:rsidP="00FF7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</w:t>
            </w:r>
            <w:r w:rsidR="00FF7B7B">
              <w:rPr>
                <w:sz w:val="22"/>
                <w:szCs w:val="22"/>
              </w:rPr>
              <w:t>ч</w:t>
            </w:r>
          </w:p>
        </w:tc>
        <w:tc>
          <w:tcPr>
            <w:tcW w:w="2821" w:type="dxa"/>
            <w:vAlign w:val="center"/>
          </w:tcPr>
          <w:p w:rsidR="00FE4C1E" w:rsidRPr="00CC5425" w:rsidRDefault="00A70FFD" w:rsidP="00A70FFD">
            <w:pPr>
              <w:jc w:val="center"/>
              <w:rPr>
                <w:sz w:val="22"/>
                <w:szCs w:val="22"/>
              </w:rPr>
            </w:pPr>
            <w:r w:rsidRPr="00A70FFD">
              <w:rPr>
                <w:sz w:val="22"/>
                <w:szCs w:val="22"/>
              </w:rPr>
              <w:t>970/900/850/ 800/730/69</w:t>
            </w:r>
            <w:r>
              <w:rPr>
                <w:sz w:val="22"/>
                <w:szCs w:val="22"/>
              </w:rPr>
              <w:t>0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843" w:type="dxa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FE4C1E" w:rsidRPr="00E4197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708" w:type="dxa"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FE4C1E" w:rsidRPr="00CC5425" w:rsidRDefault="00A70FFD" w:rsidP="00A70F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40/38/36/35/33/31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 w:val="restart"/>
            <w:vAlign w:val="center"/>
          </w:tcPr>
          <w:p w:rsidR="00FE4C1E" w:rsidRPr="00135C40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1843" w:type="dxa"/>
            <w:vAlign w:val="center"/>
          </w:tcPr>
          <w:p w:rsidR="00FE4C1E" w:rsidRPr="0001459B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-5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7B6B89">
              <w:rPr>
                <w:sz w:val="22"/>
                <w:szCs w:val="22"/>
              </w:rPr>
              <w:t>43</w:t>
            </w:r>
          </w:p>
        </w:tc>
      </w:tr>
      <w:tr w:rsidR="00FE4C1E" w:rsidRPr="00AD1C4D" w:rsidTr="00A97329">
        <w:trPr>
          <w:jc w:val="center"/>
        </w:trPr>
        <w:tc>
          <w:tcPr>
            <w:tcW w:w="2547" w:type="dxa"/>
            <w:vMerge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2708" w:type="dxa"/>
            <w:vMerge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  <w:lang w:val="en-US"/>
              </w:rPr>
              <w:t>-</w:t>
            </w:r>
            <w:r w:rsidR="007B6B89">
              <w:rPr>
                <w:sz w:val="22"/>
                <w:szCs w:val="22"/>
              </w:rPr>
              <w:t>2</w:t>
            </w:r>
            <w:r w:rsidR="00820FF9">
              <w:rPr>
                <w:sz w:val="22"/>
                <w:szCs w:val="22"/>
                <w:lang w:val="en-US"/>
              </w:rPr>
              <w:t>1</w:t>
            </w:r>
            <w:r w:rsidRPr="00CC5425">
              <w:rPr>
                <w:sz w:val="22"/>
                <w:szCs w:val="22"/>
                <w:lang w:val="en-US"/>
              </w:rPr>
              <w:t>~</w:t>
            </w:r>
            <w:r w:rsidR="00820FF9">
              <w:rPr>
                <w:sz w:val="22"/>
                <w:szCs w:val="22"/>
              </w:rPr>
              <w:t>17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FE4C1E" w:rsidRPr="00E4197E" w:rsidRDefault="00FE4C1E" w:rsidP="0073411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1843" w:type="dxa"/>
            <w:vAlign w:val="center"/>
          </w:tcPr>
          <w:p w:rsidR="00FE4C1E" w:rsidRPr="00E4197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2708" w:type="dxa"/>
            <w:vMerge w:val="restart"/>
            <w:vAlign w:val="center"/>
          </w:tcPr>
          <w:p w:rsidR="00FE4C1E" w:rsidRPr="00B54A67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 xml:space="preserve">Ø 9.52 (3/8) </w:t>
            </w:r>
          </w:p>
        </w:tc>
      </w:tr>
      <w:tr w:rsidR="00FE4C1E" w:rsidRPr="00AD1C4D" w:rsidTr="00A97329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FE4C1E" w:rsidRPr="00FD6217" w:rsidRDefault="00FE4C1E" w:rsidP="0073411A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FE4C1E" w:rsidRPr="00FD6217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2708" w:type="dxa"/>
            <w:vMerge/>
            <w:vAlign w:val="center"/>
          </w:tcPr>
          <w:p w:rsidR="00FE4C1E" w:rsidRPr="00135C40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Ø 15.88 (5/8)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CA78AC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2708" w:type="dxa"/>
            <w:vAlign w:val="center"/>
          </w:tcPr>
          <w:p w:rsidR="00FE4C1E" w:rsidRPr="00CA78AC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B47D8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16</w:t>
            </w:r>
          </w:p>
        </w:tc>
      </w:tr>
      <w:tr w:rsidR="00FE4C1E" w:rsidRPr="00AD1C4D" w:rsidTr="0073411A">
        <w:trPr>
          <w:jc w:val="center"/>
        </w:trPr>
        <w:tc>
          <w:tcPr>
            <w:tcW w:w="9919" w:type="dxa"/>
            <w:gridSpan w:val="4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35C40" w:rsidRDefault="00FE4C1E" w:rsidP="0073411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708" w:type="dxa"/>
            <w:vAlign w:val="center"/>
          </w:tcPr>
          <w:p w:rsidR="00FE4C1E" w:rsidRPr="0001459B" w:rsidRDefault="00FE4C1E" w:rsidP="0073411A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1/230/50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1D0C4B" w:rsidRDefault="00FE4C1E" w:rsidP="0073411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2708" w:type="dxa"/>
            <w:vAlign w:val="center"/>
          </w:tcPr>
          <w:p w:rsidR="00FE4C1E" w:rsidRPr="00812D3E" w:rsidRDefault="00FE4C1E" w:rsidP="0073411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sz w:val="22"/>
                <w:szCs w:val="22"/>
              </w:rPr>
              <w:t>5</w:t>
            </w:r>
          </w:p>
        </w:tc>
      </w:tr>
      <w:tr w:rsidR="00FE4C1E" w:rsidRPr="00AD1C4D" w:rsidTr="0073411A">
        <w:trPr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Default="00FE4C1E" w:rsidP="009A15D3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FE4C1E" w:rsidRPr="008658D5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Pr="00850DEB" w:rsidRDefault="00FE4C1E" w:rsidP="0073411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821" w:type="dxa"/>
            <w:vAlign w:val="center"/>
          </w:tcPr>
          <w:p w:rsidR="00FE4C1E" w:rsidRPr="009A15D3" w:rsidRDefault="00FE4C1E" w:rsidP="00D4159B">
            <w:pPr>
              <w:jc w:val="center"/>
              <w:rPr>
                <w:sz w:val="22"/>
                <w:szCs w:val="22"/>
                <w:lang w:val="en-US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EC2E38">
              <w:rPr>
                <w:sz w:val="22"/>
                <w:szCs w:val="22"/>
                <w:lang w:val="en-US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EC2E38">
              <w:rPr>
                <w:sz w:val="22"/>
                <w:szCs w:val="22"/>
                <w:lang w:val="en-US"/>
              </w:rPr>
              <w:t>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EC2E38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-32</w:t>
              </w:r>
            </w:hyperlink>
            <w:r w:rsidR="006E390C" w:rsidRPr="006E390C">
              <w:rPr>
                <w:sz w:val="22"/>
                <w:szCs w:val="22"/>
                <w:lang w:val="en-US"/>
              </w:rPr>
              <w:t xml:space="preserve"> </w:t>
            </w:r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EC2E38">
              <w:rPr>
                <w:sz w:val="22"/>
                <w:szCs w:val="22"/>
                <w:lang w:val="en-US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EC2E38">
              <w:rPr>
                <w:sz w:val="22"/>
                <w:szCs w:val="22"/>
                <w:lang w:val="en-US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EC2E38">
              <w:rPr>
                <w:sz w:val="22"/>
                <w:szCs w:val="22"/>
                <w:lang w:val="en-US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EC2E38">
                <w:rPr>
                  <w:sz w:val="22"/>
                  <w:szCs w:val="22"/>
                  <w:lang w:val="en-US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EC2E38">
                <w:rPr>
                  <w:sz w:val="22"/>
                  <w:szCs w:val="22"/>
                  <w:lang w:val="en-US"/>
                </w:rPr>
                <w:t>-125</w:t>
              </w:r>
            </w:hyperlink>
            <w:r w:rsidRPr="00EC2E38">
              <w:rPr>
                <w:sz w:val="22"/>
                <w:szCs w:val="22"/>
                <w:lang w:val="en-US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EC2E38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EC2E38">
              <w:rPr>
                <w:sz w:val="22"/>
                <w:szCs w:val="22"/>
                <w:lang w:val="en-US"/>
              </w:rPr>
              <w:t>)</w:t>
            </w:r>
          </w:p>
        </w:tc>
      </w:tr>
      <w:tr w:rsidR="00FE4C1E" w:rsidRPr="00AD1C4D" w:rsidTr="00A97329">
        <w:trPr>
          <w:jc w:val="center"/>
        </w:trPr>
        <w:tc>
          <w:tcPr>
            <w:tcW w:w="4390" w:type="dxa"/>
            <w:gridSpan w:val="2"/>
            <w:vAlign w:val="center"/>
          </w:tcPr>
          <w:p w:rsidR="00FE4C1E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708" w:type="dxa"/>
            <w:vAlign w:val="center"/>
          </w:tcPr>
          <w:p w:rsidR="00FE4C1E" w:rsidRPr="00EC2E38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FE4C1E" w:rsidRDefault="00FE4C1E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FE4C1E" w:rsidRPr="00AD1C4D" w:rsidTr="0073411A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  <w:r w:rsidRPr="00CC5425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FE4C1E" w:rsidRPr="00AD1C4D" w:rsidTr="00A97329">
        <w:trPr>
          <w:trHeight w:val="24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FE4C1E" w:rsidRPr="00AD1C4D" w:rsidTr="00A97329">
        <w:trPr>
          <w:trHeight w:val="245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FE4C1E" w:rsidRPr="00CC5425" w:rsidRDefault="00FE4C1E" w:rsidP="0073411A">
            <w:pPr>
              <w:jc w:val="center"/>
              <w:rPr>
                <w:sz w:val="22"/>
                <w:szCs w:val="22"/>
              </w:rPr>
            </w:pPr>
          </w:p>
        </w:tc>
      </w:tr>
      <w:tr w:rsidR="00FE4C1E" w:rsidRPr="00AD1C4D" w:rsidTr="00A97329">
        <w:trPr>
          <w:trHeight w:val="277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FE4C1E" w:rsidRPr="00AD1C4D" w:rsidTr="00A97329">
        <w:trPr>
          <w:trHeight w:val="280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</w:t>
            </w:r>
          </w:p>
        </w:tc>
      </w:tr>
      <w:tr w:rsidR="00FE4C1E" w:rsidRPr="00AD1C4D" w:rsidTr="00A97329">
        <w:trPr>
          <w:trHeight w:val="271"/>
          <w:jc w:val="center"/>
        </w:trPr>
        <w:tc>
          <w:tcPr>
            <w:tcW w:w="4390" w:type="dxa"/>
            <w:gridSpan w:val="2"/>
          </w:tcPr>
          <w:p w:rsidR="00FE4C1E" w:rsidRPr="00AD1C4D" w:rsidRDefault="00FE4C1E" w:rsidP="0073411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2708" w:type="dxa"/>
            <w:vAlign w:val="center"/>
          </w:tcPr>
          <w:p w:rsidR="00FE4C1E" w:rsidRPr="00AD1C4D" w:rsidRDefault="00FE4C1E" w:rsidP="0073411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FE4C1E" w:rsidRPr="00CC5425" w:rsidRDefault="009A15D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</w:tr>
    </w:tbl>
    <w:p w:rsidR="00E72FE7" w:rsidRPr="00346892" w:rsidRDefault="00E72FE7" w:rsidP="00310201">
      <w:pPr>
        <w:jc w:val="both"/>
        <w:rPr>
          <w:noProof/>
          <w:sz w:val="16"/>
          <w:szCs w:val="16"/>
        </w:rPr>
      </w:pPr>
    </w:p>
    <w:p w:rsidR="00FE4C1E" w:rsidRPr="00267AD7" w:rsidRDefault="00FE4C1E" w:rsidP="00346892">
      <w:pPr>
        <w:jc w:val="both"/>
        <w:rPr>
          <w:noProof/>
          <w:sz w:val="16"/>
          <w:szCs w:val="16"/>
        </w:rPr>
      </w:pPr>
      <w:bookmarkStart w:id="10" w:name="_Toc85529568"/>
      <w:bookmarkStart w:id="11" w:name="_Ref86669666"/>
    </w:p>
    <w:p w:rsidR="00200C8E" w:rsidRDefault="00200C8E" w:rsidP="00346892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2908231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  <w:bookmarkEnd w:id="12"/>
    </w:p>
    <w:p w:rsidR="00267AD7" w:rsidRDefault="00267AD7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9720C" w:rsidRDefault="0039720C" w:rsidP="003972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447E63">
        <w:rPr>
          <w:sz w:val="22"/>
          <w:szCs w:val="22"/>
        </w:rPr>
        <w:t>RPK-2.0</w:t>
      </w:r>
      <w:r w:rsidR="00115E20" w:rsidRPr="00115E20">
        <w:rPr>
          <w:sz w:val="22"/>
          <w:szCs w:val="22"/>
        </w:rPr>
        <w:t>HNBUSQ</w:t>
      </w:r>
      <w:r w:rsidR="00115E20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1F50DF" w:rsidRDefault="001F50D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1019B2">
        <w:rPr>
          <w:sz w:val="22"/>
          <w:szCs w:val="22"/>
        </w:rPr>
        <w:t xml:space="preserve"> спроектировано с плоской передней панелью и тонким</w:t>
      </w:r>
      <w:r>
        <w:rPr>
          <w:sz w:val="22"/>
          <w:szCs w:val="22"/>
        </w:rPr>
        <w:t xml:space="preserve"> </w:t>
      </w:r>
      <w:r w:rsidRPr="001019B2">
        <w:rPr>
          <w:sz w:val="22"/>
          <w:szCs w:val="22"/>
        </w:rPr>
        <w:t xml:space="preserve">корпусом. </w:t>
      </w:r>
    </w:p>
    <w:p w:rsidR="006C7FF0" w:rsidRDefault="005965CF" w:rsidP="006C7F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с</w:t>
      </w:r>
      <w:r w:rsidR="00B40E5B" w:rsidRPr="00B40E5B">
        <w:rPr>
          <w:sz w:val="22"/>
          <w:szCs w:val="22"/>
        </w:rPr>
        <w:t>ветодиодный дисплей температуры и р</w:t>
      </w:r>
      <w:r>
        <w:rPr>
          <w:sz w:val="22"/>
          <w:szCs w:val="22"/>
        </w:rPr>
        <w:t>е</w:t>
      </w:r>
      <w:r w:rsidR="00CA404A">
        <w:rPr>
          <w:sz w:val="22"/>
          <w:szCs w:val="22"/>
        </w:rPr>
        <w:t>жима работы на передней панели.</w:t>
      </w:r>
      <w:r w:rsidR="006C7FF0">
        <w:rPr>
          <w:sz w:val="22"/>
          <w:szCs w:val="22"/>
        </w:rPr>
        <w:t xml:space="preserve"> </w:t>
      </w:r>
    </w:p>
    <w:p w:rsidR="00B40E5B" w:rsidRDefault="00B40E5B" w:rsidP="00B40E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40E5B">
        <w:rPr>
          <w:sz w:val="22"/>
          <w:szCs w:val="22"/>
        </w:rPr>
        <w:t>Двигатель вентилятора постоянного тока помогает осуществлять 6-ступенчатую р</w:t>
      </w:r>
      <w:r w:rsidR="00B77F93">
        <w:rPr>
          <w:sz w:val="22"/>
          <w:szCs w:val="22"/>
        </w:rPr>
        <w:t>егулировку скорости вентилятора.</w:t>
      </w:r>
    </w:p>
    <w:p w:rsidR="00AF0235" w:rsidRDefault="00AF0235" w:rsidP="001019B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1019B2" w:rsidRPr="001019B2">
        <w:rPr>
          <w:sz w:val="22"/>
          <w:szCs w:val="22"/>
        </w:rPr>
        <w:t>еспроводное дистанционное управление доступно с помощью встроенного</w:t>
      </w:r>
      <w:r>
        <w:rPr>
          <w:sz w:val="22"/>
          <w:szCs w:val="22"/>
        </w:rPr>
        <w:t xml:space="preserve"> </w:t>
      </w:r>
      <w:r w:rsidR="001019B2" w:rsidRPr="001019B2">
        <w:rPr>
          <w:sz w:val="22"/>
          <w:szCs w:val="22"/>
        </w:rPr>
        <w:t xml:space="preserve">комплекта приемника. </w:t>
      </w:r>
      <w:r>
        <w:rPr>
          <w:sz w:val="22"/>
          <w:szCs w:val="22"/>
        </w:rPr>
        <w:t>Также возможно п</w:t>
      </w:r>
      <w:r w:rsidR="001019B2" w:rsidRPr="001019B2">
        <w:rPr>
          <w:sz w:val="22"/>
          <w:szCs w:val="22"/>
        </w:rPr>
        <w:t xml:space="preserve">роводное дистанционное управление </w:t>
      </w:r>
      <w:r>
        <w:rPr>
          <w:sz w:val="22"/>
          <w:szCs w:val="22"/>
        </w:rPr>
        <w:t>(опция).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Ref86669675"/>
      <w:bookmarkStart w:id="15" w:name="_Toc1290823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1D63E7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E44D0F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E44D0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4F461A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195320" cy="1386840"/>
            <wp:effectExtent l="0" t="0" r="508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32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4F461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Ref86669711"/>
      <w:bookmarkStart w:id="18" w:name="_Toc1290823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6"/>
      <w:bookmarkEnd w:id="17"/>
      <w:bookmarkEnd w:id="18"/>
    </w:p>
    <w:p w:rsidR="00FA7A5C" w:rsidRPr="00FA7A5C" w:rsidRDefault="00FA7A5C" w:rsidP="00FA7A5C"/>
    <w:p w:rsidR="004F461A" w:rsidRDefault="009C530F" w:rsidP="004F46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70B5A" w:rsidRDefault="004F461A" w:rsidP="00970B5A">
      <w:pPr>
        <w:ind w:firstLine="709"/>
        <w:jc w:val="both"/>
        <w:rPr>
          <w:sz w:val="22"/>
          <w:szCs w:val="22"/>
        </w:rPr>
      </w:pPr>
      <w:r w:rsidRPr="004F461A">
        <w:rPr>
          <w:sz w:val="22"/>
          <w:szCs w:val="22"/>
        </w:rPr>
        <w:t>Избегайте препятствий, которые могут препятствовать забору или</w:t>
      </w:r>
      <w:r>
        <w:rPr>
          <w:sz w:val="22"/>
          <w:szCs w:val="22"/>
        </w:rPr>
        <w:t xml:space="preserve"> </w:t>
      </w:r>
      <w:r w:rsidR="00970B5A">
        <w:rPr>
          <w:sz w:val="22"/>
          <w:szCs w:val="22"/>
        </w:rPr>
        <w:t>выпуску воздуха.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>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CA404A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907587" cy="2079087"/>
            <wp:effectExtent l="0" t="0" r="762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378" cy="208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B77F93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2"/>
      <w:bookmarkStart w:id="20" w:name="_Ref86669715"/>
      <w:bookmarkStart w:id="21" w:name="_Toc129082317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9"/>
      <w:bookmarkEnd w:id="20"/>
      <w:bookmarkEnd w:id="21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310328" w:rsidRDefault="008D75BB" w:rsidP="00310328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Если охлаждение является недостаточным, измените</w:t>
      </w:r>
      <w:r w:rsidR="00310328">
        <w:rPr>
          <w:sz w:val="22"/>
          <w:szCs w:val="22"/>
        </w:rPr>
        <w:t xml:space="preserve"> направление воздушного потока или</w:t>
      </w:r>
    </w:p>
    <w:p w:rsidR="0090155D" w:rsidRDefault="008D75BB" w:rsidP="00310328">
      <w:pPr>
        <w:jc w:val="both"/>
        <w:rPr>
          <w:sz w:val="22"/>
          <w:szCs w:val="22"/>
        </w:rPr>
      </w:pPr>
      <w:r w:rsidRPr="0090155D">
        <w:rPr>
          <w:sz w:val="22"/>
          <w:szCs w:val="22"/>
        </w:rPr>
        <w:t>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Если нагрев является недостаточным, изме</w:t>
      </w:r>
      <w:r w:rsidR="00310328">
        <w:rPr>
          <w:sz w:val="22"/>
          <w:szCs w:val="22"/>
        </w:rPr>
        <w:t xml:space="preserve">ните направление потока воздуха или </w:t>
      </w:r>
    </w:p>
    <w:p w:rsidR="008D75BB" w:rsidRDefault="008D75BB" w:rsidP="00310328">
      <w:pPr>
        <w:jc w:val="both"/>
        <w:rPr>
          <w:sz w:val="22"/>
          <w:szCs w:val="22"/>
        </w:rPr>
      </w:pPr>
      <w:r w:rsidRPr="00B15581">
        <w:rPr>
          <w:sz w:val="22"/>
          <w:szCs w:val="22"/>
        </w:rPr>
        <w:t>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73411A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73411A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8D75BB"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B77F93" w:rsidP="007341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D75BB" w:rsidRPr="00422D55">
              <w:rPr>
                <w:sz w:val="22"/>
                <w:szCs w:val="22"/>
              </w:rPr>
              <w:t>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Ref86669722"/>
      <w:bookmarkStart w:id="24" w:name="_Toc129082318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EE304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DD34E3" w:rsidRDefault="00DD34E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Ref86669727"/>
      <w:bookmarkStart w:id="28" w:name="_Toc1290823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6"/>
      <w:bookmarkEnd w:id="27"/>
      <w:bookmarkEnd w:id="2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F312E9" w:rsidTr="00E3289A">
        <w:trPr>
          <w:trHeight w:val="37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DD34E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34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C5BD1" w:rsidRPr="00F312E9" w:rsidTr="00E3289A">
        <w:trPr>
          <w:trHeight w:val="39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5BD1" w:rsidRPr="00A27A94" w:rsidRDefault="004C5BD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дистанционного управления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4C5BD1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E3289A">
        <w:trPr>
          <w:trHeight w:val="2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4C5BD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 xml:space="preserve">Винт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020152" w:rsidRDefault="00020152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312E9" w:rsidTr="00E3289A">
        <w:trPr>
          <w:trHeight w:val="45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4C5BD1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винта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4C5BD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00C8E" w:rsidRPr="00F312E9" w:rsidTr="00E3289A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A34EC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A34EC" w:rsidRPr="00A27A94" w:rsidRDefault="00BA34E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Дюбель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BA34EC" w:rsidRDefault="00BA34E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E3289A" w:rsidRPr="00F312E9" w:rsidTr="00E3289A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289A" w:rsidRDefault="001F50DF" w:rsidP="00E3289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E3289A">
              <w:rPr>
                <w:sz w:val="22"/>
                <w:szCs w:val="22"/>
              </w:rPr>
              <w:t>оединение</w:t>
            </w:r>
            <w:r w:rsidR="00E3289A" w:rsidRPr="00E3289A">
              <w:rPr>
                <w:sz w:val="22"/>
                <w:szCs w:val="22"/>
              </w:rPr>
              <w:t xml:space="preserve"> трубопровода хладагента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E3289A" w:rsidRPr="00E3289A" w:rsidRDefault="00E3289A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7B2CEF" w:rsidRPr="00F312E9" w:rsidTr="00E3289A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9" w:name="_Toc85529575"/>
      <w:bookmarkStart w:id="30" w:name="_Ref86669731"/>
      <w:bookmarkStart w:id="31" w:name="_Toc1290823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9"/>
      <w:bookmarkEnd w:id="30"/>
      <w:bookmarkEnd w:id="31"/>
    </w:p>
    <w:p w:rsidR="00503F3E" w:rsidRDefault="00503F3E" w:rsidP="00503F3E">
      <w:pPr>
        <w:spacing w:line="360" w:lineRule="auto"/>
        <w:ind w:firstLine="709"/>
        <w:jc w:val="both"/>
        <w:rPr>
          <w:sz w:val="22"/>
          <w:szCs w:val="22"/>
        </w:rPr>
      </w:pPr>
      <w:bookmarkStart w:id="32" w:name="_Toc85529576"/>
      <w:bookmarkStart w:id="33" w:name="_Ref86669737"/>
    </w:p>
    <w:p w:rsidR="00EA6703" w:rsidRDefault="00EA6703" w:rsidP="00503F3E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sz w:val="22"/>
          <w:szCs w:val="22"/>
        </w:rPr>
        <w:t>рисунке</w:t>
      </w:r>
      <w:r w:rsidR="009009DC">
        <w:rPr>
          <w:sz w:val="22"/>
          <w:szCs w:val="22"/>
        </w:rPr>
        <w:t xml:space="preserve"> </w:t>
      </w:r>
      <w:r w:rsidR="008160B0">
        <w:rPr>
          <w:sz w:val="22"/>
          <w:szCs w:val="22"/>
        </w:rPr>
        <w:t>4</w:t>
      </w:r>
      <w:r w:rsidRPr="00EB3053">
        <w:rPr>
          <w:sz w:val="22"/>
          <w:szCs w:val="22"/>
        </w:rPr>
        <w:t>.</w:t>
      </w:r>
      <w:bookmarkEnd w:id="32"/>
      <w:bookmarkEnd w:id="33"/>
    </w:p>
    <w:p w:rsidR="0042083A" w:rsidRPr="0042083A" w:rsidRDefault="0042083A" w:rsidP="0042083A"/>
    <w:p w:rsidR="00EA6703" w:rsidRDefault="00B40E5B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4407535" cy="176720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176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B72" w:rsidRDefault="00806B72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EA6703" w:rsidRPr="002B7AF9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669761"/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Default="00DD34E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DD34E3" w:rsidRPr="00DD34E3" w:rsidRDefault="00DD34E3" w:rsidP="00DD34E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12908232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F3C6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669767"/>
      <w:bookmarkStart w:id="42" w:name="_Toc12908232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4937D7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RPK-2.0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C14E8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FC14E8">
        <w:rPr>
          <w:sz w:val="22"/>
          <w:szCs w:val="22"/>
          <w:lang w:val="en-US"/>
        </w:rPr>
        <w:t xml:space="preserve">Qingdao Hisense </w:t>
      </w:r>
      <w:r w:rsidR="00FC14E8" w:rsidRPr="00494966">
        <w:rPr>
          <w:sz w:val="22"/>
          <w:szCs w:val="22"/>
          <w:lang w:val="en-US"/>
        </w:rPr>
        <w:t>Hitachi</w:t>
      </w:r>
      <w:r w:rsidR="00FC14E8" w:rsidRPr="004B68F1">
        <w:rPr>
          <w:sz w:val="22"/>
          <w:szCs w:val="22"/>
          <w:lang w:val="en-US"/>
        </w:rPr>
        <w:t xml:space="preserve"> </w:t>
      </w:r>
      <w:r w:rsidR="00FC14E8" w:rsidRPr="00494966">
        <w:rPr>
          <w:sz w:val="22"/>
          <w:szCs w:val="22"/>
          <w:lang w:val="en-US"/>
        </w:rPr>
        <w:t>Air</w:t>
      </w:r>
      <w:r w:rsidR="00FC14E8" w:rsidRPr="004B68F1">
        <w:rPr>
          <w:sz w:val="22"/>
          <w:szCs w:val="22"/>
          <w:lang w:val="en-US"/>
        </w:rPr>
        <w:t>-c</w:t>
      </w:r>
      <w:r w:rsidR="00FC14E8" w:rsidRPr="00494966">
        <w:rPr>
          <w:sz w:val="22"/>
          <w:szCs w:val="22"/>
          <w:lang w:val="en-US"/>
        </w:rPr>
        <w:t>onditioning</w:t>
      </w:r>
      <w:r w:rsidR="00FC14E8" w:rsidRPr="004B68F1">
        <w:rPr>
          <w:sz w:val="22"/>
          <w:szCs w:val="22"/>
          <w:lang w:val="en-US"/>
        </w:rPr>
        <w:t xml:space="preserve"> </w:t>
      </w:r>
      <w:r w:rsidR="00FC14E8">
        <w:rPr>
          <w:sz w:val="22"/>
          <w:szCs w:val="22"/>
          <w:lang w:val="en-US"/>
        </w:rPr>
        <w:t>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658D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434DB0" w:rsidRDefault="00434DB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958AB" w:rsidRDefault="004958AB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2908232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4958A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4937D7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RPK-2.0</w:t>
            </w:r>
            <w:r w:rsidR="00115E20" w:rsidRPr="00115E20">
              <w:rPr>
                <w:b/>
                <w:sz w:val="22"/>
                <w:szCs w:val="22"/>
                <w:lang w:val="en-US"/>
              </w:rPr>
              <w:t>HNBUSQ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15E20" w:rsidRDefault="00115E2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434DB0" w:rsidRDefault="00434DB0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Toc12908232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Toc129082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>Этот продукт не должен утилизироваться вместе с обычными бытовыми отходами по истечению срока службы, а сдан в экологические пункты сбора в соответствии с местными или национальными нормами.</w:t>
      </w:r>
    </w:p>
    <w:p w:rsidR="00A135BB" w:rsidRPr="0014196B" w:rsidRDefault="00A135BB" w:rsidP="00A135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14196B">
        <w:rPr>
          <w:rFonts w:ascii="Times New Roman" w:hAnsi="Times New Roman"/>
        </w:rPr>
        <w:t xml:space="preserve">Из-за масла и других компонентов, содержащихся в кондиционере, его демонтаж должен выполняться профессиональным установщиком в соответствии с действующими правилами. </w:t>
      </w: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3"/>
      <w:bookmarkStart w:id="49" w:name="_Ref86669779"/>
      <w:bookmarkStart w:id="50" w:name="_Toc12908232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8"/>
      <w:bookmarkEnd w:id="49"/>
      <w:bookmarkEnd w:id="5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lastRenderedPageBreak/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1" w:name="_Toc85529584"/>
      <w:bookmarkStart w:id="52" w:name="_Ref86669797"/>
      <w:bookmarkStart w:id="53" w:name="_Toc12908232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1"/>
      <w:bookmarkEnd w:id="52"/>
      <w:bookmarkEnd w:id="5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4" w:name="_Toc489886376"/>
      <w:bookmarkStart w:id="55" w:name="_Ref75275862"/>
      <w:bookmarkStart w:id="5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Ref86669802"/>
      <w:bookmarkStart w:id="58" w:name="_Toc12908232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4"/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489886377"/>
      <w:bookmarkStart w:id="60" w:name="_Ref75275866"/>
      <w:bookmarkStart w:id="61" w:name="_Toc85529586"/>
      <w:bookmarkStart w:id="62" w:name="_Ref86669807"/>
      <w:bookmarkStart w:id="63" w:name="_Toc12908232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59"/>
      <w:bookmarkEnd w:id="60"/>
      <w:bookmarkEnd w:id="61"/>
      <w:bookmarkEnd w:id="62"/>
      <w:bookmarkEnd w:id="6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8"/>
      <w:bookmarkStart w:id="65" w:name="_Ref75275870"/>
      <w:bookmarkStart w:id="66" w:name="_Toc85529587"/>
      <w:bookmarkStart w:id="67" w:name="_Ref86669811"/>
      <w:bookmarkStart w:id="68" w:name="_Toc12908233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4"/>
      <w:bookmarkEnd w:id="65"/>
      <w:bookmarkEnd w:id="66"/>
      <w:bookmarkEnd w:id="67"/>
      <w:bookmarkEnd w:id="6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69" w:name="_Toc489886379"/>
      <w:bookmarkStart w:id="70" w:name="_Ref75275874"/>
      <w:bookmarkStart w:id="7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Ref86669816"/>
      <w:bookmarkStart w:id="73" w:name="_Toc12908233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69"/>
      <w:bookmarkEnd w:id="70"/>
      <w:bookmarkEnd w:id="71"/>
      <w:bookmarkEnd w:id="72"/>
      <w:bookmarkEnd w:id="7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4" w:name="_Toc489886380"/>
      <w:bookmarkStart w:id="75" w:name="_Ref75275878"/>
      <w:bookmarkStart w:id="76" w:name="_Toc85529589"/>
      <w:bookmarkStart w:id="77" w:name="_Ref86669822"/>
      <w:bookmarkStart w:id="78" w:name="_Toc1290823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4"/>
      <w:bookmarkEnd w:id="75"/>
      <w:bookmarkEnd w:id="76"/>
      <w:bookmarkEnd w:id="77"/>
      <w:bookmarkEnd w:id="7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Ref86669827"/>
      <w:bookmarkStart w:id="80" w:name="_Toc1290823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79"/>
      <w:bookmarkEnd w:id="8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1" w:name="_Toc489886382"/>
      <w:bookmarkStart w:id="82" w:name="_Ref75275890"/>
      <w:bookmarkStart w:id="83" w:name="_Toc85529591"/>
      <w:bookmarkStart w:id="84" w:name="_Ref86669832"/>
      <w:bookmarkStart w:id="85" w:name="_Toc1290823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1"/>
      <w:bookmarkEnd w:id="82"/>
      <w:bookmarkEnd w:id="83"/>
      <w:bookmarkEnd w:id="84"/>
      <w:bookmarkEnd w:id="8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529592"/>
      <w:bookmarkStart w:id="87" w:name="_Toc12908233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529593"/>
      <w:bookmarkStart w:id="89" w:name="_Ref86669842"/>
      <w:bookmarkStart w:id="90" w:name="_Toc12908233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8"/>
      <w:bookmarkEnd w:id="89"/>
      <w:bookmarkEnd w:id="9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58"/>
        <w:gridCol w:w="2835"/>
        <w:gridCol w:w="5136"/>
      </w:tblGrid>
      <w:tr w:rsidR="008E23C1" w:rsidTr="0073411A">
        <w:trPr>
          <w:trHeight w:val="367"/>
          <w:jc w:val="center"/>
        </w:trPr>
        <w:tc>
          <w:tcPr>
            <w:tcW w:w="4593" w:type="dxa"/>
            <w:gridSpan w:val="2"/>
            <w:shd w:val="clear" w:color="auto" w:fill="auto"/>
            <w:vAlign w:val="center"/>
          </w:tcPr>
          <w:p w:rsidR="008E23C1" w:rsidRPr="002F1381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8E23C1" w:rsidRPr="00653A5E" w:rsidRDefault="008E23C1" w:rsidP="0073411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73411A">
        <w:trPr>
          <w:trHeight w:val="889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73411A">
        <w:trPr>
          <w:trHeight w:val="888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653A5E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 w:val="restart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vMerge w:val="restart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73411A">
        <w:trPr>
          <w:trHeight w:val="392"/>
          <w:jc w:val="center"/>
        </w:trPr>
        <w:tc>
          <w:tcPr>
            <w:tcW w:w="1758" w:type="dxa"/>
            <w:vMerge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136" w:type="dxa"/>
            <w:vMerge/>
            <w:shd w:val="clear" w:color="auto" w:fill="auto"/>
          </w:tcPr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606"/>
          <w:jc w:val="center"/>
        </w:trPr>
        <w:tc>
          <w:tcPr>
            <w:tcW w:w="1758" w:type="dxa"/>
            <w:shd w:val="clear" w:color="auto" w:fill="auto"/>
            <w:vAlign w:val="center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136" w:type="dxa"/>
            <w:shd w:val="clear" w:color="auto" w:fill="auto"/>
          </w:tcPr>
          <w:p w:rsidR="008E23C1" w:rsidRPr="00937045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7341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62AF8">
        <w:trPr>
          <w:trHeight w:val="606"/>
          <w:jc w:val="center"/>
        </w:trPr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8E23C1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62AF8" w:rsidRPr="00DC77C8" w:rsidRDefault="00562AF8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73411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73411A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73411A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73411A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73411A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73411A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73411A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73411A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73411A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85529594"/>
      <w:bookmarkStart w:id="92" w:name="_Ref86669850"/>
      <w:bookmarkStart w:id="93" w:name="_Toc129082337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91"/>
      <w:bookmarkEnd w:id="92"/>
      <w:bookmarkEnd w:id="93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4" w:name="_Ref86669856"/>
      <w:bookmarkStart w:id="95" w:name="_Toc129082338"/>
      <w:bookmarkStart w:id="9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4"/>
      <w:bookmarkEnd w:id="95"/>
    </w:p>
    <w:bookmarkEnd w:id="96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7" w:name="_Toc85529595"/>
      <w:bookmarkStart w:id="98" w:name="_Toc129082339"/>
      <w:bookmarkStart w:id="99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97"/>
      <w:bookmarkEnd w:id="98"/>
    </w:p>
    <w:bookmarkEnd w:id="9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0" w:name="_Toc489886385"/>
      <w:bookmarkStart w:id="101" w:name="_Ref75275917"/>
      <w:bookmarkStart w:id="102" w:name="_Toc85529596"/>
      <w:bookmarkStart w:id="103" w:name="_Toc12908234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0"/>
      <w:bookmarkEnd w:id="101"/>
      <w:bookmarkEnd w:id="102"/>
      <w:bookmarkEnd w:id="10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4" w:name="_Toc85529597"/>
      <w:bookmarkStart w:id="105" w:name="_Ref86669880"/>
      <w:bookmarkStart w:id="106" w:name="_Toc12908234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4"/>
      <w:bookmarkEnd w:id="105"/>
      <w:bookmarkEnd w:id="10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07" w:name="_Toc85529598"/>
      <w:bookmarkStart w:id="108" w:name="_Toc12908234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07"/>
      <w:bookmarkEnd w:id="10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489886387"/>
      <w:bookmarkStart w:id="110" w:name="_Ref75275934"/>
      <w:bookmarkStart w:id="111" w:name="_Toc85529599"/>
      <w:bookmarkStart w:id="112" w:name="_Toc129082343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09"/>
      <w:bookmarkEnd w:id="110"/>
      <w:bookmarkEnd w:id="111"/>
      <w:bookmarkEnd w:id="11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1C3" w:rsidRDefault="007C71C3">
      <w:r>
        <w:separator/>
      </w:r>
    </w:p>
  </w:endnote>
  <w:endnote w:type="continuationSeparator" w:id="0">
    <w:p w:rsidR="007C71C3" w:rsidRDefault="007C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1C3" w:rsidRDefault="007C71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C71C3" w:rsidRDefault="007C71C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447E6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RPK-2.0</w:t>
                              </w:r>
                              <w:r w:rsidR="007C71C3"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="007C71C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B7687E" w:rsidRDefault="007C71C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ED1531" w:rsidRDefault="007C71C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58D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ED1531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Pr="00AF3C6E" w:rsidRDefault="00FC14E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Qingdao Hisense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-c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onditioning</w:t>
                              </w:r>
                              <w:r w:rsidRPr="004B68F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C71C3" w:rsidRDefault="007C71C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7C71C3" w:rsidRPr="009D7031" w:rsidRDefault="007C71C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7C71C3" w:rsidRPr="0058149E" w:rsidRDefault="007C71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447E63">
                                <w:rPr>
                                  <w:b/>
                                  <w:sz w:val="18"/>
                                  <w:szCs w:val="18"/>
                                </w:rPr>
                                <w:t>RPK-2.0</w:t>
                              </w:r>
                              <w:r w:rsidRPr="008B2C33">
                                <w:rPr>
                                  <w:b/>
                                  <w:sz w:val="18"/>
                                  <w:szCs w:val="18"/>
                                </w:rPr>
                                <w:t>HNBUSQ</w:t>
                              </w:r>
                            </w:p>
                            <w:p w:rsidR="007C71C3" w:rsidRPr="00AF301F" w:rsidRDefault="007C71C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C71C3" w:rsidRPr="00613EFB" w:rsidRDefault="007C71C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Q6+n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C71C3" w:rsidRPr="00D35EE4" w:rsidRDefault="00447E6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RPK-2.0</w:t>
                        </w:r>
                        <w:r w:rsidR="007C71C3"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="007C71C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B7687E" w:rsidRDefault="007C71C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C71C3" w:rsidRPr="00ED1531" w:rsidRDefault="007C71C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58D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C71C3" w:rsidRPr="00ED1531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C71C3" w:rsidRPr="00AF3C6E" w:rsidRDefault="00FC14E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Qingdao Hisense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>-c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onditioning</w:t>
                        </w:r>
                        <w:r w:rsidRPr="004B68F1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C71C3" w:rsidRDefault="007C71C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7C71C3" w:rsidRPr="009D7031" w:rsidRDefault="007C71C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7C71C3" w:rsidRPr="0058149E" w:rsidRDefault="007C71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447E63">
                          <w:rPr>
                            <w:b/>
                            <w:sz w:val="18"/>
                            <w:szCs w:val="18"/>
                          </w:rPr>
                          <w:t>RPK-2.0</w:t>
                        </w:r>
                        <w:r w:rsidRPr="008B2C33">
                          <w:rPr>
                            <w:b/>
                            <w:sz w:val="18"/>
                            <w:szCs w:val="18"/>
                          </w:rPr>
                          <w:t>HNBUSQ</w:t>
                        </w:r>
                      </w:p>
                      <w:p w:rsidR="007C71C3" w:rsidRPr="00AF301F" w:rsidRDefault="007C71C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C71C3" w:rsidRPr="00613EFB" w:rsidRDefault="007C71C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AF301F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58D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447E63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RPK-2.0</w:t>
                              </w:r>
                              <w:r w:rsidR="007C71C3"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="007C71C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C23BB2" w:rsidRDefault="007C71C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C71C3" w:rsidRPr="00EC2FF5" w:rsidRDefault="007C71C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C71C3" w:rsidRPr="00AF301F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58D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C71C3" w:rsidRPr="00D35EE4" w:rsidRDefault="00447E63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RPK-2.0</w:t>
                        </w:r>
                        <w:r w:rsidR="007C71C3"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="007C71C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C23BB2" w:rsidRDefault="007C71C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C71C3" w:rsidRPr="00EC2FF5" w:rsidRDefault="007C71C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Default="007C71C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AF301F" w:rsidRDefault="007C71C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58D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71C3" w:rsidRPr="00D35EE4" w:rsidRDefault="00447E63" w:rsidP="00F924F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RPK-2.0</w:t>
                              </w:r>
                              <w:r w:rsidR="007C71C3" w:rsidRPr="008B2C33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HNBUSQ</w:t>
                              </w:r>
                              <w:r w:rsidR="007C71C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C71C3" w:rsidRPr="00EC2FF5" w:rsidRDefault="007C71C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C71C3" w:rsidRDefault="007C71C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C71C3" w:rsidRPr="00AF301F" w:rsidRDefault="007C71C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58D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C71C3" w:rsidRPr="00D35EE4" w:rsidRDefault="00447E63" w:rsidP="00F924FC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RPK-2.0</w:t>
                        </w:r>
                        <w:r w:rsidR="007C71C3" w:rsidRPr="008B2C33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HNBUSQ</w:t>
                        </w:r>
                        <w:r w:rsidR="007C71C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C71C3" w:rsidRPr="00EC2FF5" w:rsidRDefault="007C71C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1C3" w:rsidRDefault="007C71C3">
      <w:r>
        <w:separator/>
      </w:r>
    </w:p>
  </w:footnote>
  <w:footnote w:type="continuationSeparator" w:id="0">
    <w:p w:rsidR="007C71C3" w:rsidRDefault="007C7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1C3" w:rsidRDefault="007C71C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1C3" w:rsidRDefault="007C71C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0"/>
  </w:num>
  <w:num w:numId="2">
    <w:abstractNumId w:val="34"/>
  </w:num>
  <w:num w:numId="3">
    <w:abstractNumId w:val="20"/>
  </w:num>
  <w:num w:numId="4">
    <w:abstractNumId w:val="2"/>
  </w:num>
  <w:num w:numId="5">
    <w:abstractNumId w:val="8"/>
  </w:num>
  <w:num w:numId="6">
    <w:abstractNumId w:val="1"/>
  </w:num>
  <w:num w:numId="7">
    <w:abstractNumId w:val="29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7"/>
  </w:num>
  <w:num w:numId="23">
    <w:abstractNumId w:val="22"/>
  </w:num>
  <w:num w:numId="24">
    <w:abstractNumId w:val="15"/>
  </w:num>
  <w:num w:numId="25">
    <w:abstractNumId w:val="23"/>
  </w:num>
  <w:num w:numId="26">
    <w:abstractNumId w:val="7"/>
  </w:num>
  <w:num w:numId="27">
    <w:abstractNumId w:val="5"/>
  </w:num>
  <w:num w:numId="28">
    <w:abstractNumId w:val="9"/>
  </w:num>
  <w:num w:numId="29">
    <w:abstractNumId w:val="33"/>
  </w:num>
  <w:num w:numId="30">
    <w:abstractNumId w:val="28"/>
  </w:num>
  <w:num w:numId="31">
    <w:abstractNumId w:val="26"/>
  </w:num>
  <w:num w:numId="32">
    <w:abstractNumId w:val="10"/>
  </w:num>
  <w:num w:numId="33">
    <w:abstractNumId w:val="31"/>
  </w:num>
  <w:num w:numId="34">
    <w:abstractNumId w:val="32"/>
  </w:num>
  <w:num w:numId="35">
    <w:abstractNumId w:val="0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0152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964C0"/>
    <w:rsid w:val="000B019D"/>
    <w:rsid w:val="000B0D84"/>
    <w:rsid w:val="000B2A0A"/>
    <w:rsid w:val="000B3B54"/>
    <w:rsid w:val="000B727D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19B2"/>
    <w:rsid w:val="00115E20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56DC"/>
    <w:rsid w:val="001A0A60"/>
    <w:rsid w:val="001A6BBE"/>
    <w:rsid w:val="001B3289"/>
    <w:rsid w:val="001B4294"/>
    <w:rsid w:val="001C0038"/>
    <w:rsid w:val="001C18B3"/>
    <w:rsid w:val="001C1974"/>
    <w:rsid w:val="001C3EDB"/>
    <w:rsid w:val="001C61A4"/>
    <w:rsid w:val="001D425F"/>
    <w:rsid w:val="001D56EC"/>
    <w:rsid w:val="001D63E7"/>
    <w:rsid w:val="001E2178"/>
    <w:rsid w:val="001E2E2E"/>
    <w:rsid w:val="001E45FC"/>
    <w:rsid w:val="001F1A08"/>
    <w:rsid w:val="001F449B"/>
    <w:rsid w:val="001F50DF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67AD7"/>
    <w:rsid w:val="00270085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7AF9"/>
    <w:rsid w:val="002C2364"/>
    <w:rsid w:val="002C44B8"/>
    <w:rsid w:val="002C44E0"/>
    <w:rsid w:val="002E1622"/>
    <w:rsid w:val="002E3A4E"/>
    <w:rsid w:val="002F7790"/>
    <w:rsid w:val="002F79FC"/>
    <w:rsid w:val="003066A5"/>
    <w:rsid w:val="00310201"/>
    <w:rsid w:val="00310328"/>
    <w:rsid w:val="00311219"/>
    <w:rsid w:val="00314201"/>
    <w:rsid w:val="00326079"/>
    <w:rsid w:val="00343FCA"/>
    <w:rsid w:val="00344173"/>
    <w:rsid w:val="00345C5B"/>
    <w:rsid w:val="00346892"/>
    <w:rsid w:val="00356F7E"/>
    <w:rsid w:val="0036188A"/>
    <w:rsid w:val="00371DD6"/>
    <w:rsid w:val="00371E72"/>
    <w:rsid w:val="00372A29"/>
    <w:rsid w:val="00373C6B"/>
    <w:rsid w:val="003964AD"/>
    <w:rsid w:val="0039720C"/>
    <w:rsid w:val="003B1DD4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2083A"/>
    <w:rsid w:val="00433717"/>
    <w:rsid w:val="00434DB0"/>
    <w:rsid w:val="00437185"/>
    <w:rsid w:val="00441553"/>
    <w:rsid w:val="00447E63"/>
    <w:rsid w:val="004502D6"/>
    <w:rsid w:val="00455E74"/>
    <w:rsid w:val="0046414B"/>
    <w:rsid w:val="0047634B"/>
    <w:rsid w:val="00481268"/>
    <w:rsid w:val="0048313C"/>
    <w:rsid w:val="004831AA"/>
    <w:rsid w:val="00493280"/>
    <w:rsid w:val="004937D7"/>
    <w:rsid w:val="004958AB"/>
    <w:rsid w:val="004965E7"/>
    <w:rsid w:val="004A14D0"/>
    <w:rsid w:val="004B12D6"/>
    <w:rsid w:val="004B296A"/>
    <w:rsid w:val="004B6F5E"/>
    <w:rsid w:val="004C1297"/>
    <w:rsid w:val="004C329E"/>
    <w:rsid w:val="004C583A"/>
    <w:rsid w:val="004C5BD1"/>
    <w:rsid w:val="004D1F92"/>
    <w:rsid w:val="004D5533"/>
    <w:rsid w:val="004E674F"/>
    <w:rsid w:val="004F3DFC"/>
    <w:rsid w:val="004F461A"/>
    <w:rsid w:val="004F494A"/>
    <w:rsid w:val="004F77E1"/>
    <w:rsid w:val="0050033F"/>
    <w:rsid w:val="00500799"/>
    <w:rsid w:val="00503F3E"/>
    <w:rsid w:val="00505AFE"/>
    <w:rsid w:val="005065CB"/>
    <w:rsid w:val="00523AA3"/>
    <w:rsid w:val="00525949"/>
    <w:rsid w:val="00526151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965CF"/>
    <w:rsid w:val="005B0C98"/>
    <w:rsid w:val="005B68E2"/>
    <w:rsid w:val="005B7781"/>
    <w:rsid w:val="005D0574"/>
    <w:rsid w:val="005D6406"/>
    <w:rsid w:val="005E38BC"/>
    <w:rsid w:val="005E5127"/>
    <w:rsid w:val="00601691"/>
    <w:rsid w:val="0060401F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34FA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6442"/>
    <w:rsid w:val="006C7FF0"/>
    <w:rsid w:val="006D19F8"/>
    <w:rsid w:val="006D1C51"/>
    <w:rsid w:val="006D3295"/>
    <w:rsid w:val="006D487A"/>
    <w:rsid w:val="006D57D4"/>
    <w:rsid w:val="006D6A03"/>
    <w:rsid w:val="006E30DA"/>
    <w:rsid w:val="006E390C"/>
    <w:rsid w:val="006E54B4"/>
    <w:rsid w:val="006E631E"/>
    <w:rsid w:val="006F412D"/>
    <w:rsid w:val="0070650B"/>
    <w:rsid w:val="0072515B"/>
    <w:rsid w:val="00727637"/>
    <w:rsid w:val="0073406F"/>
    <w:rsid w:val="0073411A"/>
    <w:rsid w:val="00740801"/>
    <w:rsid w:val="00745BD9"/>
    <w:rsid w:val="00747FC7"/>
    <w:rsid w:val="00751720"/>
    <w:rsid w:val="00751FA7"/>
    <w:rsid w:val="00756591"/>
    <w:rsid w:val="00764195"/>
    <w:rsid w:val="00776934"/>
    <w:rsid w:val="0078177F"/>
    <w:rsid w:val="007877E0"/>
    <w:rsid w:val="007A2236"/>
    <w:rsid w:val="007B095E"/>
    <w:rsid w:val="007B2CEF"/>
    <w:rsid w:val="007B36E9"/>
    <w:rsid w:val="007B6B89"/>
    <w:rsid w:val="007B751F"/>
    <w:rsid w:val="007C300D"/>
    <w:rsid w:val="007C71C3"/>
    <w:rsid w:val="007D349B"/>
    <w:rsid w:val="007D4E6B"/>
    <w:rsid w:val="007D6CCA"/>
    <w:rsid w:val="007E5E22"/>
    <w:rsid w:val="007F3078"/>
    <w:rsid w:val="007F5E01"/>
    <w:rsid w:val="008003C3"/>
    <w:rsid w:val="00806B72"/>
    <w:rsid w:val="00810B70"/>
    <w:rsid w:val="00815656"/>
    <w:rsid w:val="008160B0"/>
    <w:rsid w:val="00820FF9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58D5"/>
    <w:rsid w:val="00866216"/>
    <w:rsid w:val="00866B6E"/>
    <w:rsid w:val="0087148A"/>
    <w:rsid w:val="00872746"/>
    <w:rsid w:val="00874875"/>
    <w:rsid w:val="00876CCF"/>
    <w:rsid w:val="0088349B"/>
    <w:rsid w:val="0088749B"/>
    <w:rsid w:val="00896986"/>
    <w:rsid w:val="00897EAB"/>
    <w:rsid w:val="008A1F9D"/>
    <w:rsid w:val="008A4FB2"/>
    <w:rsid w:val="008A504E"/>
    <w:rsid w:val="008B2C33"/>
    <w:rsid w:val="008D09DC"/>
    <w:rsid w:val="008D1693"/>
    <w:rsid w:val="008D1F24"/>
    <w:rsid w:val="008D75BB"/>
    <w:rsid w:val="008E0B73"/>
    <w:rsid w:val="008E23C1"/>
    <w:rsid w:val="008F7D55"/>
    <w:rsid w:val="009009DC"/>
    <w:rsid w:val="0090155D"/>
    <w:rsid w:val="00910B53"/>
    <w:rsid w:val="00912E27"/>
    <w:rsid w:val="00913F03"/>
    <w:rsid w:val="009148F2"/>
    <w:rsid w:val="00922280"/>
    <w:rsid w:val="00931F28"/>
    <w:rsid w:val="00933C67"/>
    <w:rsid w:val="00934AAB"/>
    <w:rsid w:val="00935AA1"/>
    <w:rsid w:val="0094137F"/>
    <w:rsid w:val="00941985"/>
    <w:rsid w:val="009454F1"/>
    <w:rsid w:val="009457C2"/>
    <w:rsid w:val="0096270C"/>
    <w:rsid w:val="00970B5A"/>
    <w:rsid w:val="0097670D"/>
    <w:rsid w:val="00984D44"/>
    <w:rsid w:val="00985AEE"/>
    <w:rsid w:val="00985B81"/>
    <w:rsid w:val="009A15D3"/>
    <w:rsid w:val="009A1FA5"/>
    <w:rsid w:val="009A41AC"/>
    <w:rsid w:val="009B1EC5"/>
    <w:rsid w:val="009B21C2"/>
    <w:rsid w:val="009B236D"/>
    <w:rsid w:val="009B47D8"/>
    <w:rsid w:val="009B4AC3"/>
    <w:rsid w:val="009B6F0C"/>
    <w:rsid w:val="009C1A43"/>
    <w:rsid w:val="009C530F"/>
    <w:rsid w:val="009D300F"/>
    <w:rsid w:val="009D5B4E"/>
    <w:rsid w:val="009D5F49"/>
    <w:rsid w:val="009D7031"/>
    <w:rsid w:val="009D75C2"/>
    <w:rsid w:val="009E0337"/>
    <w:rsid w:val="009E56F2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26E7"/>
    <w:rsid w:val="00A5473F"/>
    <w:rsid w:val="00A56FE4"/>
    <w:rsid w:val="00A63AC1"/>
    <w:rsid w:val="00A66853"/>
    <w:rsid w:val="00A66DAA"/>
    <w:rsid w:val="00A70FFD"/>
    <w:rsid w:val="00A7291A"/>
    <w:rsid w:val="00A73373"/>
    <w:rsid w:val="00A77E80"/>
    <w:rsid w:val="00A86107"/>
    <w:rsid w:val="00A947BA"/>
    <w:rsid w:val="00A94F9C"/>
    <w:rsid w:val="00A95A21"/>
    <w:rsid w:val="00A97329"/>
    <w:rsid w:val="00A97BA4"/>
    <w:rsid w:val="00AC27B2"/>
    <w:rsid w:val="00AC57D5"/>
    <w:rsid w:val="00AD1917"/>
    <w:rsid w:val="00AD6D0F"/>
    <w:rsid w:val="00AD7369"/>
    <w:rsid w:val="00AE188B"/>
    <w:rsid w:val="00AE3233"/>
    <w:rsid w:val="00AF0235"/>
    <w:rsid w:val="00AF1F03"/>
    <w:rsid w:val="00AF301F"/>
    <w:rsid w:val="00AF3C6E"/>
    <w:rsid w:val="00B01489"/>
    <w:rsid w:val="00B02AA8"/>
    <w:rsid w:val="00B05947"/>
    <w:rsid w:val="00B14F7A"/>
    <w:rsid w:val="00B16FB7"/>
    <w:rsid w:val="00B2430D"/>
    <w:rsid w:val="00B263D1"/>
    <w:rsid w:val="00B40E5B"/>
    <w:rsid w:val="00B41385"/>
    <w:rsid w:val="00B52A4F"/>
    <w:rsid w:val="00B544F4"/>
    <w:rsid w:val="00B65EF5"/>
    <w:rsid w:val="00B713E6"/>
    <w:rsid w:val="00B757EC"/>
    <w:rsid w:val="00B77F93"/>
    <w:rsid w:val="00B853CA"/>
    <w:rsid w:val="00B85C1D"/>
    <w:rsid w:val="00B930C4"/>
    <w:rsid w:val="00BA34EC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2885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66B1C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04A"/>
    <w:rsid w:val="00CA4B60"/>
    <w:rsid w:val="00CA63D0"/>
    <w:rsid w:val="00CB3140"/>
    <w:rsid w:val="00CC21A8"/>
    <w:rsid w:val="00CC2C20"/>
    <w:rsid w:val="00CC4652"/>
    <w:rsid w:val="00CC5FA8"/>
    <w:rsid w:val="00CE6BD2"/>
    <w:rsid w:val="00CE7293"/>
    <w:rsid w:val="00CF2551"/>
    <w:rsid w:val="00D00B1D"/>
    <w:rsid w:val="00D01B77"/>
    <w:rsid w:val="00D02C8E"/>
    <w:rsid w:val="00D03CA1"/>
    <w:rsid w:val="00D03F3F"/>
    <w:rsid w:val="00D07290"/>
    <w:rsid w:val="00D21FC0"/>
    <w:rsid w:val="00D22FFE"/>
    <w:rsid w:val="00D2476B"/>
    <w:rsid w:val="00D263FB"/>
    <w:rsid w:val="00D30D65"/>
    <w:rsid w:val="00D31D52"/>
    <w:rsid w:val="00D357F4"/>
    <w:rsid w:val="00D35EE4"/>
    <w:rsid w:val="00D4159B"/>
    <w:rsid w:val="00D549B4"/>
    <w:rsid w:val="00D551FA"/>
    <w:rsid w:val="00D566EE"/>
    <w:rsid w:val="00D6500E"/>
    <w:rsid w:val="00D70F85"/>
    <w:rsid w:val="00D773F7"/>
    <w:rsid w:val="00D87209"/>
    <w:rsid w:val="00D94937"/>
    <w:rsid w:val="00D96268"/>
    <w:rsid w:val="00D97C02"/>
    <w:rsid w:val="00DA1947"/>
    <w:rsid w:val="00DA234E"/>
    <w:rsid w:val="00DA4E1F"/>
    <w:rsid w:val="00DC172F"/>
    <w:rsid w:val="00DC42C5"/>
    <w:rsid w:val="00DC56ED"/>
    <w:rsid w:val="00DC63A8"/>
    <w:rsid w:val="00DD34E3"/>
    <w:rsid w:val="00DE4F2D"/>
    <w:rsid w:val="00DE4FB5"/>
    <w:rsid w:val="00E02961"/>
    <w:rsid w:val="00E035FD"/>
    <w:rsid w:val="00E13F0E"/>
    <w:rsid w:val="00E24807"/>
    <w:rsid w:val="00E24ED7"/>
    <w:rsid w:val="00E3289A"/>
    <w:rsid w:val="00E44D0F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A77DA"/>
    <w:rsid w:val="00EB0EC2"/>
    <w:rsid w:val="00EB25BE"/>
    <w:rsid w:val="00EC78F9"/>
    <w:rsid w:val="00EC79A8"/>
    <w:rsid w:val="00EE3046"/>
    <w:rsid w:val="00EE3BAA"/>
    <w:rsid w:val="00EE40B5"/>
    <w:rsid w:val="00EF2B2F"/>
    <w:rsid w:val="00EF3D97"/>
    <w:rsid w:val="00F06008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35277"/>
    <w:rsid w:val="00F40BEC"/>
    <w:rsid w:val="00F45097"/>
    <w:rsid w:val="00F46DA1"/>
    <w:rsid w:val="00F51E1D"/>
    <w:rsid w:val="00F55F7B"/>
    <w:rsid w:val="00F57CC0"/>
    <w:rsid w:val="00F624D0"/>
    <w:rsid w:val="00F62AE1"/>
    <w:rsid w:val="00F74593"/>
    <w:rsid w:val="00F7656C"/>
    <w:rsid w:val="00F817D9"/>
    <w:rsid w:val="00F924FC"/>
    <w:rsid w:val="00FA3A55"/>
    <w:rsid w:val="00FA64EB"/>
    <w:rsid w:val="00FA7A5C"/>
    <w:rsid w:val="00FC14E8"/>
    <w:rsid w:val="00FC694B"/>
    <w:rsid w:val="00FC6D6C"/>
    <w:rsid w:val="00FD298C"/>
    <w:rsid w:val="00FD64C5"/>
    <w:rsid w:val="00FE08C8"/>
    <w:rsid w:val="00FE481F"/>
    <w:rsid w:val="00FE4C1E"/>
    <w:rsid w:val="00FF3E85"/>
    <w:rsid w:val="00FF410C"/>
    <w:rsid w:val="00FF506A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2AD24C4E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  <w:style w:type="paragraph" w:customStyle="1" w:styleId="Pa18">
    <w:name w:val="Pa18"/>
    <w:basedOn w:val="Default"/>
    <w:next w:val="Default"/>
    <w:uiPriority w:val="99"/>
    <w:rsid w:val="007C71C3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E-mail:%20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76087-B733-4C4A-B6C2-217F01243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17</TotalTime>
  <Pages>31</Pages>
  <Words>4728</Words>
  <Characters>26952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13</cp:revision>
  <cp:lastPrinted>2021-03-26T08:29:00Z</cp:lastPrinted>
  <dcterms:created xsi:type="dcterms:W3CDTF">2023-03-07T08:34:00Z</dcterms:created>
  <dcterms:modified xsi:type="dcterms:W3CDTF">2026-07-08T13:22:00Z</dcterms:modified>
</cp:coreProperties>
</file>