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D452B">
              <w:rPr>
                <w:b/>
                <w:szCs w:val="28"/>
              </w:rPr>
              <w:t>RPK-2.0</w:t>
            </w:r>
            <w:r w:rsidR="00BD452B" w:rsidRPr="002B11FF">
              <w:rPr>
                <w:b/>
                <w:szCs w:val="28"/>
              </w:rPr>
              <w:t>FSRM</w:t>
            </w:r>
          </w:p>
        </w:tc>
      </w:tr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D452B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RPK-2.0</w:t>
            </w:r>
            <w:r w:rsidRPr="002B11FF">
              <w:rPr>
                <w:b/>
                <w:szCs w:val="28"/>
              </w:rPr>
              <w:t>FSRM</w:t>
            </w:r>
            <w:r w:rsidR="007356B9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356B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341F6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914F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914F2">
        <w:rPr>
          <w:b/>
          <w:sz w:val="22"/>
          <w:szCs w:val="22"/>
        </w:rPr>
        <w:lastRenderedPageBreak/>
        <w:t>СОДЕРЖАНИЕ</w:t>
      </w:r>
      <w:r w:rsidR="00231E1B" w:rsidRPr="007914F2">
        <w:rPr>
          <w:b/>
          <w:sz w:val="22"/>
          <w:szCs w:val="22"/>
        </w:rPr>
        <w:t xml:space="preserve"> </w:t>
      </w:r>
    </w:p>
    <w:p w:rsidR="007914F2" w:rsidRPr="007914F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914F2">
        <w:rPr>
          <w:sz w:val="22"/>
          <w:szCs w:val="22"/>
        </w:rPr>
        <w:fldChar w:fldCharType="begin"/>
      </w:r>
      <w:r w:rsidRPr="007914F2">
        <w:rPr>
          <w:sz w:val="22"/>
          <w:szCs w:val="22"/>
        </w:rPr>
        <w:instrText xml:space="preserve"> TOC \o "1-3" \h \z \u </w:instrText>
      </w:r>
      <w:r w:rsidRPr="007914F2">
        <w:rPr>
          <w:sz w:val="22"/>
          <w:szCs w:val="22"/>
        </w:rPr>
        <w:fldChar w:fldCharType="separate"/>
      </w:r>
      <w:hyperlink w:anchor="_Toc167715203" w:history="1">
        <w:r w:rsidR="007914F2" w:rsidRPr="007914F2">
          <w:rPr>
            <w:rStyle w:val="ad"/>
            <w:noProof/>
            <w:sz w:val="22"/>
            <w:szCs w:val="22"/>
          </w:rPr>
          <w:t>Введение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_Toc167715203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3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04" w:history="1">
        <w:r w:rsidR="007914F2" w:rsidRPr="007914F2">
          <w:rPr>
            <w:rStyle w:val="ad"/>
            <w:noProof/>
            <w:sz w:val="22"/>
            <w:szCs w:val="22"/>
          </w:rPr>
          <w:t>1.</w:t>
        </w:r>
        <w:r w:rsidR="007914F2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914F2" w:rsidRPr="007914F2">
          <w:rPr>
            <w:rStyle w:val="ad"/>
            <w:noProof/>
            <w:sz w:val="22"/>
            <w:szCs w:val="22"/>
          </w:rPr>
          <w:t>Общие сведения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_Toc167715204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4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05" w:history="1">
        <w:r w:rsidR="007914F2" w:rsidRPr="007914F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_Toc167715205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5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06" w:history="1">
        <w:r w:rsidR="007914F2" w:rsidRPr="007914F2">
          <w:rPr>
            <w:rStyle w:val="ad"/>
            <w:noProof/>
            <w:sz w:val="22"/>
            <w:szCs w:val="22"/>
          </w:rPr>
          <w:t>2.2 Описание изделия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_Toc167715206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6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07" w:history="1">
        <w:r w:rsidR="007914F2" w:rsidRPr="007914F2">
          <w:rPr>
            <w:rStyle w:val="ad"/>
            <w:noProof/>
            <w:sz w:val="22"/>
            <w:szCs w:val="22"/>
          </w:rPr>
          <w:t>2.3 Принцип работы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_Toc167715207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6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08" w:history="1">
        <w:r w:rsidR="007914F2" w:rsidRPr="007914F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_Toc167715208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7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09" w:history="1">
        <w:r w:rsidR="007914F2" w:rsidRPr="007914F2">
          <w:rPr>
            <w:rStyle w:val="ad"/>
            <w:noProof/>
            <w:sz w:val="22"/>
            <w:szCs w:val="22"/>
          </w:rPr>
          <w:t>2.5 Оптимальная эксплуатация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_Toc167715209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8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0" w:history="1">
        <w:r w:rsidR="007914F2" w:rsidRPr="007914F2">
          <w:rPr>
            <w:rStyle w:val="ad"/>
            <w:noProof/>
            <w:sz w:val="22"/>
            <w:szCs w:val="22"/>
          </w:rPr>
          <w:t>2.6 Маркировка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_Toc167715210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9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1" w:history="1">
        <w:r w:rsidR="007914F2" w:rsidRPr="007914F2">
          <w:rPr>
            <w:rStyle w:val="ad"/>
            <w:noProof/>
            <w:sz w:val="22"/>
            <w:szCs w:val="22"/>
          </w:rPr>
          <w:t>3. Комплектность поставки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_Toc167715211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10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2" w:history="1">
        <w:r w:rsidR="007914F2" w:rsidRPr="007914F2">
          <w:rPr>
            <w:rStyle w:val="ad"/>
            <w:noProof/>
            <w:sz w:val="22"/>
            <w:szCs w:val="22"/>
          </w:rPr>
          <w:t>4. Чертеж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_Toc167715212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11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3" w:history="1">
        <w:r w:rsidR="007914F2" w:rsidRPr="007914F2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_Toc167715213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11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4" w:history="1">
        <w:r w:rsidR="007914F2" w:rsidRPr="007914F2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_Toc167715214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11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5" w:history="1">
        <w:r w:rsidR="007914F2" w:rsidRPr="007914F2">
          <w:rPr>
            <w:rStyle w:val="ad"/>
            <w:noProof/>
            <w:sz w:val="22"/>
            <w:szCs w:val="22"/>
          </w:rPr>
          <w:t>5. Гарантии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_Toc167715215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12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6" w:history="1">
        <w:r w:rsidR="007914F2" w:rsidRPr="007914F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_Toc167715216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13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7" w:history="1">
        <w:r w:rsidR="007914F2" w:rsidRPr="007914F2">
          <w:rPr>
            <w:rStyle w:val="ad"/>
            <w:noProof/>
            <w:sz w:val="22"/>
            <w:szCs w:val="22"/>
          </w:rPr>
          <w:t>7. Свидетельство о приемке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_Toc167715217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14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8" w:history="1">
        <w:r w:rsidR="007914F2" w:rsidRPr="007914F2">
          <w:rPr>
            <w:rStyle w:val="ad"/>
            <w:noProof/>
            <w:sz w:val="22"/>
            <w:szCs w:val="22"/>
          </w:rPr>
          <w:t>8. Консервация</w:t>
        </w:r>
        <w:r w:rsidR="007914F2" w:rsidRPr="007914F2">
          <w:rPr>
            <w:rStyle w:val="ad"/>
            <w:noProof/>
            <w:sz w:val="22"/>
            <w:szCs w:val="22"/>
            <w:lang w:val="en-US"/>
          </w:rPr>
          <w:t>*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_Toc167715218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15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19" w:history="1">
        <w:r w:rsidR="007914F2" w:rsidRPr="007914F2">
          <w:rPr>
            <w:rStyle w:val="ad"/>
            <w:noProof/>
            <w:sz w:val="22"/>
            <w:szCs w:val="22"/>
          </w:rPr>
          <w:t>9. Сведения об утилизации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_Toc167715219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16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0" w:history="1">
        <w:r w:rsidR="007914F2" w:rsidRPr="007914F2">
          <w:rPr>
            <w:rStyle w:val="ad"/>
            <w:noProof/>
            <w:sz w:val="22"/>
            <w:szCs w:val="22"/>
          </w:rPr>
          <w:t>10. Требования безопасности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_Toc167715220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16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1" w:history="1">
        <w:r w:rsidR="007914F2" w:rsidRPr="007914F2">
          <w:rPr>
            <w:rStyle w:val="ad"/>
            <w:noProof/>
            <w:sz w:val="22"/>
            <w:szCs w:val="22"/>
          </w:rPr>
          <w:t>10.1 Общие требования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_Toc167715221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18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2" w:history="1">
        <w:r w:rsidR="007914F2" w:rsidRPr="007914F2">
          <w:rPr>
            <w:rStyle w:val="ad"/>
            <w:noProof/>
            <w:sz w:val="22"/>
            <w:szCs w:val="22"/>
          </w:rPr>
          <w:t>11. Прием и передача изделия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_Toc167715222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19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3" w:history="1">
        <w:r w:rsidR="007914F2" w:rsidRPr="007914F2">
          <w:rPr>
            <w:rStyle w:val="ad"/>
            <w:noProof/>
            <w:sz w:val="22"/>
            <w:szCs w:val="22"/>
          </w:rPr>
          <w:t>12. Учет работы изделия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_Toc167715223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20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4" w:history="1">
        <w:r w:rsidR="007914F2" w:rsidRPr="007914F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_Toc167715224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21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5" w:history="1">
        <w:r w:rsidR="007914F2" w:rsidRPr="007914F2">
          <w:rPr>
            <w:rStyle w:val="ad"/>
            <w:noProof/>
            <w:sz w:val="22"/>
            <w:szCs w:val="22"/>
          </w:rPr>
          <w:t>14. Работы при эксплуатации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_Toc167715225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22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6" w:history="1">
        <w:r w:rsidR="007914F2" w:rsidRPr="007914F2">
          <w:rPr>
            <w:rStyle w:val="ad"/>
            <w:noProof/>
            <w:sz w:val="22"/>
            <w:szCs w:val="22"/>
          </w:rPr>
          <w:t>14.1 Учет выполнения работ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_Toc167715226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22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7" w:history="1">
        <w:r w:rsidR="007914F2" w:rsidRPr="007914F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_Toc167715227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23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8" w:history="1">
        <w:r w:rsidR="007914F2" w:rsidRPr="007914F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_Toc167715228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24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29" w:history="1">
        <w:r w:rsidR="007914F2" w:rsidRPr="007914F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_Toc167715229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25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0" w:history="1">
        <w:r w:rsidR="007914F2" w:rsidRPr="007914F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_Toc167715230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26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1" w:history="1">
        <w:r w:rsidR="007914F2" w:rsidRPr="007914F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_Toc167715231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29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2" w:history="1">
        <w:r w:rsidR="007914F2" w:rsidRPr="007914F2">
          <w:rPr>
            <w:rStyle w:val="ad"/>
            <w:noProof/>
            <w:sz w:val="22"/>
            <w:szCs w:val="22"/>
          </w:rPr>
          <w:t>16.1 Транспортировка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_Toc167715232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29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3" w:history="1">
        <w:r w:rsidR="007914F2" w:rsidRPr="007914F2">
          <w:rPr>
            <w:rStyle w:val="ad"/>
            <w:noProof/>
            <w:sz w:val="22"/>
            <w:szCs w:val="22"/>
          </w:rPr>
          <w:t>16.2 Хранение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_Toc167715233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29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4" w:history="1">
        <w:r w:rsidR="007914F2" w:rsidRPr="007914F2">
          <w:rPr>
            <w:rStyle w:val="ad"/>
            <w:noProof/>
            <w:sz w:val="22"/>
            <w:szCs w:val="22"/>
          </w:rPr>
          <w:t>17. Ремонт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_Toc167715234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30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5" w:history="1">
        <w:r w:rsidR="007914F2" w:rsidRPr="007914F2">
          <w:rPr>
            <w:rStyle w:val="ad"/>
            <w:noProof/>
            <w:sz w:val="22"/>
            <w:szCs w:val="22"/>
          </w:rPr>
          <w:t>18. Сведения о рекламациях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_Toc167715235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31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7914F2" w:rsidRPr="007914F2" w:rsidRDefault="00C341F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5236" w:history="1">
        <w:r w:rsidR="007914F2" w:rsidRPr="007914F2">
          <w:rPr>
            <w:rStyle w:val="ad"/>
            <w:noProof/>
            <w:sz w:val="22"/>
            <w:szCs w:val="22"/>
          </w:rPr>
          <w:t>19. Особые отметки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_Toc167715236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32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C341F6" w:rsidP="007914F2">
      <w:pPr>
        <w:pStyle w:val="12"/>
        <w:tabs>
          <w:tab w:val="right" w:leader="dot" w:pos="9913"/>
        </w:tabs>
      </w:pPr>
      <w:hyperlink w:anchor="_Toc167715237" w:history="1">
        <w:r w:rsidR="007914F2" w:rsidRPr="007914F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914F2" w:rsidRPr="007914F2">
          <w:rPr>
            <w:noProof/>
            <w:webHidden/>
            <w:sz w:val="22"/>
            <w:szCs w:val="22"/>
          </w:rPr>
          <w:tab/>
        </w:r>
        <w:r w:rsidR="007914F2" w:rsidRPr="007914F2">
          <w:rPr>
            <w:noProof/>
            <w:webHidden/>
            <w:sz w:val="22"/>
            <w:szCs w:val="22"/>
          </w:rPr>
          <w:fldChar w:fldCharType="begin"/>
        </w:r>
        <w:r w:rsidR="007914F2" w:rsidRPr="007914F2">
          <w:rPr>
            <w:noProof/>
            <w:webHidden/>
            <w:sz w:val="22"/>
            <w:szCs w:val="22"/>
          </w:rPr>
          <w:instrText xml:space="preserve"> PAGEREF _Toc167715237 \h </w:instrText>
        </w:r>
        <w:r w:rsidR="007914F2" w:rsidRPr="007914F2">
          <w:rPr>
            <w:noProof/>
            <w:webHidden/>
            <w:sz w:val="22"/>
            <w:szCs w:val="22"/>
          </w:rPr>
        </w:r>
        <w:r w:rsidR="007914F2" w:rsidRPr="007914F2">
          <w:rPr>
            <w:noProof/>
            <w:webHidden/>
            <w:sz w:val="22"/>
            <w:szCs w:val="22"/>
          </w:rPr>
          <w:fldChar w:fldCharType="separate"/>
        </w:r>
        <w:r w:rsidR="007914F2">
          <w:rPr>
            <w:noProof/>
            <w:webHidden/>
            <w:sz w:val="22"/>
            <w:szCs w:val="22"/>
          </w:rPr>
          <w:t>33</w:t>
        </w:r>
        <w:r w:rsidR="007914F2" w:rsidRPr="007914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7914F2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520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520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680190" w:rsidRPr="00680190" w:rsidRDefault="00680190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797"/>
      </w:tblGrid>
      <w:tr w:rsidR="007356B9" w:rsidRPr="00CC2C20" w:rsidTr="007A120D">
        <w:trPr>
          <w:trHeight w:val="553"/>
        </w:trPr>
        <w:tc>
          <w:tcPr>
            <w:tcW w:w="2410" w:type="dxa"/>
            <w:vAlign w:val="center"/>
          </w:tcPr>
          <w:p w:rsidR="007356B9" w:rsidRPr="00CC2C20" w:rsidRDefault="007356B9" w:rsidP="007A120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7356B9" w:rsidRPr="009D7031" w:rsidRDefault="007356B9" w:rsidP="007A1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7356B9" w:rsidRPr="00CC2C20" w:rsidTr="007A120D">
        <w:trPr>
          <w:trHeight w:val="553"/>
        </w:trPr>
        <w:tc>
          <w:tcPr>
            <w:tcW w:w="2410" w:type="dxa"/>
            <w:vAlign w:val="center"/>
          </w:tcPr>
          <w:p w:rsidR="007356B9" w:rsidRPr="00CC2C20" w:rsidRDefault="007356B9" w:rsidP="007A120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7356B9" w:rsidRPr="00F924FC" w:rsidRDefault="007356B9" w:rsidP="007A120D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RPK-2.0</w:t>
            </w:r>
            <w:r w:rsidRPr="00F924FC">
              <w:rPr>
                <w:sz w:val="22"/>
                <w:szCs w:val="22"/>
              </w:rPr>
              <w:t>FSRM</w:t>
            </w:r>
          </w:p>
        </w:tc>
      </w:tr>
      <w:tr w:rsidR="007356B9" w:rsidRPr="00CC2C20" w:rsidTr="007A120D">
        <w:trPr>
          <w:trHeight w:val="553"/>
        </w:trPr>
        <w:tc>
          <w:tcPr>
            <w:tcW w:w="2410" w:type="dxa"/>
            <w:vAlign w:val="center"/>
          </w:tcPr>
          <w:p w:rsidR="007356B9" w:rsidRPr="00CA105D" w:rsidRDefault="007356B9" w:rsidP="007A120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7356B9" w:rsidRPr="00AC27B2" w:rsidRDefault="007356B9" w:rsidP="007356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RPK-2.0</w:t>
            </w:r>
            <w:r w:rsidRPr="00F924FC">
              <w:rPr>
                <w:sz w:val="22"/>
                <w:szCs w:val="22"/>
              </w:rPr>
              <w:t>FSRM</w:t>
            </w:r>
          </w:p>
        </w:tc>
      </w:tr>
      <w:tr w:rsidR="007356B9" w:rsidRPr="00CC2C20" w:rsidTr="007A120D">
        <w:trPr>
          <w:trHeight w:val="553"/>
        </w:trPr>
        <w:tc>
          <w:tcPr>
            <w:tcW w:w="2410" w:type="dxa"/>
            <w:vAlign w:val="center"/>
          </w:tcPr>
          <w:p w:rsidR="007356B9" w:rsidRPr="00CC2C20" w:rsidRDefault="007356B9" w:rsidP="007A120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7356B9" w:rsidRDefault="007356B9" w:rsidP="007A120D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7356B9" w:rsidRPr="0029731C" w:rsidRDefault="007356B9" w:rsidP="007A1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7356B9" w:rsidRPr="00CC2C20" w:rsidTr="007A120D">
        <w:trPr>
          <w:trHeight w:val="553"/>
        </w:trPr>
        <w:tc>
          <w:tcPr>
            <w:tcW w:w="2410" w:type="dxa"/>
            <w:vAlign w:val="center"/>
          </w:tcPr>
          <w:p w:rsidR="007356B9" w:rsidRPr="00CC2C20" w:rsidRDefault="007356B9" w:rsidP="007A120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7356B9" w:rsidRPr="00CC2C20" w:rsidRDefault="007356B9" w:rsidP="007A120D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356B9" w:rsidRPr="00CC2C20" w:rsidTr="007A120D">
        <w:trPr>
          <w:trHeight w:val="553"/>
        </w:trPr>
        <w:tc>
          <w:tcPr>
            <w:tcW w:w="2410" w:type="dxa"/>
            <w:vAlign w:val="center"/>
          </w:tcPr>
          <w:p w:rsidR="007356B9" w:rsidRPr="00CC2C20" w:rsidRDefault="007356B9" w:rsidP="007A120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7356B9" w:rsidRPr="009D7031" w:rsidRDefault="007356B9" w:rsidP="007A1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C341F6" w:rsidRPr="00CC2C20" w:rsidTr="007A120D">
        <w:trPr>
          <w:trHeight w:val="553"/>
        </w:trPr>
        <w:tc>
          <w:tcPr>
            <w:tcW w:w="2410" w:type="dxa"/>
            <w:vAlign w:val="center"/>
          </w:tcPr>
          <w:p w:rsidR="00C341F6" w:rsidRPr="00CC2C20" w:rsidRDefault="00C341F6" w:rsidP="00C341F6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5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C341F6" w:rsidRPr="008912C4" w:rsidRDefault="00C341F6" w:rsidP="00C341F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C341F6" w:rsidRPr="00CC2C20" w:rsidTr="007A120D">
        <w:trPr>
          <w:trHeight w:val="553"/>
        </w:trPr>
        <w:tc>
          <w:tcPr>
            <w:tcW w:w="2410" w:type="dxa"/>
            <w:vAlign w:val="center"/>
          </w:tcPr>
          <w:p w:rsidR="00C341F6" w:rsidRPr="00CC2C20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C341F6" w:rsidRPr="00CC2C20" w:rsidRDefault="00C341F6" w:rsidP="00C34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C341F6" w:rsidRPr="00CC2C20" w:rsidTr="007A120D">
        <w:trPr>
          <w:trHeight w:val="1989"/>
        </w:trPr>
        <w:tc>
          <w:tcPr>
            <w:tcW w:w="2410" w:type="dxa"/>
            <w:vAlign w:val="center"/>
          </w:tcPr>
          <w:p w:rsidR="00C341F6" w:rsidRPr="00F0163C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7" w:type="dxa"/>
            <w:vAlign w:val="center"/>
          </w:tcPr>
          <w:p w:rsidR="00C341F6" w:rsidRDefault="00C341F6" w:rsidP="00C341F6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C341F6" w:rsidRDefault="00C341F6" w:rsidP="00C341F6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C341F6" w:rsidRDefault="00C341F6" w:rsidP="00C341F6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C341F6" w:rsidRPr="009A1BB8" w:rsidRDefault="00C341F6" w:rsidP="00C341F6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C341F6" w:rsidRPr="009C0E86" w:rsidRDefault="00C341F6" w:rsidP="00C34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C341F6" w:rsidRPr="00F0163C" w:rsidRDefault="00C341F6" w:rsidP="00C341F6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C341F6" w:rsidRPr="00CC5FA8" w:rsidTr="007A120D">
        <w:trPr>
          <w:trHeight w:val="492"/>
        </w:trPr>
        <w:tc>
          <w:tcPr>
            <w:tcW w:w="2410" w:type="dxa"/>
            <w:vAlign w:val="center"/>
          </w:tcPr>
          <w:p w:rsidR="00C341F6" w:rsidRPr="00CC2C20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341F6" w:rsidRPr="003011F5" w:rsidRDefault="00C341F6" w:rsidP="00C341F6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341F6" w:rsidRPr="00CC2C20" w:rsidTr="007A120D">
        <w:trPr>
          <w:trHeight w:val="553"/>
        </w:trPr>
        <w:tc>
          <w:tcPr>
            <w:tcW w:w="2410" w:type="dxa"/>
            <w:vAlign w:val="center"/>
          </w:tcPr>
          <w:p w:rsidR="00C341F6" w:rsidRPr="00CC2C20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341F6" w:rsidRPr="003011F5" w:rsidRDefault="00C341F6" w:rsidP="00C34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341F6" w:rsidRPr="00C341F6" w:rsidTr="007A120D">
        <w:trPr>
          <w:trHeight w:val="553"/>
        </w:trPr>
        <w:tc>
          <w:tcPr>
            <w:tcW w:w="2410" w:type="dxa"/>
            <w:vAlign w:val="center"/>
          </w:tcPr>
          <w:p w:rsidR="00C341F6" w:rsidRPr="00CC2C20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341F6" w:rsidRPr="001C49D4" w:rsidRDefault="00C341F6" w:rsidP="00C341F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C341F6" w:rsidRPr="00CC2C20" w:rsidTr="007A120D">
        <w:trPr>
          <w:trHeight w:val="553"/>
        </w:trPr>
        <w:tc>
          <w:tcPr>
            <w:tcW w:w="2410" w:type="dxa"/>
            <w:vAlign w:val="center"/>
          </w:tcPr>
          <w:p w:rsidR="00C341F6" w:rsidRPr="00CC2C20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341F6" w:rsidRPr="00D263FB" w:rsidRDefault="00C341F6" w:rsidP="00C341F6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C341F6" w:rsidRPr="00CC2C20" w:rsidTr="007A120D">
        <w:trPr>
          <w:trHeight w:val="553"/>
        </w:trPr>
        <w:tc>
          <w:tcPr>
            <w:tcW w:w="2410" w:type="dxa"/>
            <w:vAlign w:val="center"/>
          </w:tcPr>
          <w:p w:rsidR="00C341F6" w:rsidRPr="00F0163C" w:rsidRDefault="00C341F6" w:rsidP="00C341F6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C341F6" w:rsidRDefault="00C341F6" w:rsidP="00C34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C341F6" w:rsidRPr="00BF0AAC" w:rsidRDefault="00C341F6" w:rsidP="00C34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C341F6" w:rsidRPr="00BF0AAC" w:rsidRDefault="00C341F6" w:rsidP="00C341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C341F6" w:rsidRPr="00BF0AAC" w:rsidRDefault="00C341F6" w:rsidP="00C341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341F6" w:rsidRPr="00BF0AAC" w:rsidRDefault="00C341F6" w:rsidP="00C341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341F6" w:rsidRPr="00BF0AAC" w:rsidRDefault="00C341F6" w:rsidP="00C341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C341F6" w:rsidRPr="00BF0AAC" w:rsidRDefault="00C341F6" w:rsidP="00C341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C341F6" w:rsidRPr="002362A6" w:rsidRDefault="00C341F6" w:rsidP="00C341F6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2362A6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2362A6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362A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2362A6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5"/>
    </w:tbl>
    <w:p w:rsidR="00866216" w:rsidRDefault="00866216" w:rsidP="00200C8E">
      <w:pPr>
        <w:jc w:val="center"/>
        <w:rPr>
          <w:b/>
          <w:szCs w:val="28"/>
        </w:rPr>
      </w:pPr>
    </w:p>
    <w:p w:rsidR="00680190" w:rsidRDefault="00680190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6771520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AA295E" w:rsidRPr="00AD1C4D" w:rsidTr="00B902E5">
        <w:trPr>
          <w:jc w:val="center"/>
        </w:trPr>
        <w:tc>
          <w:tcPr>
            <w:tcW w:w="5822" w:type="dxa"/>
            <w:gridSpan w:val="2"/>
            <w:vAlign w:val="center"/>
          </w:tcPr>
          <w:p w:rsidR="00AA295E" w:rsidRPr="00D94425" w:rsidRDefault="00AA295E" w:rsidP="00AA295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AA295E" w:rsidRPr="00D94425" w:rsidRDefault="00AA295E" w:rsidP="00AA295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AA295E" w:rsidRPr="00D94425" w:rsidRDefault="00AA295E" w:rsidP="00AA295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050860" w:rsidRPr="00AD1C4D" w:rsidTr="008059A3">
        <w:trPr>
          <w:trHeight w:val="159"/>
          <w:jc w:val="center"/>
        </w:trPr>
        <w:tc>
          <w:tcPr>
            <w:tcW w:w="2272" w:type="dxa"/>
            <w:vMerge w:val="restart"/>
          </w:tcPr>
          <w:p w:rsidR="00050860" w:rsidRPr="00AD1C4D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050860" w:rsidRPr="0001459B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050860" w:rsidRPr="009C1598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5.0/5.6</w:t>
            </w:r>
          </w:p>
        </w:tc>
      </w:tr>
      <w:tr w:rsidR="00050860" w:rsidRPr="00AD1C4D" w:rsidTr="008059A3">
        <w:trPr>
          <w:trHeight w:val="159"/>
          <w:jc w:val="center"/>
        </w:trPr>
        <w:tc>
          <w:tcPr>
            <w:tcW w:w="2272" w:type="dxa"/>
            <w:vMerge/>
          </w:tcPr>
          <w:p w:rsidR="00050860" w:rsidRDefault="00050860" w:rsidP="008059A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050860" w:rsidRPr="0001459B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050860" w:rsidRPr="0002140A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5.6/6.3</w:t>
            </w:r>
          </w:p>
        </w:tc>
      </w:tr>
      <w:tr w:rsidR="00050860" w:rsidRPr="00AD1C4D" w:rsidTr="000A445C">
        <w:trPr>
          <w:trHeight w:val="159"/>
          <w:jc w:val="center"/>
        </w:trPr>
        <w:tc>
          <w:tcPr>
            <w:tcW w:w="2272" w:type="dxa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050860" w:rsidRPr="00482A3A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14.5/13/11/9.5</w:t>
            </w:r>
          </w:p>
        </w:tc>
      </w:tr>
      <w:tr w:rsidR="00050860" w:rsidRPr="00AD1C4D" w:rsidTr="000A445C">
        <w:trPr>
          <w:jc w:val="center"/>
        </w:trPr>
        <w:tc>
          <w:tcPr>
            <w:tcW w:w="2272" w:type="dxa"/>
            <w:vAlign w:val="center"/>
          </w:tcPr>
          <w:p w:rsidR="00050860" w:rsidRPr="00E4197E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050860" w:rsidRPr="00E4197E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050860" w:rsidRPr="00E4197E" w:rsidRDefault="00050860" w:rsidP="008059A3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050860" w:rsidRPr="004C1D6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40/37/34/31</w:t>
            </w:r>
          </w:p>
        </w:tc>
      </w:tr>
      <w:tr w:rsidR="00050860" w:rsidRPr="00AD1C4D" w:rsidTr="000A445C">
        <w:trPr>
          <w:jc w:val="center"/>
        </w:trPr>
        <w:tc>
          <w:tcPr>
            <w:tcW w:w="2272" w:type="dxa"/>
            <w:vAlign w:val="center"/>
          </w:tcPr>
          <w:p w:rsidR="00050860" w:rsidRPr="00E4197E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050860" w:rsidRPr="00E4197E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050860" w:rsidRPr="004C1D6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55/53/50/47</w:t>
            </w:r>
          </w:p>
        </w:tc>
      </w:tr>
      <w:tr w:rsidR="00050860" w:rsidRPr="00AD1C4D" w:rsidTr="008059A3">
        <w:trPr>
          <w:jc w:val="center"/>
        </w:trPr>
        <w:tc>
          <w:tcPr>
            <w:tcW w:w="2272" w:type="dxa"/>
            <w:vMerge w:val="restart"/>
            <w:vAlign w:val="center"/>
          </w:tcPr>
          <w:p w:rsidR="00050860" w:rsidRPr="00135C4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050860" w:rsidRPr="0001459B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050860" w:rsidRPr="002C27AF" w:rsidRDefault="00050860" w:rsidP="008059A3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050860" w:rsidRPr="00AD1C4D" w:rsidTr="008059A3">
        <w:trPr>
          <w:jc w:val="center"/>
        </w:trPr>
        <w:tc>
          <w:tcPr>
            <w:tcW w:w="2272" w:type="dxa"/>
            <w:vMerge/>
            <w:vAlign w:val="center"/>
          </w:tcPr>
          <w:p w:rsidR="00050860" w:rsidRPr="00E4197E" w:rsidRDefault="00050860" w:rsidP="008059A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050860" w:rsidRPr="00E4197E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050860" w:rsidRPr="00E4197E" w:rsidRDefault="00050860" w:rsidP="008059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050860" w:rsidRPr="002C27AF" w:rsidRDefault="00050860" w:rsidP="008059A3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050860" w:rsidRPr="00AD1C4D" w:rsidTr="008059A3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050860" w:rsidRPr="00E4197E" w:rsidRDefault="00050860" w:rsidP="008059A3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050860" w:rsidRPr="00E4197E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050860" w:rsidRPr="00B54A67" w:rsidRDefault="00050860" w:rsidP="008059A3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050860" w:rsidRPr="00AD1C4D" w:rsidTr="008059A3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050860" w:rsidRPr="00FD6217" w:rsidRDefault="00050860" w:rsidP="008059A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050860" w:rsidRPr="00FD6217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050860" w:rsidRPr="0098223F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Pr="00CA78AC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050860" w:rsidRPr="00CA78A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050860" w:rsidRPr="00CA78A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Pr="00135C4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050860" w:rsidRPr="00CA78A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050860" w:rsidRPr="00AD1C4D" w:rsidTr="008059A3">
        <w:trPr>
          <w:jc w:val="center"/>
        </w:trPr>
        <w:tc>
          <w:tcPr>
            <w:tcW w:w="7098" w:type="dxa"/>
            <w:gridSpan w:val="3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050860" w:rsidRPr="00AD1C4D" w:rsidTr="008059A3">
        <w:trPr>
          <w:jc w:val="center"/>
        </w:trPr>
        <w:tc>
          <w:tcPr>
            <w:tcW w:w="7098" w:type="dxa"/>
            <w:gridSpan w:val="3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821" w:type="dxa"/>
            <w:vAlign w:val="center"/>
          </w:tcPr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 w:rsidRPr="0069726C">
              <w:rPr>
                <w:sz w:val="22"/>
                <w:szCs w:val="22"/>
              </w:rPr>
              <w:t>PC-ARFP(1)E</w:t>
            </w:r>
          </w:p>
        </w:tc>
      </w:tr>
      <w:tr w:rsidR="00050860" w:rsidRPr="00AD1C4D" w:rsidTr="008059A3">
        <w:trPr>
          <w:jc w:val="center"/>
        </w:trPr>
        <w:tc>
          <w:tcPr>
            <w:tcW w:w="9919" w:type="dxa"/>
            <w:gridSpan w:val="4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Pr="00135C40" w:rsidRDefault="00050860" w:rsidP="008059A3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50860" w:rsidRPr="0001459B" w:rsidRDefault="00050860" w:rsidP="008059A3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050860" w:rsidRPr="0001459B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Pr="001D0C4B" w:rsidRDefault="00050860" w:rsidP="008059A3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050860" w:rsidRPr="00812D3E" w:rsidRDefault="00050860" w:rsidP="008059A3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050860" w:rsidRPr="00812D3E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50860" w:rsidRPr="00AD1C4D" w:rsidTr="008059A3">
        <w:trPr>
          <w:jc w:val="center"/>
        </w:trPr>
        <w:tc>
          <w:tcPr>
            <w:tcW w:w="9919" w:type="dxa"/>
            <w:gridSpan w:val="4"/>
            <w:vAlign w:val="center"/>
          </w:tcPr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050860" w:rsidRPr="00812D3E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21" w:type="dxa"/>
            <w:vAlign w:val="center"/>
          </w:tcPr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Pr="00850DEB" w:rsidRDefault="00050860" w:rsidP="008059A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050860" w:rsidRPr="00812D3E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21" w:type="dxa"/>
            <w:vAlign w:val="center"/>
          </w:tcPr>
          <w:p w:rsidR="00050860" w:rsidRPr="00041AAE" w:rsidRDefault="00050860" w:rsidP="008059A3">
            <w:pPr>
              <w:jc w:val="center"/>
              <w:rPr>
                <w:sz w:val="22"/>
                <w:szCs w:val="22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041AAE">
              <w:rPr>
                <w:sz w:val="22"/>
                <w:szCs w:val="22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041AAE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041AAE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041AAE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041AAE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041AAE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041AAE">
                <w:rPr>
                  <w:sz w:val="22"/>
                  <w:szCs w:val="22"/>
                </w:rPr>
                <w:t>-32</w:t>
              </w:r>
            </w:hyperlink>
            <w:r w:rsidRPr="00041AAE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041AAE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041AAE">
              <w:rPr>
                <w:sz w:val="22"/>
                <w:szCs w:val="22"/>
                <w:vertAlign w:val="subscript"/>
              </w:rPr>
              <w:t>2</w:t>
            </w:r>
            <w:r w:rsidRPr="00041AAE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041AAE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041AAE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041AAE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041AAE">
                <w:rPr>
                  <w:sz w:val="22"/>
                  <w:szCs w:val="22"/>
                </w:rPr>
                <w:t>-125</w:t>
              </w:r>
            </w:hyperlink>
            <w:r w:rsidRPr="00041AAE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041AAE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041AAE">
              <w:rPr>
                <w:sz w:val="22"/>
                <w:szCs w:val="22"/>
                <w:vertAlign w:val="subscript"/>
              </w:rPr>
              <w:t>3</w:t>
            </w:r>
            <w:r w:rsidRPr="00041AAE">
              <w:rPr>
                <w:sz w:val="22"/>
                <w:szCs w:val="22"/>
              </w:rPr>
              <w:t>)</w:t>
            </w:r>
          </w:p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 w:rsidRPr="00DE4FB5">
              <w:rPr>
                <w:sz w:val="22"/>
                <w:szCs w:val="22"/>
                <w:lang w:val="en-US"/>
              </w:rPr>
              <w:t>:</w:t>
            </w:r>
            <w:r w:rsidRPr="00DE4FB5">
              <w:rPr>
                <w:lang w:val="en-US"/>
              </w:rPr>
              <w:t xml:space="preserve"> </w:t>
            </w:r>
            <w:r w:rsidRPr="00DE4FB5">
              <w:rPr>
                <w:sz w:val="22"/>
                <w:szCs w:val="22"/>
                <w:lang w:val="en-US"/>
              </w:rPr>
              <w:t>100%</w:t>
            </w:r>
            <w:r w:rsidRPr="00DE4FB5">
              <w:rPr>
                <w:lang w:val="en-US"/>
              </w:rP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050860" w:rsidRPr="00AD1C4D" w:rsidTr="008059A3">
        <w:trPr>
          <w:jc w:val="center"/>
        </w:trPr>
        <w:tc>
          <w:tcPr>
            <w:tcW w:w="5822" w:type="dxa"/>
            <w:gridSpan w:val="2"/>
            <w:vAlign w:val="center"/>
          </w:tcPr>
          <w:p w:rsidR="00050860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050860" w:rsidRPr="00812D3E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050860" w:rsidRPr="00AD1C4D" w:rsidTr="008059A3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050860" w:rsidRDefault="00050860" w:rsidP="008059A3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050860" w:rsidRPr="00AD1C4D" w:rsidTr="008059A3">
        <w:trPr>
          <w:trHeight w:val="241"/>
          <w:jc w:val="center"/>
        </w:trPr>
        <w:tc>
          <w:tcPr>
            <w:tcW w:w="5822" w:type="dxa"/>
            <w:gridSpan w:val="2"/>
          </w:tcPr>
          <w:p w:rsidR="00050860" w:rsidRPr="00AD1C4D" w:rsidRDefault="00050860" w:rsidP="0080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050860" w:rsidRPr="004C1D6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  <w:tc>
          <w:tcPr>
            <w:tcW w:w="2821" w:type="dxa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</w:tr>
      <w:tr w:rsidR="00050860" w:rsidRPr="00AD1C4D" w:rsidTr="008059A3">
        <w:trPr>
          <w:trHeight w:val="245"/>
          <w:jc w:val="center"/>
        </w:trPr>
        <w:tc>
          <w:tcPr>
            <w:tcW w:w="5822" w:type="dxa"/>
            <w:gridSpan w:val="2"/>
          </w:tcPr>
          <w:p w:rsidR="00050860" w:rsidRPr="00AD1C4D" w:rsidRDefault="00050860" w:rsidP="008059A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</w:p>
        </w:tc>
      </w:tr>
      <w:tr w:rsidR="00050860" w:rsidRPr="00AD1C4D" w:rsidTr="008059A3">
        <w:trPr>
          <w:trHeight w:val="277"/>
          <w:jc w:val="center"/>
        </w:trPr>
        <w:tc>
          <w:tcPr>
            <w:tcW w:w="5822" w:type="dxa"/>
            <w:gridSpan w:val="2"/>
          </w:tcPr>
          <w:p w:rsidR="00050860" w:rsidRPr="00AD1C4D" w:rsidRDefault="00050860" w:rsidP="008059A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2821" w:type="dxa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</w:tr>
      <w:tr w:rsidR="00050860" w:rsidRPr="00AD1C4D" w:rsidTr="008059A3">
        <w:trPr>
          <w:trHeight w:val="280"/>
          <w:jc w:val="center"/>
        </w:trPr>
        <w:tc>
          <w:tcPr>
            <w:tcW w:w="5822" w:type="dxa"/>
            <w:gridSpan w:val="2"/>
          </w:tcPr>
          <w:p w:rsidR="00050860" w:rsidRPr="00AD1C4D" w:rsidRDefault="00050860" w:rsidP="008059A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050860" w:rsidRPr="00135C40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2821" w:type="dxa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</w:tr>
      <w:tr w:rsidR="00050860" w:rsidRPr="00AD1C4D" w:rsidTr="008059A3">
        <w:trPr>
          <w:trHeight w:val="271"/>
          <w:jc w:val="center"/>
        </w:trPr>
        <w:tc>
          <w:tcPr>
            <w:tcW w:w="5822" w:type="dxa"/>
            <w:gridSpan w:val="2"/>
          </w:tcPr>
          <w:p w:rsidR="00050860" w:rsidRPr="00AD1C4D" w:rsidRDefault="00050860" w:rsidP="008059A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050860" w:rsidRPr="004C1D6C" w:rsidRDefault="00050860" w:rsidP="00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2821" w:type="dxa"/>
            <w:vAlign w:val="center"/>
          </w:tcPr>
          <w:p w:rsidR="00050860" w:rsidRPr="00AD1C4D" w:rsidRDefault="00050860" w:rsidP="00805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346892" w:rsidRDefault="00310201" w:rsidP="00346892">
      <w:pPr>
        <w:jc w:val="both"/>
        <w:rPr>
          <w:noProof/>
          <w:sz w:val="24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  <w:bookmarkStart w:id="10" w:name="_Toc85529568"/>
      <w:bookmarkStart w:id="11" w:name="_Ref86669666"/>
      <w:r w:rsidR="00346892">
        <w:rPr>
          <w:noProof/>
          <w:sz w:val="20"/>
          <w:szCs w:val="20"/>
        </w:rPr>
        <w:t xml:space="preserve"> </w:t>
      </w:r>
    </w:p>
    <w:p w:rsidR="00346892" w:rsidRDefault="00346892" w:rsidP="00346892">
      <w:pPr>
        <w:jc w:val="both"/>
        <w:rPr>
          <w:noProof/>
          <w:sz w:val="16"/>
          <w:szCs w:val="16"/>
        </w:rPr>
      </w:pPr>
    </w:p>
    <w:p w:rsidR="00EE26B9" w:rsidRDefault="00EE26B9" w:rsidP="00346892">
      <w:pPr>
        <w:jc w:val="both"/>
        <w:rPr>
          <w:noProof/>
          <w:sz w:val="16"/>
          <w:szCs w:val="16"/>
        </w:rPr>
      </w:pPr>
    </w:p>
    <w:p w:rsidR="00EE26B9" w:rsidRPr="00267AD7" w:rsidRDefault="00EE26B9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6771520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  <w:bookmarkEnd w:id="12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Pr="009E2744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15246D">
        <w:rPr>
          <w:sz w:val="22"/>
          <w:szCs w:val="22"/>
        </w:rPr>
        <w:t>RPK-2</w:t>
      </w:r>
      <w:r w:rsidR="00041AAE">
        <w:rPr>
          <w:sz w:val="22"/>
          <w:szCs w:val="22"/>
        </w:rPr>
        <w:t>.0</w:t>
      </w:r>
      <w:r w:rsidR="00C66B1C" w:rsidRPr="00F924FC">
        <w:rPr>
          <w:sz w:val="22"/>
          <w:szCs w:val="22"/>
        </w:rPr>
        <w:t>FSRM</w:t>
      </w:r>
      <w:r w:rsidR="00C66B1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C172F" w:rsidRDefault="00DC172F" w:rsidP="00DC17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39720C" w:rsidRPr="000A4AB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B16FB7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6771520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41AAE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E44D0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E44D0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6801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6771520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D12770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67200" cy="3581400"/>
            <wp:effectExtent l="0" t="0" r="0" b="0"/>
            <wp:docPr id="75" name="Рисунок 75" descr="сервис пространство RPK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вис пространство RPK2-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680190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6771520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041AAE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lastRenderedPageBreak/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041AAE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041AAE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041AAE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041AAE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41AAE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67715210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0190">
        <w:rPr>
          <w:noProof/>
          <w:sz w:val="20"/>
          <w:szCs w:val="20"/>
        </w:rPr>
        <w:drawing>
          <wp:inline distT="0" distB="0" distL="0" distR="0" wp14:anchorId="22BB0DC6" wp14:editId="7D0C22F8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68019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680190" w:rsidRDefault="00680190" w:rsidP="00680190">
      <w:pPr>
        <w:jc w:val="center"/>
        <w:rPr>
          <w:sz w:val="20"/>
          <w:szCs w:val="20"/>
        </w:rPr>
      </w:pP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6669727"/>
      <w:bookmarkStart w:id="28" w:name="_Toc16771521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6"/>
      <w:bookmarkEnd w:id="27"/>
      <w:bookmarkEnd w:id="28"/>
    </w:p>
    <w:p w:rsidR="00200C8E" w:rsidRDefault="00200C8E" w:rsidP="00200C8E">
      <w:pPr>
        <w:rPr>
          <w:noProof/>
          <w:sz w:val="22"/>
          <w:szCs w:val="22"/>
        </w:rPr>
      </w:pPr>
    </w:p>
    <w:p w:rsidR="00680190" w:rsidRPr="00057246" w:rsidRDefault="00680190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575CC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000EA2" w:rsidRDefault="00000EA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000EA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Toc16771521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</w:p>
    <w:p w:rsidR="00680190" w:rsidRPr="00680190" w:rsidRDefault="00680190" w:rsidP="00680190"/>
    <w:p w:rsidR="00680190" w:rsidRDefault="00680190" w:rsidP="0068019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2" w:name="_Toc167709743"/>
      <w:bookmarkStart w:id="33" w:name="_Toc167715213"/>
      <w:bookmarkStart w:id="34" w:name="_Toc85529576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2"/>
      <w:bookmarkEnd w:id="33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34"/>
    </w:p>
    <w:p w:rsidR="00680190" w:rsidRDefault="00680190" w:rsidP="00680190">
      <w:pPr>
        <w:spacing w:line="360" w:lineRule="auto"/>
        <w:ind w:firstLine="709"/>
        <w:jc w:val="both"/>
        <w:rPr>
          <w:sz w:val="22"/>
          <w:szCs w:val="22"/>
        </w:rPr>
      </w:pPr>
    </w:p>
    <w:p w:rsidR="00680190" w:rsidRDefault="00680190" w:rsidP="00680190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680190" w:rsidRPr="00EB3053" w:rsidRDefault="00680190" w:rsidP="00680190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4</w:t>
      </w:r>
      <w:r w:rsidRPr="00EB3053">
        <w:rPr>
          <w:sz w:val="22"/>
          <w:szCs w:val="22"/>
        </w:rPr>
        <w:t>.</w:t>
      </w:r>
    </w:p>
    <w:p w:rsidR="00EA6703" w:rsidRDefault="00E5733A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238500" cy="1447800"/>
            <wp:effectExtent l="0" t="0" r="0" b="0"/>
            <wp:docPr id="76" name="Рисунок 76" descr="габариты RPK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абариты RPK2-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6619E3" w:rsidRDefault="00EA6703" w:rsidP="00680190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680190" w:rsidRPr="00590494" w:rsidRDefault="00680190" w:rsidP="0068019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167709744"/>
      <w:bookmarkStart w:id="36" w:name="_Toc167715214"/>
      <w:bookmarkStart w:id="37" w:name="_Toc85529577"/>
      <w:r w:rsidRPr="00361B87">
        <w:rPr>
          <w:rFonts w:ascii="Times New Roman" w:hAnsi="Times New Roman"/>
          <w:b w:val="0"/>
          <w:sz w:val="22"/>
          <w:szCs w:val="22"/>
        </w:rPr>
        <w:t>4.2 Чертеж основных узлов и деталей изделия</w:t>
      </w:r>
      <w:bookmarkEnd w:id="35"/>
      <w:bookmarkEnd w:id="36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37"/>
    </w:p>
    <w:p w:rsidR="00680190" w:rsidRDefault="00680190" w:rsidP="00680190"/>
    <w:p w:rsidR="00680190" w:rsidRPr="00590494" w:rsidRDefault="00680190" w:rsidP="00680190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5</w:t>
      </w:r>
      <w:r w:rsidRPr="00361B87">
        <w:rPr>
          <w:sz w:val="22"/>
          <w:szCs w:val="22"/>
        </w:rPr>
        <w:t>.</w:t>
      </w:r>
    </w:p>
    <w:p w:rsidR="00EA6703" w:rsidRPr="008160B0" w:rsidRDefault="00E5733A" w:rsidP="00356F7E">
      <w:pPr>
        <w:jc w:val="center"/>
        <w:rPr>
          <w:lang w:val="en-US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275990" cy="4859079"/>
            <wp:effectExtent l="0" t="0" r="0" b="0"/>
            <wp:docPr id="78" name="Рисунок 78" descr="взрыв-схема RPK_RM_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зрыв-схема RPK_RM_2-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579" cy="486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680190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160B0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6669761"/>
      <w:bookmarkStart w:id="42" w:name="_Toc16771521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8"/>
      <w:bookmarkEnd w:id="39"/>
      <w:bookmarkEnd w:id="40"/>
      <w:bookmarkEnd w:id="41"/>
      <w:bookmarkEnd w:id="4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680190">
        <w:rPr>
          <w:sz w:val="22"/>
          <w:szCs w:val="22"/>
        </w:rPr>
        <w:t xml:space="preserve"> нему срок гарантии составляет 3</w:t>
      </w:r>
      <w:r w:rsidR="00575CC5">
        <w:rPr>
          <w:sz w:val="22"/>
          <w:szCs w:val="22"/>
        </w:rPr>
        <w:t xml:space="preserve"> (</w:t>
      </w:r>
      <w:r w:rsidR="00680190">
        <w:rPr>
          <w:sz w:val="22"/>
          <w:szCs w:val="22"/>
        </w:rPr>
        <w:t>Три</w:t>
      </w:r>
      <w:r w:rsidR="00575CC5">
        <w:rPr>
          <w:sz w:val="22"/>
          <w:szCs w:val="22"/>
        </w:rPr>
        <w:t>) год</w:t>
      </w:r>
      <w:r w:rsidR="0068019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3" w:name="_Toc489886374"/>
      <w:bookmarkStart w:id="44" w:name="_Toc85529579"/>
      <w:bookmarkStart w:id="45" w:name="_Ref86669767"/>
      <w:bookmarkStart w:id="46" w:name="_Toc16771521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2576F8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2827F3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RPK-2</w:t>
            </w:r>
            <w:r w:rsidR="00041AAE">
              <w:rPr>
                <w:b/>
                <w:sz w:val="22"/>
                <w:szCs w:val="22"/>
                <w:lang w:val="en-US"/>
              </w:rPr>
              <w:t>.0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20152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2015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47958" w:rsidRDefault="00347958" w:rsidP="0050033F">
      <w:pPr>
        <w:spacing w:line="360" w:lineRule="auto"/>
        <w:jc w:val="both"/>
      </w:pPr>
    </w:p>
    <w:p w:rsidR="00347958" w:rsidRDefault="00347958" w:rsidP="0050033F">
      <w:pPr>
        <w:spacing w:line="360" w:lineRule="auto"/>
        <w:jc w:val="both"/>
      </w:pPr>
    </w:p>
    <w:p w:rsidR="00347958" w:rsidRDefault="00347958" w:rsidP="0050033F">
      <w:pPr>
        <w:spacing w:line="360" w:lineRule="auto"/>
        <w:jc w:val="both"/>
      </w:pPr>
    </w:p>
    <w:p w:rsidR="00347958" w:rsidRDefault="0034795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576F8" w:rsidRDefault="002576F8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521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7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2576F8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2827F3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RPK-2</w:t>
            </w:r>
            <w:r w:rsidR="00041AAE">
              <w:rPr>
                <w:b/>
                <w:sz w:val="22"/>
                <w:szCs w:val="22"/>
                <w:lang w:val="en-US"/>
              </w:rPr>
              <w:t>.0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576F8" w:rsidRDefault="002576F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347958" w:rsidRDefault="00347958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16771521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Toc16771521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0"/>
      <w:bookmarkEnd w:id="5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3"/>
      <w:bookmarkStart w:id="53" w:name="_Ref86669779"/>
      <w:bookmarkStart w:id="54" w:name="_Toc16771522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2"/>
      <w:bookmarkEnd w:id="53"/>
      <w:bookmarkEnd w:id="5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D76189" w:rsidRPr="005E73D5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D76189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D76189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D76189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D76189" w:rsidRPr="0020594D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D76189" w:rsidRPr="0020594D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D76189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D76189" w:rsidRPr="00966DC3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D76189" w:rsidRPr="005E73D5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D76189" w:rsidRPr="005E73D5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EA6703" w:rsidRDefault="00D76189" w:rsidP="00D7618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  <w:r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5" w:name="_Toc85529584"/>
      <w:bookmarkStart w:id="56" w:name="_Ref86669797"/>
      <w:bookmarkStart w:id="57" w:name="_Toc16771522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5"/>
      <w:bookmarkEnd w:id="56"/>
      <w:bookmarkEnd w:id="5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56FE4" w:rsidRDefault="00EA6703" w:rsidP="00D76189">
      <w:pPr>
        <w:ind w:firstLine="720"/>
        <w:jc w:val="both"/>
        <w:rPr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58" w:name="_Toc489886376"/>
      <w:bookmarkStart w:id="59" w:name="_Ref75275862"/>
      <w:bookmarkStart w:id="60" w:name="_Toc855295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Ref86669802"/>
      <w:bookmarkStart w:id="62" w:name="_Toc16771522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669807"/>
      <w:bookmarkStart w:id="67" w:name="_Toc16771522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669811"/>
      <w:bookmarkStart w:id="72" w:name="_Toc16771522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Ref86669816"/>
      <w:bookmarkStart w:id="77" w:name="_Toc16771522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  <w:bookmarkEnd w:id="7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8" w:name="_Toc489886380"/>
      <w:bookmarkStart w:id="79" w:name="_Ref75275878"/>
      <w:bookmarkStart w:id="80" w:name="_Toc85529589"/>
      <w:bookmarkStart w:id="81" w:name="_Ref86669822"/>
      <w:bookmarkStart w:id="82" w:name="_Toc16771522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8"/>
      <w:bookmarkEnd w:id="79"/>
      <w:bookmarkEnd w:id="80"/>
      <w:bookmarkEnd w:id="81"/>
      <w:bookmarkEnd w:id="8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3" w:name="_Ref86669827"/>
      <w:bookmarkStart w:id="84" w:name="_Toc1677152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3"/>
      <w:bookmarkEnd w:id="8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5" w:name="_Toc489886382"/>
      <w:bookmarkStart w:id="86" w:name="_Ref75275890"/>
      <w:bookmarkStart w:id="87" w:name="_Toc85529591"/>
      <w:bookmarkStart w:id="88" w:name="_Ref86669832"/>
      <w:bookmarkStart w:id="89" w:name="_Toc16771522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5"/>
      <w:bookmarkEnd w:id="86"/>
      <w:bookmarkEnd w:id="87"/>
      <w:bookmarkEnd w:id="88"/>
      <w:bookmarkEnd w:id="8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0" w:name="_Toc85529592"/>
      <w:bookmarkStart w:id="91" w:name="_Toc16771522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Ref86669842"/>
      <w:bookmarkStart w:id="94" w:name="_Toc16771523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041AAE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041AA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041AA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041AAE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041AA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041AAE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041AAE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041AAE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041AAE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041AAE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041AAE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041AAE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041AA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041AA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041AAE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041AAE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041AAE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041AAE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041AAE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041AAE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041AAE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041AAE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041AAE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041AAE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041AAE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041AAE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041AAE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041AAE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041AAE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041AAE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041AAE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041AAE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41AAE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Ref86669850"/>
      <w:bookmarkStart w:id="97" w:name="_Toc167715231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8" w:name="_Ref86669856"/>
      <w:bookmarkStart w:id="99" w:name="_Toc167715232"/>
      <w:bookmarkStart w:id="10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1" w:name="_Toc85529595"/>
      <w:bookmarkStart w:id="102" w:name="_Toc167715233"/>
      <w:bookmarkStart w:id="103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1"/>
      <w:bookmarkEnd w:id="102"/>
    </w:p>
    <w:bookmarkEnd w:id="103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489886385"/>
      <w:bookmarkStart w:id="105" w:name="_Ref75275917"/>
      <w:bookmarkStart w:id="106" w:name="_Toc85529596"/>
      <w:bookmarkStart w:id="107" w:name="_Toc16771523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4"/>
      <w:bookmarkEnd w:id="105"/>
      <w:bookmarkEnd w:id="106"/>
      <w:bookmarkEnd w:id="10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85529597"/>
      <w:bookmarkStart w:id="109" w:name="_Ref86669880"/>
      <w:bookmarkStart w:id="110" w:name="_Toc16771523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8"/>
      <w:bookmarkEnd w:id="109"/>
      <w:bookmarkEnd w:id="11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1" w:name="_Toc85529598"/>
      <w:bookmarkStart w:id="112" w:name="_Toc16771523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1"/>
      <w:bookmarkEnd w:id="11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3" w:name="_Toc489886387"/>
      <w:bookmarkStart w:id="114" w:name="_Ref75275934"/>
      <w:bookmarkStart w:id="115" w:name="_Toc85529599"/>
      <w:bookmarkStart w:id="116" w:name="_Toc16771523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52B" w:rsidRDefault="00BD452B">
      <w:r>
        <w:separator/>
      </w:r>
    </w:p>
  </w:endnote>
  <w:endnote w:type="continuationSeparator" w:id="0">
    <w:p w:rsidR="00BD452B" w:rsidRDefault="00BD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452B" w:rsidRDefault="00BD452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D452B" w:rsidRDefault="00BD452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D452B" w:rsidRDefault="00BD452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D452B" w:rsidRDefault="00BD452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D35EE4" w:rsidRDefault="00BD452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D452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RPK-2.0FSRM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D452B" w:rsidRPr="00B7687E" w:rsidRDefault="00BD452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ED1531" w:rsidRDefault="00BD452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41F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ED1531" w:rsidRDefault="00BD452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452B" w:rsidRPr="007356B9" w:rsidRDefault="007356B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97"/>
                            <a:ext cx="3969" cy="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452B" w:rsidRDefault="00BD452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BD452B" w:rsidRPr="009D7031" w:rsidRDefault="00BD452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BD452B" w:rsidRPr="0058149E" w:rsidRDefault="00BD452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Pr="00BD452B">
                                <w:rPr>
                                  <w:b/>
                                  <w:sz w:val="18"/>
                                  <w:szCs w:val="18"/>
                                </w:rPr>
                                <w:t>RPK-2.0FSRM</w:t>
                              </w:r>
                            </w:p>
                            <w:p w:rsidR="00BD452B" w:rsidRPr="00AF301F" w:rsidRDefault="00BD452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D452B" w:rsidRPr="00613EFB" w:rsidRDefault="00BD452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wgV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D452B" w:rsidRPr="00D35EE4" w:rsidRDefault="00BD452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D452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RPK-2.0FSRM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D452B" w:rsidRPr="00B7687E" w:rsidRDefault="00BD452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D452B" w:rsidRPr="00ED1531" w:rsidRDefault="00BD452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341F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D452B" w:rsidRPr="00ED1531" w:rsidRDefault="00BD452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D452B" w:rsidRPr="007356B9" w:rsidRDefault="007356B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97;width:3969;height:1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D452B" w:rsidRDefault="00BD452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BD452B" w:rsidRPr="009D7031" w:rsidRDefault="00BD452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BD452B" w:rsidRPr="0058149E" w:rsidRDefault="00BD452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Pr="00BD452B">
                          <w:rPr>
                            <w:b/>
                            <w:sz w:val="18"/>
                            <w:szCs w:val="18"/>
                          </w:rPr>
                          <w:t>RPK-2.0FSRM</w:t>
                        </w:r>
                      </w:p>
                      <w:p w:rsidR="00BD452B" w:rsidRPr="00AF301F" w:rsidRDefault="00BD452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D452B" w:rsidRPr="00613EFB" w:rsidRDefault="00BD452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AF301F" w:rsidRDefault="00BD452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41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D35EE4" w:rsidRDefault="00DB5B29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</w:t>
                              </w:r>
                              <w:r w:rsidR="00BD452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BD452B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BD452B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D452B" w:rsidRPr="00C23BB2" w:rsidRDefault="00BD452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D452B" w:rsidRPr="00EC2FF5" w:rsidRDefault="00BD452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D452B" w:rsidRPr="00AF301F" w:rsidRDefault="00BD452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341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D452B" w:rsidRPr="00D35EE4" w:rsidRDefault="00DB5B29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</w:t>
                        </w:r>
                        <w:r w:rsidR="00BD452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BD452B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BD452B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D452B" w:rsidRPr="00C23BB2" w:rsidRDefault="00BD452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D452B" w:rsidRPr="00EC2FF5" w:rsidRDefault="00BD452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Default="00BD452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AF301F" w:rsidRDefault="00BD452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41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452B" w:rsidRPr="00D35EE4" w:rsidRDefault="00BD452B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D452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RPK-2.0FSRM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D452B" w:rsidRPr="00EC2FF5" w:rsidRDefault="00BD452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D452B" w:rsidRDefault="00BD452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D452B" w:rsidRPr="00AF301F" w:rsidRDefault="00BD452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341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D452B" w:rsidRPr="00D35EE4" w:rsidRDefault="00BD452B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D452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RPK-2.0FSRM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D452B" w:rsidRPr="00EC2FF5" w:rsidRDefault="00BD452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52B" w:rsidRDefault="00BD452B">
      <w:r>
        <w:separator/>
      </w:r>
    </w:p>
  </w:footnote>
  <w:footnote w:type="continuationSeparator" w:id="0">
    <w:p w:rsidR="00BD452B" w:rsidRDefault="00BD4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452B" w:rsidRDefault="00BD452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2B" w:rsidRDefault="00BD452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EA2"/>
    <w:rsid w:val="00001AE8"/>
    <w:rsid w:val="00005F7E"/>
    <w:rsid w:val="00020152"/>
    <w:rsid w:val="00021FB1"/>
    <w:rsid w:val="00037425"/>
    <w:rsid w:val="00041AAE"/>
    <w:rsid w:val="0004615A"/>
    <w:rsid w:val="00050860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A445C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246D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178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576F8"/>
    <w:rsid w:val="00266678"/>
    <w:rsid w:val="00266864"/>
    <w:rsid w:val="00267AD7"/>
    <w:rsid w:val="00270085"/>
    <w:rsid w:val="00276931"/>
    <w:rsid w:val="00282779"/>
    <w:rsid w:val="002827F3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E0"/>
    <w:rsid w:val="002E1622"/>
    <w:rsid w:val="002E3A4E"/>
    <w:rsid w:val="002F7790"/>
    <w:rsid w:val="002F79FC"/>
    <w:rsid w:val="003066A5"/>
    <w:rsid w:val="00310201"/>
    <w:rsid w:val="00311219"/>
    <w:rsid w:val="00311C26"/>
    <w:rsid w:val="00314201"/>
    <w:rsid w:val="00326079"/>
    <w:rsid w:val="00343FCA"/>
    <w:rsid w:val="00344173"/>
    <w:rsid w:val="00345C5B"/>
    <w:rsid w:val="00346892"/>
    <w:rsid w:val="00347958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3DFC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75CC5"/>
    <w:rsid w:val="0058149E"/>
    <w:rsid w:val="00584062"/>
    <w:rsid w:val="005847D8"/>
    <w:rsid w:val="00590895"/>
    <w:rsid w:val="00592BC8"/>
    <w:rsid w:val="005B0B6E"/>
    <w:rsid w:val="005B0C98"/>
    <w:rsid w:val="005B68E2"/>
    <w:rsid w:val="005B7781"/>
    <w:rsid w:val="005D0574"/>
    <w:rsid w:val="005D6406"/>
    <w:rsid w:val="005E38BC"/>
    <w:rsid w:val="005E5127"/>
    <w:rsid w:val="00601691"/>
    <w:rsid w:val="0060423E"/>
    <w:rsid w:val="00605533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75578"/>
    <w:rsid w:val="0068019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6F4AE2"/>
    <w:rsid w:val="0070650B"/>
    <w:rsid w:val="0072515B"/>
    <w:rsid w:val="00727637"/>
    <w:rsid w:val="0073406F"/>
    <w:rsid w:val="007356B9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914F2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6B72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10B53"/>
    <w:rsid w:val="00912E27"/>
    <w:rsid w:val="00913F03"/>
    <w:rsid w:val="009148F2"/>
    <w:rsid w:val="00922280"/>
    <w:rsid w:val="00931F28"/>
    <w:rsid w:val="00934AAB"/>
    <w:rsid w:val="00935AA1"/>
    <w:rsid w:val="0094137F"/>
    <w:rsid w:val="009413E7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A295E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85C1D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D452B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341F6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12770"/>
    <w:rsid w:val="00D21FC0"/>
    <w:rsid w:val="00D22FFE"/>
    <w:rsid w:val="00D2476B"/>
    <w:rsid w:val="00D263FB"/>
    <w:rsid w:val="00D30D65"/>
    <w:rsid w:val="00D31D52"/>
    <w:rsid w:val="00D357F4"/>
    <w:rsid w:val="00D35EE4"/>
    <w:rsid w:val="00D549B4"/>
    <w:rsid w:val="00D551FA"/>
    <w:rsid w:val="00D566EE"/>
    <w:rsid w:val="00D6500E"/>
    <w:rsid w:val="00D70F85"/>
    <w:rsid w:val="00D76189"/>
    <w:rsid w:val="00D773F7"/>
    <w:rsid w:val="00D96268"/>
    <w:rsid w:val="00D97C02"/>
    <w:rsid w:val="00DA1947"/>
    <w:rsid w:val="00DA234E"/>
    <w:rsid w:val="00DA4E1F"/>
    <w:rsid w:val="00DB5B29"/>
    <w:rsid w:val="00DC172F"/>
    <w:rsid w:val="00DC42C5"/>
    <w:rsid w:val="00DC56ED"/>
    <w:rsid w:val="00DE4F2D"/>
    <w:rsid w:val="00E02961"/>
    <w:rsid w:val="00E035FD"/>
    <w:rsid w:val="00E13F0E"/>
    <w:rsid w:val="00E24807"/>
    <w:rsid w:val="00E24ED7"/>
    <w:rsid w:val="00E44D0F"/>
    <w:rsid w:val="00E50936"/>
    <w:rsid w:val="00E515AE"/>
    <w:rsid w:val="00E5733A"/>
    <w:rsid w:val="00E61B51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26B9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17E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3F4A8D22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image" Target="media/image14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jpe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72E47-9963-4397-9331-4C15FE3B4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46</TotalTime>
  <Pages>33</Pages>
  <Words>5537</Words>
  <Characters>31564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22</cp:revision>
  <cp:lastPrinted>2021-03-26T08:29:00Z</cp:lastPrinted>
  <dcterms:created xsi:type="dcterms:W3CDTF">2022-02-21T07:57:00Z</dcterms:created>
  <dcterms:modified xsi:type="dcterms:W3CDTF">2026-07-21T11:23:00Z</dcterms:modified>
</cp:coreProperties>
</file>