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A6CCA">
              <w:rPr>
                <w:b/>
                <w:szCs w:val="28"/>
              </w:rPr>
              <w:t>RPK-2</w:t>
            </w:r>
            <w:r w:rsidR="005D77E3">
              <w:rPr>
                <w:b/>
                <w:szCs w:val="28"/>
              </w:rPr>
              <w:t>.0</w:t>
            </w:r>
            <w:r w:rsidR="006B555D" w:rsidRPr="00E50975">
              <w:rPr>
                <w:b/>
                <w:szCs w:val="28"/>
              </w:rPr>
              <w:t>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A6CCA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RPK-2</w:t>
            </w:r>
            <w:r w:rsidR="005D77E3">
              <w:rPr>
                <w:b/>
                <w:szCs w:val="28"/>
              </w:rPr>
              <w:t>.0</w:t>
            </w:r>
            <w:r w:rsidR="006B555D" w:rsidRPr="00E50975">
              <w:rPr>
                <w:b/>
                <w:szCs w:val="28"/>
              </w:rPr>
              <w:t>FSN4M</w:t>
            </w:r>
            <w:r w:rsidR="007D1FC3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1FC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A4A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9A4A35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BA6CCA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</w:t>
            </w:r>
            <w:r w:rsidR="005D77E3">
              <w:rPr>
                <w:sz w:val="22"/>
                <w:szCs w:val="22"/>
              </w:rPr>
              <w:t>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BA6CCA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</w:t>
            </w:r>
            <w:r w:rsidR="005D77E3">
              <w:rPr>
                <w:sz w:val="22"/>
                <w:szCs w:val="22"/>
              </w:rPr>
              <w:t>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>Информация о подтверждении соответствия  ЕАЭС N RU Д-</w:t>
            </w:r>
            <w:r w:rsidRPr="008D1F24">
              <w:rPr>
                <w:sz w:val="22"/>
                <w:szCs w:val="22"/>
                <w:lang w:val="en-US"/>
              </w:rPr>
              <w:t>ES</w:t>
            </w:r>
            <w:r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  <w:lang w:val="en-US"/>
              </w:rPr>
              <w:t>PA</w:t>
            </w:r>
            <w:r w:rsidRPr="008D1F24">
              <w:rPr>
                <w:sz w:val="22"/>
                <w:szCs w:val="22"/>
              </w:rPr>
              <w:t>01.В.</w:t>
            </w:r>
            <w:r w:rsidR="00C62CCD" w:rsidRPr="008D1F24">
              <w:rPr>
                <w:sz w:val="22"/>
                <w:szCs w:val="22"/>
              </w:rPr>
              <w:t>10658</w:t>
            </w:r>
            <w:r w:rsidRPr="008D1F24">
              <w:rPr>
                <w:sz w:val="22"/>
                <w:szCs w:val="22"/>
              </w:rPr>
              <w:t xml:space="preserve">/21 (срок действия с </w:t>
            </w:r>
            <w:r w:rsidR="00C62CCD" w:rsidRPr="008D1F24">
              <w:rPr>
                <w:sz w:val="22"/>
                <w:szCs w:val="22"/>
              </w:rPr>
              <w:t>08.06</w:t>
            </w:r>
            <w:r w:rsidR="008A1F9D"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</w:rPr>
              <w:t xml:space="preserve">2021 до </w:t>
            </w:r>
            <w:r w:rsidR="00C62CCD" w:rsidRPr="008D1F24">
              <w:rPr>
                <w:sz w:val="22"/>
                <w:szCs w:val="22"/>
              </w:rPr>
              <w:t>02.06</w:t>
            </w:r>
            <w:r w:rsidR="008A1F9D" w:rsidRPr="008D1F24">
              <w:rPr>
                <w:sz w:val="22"/>
                <w:szCs w:val="22"/>
              </w:rPr>
              <w:t>.2024</w:t>
            </w:r>
            <w:r w:rsidRPr="008D1F2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BA6CCA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CC5FA8" w:rsidRDefault="00CC5FA8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bookmarkStart w:id="11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E85D64" w:rsidRPr="00AD1C4D" w:rsidTr="00121727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E85D64" w:rsidRPr="00BE592B" w:rsidRDefault="00E85D64" w:rsidP="00E85D64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E85D64" w:rsidRPr="00BE592B" w:rsidRDefault="00E85D64" w:rsidP="00E85D64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E85D64" w:rsidRPr="00BE592B" w:rsidRDefault="00E85D64" w:rsidP="00E85D64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 w:val="restart"/>
          </w:tcPr>
          <w:p w:rsidR="005F0C46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5F0C46" w:rsidRPr="005F0C46" w:rsidRDefault="005F0C46" w:rsidP="005F0C4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 w:val="restart"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5F0C46" w:rsidRPr="005F0C46" w:rsidRDefault="00BA6CCA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5D77E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Default="00BA6CCA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Pr="00AD1C4D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DA6454" w:rsidRDefault="00BA6CCA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532601" w:rsidRDefault="00BA6CCA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A95A2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FC2118" w:rsidRDefault="00BA6CCA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14.5/13/11/9.5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BA6CCA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40/37/34/31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4C1D6C" w:rsidRDefault="00BA6CCA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55/53/50/47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FD6217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CA78AC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A95A21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F92F4A">
        <w:trPr>
          <w:jc w:val="center"/>
        </w:trPr>
        <w:tc>
          <w:tcPr>
            <w:tcW w:w="9919" w:type="dxa"/>
            <w:gridSpan w:val="4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D0C4B" w:rsidRDefault="00A95A21" w:rsidP="00F92F4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9A4A35" w:rsidRPr="00AD1C4D" w:rsidTr="00A649C2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9A4A35" w:rsidRDefault="009A4A35" w:rsidP="009A4A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9A4A35" w:rsidRPr="00294001" w:rsidRDefault="009A4A35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9A4A35" w:rsidRDefault="009A4A35" w:rsidP="00FC21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9A4A35" w:rsidRPr="00BA6CCA" w:rsidTr="00EE2A4E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9A4A35" w:rsidRPr="00850DEB" w:rsidRDefault="009A4A35" w:rsidP="009A4A3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  <w:bookmarkStart w:id="12" w:name="_GoBack"/>
            <w:bookmarkEnd w:id="12"/>
          </w:p>
        </w:tc>
        <w:tc>
          <w:tcPr>
            <w:tcW w:w="1276" w:type="dxa"/>
            <w:vAlign w:val="center"/>
          </w:tcPr>
          <w:p w:rsidR="009A4A35" w:rsidRPr="00850DEB" w:rsidRDefault="009A4A35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9A4A35" w:rsidRPr="00532601" w:rsidRDefault="009A4A35" w:rsidP="00FC21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Pr="00850DEB">
              <w:rPr>
                <w:sz w:val="22"/>
                <w:szCs w:val="22"/>
                <w:lang w:val="en-US"/>
              </w:rPr>
              <w:t>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9A4A35" w:rsidRPr="00AD1C4D" w:rsidTr="00FC0EE9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9A4A35" w:rsidRDefault="009A4A35" w:rsidP="009A4A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9A4A35" w:rsidRPr="00294001" w:rsidRDefault="009A4A35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9A4A35" w:rsidRDefault="009A4A35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BA6CCA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</w:tr>
      <w:tr w:rsidR="0093178E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FC2118" w:rsidRDefault="00BA6CCA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26</w:t>
            </w:r>
            <w:r w:rsidR="0093178E">
              <w:rPr>
                <w:sz w:val="22"/>
                <w:szCs w:val="22"/>
              </w:rPr>
              <w:t>0</w:t>
            </w:r>
          </w:p>
        </w:tc>
      </w:tr>
      <w:tr w:rsidR="0093178E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BA6CCA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93178E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7A7953">
        <w:rPr>
          <w:sz w:val="22"/>
          <w:szCs w:val="22"/>
        </w:rPr>
        <w:t>RPK-2</w:t>
      </w:r>
      <w:r w:rsidR="005D77E3">
        <w:rPr>
          <w:sz w:val="22"/>
          <w:szCs w:val="22"/>
        </w:rPr>
        <w:t>.0</w:t>
      </w:r>
      <w:r w:rsidRPr="00260D87">
        <w:rPr>
          <w:sz w:val="22"/>
          <w:szCs w:val="22"/>
        </w:rPr>
        <w:t>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</w:t>
      </w:r>
      <w:r w:rsidR="004F0AB4">
        <w:rPr>
          <w:sz w:val="22"/>
          <w:szCs w:val="22"/>
        </w:rPr>
        <w:t xml:space="preserve">серий </w:t>
      </w:r>
      <w:r w:rsidR="004F0AB4">
        <w:rPr>
          <w:sz w:val="22"/>
          <w:szCs w:val="22"/>
          <w:lang w:val="en-US"/>
        </w:rPr>
        <w:t>UTOPIA</w:t>
      </w:r>
      <w:r w:rsidR="004F0AB4">
        <w:rPr>
          <w:sz w:val="22"/>
          <w:szCs w:val="22"/>
        </w:rPr>
        <w:t xml:space="preserve"> 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7A7953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76675" cy="324498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549" cy="324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E54491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95800" cy="3873417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551" cy="38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(6,35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E54491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E54491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D46AC5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E54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(12,7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E54491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RPK-2</w:t>
            </w:r>
            <w:r w:rsidR="002074EE">
              <w:rPr>
                <w:b/>
                <w:sz w:val="22"/>
                <w:szCs w:val="22"/>
                <w:lang w:val="en-US"/>
              </w:rPr>
              <w:t>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E54491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RPK-2</w:t>
            </w:r>
            <w:r w:rsidR="002074EE">
              <w:rPr>
                <w:b/>
                <w:sz w:val="22"/>
                <w:szCs w:val="22"/>
                <w:lang w:val="en-US"/>
              </w:rPr>
              <w:t>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4A" w:rsidRDefault="00F92F4A">
      <w:r>
        <w:separator/>
      </w:r>
    </w:p>
  </w:endnote>
  <w:endnote w:type="continuationSeparator" w:id="0">
    <w:p w:rsidR="00F92F4A" w:rsidRDefault="00F9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BA6CC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</w:t>
                              </w:r>
                              <w:r w:rsidR="005D77E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B7687E" w:rsidRDefault="00F92F4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4A3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Pr="0058149E" w:rsidRDefault="00F92F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F92F4A" w:rsidRPr="009D7031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F92F4A" w:rsidRPr="0058149E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BA6CCA">
                                <w:rPr>
                                  <w:b/>
                                  <w:sz w:val="18"/>
                                  <w:szCs w:val="18"/>
                                </w:rPr>
                                <w:t>RPK-2</w:t>
                              </w:r>
                              <w:r w:rsidR="005D77E3">
                                <w:rPr>
                                  <w:b/>
                                  <w:sz w:val="18"/>
                                  <w:szCs w:val="18"/>
                                </w:rPr>
                                <w:t>.0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FSN4M</w:t>
                              </w:r>
                            </w:p>
                            <w:p w:rsidR="00F92F4A" w:rsidRPr="00AF301F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92F4A" w:rsidRPr="00613EFB" w:rsidRDefault="00F92F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BA6CC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</w:t>
                        </w:r>
                        <w:r w:rsidR="005D77E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B7687E" w:rsidRDefault="00F92F4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A4A3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92F4A" w:rsidRPr="0058149E" w:rsidRDefault="00F92F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92F4A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F92F4A" w:rsidRPr="009D7031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F92F4A" w:rsidRPr="0058149E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BA6CCA">
                          <w:rPr>
                            <w:b/>
                            <w:sz w:val="18"/>
                            <w:szCs w:val="18"/>
                          </w:rPr>
                          <w:t>RPK-2</w:t>
                        </w:r>
                        <w:r w:rsidR="005D77E3">
                          <w:rPr>
                            <w:b/>
                            <w:sz w:val="18"/>
                            <w:szCs w:val="18"/>
                          </w:rPr>
                          <w:t>.0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FSN4M</w:t>
                        </w:r>
                      </w:p>
                      <w:p w:rsidR="00F92F4A" w:rsidRPr="00AF301F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92F4A" w:rsidRPr="00613EFB" w:rsidRDefault="00F92F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4A3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BA6CCA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 w:rsidR="005D77E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C23BB2" w:rsidRDefault="00F92F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4A3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F4A" w:rsidRPr="00D35EE4" w:rsidRDefault="00BA6CCA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 w:rsidR="005D77E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C23BB2" w:rsidRDefault="00F92F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4A3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BA6CCA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 w:rsidR="005D77E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4A3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BA6CCA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 w:rsidR="005D77E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4A" w:rsidRDefault="00F92F4A">
      <w:r>
        <w:separator/>
      </w:r>
    </w:p>
  </w:footnote>
  <w:footnote w:type="continuationSeparator" w:id="0">
    <w:p w:rsidR="00F92F4A" w:rsidRDefault="00F92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074EE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423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0AB4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2601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D77E3"/>
    <w:rsid w:val="005E38BC"/>
    <w:rsid w:val="005E5127"/>
    <w:rsid w:val="005F0C46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771CC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C7B3A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A7953"/>
    <w:rsid w:val="007B095E"/>
    <w:rsid w:val="007B2CEF"/>
    <w:rsid w:val="007B36E9"/>
    <w:rsid w:val="007B751F"/>
    <w:rsid w:val="007C300D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A4A35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6FA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6CCA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46AC5"/>
    <w:rsid w:val="00D549B4"/>
    <w:rsid w:val="00D551FA"/>
    <w:rsid w:val="00D566EE"/>
    <w:rsid w:val="00D61CB7"/>
    <w:rsid w:val="00D6500E"/>
    <w:rsid w:val="00D70F85"/>
    <w:rsid w:val="00D773F7"/>
    <w:rsid w:val="00D826EF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54491"/>
    <w:rsid w:val="00E62768"/>
    <w:rsid w:val="00E646AB"/>
    <w:rsid w:val="00E72244"/>
    <w:rsid w:val="00E72FE7"/>
    <w:rsid w:val="00E774B2"/>
    <w:rsid w:val="00E8345E"/>
    <w:rsid w:val="00E837C6"/>
    <w:rsid w:val="00E8458C"/>
    <w:rsid w:val="00E85D64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14DC9-70AC-495F-80C2-42C74E915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584BA754</Template>
  <TotalTime>7</TotalTime>
  <Pages>25</Pages>
  <Words>5253</Words>
  <Characters>29947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9</cp:revision>
  <cp:lastPrinted>2021-03-26T08:29:00Z</cp:lastPrinted>
  <dcterms:created xsi:type="dcterms:W3CDTF">2022-10-24T12:35:00Z</dcterms:created>
  <dcterms:modified xsi:type="dcterms:W3CDTF">2022-10-25T07:34:00Z</dcterms:modified>
</cp:coreProperties>
</file>