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F924FC">
              <w:rPr>
                <w:b/>
                <w:szCs w:val="28"/>
              </w:rPr>
              <w:t>RPK-1.5</w:t>
            </w:r>
            <w:r w:rsidR="00F924FC" w:rsidRPr="002B11FF">
              <w:rPr>
                <w:b/>
                <w:szCs w:val="28"/>
              </w:rPr>
              <w:t>FSRM</w:t>
            </w:r>
          </w:p>
        </w:tc>
      </w:tr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F924FC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RPK-1.5</w:t>
            </w:r>
            <w:r w:rsidRPr="002B11FF">
              <w:rPr>
                <w:b/>
                <w:szCs w:val="28"/>
              </w:rPr>
              <w:t>FSRM</w:t>
            </w:r>
            <w:r w:rsidR="00022694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7368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6191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E408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EE4082">
        <w:rPr>
          <w:b/>
          <w:sz w:val="22"/>
          <w:szCs w:val="22"/>
        </w:rPr>
        <w:lastRenderedPageBreak/>
        <w:t>СОДЕРЖАНИЕ</w:t>
      </w:r>
      <w:r w:rsidR="00231E1B" w:rsidRPr="00EE4082">
        <w:rPr>
          <w:b/>
          <w:sz w:val="22"/>
          <w:szCs w:val="22"/>
        </w:rPr>
        <w:t xml:space="preserve"> </w:t>
      </w:r>
    </w:p>
    <w:p w:rsidR="00EE4082" w:rsidRPr="00EE408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E4082">
        <w:rPr>
          <w:sz w:val="22"/>
          <w:szCs w:val="22"/>
        </w:rPr>
        <w:fldChar w:fldCharType="begin"/>
      </w:r>
      <w:r w:rsidRPr="00EE4082">
        <w:rPr>
          <w:sz w:val="22"/>
          <w:szCs w:val="22"/>
        </w:rPr>
        <w:instrText xml:space="preserve"> TOC \o "1-3" \h \z \u </w:instrText>
      </w:r>
      <w:r w:rsidRPr="00EE4082">
        <w:rPr>
          <w:sz w:val="22"/>
          <w:szCs w:val="22"/>
        </w:rPr>
        <w:fldChar w:fldCharType="separate"/>
      </w:r>
      <w:hyperlink w:anchor="_Toc113955449" w:history="1">
        <w:r w:rsidR="00EE4082" w:rsidRPr="00EE4082">
          <w:rPr>
            <w:rStyle w:val="ad"/>
            <w:noProof/>
            <w:sz w:val="22"/>
            <w:szCs w:val="22"/>
          </w:rPr>
          <w:t>Введение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_Toc113955449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0" w:history="1">
        <w:r w:rsidR="00EE4082" w:rsidRPr="00EE4082">
          <w:rPr>
            <w:rStyle w:val="ad"/>
            <w:noProof/>
            <w:sz w:val="22"/>
            <w:szCs w:val="22"/>
          </w:rPr>
          <w:t>1.</w:t>
        </w:r>
        <w:r w:rsidR="0002648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E4082" w:rsidRPr="00EE4082">
          <w:rPr>
            <w:rStyle w:val="ad"/>
            <w:noProof/>
            <w:sz w:val="22"/>
            <w:szCs w:val="22"/>
          </w:rPr>
          <w:t>Общие сведения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_Toc113955450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4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1" w:history="1">
        <w:r w:rsidR="00EE4082" w:rsidRPr="00EE408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_Toc113955451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5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2" w:history="1">
        <w:r w:rsidR="00EE4082" w:rsidRPr="00EE4082">
          <w:rPr>
            <w:rStyle w:val="ad"/>
            <w:noProof/>
            <w:sz w:val="22"/>
            <w:szCs w:val="22"/>
          </w:rPr>
          <w:t>2.2 Описание изделия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_Toc113955452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6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3" w:history="1">
        <w:r w:rsidR="00EE4082" w:rsidRPr="00EE4082">
          <w:rPr>
            <w:rStyle w:val="ad"/>
            <w:noProof/>
            <w:sz w:val="22"/>
            <w:szCs w:val="22"/>
          </w:rPr>
          <w:t>2.3 Принцип работы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_Toc113955453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6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4" w:history="1">
        <w:r w:rsidR="00EE4082" w:rsidRPr="00EE408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_Toc113955454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7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5" w:history="1">
        <w:r w:rsidR="00EE4082" w:rsidRPr="00EE4082">
          <w:rPr>
            <w:rStyle w:val="ad"/>
            <w:noProof/>
            <w:sz w:val="22"/>
            <w:szCs w:val="22"/>
          </w:rPr>
          <w:t>2.5 Оптимальная эксплуатация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_Toc113955455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8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6" w:history="1">
        <w:r w:rsidR="00EE4082" w:rsidRPr="00EE4082">
          <w:rPr>
            <w:rStyle w:val="ad"/>
            <w:noProof/>
            <w:sz w:val="22"/>
            <w:szCs w:val="22"/>
          </w:rPr>
          <w:t>2.6 Маркировка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_Toc113955456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9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7" w:history="1">
        <w:r w:rsidR="00EE4082" w:rsidRPr="00EE4082">
          <w:rPr>
            <w:rStyle w:val="ad"/>
            <w:noProof/>
            <w:sz w:val="22"/>
            <w:szCs w:val="22"/>
          </w:rPr>
          <w:t>3. Комплектность поставки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_Toc113955457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10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8" w:history="1">
        <w:r w:rsidR="00EE4082" w:rsidRPr="00EE4082">
          <w:rPr>
            <w:rStyle w:val="ad"/>
            <w:noProof/>
            <w:sz w:val="22"/>
            <w:szCs w:val="22"/>
          </w:rPr>
          <w:t>4. Чертеж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_Toc113955458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11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59" w:history="1">
        <w:r w:rsidR="00EE4082" w:rsidRPr="00EE4082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_Toc113955459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11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0" w:history="1">
        <w:r w:rsidR="00EE4082" w:rsidRPr="00EE4082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_Toc113955460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11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1" w:history="1">
        <w:r w:rsidR="00EE4082" w:rsidRPr="00EE4082">
          <w:rPr>
            <w:rStyle w:val="ad"/>
            <w:noProof/>
            <w:sz w:val="22"/>
            <w:szCs w:val="22"/>
          </w:rPr>
          <w:t>5. Гарантии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_Toc113955461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12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2" w:history="1">
        <w:r w:rsidR="00EE4082" w:rsidRPr="00EE408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_Toc113955462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13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3" w:history="1">
        <w:r w:rsidR="00EE4082" w:rsidRPr="00EE4082">
          <w:rPr>
            <w:rStyle w:val="ad"/>
            <w:noProof/>
            <w:sz w:val="22"/>
            <w:szCs w:val="22"/>
          </w:rPr>
          <w:t>7. Свидетельство о приемке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_Toc113955463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14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4" w:history="1">
        <w:r w:rsidR="00EE4082" w:rsidRPr="00EE4082">
          <w:rPr>
            <w:rStyle w:val="ad"/>
            <w:noProof/>
            <w:sz w:val="22"/>
            <w:szCs w:val="22"/>
          </w:rPr>
          <w:t>8. Консервация</w:t>
        </w:r>
        <w:r w:rsidR="00EE4082" w:rsidRPr="00EE4082">
          <w:rPr>
            <w:rStyle w:val="ad"/>
            <w:noProof/>
            <w:sz w:val="22"/>
            <w:szCs w:val="22"/>
            <w:lang w:val="en-US"/>
          </w:rPr>
          <w:t>*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_Toc113955464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15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5" w:history="1">
        <w:r w:rsidR="00EE4082" w:rsidRPr="00EE4082">
          <w:rPr>
            <w:rStyle w:val="ad"/>
            <w:noProof/>
            <w:sz w:val="22"/>
            <w:szCs w:val="22"/>
          </w:rPr>
          <w:t>9. Сведения об утилизации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_Toc113955465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16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6" w:history="1">
        <w:r w:rsidR="00EE4082" w:rsidRPr="00EE4082">
          <w:rPr>
            <w:rStyle w:val="ad"/>
            <w:noProof/>
            <w:sz w:val="22"/>
            <w:szCs w:val="22"/>
          </w:rPr>
          <w:t>10. Требования безопасности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_Toc113955466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17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7" w:history="1">
        <w:r w:rsidR="00EE4082" w:rsidRPr="00EE4082">
          <w:rPr>
            <w:rStyle w:val="ad"/>
            <w:noProof/>
            <w:sz w:val="22"/>
            <w:szCs w:val="22"/>
          </w:rPr>
          <w:t>10.1 Общие требования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_Toc113955467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19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8" w:history="1">
        <w:r w:rsidR="00EE4082" w:rsidRPr="00EE4082">
          <w:rPr>
            <w:rStyle w:val="ad"/>
            <w:noProof/>
            <w:sz w:val="22"/>
            <w:szCs w:val="22"/>
          </w:rPr>
          <w:t>11. Прием и передача изделия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_Toc113955468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20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69" w:history="1">
        <w:r w:rsidR="00EE4082" w:rsidRPr="00EE4082">
          <w:rPr>
            <w:rStyle w:val="ad"/>
            <w:noProof/>
            <w:sz w:val="22"/>
            <w:szCs w:val="22"/>
          </w:rPr>
          <w:t>12. Учет работы изделия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_Toc113955469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21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0" w:history="1">
        <w:r w:rsidR="00EE4082" w:rsidRPr="00EE408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_Toc113955470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22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1" w:history="1">
        <w:r w:rsidR="00EE4082" w:rsidRPr="00EE4082">
          <w:rPr>
            <w:rStyle w:val="ad"/>
            <w:noProof/>
            <w:sz w:val="22"/>
            <w:szCs w:val="22"/>
          </w:rPr>
          <w:t>14. Работы при эксплуатации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_Toc113955471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23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2" w:history="1">
        <w:r w:rsidR="00EE4082" w:rsidRPr="00EE4082">
          <w:rPr>
            <w:rStyle w:val="ad"/>
            <w:noProof/>
            <w:sz w:val="22"/>
            <w:szCs w:val="22"/>
          </w:rPr>
          <w:t>14.1 Учет выполнения работ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_Toc113955472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23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3" w:history="1">
        <w:r w:rsidR="00EE4082" w:rsidRPr="00EE408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_Toc113955473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24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4" w:history="1">
        <w:r w:rsidR="00EE4082" w:rsidRPr="00EE408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_Toc113955474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25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5" w:history="1">
        <w:r w:rsidR="00EE4082" w:rsidRPr="00EE408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_Toc113955475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26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6" w:history="1">
        <w:r w:rsidR="00EE4082" w:rsidRPr="00EE408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_Toc113955476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27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7" w:history="1">
        <w:r w:rsidR="00EE4082" w:rsidRPr="00EE408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_Toc113955477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30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8" w:history="1">
        <w:r w:rsidR="00EE4082" w:rsidRPr="00EE4082">
          <w:rPr>
            <w:rStyle w:val="ad"/>
            <w:noProof/>
            <w:sz w:val="22"/>
            <w:szCs w:val="22"/>
          </w:rPr>
          <w:t>16.1 Транспортировка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_Toc113955478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30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79" w:history="1">
        <w:r w:rsidR="00EE4082" w:rsidRPr="00EE4082">
          <w:rPr>
            <w:rStyle w:val="ad"/>
            <w:noProof/>
            <w:sz w:val="22"/>
            <w:szCs w:val="22"/>
          </w:rPr>
          <w:t>16.2 Хранение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_Toc113955479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30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80" w:history="1">
        <w:r w:rsidR="00EE4082" w:rsidRPr="00EE4082">
          <w:rPr>
            <w:rStyle w:val="ad"/>
            <w:noProof/>
            <w:sz w:val="22"/>
            <w:szCs w:val="22"/>
          </w:rPr>
          <w:t>17. Ремонт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_Toc113955480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31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81" w:history="1">
        <w:r w:rsidR="00EE4082" w:rsidRPr="00EE4082">
          <w:rPr>
            <w:rStyle w:val="ad"/>
            <w:noProof/>
            <w:sz w:val="22"/>
            <w:szCs w:val="22"/>
          </w:rPr>
          <w:t>18. Сведения о рекламациях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_Toc113955481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32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82" w:history="1">
        <w:r w:rsidR="00EE4082" w:rsidRPr="00EE4082">
          <w:rPr>
            <w:rStyle w:val="ad"/>
            <w:noProof/>
            <w:sz w:val="22"/>
            <w:szCs w:val="22"/>
          </w:rPr>
          <w:t>19. Особые отметки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_Toc113955482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33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E4082" w:rsidRPr="00EE4082" w:rsidRDefault="0076191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955483" w:history="1">
        <w:r w:rsidR="00EE4082" w:rsidRPr="00EE408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EE4082" w:rsidRPr="00EE4082">
          <w:rPr>
            <w:noProof/>
            <w:webHidden/>
            <w:sz w:val="22"/>
            <w:szCs w:val="22"/>
          </w:rPr>
          <w:tab/>
        </w:r>
        <w:r w:rsidR="00EE4082" w:rsidRPr="00EE4082">
          <w:rPr>
            <w:noProof/>
            <w:webHidden/>
            <w:sz w:val="22"/>
            <w:szCs w:val="22"/>
          </w:rPr>
          <w:fldChar w:fldCharType="begin"/>
        </w:r>
        <w:r w:rsidR="00EE4082" w:rsidRPr="00EE4082">
          <w:rPr>
            <w:noProof/>
            <w:webHidden/>
            <w:sz w:val="22"/>
            <w:szCs w:val="22"/>
          </w:rPr>
          <w:instrText xml:space="preserve"> PAGEREF _Toc113955483 \h </w:instrText>
        </w:r>
        <w:r w:rsidR="00EE4082" w:rsidRPr="00EE4082">
          <w:rPr>
            <w:noProof/>
            <w:webHidden/>
            <w:sz w:val="22"/>
            <w:szCs w:val="22"/>
          </w:rPr>
        </w:r>
        <w:r w:rsidR="00EE4082" w:rsidRPr="00EE4082">
          <w:rPr>
            <w:noProof/>
            <w:webHidden/>
            <w:sz w:val="22"/>
            <w:szCs w:val="22"/>
          </w:rPr>
          <w:fldChar w:fldCharType="separate"/>
        </w:r>
        <w:r w:rsidR="00597628">
          <w:rPr>
            <w:noProof/>
            <w:webHidden/>
            <w:sz w:val="22"/>
            <w:szCs w:val="22"/>
          </w:rPr>
          <w:t>34</w:t>
        </w:r>
        <w:r w:rsidR="00EE4082" w:rsidRPr="00EE408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E4082" w:rsidRDefault="00810B70" w:rsidP="003C5C8E">
      <w:pPr>
        <w:pStyle w:val="12"/>
        <w:tabs>
          <w:tab w:val="right" w:leader="dot" w:pos="9913"/>
        </w:tabs>
        <w:ind w:firstLine="142"/>
        <w:rPr>
          <w:sz w:val="22"/>
          <w:szCs w:val="22"/>
        </w:rPr>
      </w:pPr>
      <w:r w:rsidRPr="00EE4082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395544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395545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"/>
        <w:gridCol w:w="1696"/>
        <w:gridCol w:w="284"/>
        <w:gridCol w:w="7371"/>
      </w:tblGrid>
      <w:tr w:rsidR="00200C8E" w:rsidRPr="00CC2C20" w:rsidTr="00761919">
        <w:trPr>
          <w:gridBefore w:val="1"/>
          <w:wBefore w:w="431" w:type="dxa"/>
          <w:trHeight w:val="553"/>
        </w:trPr>
        <w:tc>
          <w:tcPr>
            <w:tcW w:w="1980" w:type="dxa"/>
            <w:gridSpan w:val="2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761919">
        <w:trPr>
          <w:gridBefore w:val="1"/>
          <w:wBefore w:w="431" w:type="dxa"/>
          <w:trHeight w:val="553"/>
        </w:trPr>
        <w:tc>
          <w:tcPr>
            <w:tcW w:w="1980" w:type="dxa"/>
            <w:gridSpan w:val="2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F924FC" w:rsidRDefault="00F924FC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924FC">
              <w:rPr>
                <w:sz w:val="22"/>
                <w:szCs w:val="22"/>
              </w:rPr>
              <w:t>RPK-1.5FSRM</w:t>
            </w:r>
          </w:p>
        </w:tc>
      </w:tr>
      <w:tr w:rsidR="006A3296" w:rsidRPr="00CC2C20" w:rsidTr="00761919">
        <w:trPr>
          <w:gridBefore w:val="1"/>
          <w:wBefore w:w="431" w:type="dxa"/>
          <w:trHeight w:val="553"/>
        </w:trPr>
        <w:tc>
          <w:tcPr>
            <w:tcW w:w="1980" w:type="dxa"/>
            <w:gridSpan w:val="2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F924FC" w:rsidP="00297FD5">
            <w:pPr>
              <w:jc w:val="center"/>
              <w:rPr>
                <w:sz w:val="22"/>
                <w:szCs w:val="22"/>
              </w:rPr>
            </w:pPr>
            <w:r w:rsidRPr="00F924FC">
              <w:rPr>
                <w:sz w:val="22"/>
                <w:szCs w:val="22"/>
              </w:rPr>
              <w:t>RPK-1.5FSRM</w:t>
            </w:r>
          </w:p>
        </w:tc>
      </w:tr>
      <w:tr w:rsidR="00200C8E" w:rsidRPr="00CC2C20" w:rsidTr="00761919">
        <w:trPr>
          <w:gridBefore w:val="1"/>
          <w:wBefore w:w="431" w:type="dxa"/>
          <w:trHeight w:val="553"/>
        </w:trPr>
        <w:tc>
          <w:tcPr>
            <w:tcW w:w="1980" w:type="dxa"/>
            <w:gridSpan w:val="2"/>
            <w:vAlign w:val="center"/>
          </w:tcPr>
          <w:p w:rsidR="00200C8E" w:rsidRPr="00CC2C20" w:rsidRDefault="0040364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40364C" w:rsidRPr="00CC2C20" w:rsidTr="00761919">
        <w:trPr>
          <w:gridBefore w:val="1"/>
          <w:wBefore w:w="431" w:type="dxa"/>
          <w:trHeight w:val="553"/>
        </w:trPr>
        <w:tc>
          <w:tcPr>
            <w:tcW w:w="1980" w:type="dxa"/>
            <w:gridSpan w:val="2"/>
            <w:vAlign w:val="center"/>
          </w:tcPr>
          <w:p w:rsidR="0040364C" w:rsidRPr="00CC2C20" w:rsidRDefault="0040364C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40364C" w:rsidRPr="0029731C" w:rsidRDefault="0040364C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761919">
        <w:trPr>
          <w:gridBefore w:val="1"/>
          <w:wBefore w:w="431" w:type="dxa"/>
          <w:trHeight w:val="553"/>
        </w:trPr>
        <w:tc>
          <w:tcPr>
            <w:tcW w:w="1980" w:type="dxa"/>
            <w:gridSpan w:val="2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761919" w:rsidRPr="00CC2C20" w:rsidTr="00761919">
        <w:trPr>
          <w:trHeight w:val="553"/>
        </w:trPr>
        <w:tc>
          <w:tcPr>
            <w:tcW w:w="2127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gridSpan w:val="2"/>
            <w:vAlign w:val="center"/>
          </w:tcPr>
          <w:p w:rsidR="00761919" w:rsidRPr="008912C4" w:rsidRDefault="00761919" w:rsidP="0076191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761919" w:rsidRPr="00CC2C20" w:rsidTr="00761919">
        <w:trPr>
          <w:trHeight w:val="553"/>
        </w:trPr>
        <w:tc>
          <w:tcPr>
            <w:tcW w:w="2127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761919" w:rsidRPr="00CC2C20" w:rsidTr="00761919">
        <w:trPr>
          <w:trHeight w:val="492"/>
        </w:trPr>
        <w:tc>
          <w:tcPr>
            <w:tcW w:w="2127" w:type="dxa"/>
            <w:gridSpan w:val="2"/>
            <w:vAlign w:val="center"/>
          </w:tcPr>
          <w:p w:rsidR="00761919" w:rsidRPr="00F0163C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gridSpan w:val="2"/>
            <w:vAlign w:val="center"/>
          </w:tcPr>
          <w:p w:rsidR="00761919" w:rsidRDefault="00761919" w:rsidP="0076191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761919" w:rsidRDefault="00761919" w:rsidP="0076191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761919" w:rsidRDefault="00761919" w:rsidP="0076191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761919" w:rsidRPr="009A1BB8" w:rsidRDefault="00761919" w:rsidP="0076191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761919" w:rsidRPr="009C0E86" w:rsidRDefault="00761919" w:rsidP="00761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761919" w:rsidRPr="00F0163C" w:rsidRDefault="00761919" w:rsidP="0076191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61919" w:rsidRPr="00CC5FA8" w:rsidTr="00761919">
        <w:trPr>
          <w:trHeight w:val="492"/>
        </w:trPr>
        <w:tc>
          <w:tcPr>
            <w:tcW w:w="2127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:rsidR="00761919" w:rsidRPr="003011F5" w:rsidRDefault="00761919" w:rsidP="00761919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761919" w:rsidRPr="00CC2C20" w:rsidTr="00761919">
        <w:trPr>
          <w:trHeight w:val="553"/>
        </w:trPr>
        <w:tc>
          <w:tcPr>
            <w:tcW w:w="2127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:rsidR="00761919" w:rsidRPr="003011F5" w:rsidRDefault="00761919" w:rsidP="00761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61919" w:rsidRPr="00761919" w:rsidTr="00761919">
        <w:trPr>
          <w:trHeight w:val="553"/>
        </w:trPr>
        <w:tc>
          <w:tcPr>
            <w:tcW w:w="2127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:rsidR="00761919" w:rsidRPr="001C49D4" w:rsidRDefault="00761919" w:rsidP="0076191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761919" w:rsidRPr="00CC2C20" w:rsidTr="00761919">
        <w:trPr>
          <w:trHeight w:val="553"/>
        </w:trPr>
        <w:tc>
          <w:tcPr>
            <w:tcW w:w="2127" w:type="dxa"/>
            <w:gridSpan w:val="2"/>
            <w:vAlign w:val="center"/>
          </w:tcPr>
          <w:p w:rsidR="00761919" w:rsidRPr="00CC2C20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:rsidR="00761919" w:rsidRPr="00D263FB" w:rsidRDefault="00761919" w:rsidP="00761919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761919" w:rsidRPr="00CC2C20" w:rsidTr="00761919">
        <w:trPr>
          <w:trHeight w:val="553"/>
        </w:trPr>
        <w:tc>
          <w:tcPr>
            <w:tcW w:w="2127" w:type="dxa"/>
            <w:gridSpan w:val="2"/>
            <w:vAlign w:val="center"/>
          </w:tcPr>
          <w:p w:rsidR="00761919" w:rsidRPr="00F0163C" w:rsidRDefault="00761919" w:rsidP="0076191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gridSpan w:val="2"/>
            <w:vAlign w:val="center"/>
          </w:tcPr>
          <w:p w:rsidR="00761919" w:rsidRDefault="00761919" w:rsidP="00761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761919" w:rsidRPr="00BF0AAC" w:rsidRDefault="00761919" w:rsidP="00761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761919" w:rsidRPr="00BF0AAC" w:rsidRDefault="00761919" w:rsidP="0076191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761919" w:rsidRPr="00BF0AAC" w:rsidRDefault="00761919" w:rsidP="0076191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61919" w:rsidRPr="00BF0AAC" w:rsidRDefault="00761919" w:rsidP="0076191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61919" w:rsidRPr="00BF0AAC" w:rsidRDefault="00761919" w:rsidP="0076191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761919" w:rsidRPr="00BF0AAC" w:rsidRDefault="00761919" w:rsidP="0076191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761919" w:rsidRPr="002362A6" w:rsidRDefault="00761919" w:rsidP="00761919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2362A6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2362A6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362A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2362A6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761919" w:rsidRDefault="00761919" w:rsidP="00200C8E">
      <w:pPr>
        <w:jc w:val="center"/>
        <w:rPr>
          <w:b/>
          <w:szCs w:val="28"/>
        </w:rPr>
      </w:pPr>
    </w:p>
    <w:p w:rsidR="00761919" w:rsidRDefault="00761919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Ref86669623"/>
      <w:bookmarkStart w:id="8" w:name="_Toc11395545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905F10" w:rsidRPr="00AD1C4D" w:rsidTr="00026487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905F10" w:rsidRPr="00D94425" w:rsidRDefault="00905F10" w:rsidP="00905F1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905F10" w:rsidRPr="00D94425" w:rsidRDefault="00905F10" w:rsidP="00905F1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905F10" w:rsidRPr="00D94425" w:rsidRDefault="00905F10" w:rsidP="00905F1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60401F" w:rsidRPr="00AD1C4D" w:rsidTr="00026487">
        <w:trPr>
          <w:trHeight w:val="159"/>
          <w:jc w:val="center"/>
        </w:trPr>
        <w:tc>
          <w:tcPr>
            <w:tcW w:w="2272" w:type="dxa"/>
            <w:vMerge w:val="restart"/>
          </w:tcPr>
          <w:p w:rsidR="0060401F" w:rsidRPr="00AD1C4D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60401F" w:rsidRPr="0001459B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60401F" w:rsidRPr="009C1598" w:rsidRDefault="00360134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3.6/4.0</w:t>
            </w:r>
          </w:p>
        </w:tc>
      </w:tr>
      <w:tr w:rsidR="0060401F" w:rsidRPr="00AD1C4D" w:rsidTr="00026487">
        <w:trPr>
          <w:trHeight w:val="159"/>
          <w:jc w:val="center"/>
        </w:trPr>
        <w:tc>
          <w:tcPr>
            <w:tcW w:w="2272" w:type="dxa"/>
            <w:vMerge/>
          </w:tcPr>
          <w:p w:rsidR="0060401F" w:rsidRDefault="0060401F" w:rsidP="00026487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60401F" w:rsidRPr="0001459B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60401F" w:rsidRPr="0002140A" w:rsidRDefault="00360134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4.0/4.8</w:t>
            </w:r>
          </w:p>
        </w:tc>
      </w:tr>
      <w:tr w:rsidR="0060401F" w:rsidRPr="00AD1C4D" w:rsidTr="00A37346">
        <w:trPr>
          <w:trHeight w:val="159"/>
          <w:jc w:val="center"/>
        </w:trPr>
        <w:tc>
          <w:tcPr>
            <w:tcW w:w="2272" w:type="dxa"/>
            <w:vAlign w:val="center"/>
          </w:tcPr>
          <w:p w:rsidR="0060401F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60401F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0401F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60401F" w:rsidRPr="00482A3A" w:rsidRDefault="00C13740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14/11/9/7.5</w:t>
            </w:r>
          </w:p>
        </w:tc>
      </w:tr>
      <w:tr w:rsidR="0060401F" w:rsidRPr="00AD1C4D" w:rsidTr="00A37346">
        <w:trPr>
          <w:jc w:val="center"/>
        </w:trPr>
        <w:tc>
          <w:tcPr>
            <w:tcW w:w="2272" w:type="dxa"/>
            <w:vAlign w:val="center"/>
          </w:tcPr>
          <w:p w:rsidR="0060401F" w:rsidRPr="00E4197E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60401F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0401F" w:rsidRPr="00E4197E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60401F" w:rsidRPr="00E4197E" w:rsidRDefault="0060401F" w:rsidP="0002648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60401F" w:rsidRPr="004C1D6C" w:rsidRDefault="00C13740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46/40/36/33</w:t>
            </w:r>
          </w:p>
        </w:tc>
      </w:tr>
      <w:tr w:rsidR="0060401F" w:rsidRPr="00AD1C4D" w:rsidTr="00A37346">
        <w:trPr>
          <w:jc w:val="center"/>
        </w:trPr>
        <w:tc>
          <w:tcPr>
            <w:tcW w:w="2272" w:type="dxa"/>
            <w:vAlign w:val="center"/>
          </w:tcPr>
          <w:p w:rsidR="0060401F" w:rsidRPr="00E4197E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60401F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0401F" w:rsidRPr="00E4197E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60401F" w:rsidRPr="004C1D6C" w:rsidRDefault="00C13740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58/54/50/47</w:t>
            </w:r>
          </w:p>
        </w:tc>
      </w:tr>
      <w:tr w:rsidR="0060401F" w:rsidRPr="00AD1C4D" w:rsidTr="00026487">
        <w:trPr>
          <w:jc w:val="center"/>
        </w:trPr>
        <w:tc>
          <w:tcPr>
            <w:tcW w:w="2272" w:type="dxa"/>
            <w:vMerge w:val="restart"/>
            <w:vAlign w:val="center"/>
          </w:tcPr>
          <w:p w:rsidR="0060401F" w:rsidRPr="00135C40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60401F" w:rsidRPr="0001459B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60401F" w:rsidRPr="002C27AF" w:rsidRDefault="0060401F" w:rsidP="00026487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60401F" w:rsidRPr="00AD1C4D" w:rsidTr="00026487">
        <w:trPr>
          <w:jc w:val="center"/>
        </w:trPr>
        <w:tc>
          <w:tcPr>
            <w:tcW w:w="2272" w:type="dxa"/>
            <w:vMerge/>
            <w:vAlign w:val="center"/>
          </w:tcPr>
          <w:p w:rsidR="0060401F" w:rsidRPr="00E4197E" w:rsidRDefault="0060401F" w:rsidP="00026487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60401F" w:rsidRPr="00E4197E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60401F" w:rsidRPr="00E4197E" w:rsidRDefault="0060401F" w:rsidP="000264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60401F" w:rsidRPr="002C27AF" w:rsidRDefault="0060401F" w:rsidP="00026487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60401F" w:rsidRPr="00AD1C4D" w:rsidTr="00026487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60401F" w:rsidRPr="00E4197E" w:rsidRDefault="0060401F" w:rsidP="0002648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60401F" w:rsidRPr="00E4197E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60401F" w:rsidRPr="00B54A67" w:rsidRDefault="008940E1" w:rsidP="00026487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60401F" w:rsidRPr="00135C40" w:rsidRDefault="0060401F" w:rsidP="008940E1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940E1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60401F" w:rsidRPr="00AD1C4D" w:rsidTr="00026487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60401F" w:rsidRPr="00FD6217" w:rsidRDefault="0060401F" w:rsidP="00026487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60401F" w:rsidRPr="00FD6217" w:rsidRDefault="0060401F" w:rsidP="00A37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60401F" w:rsidRPr="0098223F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Pr="00CA78AC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60401F" w:rsidRPr="00CA78AC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60401F" w:rsidRPr="00CA78AC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Pr="00135C40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60401F" w:rsidRPr="00CA78AC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60401F" w:rsidRPr="00AD1C4D" w:rsidTr="00026487">
        <w:trPr>
          <w:jc w:val="center"/>
        </w:trPr>
        <w:tc>
          <w:tcPr>
            <w:tcW w:w="7098" w:type="dxa"/>
            <w:gridSpan w:val="3"/>
            <w:vAlign w:val="center"/>
          </w:tcPr>
          <w:p w:rsidR="0060401F" w:rsidRDefault="00CE0158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</w:t>
            </w:r>
            <w:r w:rsidR="0060401F">
              <w:rPr>
                <w:sz w:val="22"/>
                <w:szCs w:val="22"/>
              </w:rPr>
              <w:t>анселла</w:t>
            </w:r>
            <w:proofErr w:type="spellEnd"/>
            <w:r w:rsidR="0060401F"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60401F" w:rsidRDefault="0060401F" w:rsidP="00433806">
            <w:pPr>
              <w:jc w:val="center"/>
              <w:rPr>
                <w:sz w:val="22"/>
                <w:szCs w:val="22"/>
              </w:rPr>
            </w:pPr>
            <w:r w:rsidRPr="00433806">
              <w:rPr>
                <w:sz w:val="22"/>
                <w:szCs w:val="22"/>
                <w:lang w:val="en-US"/>
              </w:rPr>
              <w:t>Белый (</w:t>
            </w:r>
            <w:r w:rsidR="00433806" w:rsidRPr="00433806">
              <w:rPr>
                <w:sz w:val="22"/>
                <w:szCs w:val="22"/>
                <w:lang w:val="en-US"/>
              </w:rPr>
              <w:t>6.8PB 9.21/0.49</w:t>
            </w:r>
            <w:r w:rsidRPr="00433806">
              <w:rPr>
                <w:sz w:val="22"/>
                <w:szCs w:val="22"/>
                <w:lang w:val="en-US"/>
              </w:rPr>
              <w:t>)</w:t>
            </w:r>
            <w:r w:rsidRPr="0069726C">
              <w:rPr>
                <w:sz w:val="22"/>
                <w:szCs w:val="22"/>
              </w:rPr>
              <w:t xml:space="preserve"> </w:t>
            </w:r>
          </w:p>
        </w:tc>
      </w:tr>
      <w:tr w:rsidR="0060401F" w:rsidRPr="00761919" w:rsidTr="00026487">
        <w:trPr>
          <w:jc w:val="center"/>
        </w:trPr>
        <w:tc>
          <w:tcPr>
            <w:tcW w:w="7098" w:type="dxa"/>
            <w:gridSpan w:val="3"/>
            <w:vAlign w:val="center"/>
          </w:tcPr>
          <w:p w:rsidR="0060401F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821" w:type="dxa"/>
            <w:vAlign w:val="center"/>
          </w:tcPr>
          <w:p w:rsidR="0060401F" w:rsidRPr="00433806" w:rsidRDefault="00433806" w:rsidP="00026487">
            <w:pPr>
              <w:jc w:val="center"/>
              <w:rPr>
                <w:sz w:val="22"/>
                <w:szCs w:val="22"/>
                <w:lang w:val="en-US"/>
              </w:rPr>
            </w:pPr>
            <w:r w:rsidRPr="00433806">
              <w:rPr>
                <w:sz w:val="22"/>
                <w:szCs w:val="22"/>
                <w:lang w:val="en-US"/>
              </w:rPr>
              <w:t>PC-ARFP1E / PC-ARH1E / PC-AWR</w:t>
            </w:r>
          </w:p>
        </w:tc>
      </w:tr>
      <w:tr w:rsidR="0060401F" w:rsidRPr="00AD1C4D" w:rsidTr="00026487">
        <w:trPr>
          <w:jc w:val="center"/>
        </w:trPr>
        <w:tc>
          <w:tcPr>
            <w:tcW w:w="9919" w:type="dxa"/>
            <w:gridSpan w:val="4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Pr="00135C40" w:rsidRDefault="0060401F" w:rsidP="0002648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60401F" w:rsidRPr="0001459B" w:rsidRDefault="0060401F" w:rsidP="0002648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60401F" w:rsidRPr="0001459B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Pr="001D0C4B" w:rsidRDefault="0060401F" w:rsidP="00026487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60401F" w:rsidRPr="00812D3E" w:rsidRDefault="0060401F" w:rsidP="0002648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60401F" w:rsidRPr="00812D3E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0401F" w:rsidRPr="00AD1C4D" w:rsidTr="00026487">
        <w:trPr>
          <w:jc w:val="center"/>
        </w:trPr>
        <w:tc>
          <w:tcPr>
            <w:tcW w:w="9919" w:type="dxa"/>
            <w:gridSpan w:val="4"/>
            <w:vAlign w:val="center"/>
          </w:tcPr>
          <w:p w:rsidR="0060401F" w:rsidRPr="00C43D1A" w:rsidRDefault="0060401F" w:rsidP="0002648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60401F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21" w:type="dxa"/>
            <w:vAlign w:val="center"/>
          </w:tcPr>
          <w:p w:rsidR="0060401F" w:rsidRDefault="0060401F" w:rsidP="00026487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Pr="00850DEB" w:rsidRDefault="0060401F" w:rsidP="0002648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60401F" w:rsidRPr="003752D1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21" w:type="dxa"/>
            <w:vAlign w:val="center"/>
          </w:tcPr>
          <w:p w:rsidR="0060401F" w:rsidRPr="0060401F" w:rsidRDefault="0060401F" w:rsidP="00026487">
            <w:pPr>
              <w:jc w:val="center"/>
              <w:rPr>
                <w:sz w:val="22"/>
                <w:szCs w:val="22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60401F">
              <w:rPr>
                <w:sz w:val="22"/>
                <w:szCs w:val="22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60401F"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60401F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60401F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60401F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60401F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60401F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60401F">
                <w:rPr>
                  <w:sz w:val="22"/>
                  <w:szCs w:val="22"/>
                </w:rPr>
                <w:t>-32</w:t>
              </w:r>
            </w:hyperlink>
            <w:r w:rsidRPr="0060401F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60401F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60401F">
              <w:rPr>
                <w:sz w:val="22"/>
                <w:szCs w:val="22"/>
                <w:vertAlign w:val="subscript"/>
              </w:rPr>
              <w:t>2</w:t>
            </w:r>
            <w:r w:rsidRPr="0060401F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60401F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60401F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60401F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60401F">
                <w:rPr>
                  <w:sz w:val="22"/>
                  <w:szCs w:val="22"/>
                </w:rPr>
                <w:t>-125</w:t>
              </w:r>
            </w:hyperlink>
            <w:r w:rsidRPr="0060401F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60401F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60401F">
              <w:rPr>
                <w:sz w:val="22"/>
                <w:szCs w:val="22"/>
                <w:vertAlign w:val="subscript"/>
              </w:rPr>
              <w:t>3</w:t>
            </w:r>
            <w:r w:rsidRPr="0060401F">
              <w:rPr>
                <w:sz w:val="22"/>
                <w:szCs w:val="22"/>
              </w:rPr>
              <w:t>)</w:t>
            </w:r>
          </w:p>
          <w:p w:rsidR="0060401F" w:rsidRDefault="0060401F" w:rsidP="00026487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 w:rsidRPr="00DE4FB5">
              <w:rPr>
                <w:sz w:val="22"/>
                <w:szCs w:val="22"/>
                <w:lang w:val="en-US"/>
              </w:rPr>
              <w:t>:</w:t>
            </w:r>
            <w:r w:rsidRPr="00DE4FB5">
              <w:rPr>
                <w:lang w:val="en-US"/>
              </w:rPr>
              <w:t xml:space="preserve"> </w:t>
            </w:r>
            <w:r w:rsidRPr="00DE4FB5">
              <w:rPr>
                <w:sz w:val="22"/>
                <w:szCs w:val="22"/>
                <w:lang w:val="en-US"/>
              </w:rPr>
              <w:t>100%</w:t>
            </w:r>
            <w:r w:rsidRPr="00DE4FB5">
              <w:rPr>
                <w:lang w:val="en-US"/>
              </w:rP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60401F" w:rsidRPr="00AD1C4D" w:rsidTr="00026487">
        <w:trPr>
          <w:jc w:val="center"/>
        </w:trPr>
        <w:tc>
          <w:tcPr>
            <w:tcW w:w="5822" w:type="dxa"/>
            <w:gridSpan w:val="2"/>
            <w:vAlign w:val="center"/>
          </w:tcPr>
          <w:p w:rsidR="0060401F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60401F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60401F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60401F" w:rsidRPr="00AD1C4D" w:rsidTr="00026487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60401F" w:rsidRDefault="0060401F" w:rsidP="0002648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0401F" w:rsidRPr="00AD1C4D" w:rsidTr="00026487">
        <w:trPr>
          <w:trHeight w:val="241"/>
          <w:jc w:val="center"/>
        </w:trPr>
        <w:tc>
          <w:tcPr>
            <w:tcW w:w="5822" w:type="dxa"/>
            <w:gridSpan w:val="2"/>
          </w:tcPr>
          <w:p w:rsidR="0060401F" w:rsidRPr="00AD1C4D" w:rsidRDefault="0060401F" w:rsidP="00026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60401F" w:rsidRPr="004C1D6C" w:rsidRDefault="005439DD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60401F" w:rsidRPr="00AD1C4D" w:rsidTr="00026487">
        <w:trPr>
          <w:trHeight w:val="245"/>
          <w:jc w:val="center"/>
        </w:trPr>
        <w:tc>
          <w:tcPr>
            <w:tcW w:w="5822" w:type="dxa"/>
            <w:gridSpan w:val="2"/>
          </w:tcPr>
          <w:p w:rsidR="0060401F" w:rsidRPr="00AD1C4D" w:rsidRDefault="0060401F" w:rsidP="0002648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</w:p>
        </w:tc>
      </w:tr>
      <w:tr w:rsidR="0060401F" w:rsidRPr="00AD1C4D" w:rsidTr="00026487">
        <w:trPr>
          <w:trHeight w:val="277"/>
          <w:jc w:val="center"/>
        </w:trPr>
        <w:tc>
          <w:tcPr>
            <w:tcW w:w="5822" w:type="dxa"/>
            <w:gridSpan w:val="2"/>
          </w:tcPr>
          <w:p w:rsidR="0060401F" w:rsidRPr="00AD1C4D" w:rsidRDefault="0060401F" w:rsidP="0002648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60401F" w:rsidRPr="00AD1C4D" w:rsidTr="00026487">
        <w:trPr>
          <w:trHeight w:val="280"/>
          <w:jc w:val="center"/>
        </w:trPr>
        <w:tc>
          <w:tcPr>
            <w:tcW w:w="5822" w:type="dxa"/>
            <w:gridSpan w:val="2"/>
          </w:tcPr>
          <w:p w:rsidR="0060401F" w:rsidRPr="00AD1C4D" w:rsidRDefault="0060401F" w:rsidP="0002648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60401F" w:rsidRPr="00135C40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60401F" w:rsidRPr="00AD1C4D" w:rsidTr="00026487">
        <w:trPr>
          <w:trHeight w:val="271"/>
          <w:jc w:val="center"/>
        </w:trPr>
        <w:tc>
          <w:tcPr>
            <w:tcW w:w="5822" w:type="dxa"/>
            <w:gridSpan w:val="2"/>
          </w:tcPr>
          <w:p w:rsidR="0060401F" w:rsidRPr="00AD1C4D" w:rsidRDefault="0060401F" w:rsidP="0002648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60401F" w:rsidRPr="00AD1C4D" w:rsidRDefault="0060401F" w:rsidP="0002648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60401F" w:rsidRPr="004C1D6C" w:rsidRDefault="0060401F" w:rsidP="00026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346892" w:rsidRDefault="00310201" w:rsidP="00346892">
      <w:pPr>
        <w:jc w:val="both"/>
        <w:rPr>
          <w:noProof/>
          <w:sz w:val="24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  <w:bookmarkStart w:id="9" w:name="_Toc85529568"/>
      <w:bookmarkStart w:id="10" w:name="_Ref86669666"/>
      <w:r w:rsidR="00346892">
        <w:rPr>
          <w:noProof/>
          <w:sz w:val="20"/>
          <w:szCs w:val="20"/>
        </w:rPr>
        <w:t xml:space="preserve"> </w:t>
      </w:r>
    </w:p>
    <w:p w:rsidR="00346892" w:rsidRDefault="00346892" w:rsidP="00346892">
      <w:pPr>
        <w:jc w:val="both"/>
        <w:rPr>
          <w:noProof/>
          <w:sz w:val="16"/>
          <w:szCs w:val="16"/>
        </w:rPr>
      </w:pPr>
    </w:p>
    <w:p w:rsidR="00670469" w:rsidRDefault="00670469" w:rsidP="00346892">
      <w:pPr>
        <w:jc w:val="both"/>
        <w:rPr>
          <w:noProof/>
          <w:sz w:val="16"/>
          <w:szCs w:val="16"/>
        </w:rPr>
      </w:pPr>
    </w:p>
    <w:p w:rsidR="00670469" w:rsidRDefault="00670469" w:rsidP="00346892">
      <w:pPr>
        <w:jc w:val="both"/>
        <w:rPr>
          <w:noProof/>
          <w:sz w:val="16"/>
          <w:szCs w:val="16"/>
        </w:rPr>
      </w:pPr>
    </w:p>
    <w:p w:rsidR="00670469" w:rsidRDefault="00670469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13955452"/>
      <w:bookmarkStart w:id="12" w:name="_GoBack"/>
      <w:bookmarkEnd w:id="1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Pr="009E2744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C66B1C" w:rsidRPr="00F924FC">
        <w:rPr>
          <w:sz w:val="22"/>
          <w:szCs w:val="22"/>
        </w:rPr>
        <w:t>RPK-1.5FSRM</w:t>
      </w:r>
      <w:r w:rsidR="00C66B1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C172F" w:rsidRDefault="00DC172F" w:rsidP="00DC17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SET-FREE.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39720C" w:rsidRPr="000A4AB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B16FB7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026487" w:rsidRDefault="0002648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13955453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026487" w:rsidRPr="008F31F7" w:rsidRDefault="00026487" w:rsidP="000264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026487" w:rsidRPr="003F1F02" w:rsidRDefault="00026487" w:rsidP="000264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26487" w:rsidRDefault="00026487" w:rsidP="000264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026487" w:rsidRPr="003F1F02" w:rsidRDefault="00026487" w:rsidP="000264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00C8E" w:rsidRPr="00736D1B" w:rsidRDefault="00026487" w:rsidP="0002648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8940E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8940E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1395545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55D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1395545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</w:t>
      </w:r>
      <w:r w:rsidR="008940E1">
        <w:rPr>
          <w:sz w:val="22"/>
          <w:szCs w:val="22"/>
        </w:rPr>
        <w:t xml:space="preserve">ции влаги во внутреннем блоке. </w:t>
      </w:r>
      <w:r w:rsidRPr="00B15581">
        <w:rPr>
          <w:sz w:val="22"/>
          <w:szCs w:val="22"/>
        </w:rPr>
        <w:t>Обеспечьте</w:t>
      </w:r>
      <w:r w:rsidR="008940E1">
        <w:rPr>
          <w:sz w:val="22"/>
          <w:szCs w:val="22"/>
        </w:rPr>
        <w:t xml:space="preserve"> достаточную вентиляцию комнаты</w:t>
      </w:r>
      <w:r w:rsidRPr="00B15581">
        <w:rPr>
          <w:sz w:val="22"/>
          <w:szCs w:val="22"/>
        </w:rPr>
        <w:t>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026487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026487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026487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026487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026487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026487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1395545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026487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026487" w:rsidRDefault="00026487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6" w:name="_Toc85529574"/>
      <w:bookmarkStart w:id="27" w:name="_Ref86669727"/>
      <w:bookmarkStart w:id="28" w:name="_Toc113955457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6"/>
      <w:bookmarkEnd w:id="27"/>
      <w:bookmarkEnd w:id="28"/>
    </w:p>
    <w:p w:rsidR="00026487" w:rsidRPr="00026487" w:rsidRDefault="00026487" w:rsidP="00026487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</w:t>
      </w:r>
      <w:r w:rsidR="00026487">
        <w:rPr>
          <w:noProof/>
          <w:sz w:val="22"/>
          <w:szCs w:val="22"/>
        </w:rPr>
        <w:t xml:space="preserve">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E736F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0201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Toc113955458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</w:p>
    <w:p w:rsidR="00026487" w:rsidRPr="00026487" w:rsidRDefault="00026487" w:rsidP="00026487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2" w:name="_Toc85529576"/>
      <w:bookmarkStart w:id="33" w:name="_Ref86669737"/>
      <w:bookmarkStart w:id="34" w:name="_Toc113955459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2"/>
      <w:bookmarkEnd w:id="33"/>
      <w:bookmarkEnd w:id="34"/>
    </w:p>
    <w:p w:rsidR="0042083A" w:rsidRPr="0042083A" w:rsidRDefault="0042083A" w:rsidP="0042083A"/>
    <w:p w:rsidR="00EA6703" w:rsidRDefault="0042083A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2396724" cy="1330037"/>
            <wp:effectExtent l="0" t="0" r="381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263" cy="13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77"/>
      <w:bookmarkStart w:id="36" w:name="_Ref86669745"/>
      <w:bookmarkStart w:id="37" w:name="_Toc113955460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8160B0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5"/>
      <w:bookmarkEnd w:id="36"/>
      <w:bookmarkEnd w:id="37"/>
    </w:p>
    <w:p w:rsidR="004B12D6" w:rsidRPr="004B12D6" w:rsidRDefault="004B12D6" w:rsidP="004B12D6"/>
    <w:p w:rsidR="00EA6703" w:rsidRPr="008160B0" w:rsidRDefault="008160B0" w:rsidP="00356F7E">
      <w:pPr>
        <w:jc w:val="center"/>
        <w:rPr>
          <w:lang w:val="en-US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634105" cy="5189220"/>
            <wp:effectExtent l="0" t="0" r="4445" b="0"/>
            <wp:docPr id="72" name="Рисунок 72" descr="взрыв-схема RPK_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зрыв-схема RPK_RM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 xml:space="preserve">Рисунок </w:t>
      </w:r>
      <w:r w:rsidR="008160B0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6669761"/>
      <w:bookmarkStart w:id="42" w:name="_Toc113955461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8"/>
      <w:bookmarkEnd w:id="39"/>
      <w:bookmarkEnd w:id="40"/>
      <w:bookmarkEnd w:id="41"/>
      <w:bookmarkEnd w:id="4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8940E1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026487">
        <w:rPr>
          <w:sz w:val="22"/>
          <w:szCs w:val="22"/>
        </w:rPr>
        <w:t>3 (Три</w:t>
      </w:r>
      <w:r w:rsidR="004D65DD">
        <w:rPr>
          <w:sz w:val="22"/>
          <w:szCs w:val="22"/>
        </w:rPr>
        <w:t>) год</w:t>
      </w:r>
      <w:r w:rsidR="00026487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3" w:name="_Toc489886374"/>
      <w:bookmarkStart w:id="44" w:name="_Toc85529579"/>
      <w:bookmarkStart w:id="45" w:name="_Ref86669767"/>
      <w:bookmarkStart w:id="46" w:name="_Toc11395546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E736F1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4F3DFC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RPK-1.5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20152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2015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736F1" w:rsidRDefault="00E736F1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1395546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7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E736F1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4F3DFC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RPK-1.5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22694" w:rsidRDefault="0002269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11395546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Toc11395546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0"/>
      <w:bookmarkEnd w:id="5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59762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597628" w:rsidRDefault="00597628" w:rsidP="0059762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Default="00597628" w:rsidP="00EA6703">
      <w:pPr>
        <w:ind w:firstLine="720"/>
        <w:jc w:val="both"/>
        <w:rPr>
          <w:sz w:val="22"/>
          <w:szCs w:val="22"/>
        </w:rPr>
      </w:pPr>
    </w:p>
    <w:p w:rsidR="00597628" w:rsidRPr="00AC1D78" w:rsidRDefault="0059762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3"/>
      <w:bookmarkStart w:id="53" w:name="_Ref86669779"/>
      <w:bookmarkStart w:id="54" w:name="_Toc113955466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2"/>
      <w:bookmarkEnd w:id="53"/>
      <w:bookmarkEnd w:id="5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8940E1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D047E9" w:rsidRPr="005E73D5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bookmarkStart w:id="55" w:name="_Toc85529584"/>
      <w:bookmarkStart w:id="56" w:name="_Ref86669797"/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D047E9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D047E9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D047E9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D047E9" w:rsidRPr="0020594D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D047E9" w:rsidRPr="0020594D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D047E9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D047E9" w:rsidRPr="00966DC3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 xml:space="preserve">Выключите все огнеопасные </w:t>
      </w:r>
      <w:r w:rsidRPr="00966DC3">
        <w:rPr>
          <w:rFonts w:ascii="Times New Roman" w:hAnsi="Times New Roman"/>
        </w:rPr>
        <w:lastRenderedPageBreak/>
        <w:t>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D047E9" w:rsidRDefault="00D047E9" w:rsidP="00D047E9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D047E9" w:rsidRPr="005E73D5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D047E9" w:rsidRPr="005E73D5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D047E9" w:rsidRPr="005E73D5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D047E9" w:rsidRPr="005E73D5" w:rsidRDefault="00D047E9" w:rsidP="00D047E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9D60FE" w:rsidRDefault="009D60FE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11395546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5"/>
      <w:bookmarkEnd w:id="56"/>
      <w:bookmarkEnd w:id="5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8" w:name="_Toc489886376"/>
      <w:bookmarkStart w:id="59" w:name="_Ref75275862"/>
      <w:bookmarkStart w:id="6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Ref86669802"/>
      <w:bookmarkStart w:id="62" w:name="_Toc11395546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669807"/>
      <w:bookmarkStart w:id="67" w:name="_Toc11395546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669811"/>
      <w:bookmarkStart w:id="72" w:name="_Toc11395547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Ref86669816"/>
      <w:bookmarkStart w:id="77" w:name="_Toc11395547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  <w:bookmarkEnd w:id="7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8" w:name="_Toc489886380"/>
      <w:bookmarkStart w:id="79" w:name="_Ref75275878"/>
      <w:bookmarkStart w:id="80" w:name="_Toc85529589"/>
      <w:bookmarkStart w:id="81" w:name="_Ref86669822"/>
      <w:bookmarkStart w:id="82" w:name="_Toc11395547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8"/>
      <w:bookmarkEnd w:id="79"/>
      <w:bookmarkEnd w:id="80"/>
      <w:bookmarkEnd w:id="81"/>
      <w:bookmarkEnd w:id="8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3" w:name="_Ref86669827"/>
      <w:bookmarkStart w:id="84" w:name="_Toc11395547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3"/>
      <w:bookmarkEnd w:id="8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5" w:name="_Toc489886382"/>
      <w:bookmarkStart w:id="86" w:name="_Ref75275890"/>
      <w:bookmarkStart w:id="87" w:name="_Toc85529591"/>
      <w:bookmarkStart w:id="88" w:name="_Ref86669832"/>
      <w:bookmarkStart w:id="89" w:name="_Toc11395547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5"/>
      <w:bookmarkEnd w:id="86"/>
      <w:bookmarkEnd w:id="87"/>
      <w:bookmarkEnd w:id="88"/>
      <w:bookmarkEnd w:id="8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0" w:name="_Toc85529592"/>
      <w:bookmarkStart w:id="91" w:name="_Toc11395547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Ref86669842"/>
      <w:bookmarkStart w:id="94" w:name="_Toc11395547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026487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02648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02648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026487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02648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026487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026487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026487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026487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026487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026487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026487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0264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02648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026487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026487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026487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026487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026487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026487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026487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026487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026487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026487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026487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026487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026487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026487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026487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026487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026487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026487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026487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Ref86669850"/>
      <w:bookmarkStart w:id="97" w:name="_Toc11395547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8" w:name="_Ref86669856"/>
      <w:bookmarkStart w:id="99" w:name="_Toc113955478"/>
      <w:bookmarkStart w:id="10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1" w:name="_Toc85529595"/>
      <w:bookmarkStart w:id="102" w:name="_Toc113955479"/>
      <w:bookmarkStart w:id="103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1"/>
      <w:bookmarkEnd w:id="102"/>
    </w:p>
    <w:bookmarkEnd w:id="103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489886385"/>
      <w:bookmarkStart w:id="105" w:name="_Ref75275917"/>
      <w:bookmarkStart w:id="106" w:name="_Toc85529596"/>
      <w:bookmarkStart w:id="107" w:name="_Toc11395548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4"/>
      <w:bookmarkEnd w:id="105"/>
      <w:bookmarkEnd w:id="106"/>
      <w:bookmarkEnd w:id="10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85529597"/>
      <w:bookmarkStart w:id="109" w:name="_Ref86669880"/>
      <w:bookmarkStart w:id="110" w:name="_Toc11395548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8"/>
      <w:bookmarkEnd w:id="109"/>
      <w:bookmarkEnd w:id="11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1" w:name="_Toc85529598"/>
      <w:bookmarkStart w:id="112" w:name="_Toc11395548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1"/>
      <w:bookmarkEnd w:id="11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3" w:name="_Toc489886387"/>
      <w:bookmarkStart w:id="114" w:name="_Ref75275934"/>
      <w:bookmarkStart w:id="115" w:name="_Toc85529599"/>
      <w:bookmarkStart w:id="116" w:name="_Toc11395548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487" w:rsidRDefault="00026487">
      <w:r>
        <w:separator/>
      </w:r>
    </w:p>
  </w:endnote>
  <w:endnote w:type="continuationSeparator" w:id="0">
    <w:p w:rsidR="00026487" w:rsidRDefault="0002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6487" w:rsidRDefault="0002648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26487" w:rsidRDefault="0002648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26487" w:rsidRDefault="0002648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26487" w:rsidRDefault="0002648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D35EE4" w:rsidRDefault="0002648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RPK-1.5FSRM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6487" w:rsidRPr="00B7687E" w:rsidRDefault="0002648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ED1531" w:rsidRDefault="0002648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6191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ED1531" w:rsidRDefault="000264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6487" w:rsidRPr="0058149E" w:rsidRDefault="0002648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1C49D4">
                                <w:rPr>
                                  <w:sz w:val="22"/>
                                  <w:szCs w:val="22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1"/>
                            <a:ext cx="3969" cy="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26487" w:rsidRDefault="0002648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026487" w:rsidRPr="009D7031" w:rsidRDefault="0002648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026487" w:rsidRPr="0058149E" w:rsidRDefault="0002648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Pr="00F924FC">
                                <w:rPr>
                                  <w:b/>
                                  <w:sz w:val="18"/>
                                  <w:szCs w:val="18"/>
                                </w:rPr>
                                <w:t>RPK-1.5FSRM</w:t>
                              </w:r>
                            </w:p>
                            <w:p w:rsidR="00026487" w:rsidRPr="00AF301F" w:rsidRDefault="0002648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26487" w:rsidRPr="00613EFB" w:rsidRDefault="0002648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lboVA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26487" w:rsidRPr="00D35EE4" w:rsidRDefault="0002648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RPK-1.5FSRM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6487" w:rsidRPr="00B7687E" w:rsidRDefault="0002648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26487" w:rsidRPr="00ED1531" w:rsidRDefault="0002648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6191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26487" w:rsidRPr="00ED1531" w:rsidRDefault="000264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26487" w:rsidRPr="0058149E" w:rsidRDefault="0002648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1C49D4">
                          <w:rPr>
                            <w:sz w:val="22"/>
                            <w:szCs w:val="22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681;width:396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26487" w:rsidRDefault="0002648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026487" w:rsidRPr="009D7031" w:rsidRDefault="0002648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026487" w:rsidRPr="0058149E" w:rsidRDefault="0002648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Pr="00F924FC">
                          <w:rPr>
                            <w:b/>
                            <w:sz w:val="18"/>
                            <w:szCs w:val="18"/>
                          </w:rPr>
                          <w:t>RPK-1.5FSRM</w:t>
                        </w:r>
                      </w:p>
                      <w:p w:rsidR="00026487" w:rsidRPr="00AF301F" w:rsidRDefault="0002648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26487" w:rsidRPr="00613EFB" w:rsidRDefault="0002648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AF301F" w:rsidRDefault="000264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6191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D35EE4" w:rsidRDefault="00026487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RPK-1.5FSRM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6487" w:rsidRPr="00C23BB2" w:rsidRDefault="0002648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26487" w:rsidRPr="00EC2FF5" w:rsidRDefault="0002648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26487" w:rsidRPr="00AF301F" w:rsidRDefault="000264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6191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26487" w:rsidRPr="00D35EE4" w:rsidRDefault="00026487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RPK-1.5FSRM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6487" w:rsidRPr="00C23BB2" w:rsidRDefault="0002648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26487" w:rsidRPr="00EC2FF5" w:rsidRDefault="0002648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Default="0002648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AF301F" w:rsidRDefault="0002648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6191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6487" w:rsidRPr="00D35EE4" w:rsidRDefault="00026487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RPK-1.5FSRM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26487" w:rsidRPr="00EC2FF5" w:rsidRDefault="0002648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26487" w:rsidRDefault="0002648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26487" w:rsidRPr="00AF301F" w:rsidRDefault="0002648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6191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26487" w:rsidRPr="00D35EE4" w:rsidRDefault="00026487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RPK-1.5FSRM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26487" w:rsidRPr="00EC2FF5" w:rsidRDefault="0002648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487" w:rsidRDefault="00026487">
      <w:r>
        <w:separator/>
      </w:r>
    </w:p>
  </w:footnote>
  <w:footnote w:type="continuationSeparator" w:id="0">
    <w:p w:rsidR="00026487" w:rsidRDefault="00026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6487" w:rsidRDefault="0002648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87" w:rsidRDefault="0002648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6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31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9"/>
  </w:num>
  <w:num w:numId="23">
    <w:abstractNumId w:val="23"/>
  </w:num>
  <w:num w:numId="24">
    <w:abstractNumId w:val="15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5"/>
  </w:num>
  <w:num w:numId="30">
    <w:abstractNumId w:val="30"/>
  </w:num>
  <w:num w:numId="31">
    <w:abstractNumId w:val="27"/>
  </w:num>
  <w:num w:numId="32">
    <w:abstractNumId w:val="10"/>
  </w:num>
  <w:num w:numId="33">
    <w:abstractNumId w:val="33"/>
  </w:num>
  <w:num w:numId="34">
    <w:abstractNumId w:val="34"/>
  </w:num>
  <w:num w:numId="35">
    <w:abstractNumId w:val="0"/>
  </w:num>
  <w:num w:numId="36">
    <w:abstractNumId w:val="37"/>
  </w:num>
  <w:num w:numId="37">
    <w:abstractNumId w:val="22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0152"/>
    <w:rsid w:val="00021FB1"/>
    <w:rsid w:val="00022694"/>
    <w:rsid w:val="00026487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C5CA4"/>
    <w:rsid w:val="001D425F"/>
    <w:rsid w:val="001D56EC"/>
    <w:rsid w:val="001E2178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E0"/>
    <w:rsid w:val="002E1622"/>
    <w:rsid w:val="002E3A4E"/>
    <w:rsid w:val="002F7790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46892"/>
    <w:rsid w:val="00356F7E"/>
    <w:rsid w:val="00360134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0364C"/>
    <w:rsid w:val="004106D7"/>
    <w:rsid w:val="004158E2"/>
    <w:rsid w:val="0042083A"/>
    <w:rsid w:val="00433717"/>
    <w:rsid w:val="00433806"/>
    <w:rsid w:val="00434DB0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C583A"/>
    <w:rsid w:val="004D1F92"/>
    <w:rsid w:val="004D5533"/>
    <w:rsid w:val="004D65DD"/>
    <w:rsid w:val="004E674F"/>
    <w:rsid w:val="004F3DFC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439DD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97628"/>
    <w:rsid w:val="005B0C98"/>
    <w:rsid w:val="005B68E2"/>
    <w:rsid w:val="005B7781"/>
    <w:rsid w:val="005D0574"/>
    <w:rsid w:val="005D6406"/>
    <w:rsid w:val="005E38BC"/>
    <w:rsid w:val="005E5127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0469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26B5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61919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6B72"/>
    <w:rsid w:val="00810B70"/>
    <w:rsid w:val="00815656"/>
    <w:rsid w:val="008160B0"/>
    <w:rsid w:val="00823788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40E1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05F10"/>
    <w:rsid w:val="00910B53"/>
    <w:rsid w:val="00912E27"/>
    <w:rsid w:val="00913F03"/>
    <w:rsid w:val="009148F2"/>
    <w:rsid w:val="00922280"/>
    <w:rsid w:val="00931F28"/>
    <w:rsid w:val="00934AAB"/>
    <w:rsid w:val="00935AA1"/>
    <w:rsid w:val="0094137F"/>
    <w:rsid w:val="00941985"/>
    <w:rsid w:val="009454F1"/>
    <w:rsid w:val="009457C2"/>
    <w:rsid w:val="0096270C"/>
    <w:rsid w:val="00973684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60FE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37346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85C1D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1374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928F5"/>
    <w:rsid w:val="00CA105D"/>
    <w:rsid w:val="00CA4B60"/>
    <w:rsid w:val="00CA63D0"/>
    <w:rsid w:val="00CB3140"/>
    <w:rsid w:val="00CC21A8"/>
    <w:rsid w:val="00CC2C20"/>
    <w:rsid w:val="00CC4652"/>
    <w:rsid w:val="00CC5FA8"/>
    <w:rsid w:val="00CE0158"/>
    <w:rsid w:val="00CE6BD2"/>
    <w:rsid w:val="00CE7293"/>
    <w:rsid w:val="00CF2551"/>
    <w:rsid w:val="00D00B1D"/>
    <w:rsid w:val="00D02C8E"/>
    <w:rsid w:val="00D03CA1"/>
    <w:rsid w:val="00D03F3F"/>
    <w:rsid w:val="00D047E9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172F"/>
    <w:rsid w:val="00DC42C5"/>
    <w:rsid w:val="00DC56ED"/>
    <w:rsid w:val="00DE4F2D"/>
    <w:rsid w:val="00DE4FB5"/>
    <w:rsid w:val="00E02961"/>
    <w:rsid w:val="00E035FD"/>
    <w:rsid w:val="00E13F0E"/>
    <w:rsid w:val="00E24807"/>
    <w:rsid w:val="00E24ED7"/>
    <w:rsid w:val="00E44D0F"/>
    <w:rsid w:val="00E50936"/>
    <w:rsid w:val="00E515AE"/>
    <w:rsid w:val="00E62768"/>
    <w:rsid w:val="00E646AB"/>
    <w:rsid w:val="00E72244"/>
    <w:rsid w:val="00E72FE7"/>
    <w:rsid w:val="00E736F1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BAA"/>
    <w:rsid w:val="00EE4082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777FBA72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4">
    <w:name w:val="Pa14"/>
    <w:basedOn w:val="Default"/>
    <w:next w:val="Default"/>
    <w:uiPriority w:val="99"/>
    <w:rsid w:val="00433806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9D60FE"/>
    <w:pPr>
      <w:widowControl w:val="0"/>
      <w:numPr>
        <w:numId w:val="37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9D60FE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9BF13-D536-44F4-BEF5-AADF00B8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53</TotalTime>
  <Pages>34</Pages>
  <Words>5587</Words>
  <Characters>31850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46</cp:revision>
  <cp:lastPrinted>2021-03-26T08:29:00Z</cp:lastPrinted>
  <dcterms:created xsi:type="dcterms:W3CDTF">2021-12-07T11:02:00Z</dcterms:created>
  <dcterms:modified xsi:type="dcterms:W3CDTF">2026-07-21T11:26:00Z</dcterms:modified>
</cp:coreProperties>
</file>