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612E40">
              <w:rPr>
                <w:b/>
                <w:szCs w:val="28"/>
              </w:rPr>
              <w:t>RPK-1.5</w:t>
            </w:r>
            <w:r w:rsidR="00FE47DD">
              <w:rPr>
                <w:b/>
                <w:szCs w:val="28"/>
              </w:rPr>
              <w:t>FSN3</w:t>
            </w:r>
            <w:r w:rsidR="006B555D" w:rsidRPr="00E50975">
              <w:rPr>
                <w:b/>
                <w:szCs w:val="28"/>
              </w:rPr>
              <w:t>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612E40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RPK-1.5</w:t>
            </w:r>
            <w:r w:rsidR="00FE47DD">
              <w:rPr>
                <w:b/>
                <w:szCs w:val="28"/>
              </w:rPr>
              <w:t>FSN3</w:t>
            </w:r>
            <w:r w:rsidR="006B555D" w:rsidRPr="00E50975">
              <w:rPr>
                <w:b/>
                <w:szCs w:val="28"/>
              </w:rPr>
              <w:t>M</w:t>
            </w:r>
            <w:r w:rsidR="007D1FC3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E47D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E6B6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2E6B6D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612E40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RPK-1.5</w:t>
            </w:r>
            <w:r w:rsidR="00FE47DD">
              <w:rPr>
                <w:sz w:val="22"/>
                <w:szCs w:val="22"/>
              </w:rPr>
              <w:t>FSN3</w:t>
            </w:r>
            <w:r w:rsidR="006B555D" w:rsidRPr="006B555D">
              <w:rPr>
                <w:sz w:val="22"/>
                <w:szCs w:val="22"/>
              </w:rPr>
              <w:t>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612E40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RPK-1.5</w:t>
            </w:r>
            <w:r w:rsidR="00FE47DD">
              <w:rPr>
                <w:sz w:val="22"/>
                <w:szCs w:val="22"/>
              </w:rPr>
              <w:t>FSN3</w:t>
            </w:r>
            <w:r w:rsidR="006B555D" w:rsidRPr="006B555D">
              <w:rPr>
                <w:sz w:val="22"/>
                <w:szCs w:val="22"/>
              </w:rPr>
              <w:t>M</w:t>
            </w:r>
          </w:p>
        </w:tc>
      </w:tr>
      <w:tr w:rsidR="002167C3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167C3" w:rsidRPr="00CC2C20" w:rsidRDefault="002167C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167C3" w:rsidRPr="0029731C" w:rsidRDefault="002167C3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2167C3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FB5537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E47DD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334527" w:rsidP="00297FD5">
            <w:pPr>
              <w:jc w:val="center"/>
              <w:rPr>
                <w:b/>
                <w:sz w:val="22"/>
                <w:szCs w:val="22"/>
              </w:rPr>
            </w:pPr>
            <w:r w:rsidRPr="00334527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371" w:type="dxa"/>
            <w:vAlign w:val="center"/>
          </w:tcPr>
          <w:p w:rsidR="00334527" w:rsidRDefault="00334527" w:rsidP="00334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RU </w:t>
            </w: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МЭ7</w:t>
            </w:r>
            <w:r w:rsidRPr="00A52243">
              <w:rPr>
                <w:sz w:val="22"/>
                <w:szCs w:val="22"/>
              </w:rPr>
              <w:t>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 xml:space="preserve">01416 </w:t>
            </w:r>
          </w:p>
          <w:p w:rsidR="00334527" w:rsidRDefault="00334527" w:rsidP="00334527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29.0</w:t>
            </w:r>
            <w:r w:rsidRPr="002338D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.2018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28.03.2023</w:t>
            </w:r>
            <w:r w:rsidRPr="003E3AD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FE47DD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334527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334527" w:rsidRPr="00124CE0" w:rsidRDefault="00334527" w:rsidP="00334527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Акционерное общество «Джонсон </w:t>
            </w:r>
            <w:proofErr w:type="spellStart"/>
            <w:r w:rsidRPr="00124CE0">
              <w:rPr>
                <w:sz w:val="22"/>
                <w:szCs w:val="22"/>
              </w:rPr>
              <w:t>Контролс</w:t>
            </w:r>
            <w:proofErr w:type="spellEnd"/>
            <w:r w:rsidRPr="00124CE0">
              <w:rPr>
                <w:sz w:val="22"/>
                <w:szCs w:val="22"/>
              </w:rPr>
              <w:t>»</w:t>
            </w:r>
          </w:p>
          <w:p w:rsidR="00334527" w:rsidRPr="00124CE0" w:rsidRDefault="00334527" w:rsidP="00334527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ОГРН 1027700104035</w:t>
            </w:r>
          </w:p>
          <w:p w:rsidR="00334527" w:rsidRPr="00124CE0" w:rsidRDefault="00334527" w:rsidP="00334527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ИНН 7714041358 КПП 773001001</w:t>
            </w:r>
          </w:p>
          <w:p w:rsidR="00334527" w:rsidRPr="00124CE0" w:rsidRDefault="00334527" w:rsidP="00334527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Юридический адрес: </w:t>
            </w:r>
            <w:r w:rsidRPr="00124CE0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334527" w:rsidRPr="00124CE0" w:rsidRDefault="00334527" w:rsidP="00334527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Фактический адрес: </w:t>
            </w:r>
            <w:r w:rsidRPr="00124CE0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334527" w:rsidRPr="00124CE0" w:rsidRDefault="00334527" w:rsidP="00334527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Телефон: +7 4952326660, </w:t>
            </w:r>
          </w:p>
          <w:p w:rsidR="00334527" w:rsidRPr="00124CE0" w:rsidRDefault="00334527" w:rsidP="00334527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факс: +7 4952326661, </w:t>
            </w:r>
          </w:p>
          <w:p w:rsidR="00200C8E" w:rsidRDefault="00334527" w:rsidP="00334527">
            <w:pPr>
              <w:jc w:val="center"/>
              <w:rPr>
                <w:rStyle w:val="ad"/>
                <w:sz w:val="22"/>
                <w:szCs w:val="22"/>
                <w:lang w:val="en-US"/>
              </w:rPr>
            </w:pPr>
            <w:r w:rsidRPr="00124CE0">
              <w:rPr>
                <w:sz w:val="22"/>
                <w:szCs w:val="22"/>
                <w:lang w:val="en-US"/>
              </w:rPr>
              <w:t>E</w:t>
            </w:r>
            <w:r w:rsidRPr="00334527">
              <w:rPr>
                <w:sz w:val="22"/>
                <w:szCs w:val="22"/>
                <w:lang w:val="en-US"/>
              </w:rPr>
              <w:t>-</w:t>
            </w:r>
            <w:r w:rsidRPr="00124CE0">
              <w:rPr>
                <w:sz w:val="22"/>
                <w:szCs w:val="22"/>
                <w:lang w:val="en-US"/>
              </w:rPr>
              <w:t>mail</w:t>
            </w:r>
            <w:r w:rsidRPr="00334527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124CE0">
                <w:rPr>
                  <w:rStyle w:val="ad"/>
                  <w:sz w:val="22"/>
                  <w:szCs w:val="22"/>
                  <w:lang w:val="en-US"/>
                </w:rPr>
                <w:t>moscow</w:t>
              </w:r>
              <w:r w:rsidRPr="00334527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reception</w:t>
              </w:r>
              <w:r w:rsidRPr="00334527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jci</w:t>
              </w:r>
              <w:r w:rsidRPr="00334527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D1EF7" w:rsidRPr="00334527" w:rsidRDefault="007D1EF7" w:rsidP="00334527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</w:tbl>
    <w:p w:rsidR="00866216" w:rsidRPr="00334527" w:rsidRDefault="00866216" w:rsidP="00200C8E">
      <w:pPr>
        <w:jc w:val="center"/>
        <w:rPr>
          <w:b/>
          <w:szCs w:val="28"/>
          <w:lang w:val="en-US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bookmarkStart w:id="7" w:name="_GoBack"/>
      <w:bookmarkEnd w:id="7"/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FE47DD" w:rsidRPr="00AD1C4D" w:rsidTr="00FE47DD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FE47DD" w:rsidRPr="002E6B6D" w:rsidRDefault="00FE47DD" w:rsidP="00FE47D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E47DD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FE47DD" w:rsidRPr="00FE47DD" w:rsidRDefault="00FE47DD" w:rsidP="00FE47DD">
            <w:pPr>
              <w:jc w:val="center"/>
              <w:rPr>
                <w:b/>
                <w:sz w:val="22"/>
                <w:szCs w:val="22"/>
              </w:rPr>
            </w:pPr>
            <w:r w:rsidRPr="00FE47DD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FE47DD" w:rsidRPr="00FE47DD" w:rsidRDefault="00FE47DD" w:rsidP="00FE47DD">
            <w:pPr>
              <w:jc w:val="center"/>
              <w:rPr>
                <w:b/>
                <w:sz w:val="22"/>
                <w:szCs w:val="22"/>
              </w:rPr>
            </w:pPr>
            <w:r w:rsidRPr="00FE47DD">
              <w:rPr>
                <w:b/>
                <w:sz w:val="22"/>
                <w:szCs w:val="22"/>
              </w:rPr>
              <w:t>Значение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 w:val="restart"/>
          </w:tcPr>
          <w:p w:rsidR="005F0C46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5F0C46" w:rsidRPr="005F0C46" w:rsidRDefault="005F0C46" w:rsidP="005F0C4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 w:val="restart"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5F0C46" w:rsidRPr="005F0C46" w:rsidRDefault="00A97579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5D77E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Default="00A97579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Pr="00AD1C4D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DA6454" w:rsidRDefault="00A97579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532601" w:rsidRDefault="00A97579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</w:tc>
      </w:tr>
      <w:tr w:rsidR="00A95A21" w:rsidRPr="00AD1C4D" w:rsidTr="00FC2118">
        <w:trPr>
          <w:trHeight w:val="159"/>
          <w:jc w:val="center"/>
        </w:trPr>
        <w:tc>
          <w:tcPr>
            <w:tcW w:w="2272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5A21" w:rsidRPr="00FC2118" w:rsidRDefault="00A97579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14/11/9/7.5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2B628A" w:rsidRDefault="00A97579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46/40/36/33</w:t>
            </w:r>
          </w:p>
        </w:tc>
      </w:tr>
      <w:tr w:rsidR="00334527" w:rsidRPr="00AD1C4D" w:rsidTr="00B346E3">
        <w:trPr>
          <w:jc w:val="center"/>
        </w:trPr>
        <w:tc>
          <w:tcPr>
            <w:tcW w:w="5822" w:type="dxa"/>
            <w:gridSpan w:val="2"/>
            <w:vAlign w:val="center"/>
          </w:tcPr>
          <w:p w:rsidR="00334527" w:rsidRPr="00E4197E" w:rsidRDefault="00334527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334527" w:rsidRPr="00135C40" w:rsidRDefault="00334527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334527" w:rsidRPr="004C1D6C" w:rsidRDefault="00334527" w:rsidP="00334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 w:val="restart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B54A67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5A21" w:rsidRPr="00FD6217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FD6217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98223F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CA78AC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5A21" w:rsidRPr="00AD1C4D" w:rsidTr="00F92F4A">
        <w:trPr>
          <w:jc w:val="center"/>
        </w:trPr>
        <w:tc>
          <w:tcPr>
            <w:tcW w:w="7098" w:type="dxa"/>
            <w:gridSpan w:val="3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A95A21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A95A21" w:rsidRPr="00AD1C4D" w:rsidTr="00F92F4A">
        <w:trPr>
          <w:jc w:val="center"/>
        </w:trPr>
        <w:tc>
          <w:tcPr>
            <w:tcW w:w="9919" w:type="dxa"/>
            <w:gridSpan w:val="4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D0C4B" w:rsidRDefault="00A95A21" w:rsidP="00F92F4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93178E" w:rsidRPr="00C43D1A" w:rsidRDefault="0093178E" w:rsidP="0093178E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93178E" w:rsidRPr="00AD1C4D" w:rsidTr="00FC2118">
        <w:trPr>
          <w:trHeight w:val="241"/>
          <w:jc w:val="center"/>
        </w:trPr>
        <w:tc>
          <w:tcPr>
            <w:tcW w:w="2272" w:type="dxa"/>
            <w:vAlign w:val="center"/>
          </w:tcPr>
          <w:p w:rsidR="0093178E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3550" w:type="dxa"/>
            <w:vAlign w:val="center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93178E" w:rsidRPr="00294001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93178E" w:rsidRDefault="0093178E" w:rsidP="00FC2118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93178E" w:rsidRPr="00FE47DD" w:rsidTr="00FC2118">
        <w:trPr>
          <w:trHeight w:val="241"/>
          <w:jc w:val="center"/>
        </w:trPr>
        <w:tc>
          <w:tcPr>
            <w:tcW w:w="2272" w:type="dxa"/>
            <w:vAlign w:val="center"/>
          </w:tcPr>
          <w:p w:rsidR="0093178E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3550" w:type="dxa"/>
            <w:vAlign w:val="center"/>
          </w:tcPr>
          <w:p w:rsidR="0093178E" w:rsidRPr="00850DEB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93178E" w:rsidRPr="00850DEB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93178E" w:rsidRPr="00532601" w:rsidRDefault="00532601" w:rsidP="00FC21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93178E" w:rsidRPr="00850DEB">
              <w:rPr>
                <w:sz w:val="22"/>
                <w:szCs w:val="22"/>
                <w:lang w:val="en-US"/>
              </w:rPr>
              <w:t>:</w:t>
            </w:r>
            <w:proofErr w:type="spellStart"/>
            <w:r w:rsidR="0093178E" w:rsidRPr="005A6C22">
              <w:rPr>
                <w:sz w:val="22"/>
                <w:szCs w:val="22"/>
              </w:rPr>
              <w:t>неазеотропная</w:t>
            </w:r>
            <w:proofErr w:type="spellEnd"/>
            <w:r w:rsidR="0093178E" w:rsidRPr="00850DEB">
              <w:rPr>
                <w:sz w:val="22"/>
                <w:szCs w:val="22"/>
                <w:lang w:val="en-US"/>
              </w:rPr>
              <w:t xml:space="preserve"> </w:t>
            </w:r>
            <w:r w:rsidR="0093178E" w:rsidRPr="005A6C22">
              <w:rPr>
                <w:sz w:val="22"/>
                <w:szCs w:val="22"/>
              </w:rPr>
              <w:t>смесь</w:t>
            </w:r>
            <w:r w:rsidR="0093178E" w:rsidRPr="00850DEB">
              <w:rPr>
                <w:sz w:val="22"/>
                <w:szCs w:val="22"/>
                <w:lang w:val="en-US"/>
              </w:rPr>
              <w:t xml:space="preserve"> </w:t>
            </w:r>
            <w:r w:rsidR="0093178E" w:rsidRPr="005A6C22">
              <w:rPr>
                <w:sz w:val="22"/>
                <w:szCs w:val="22"/>
              </w:rPr>
              <w:t>из</w:t>
            </w:r>
            <w:r w:rsidR="0093178E" w:rsidRPr="00850DEB">
              <w:rPr>
                <w:sz w:val="22"/>
                <w:szCs w:val="22"/>
                <w:lang w:val="en-US"/>
              </w:rPr>
              <w:t xml:space="preserve"> 50</w:t>
            </w:r>
            <w:r w:rsidR="0093178E" w:rsidRPr="00E77D92">
              <w:rPr>
                <w:sz w:val="22"/>
                <w:szCs w:val="22"/>
                <w:lang w:val="en-US"/>
              </w:rPr>
              <w:t> </w:t>
            </w:r>
            <w:r w:rsidR="0093178E" w:rsidRPr="00850DEB">
              <w:rPr>
                <w:sz w:val="22"/>
                <w:szCs w:val="22"/>
                <w:lang w:val="en-US"/>
              </w:rPr>
              <w:t>%</w:t>
            </w:r>
            <w:r w:rsidR="0093178E"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="0093178E"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="0093178E"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="0093178E" w:rsidRPr="00850DEB">
              <w:rPr>
                <w:sz w:val="22"/>
                <w:szCs w:val="22"/>
                <w:lang w:val="en-US"/>
              </w:rPr>
              <w:t>(CH</w:t>
            </w:r>
            <w:r w:rsidR="0093178E"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93178E" w:rsidRPr="00850DEB">
              <w:rPr>
                <w:sz w:val="22"/>
                <w:szCs w:val="22"/>
                <w:lang w:val="en-US"/>
              </w:rPr>
              <w:t>F</w:t>
            </w:r>
            <w:r w:rsidR="0093178E"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93178E" w:rsidRPr="00850DEB">
              <w:rPr>
                <w:sz w:val="22"/>
                <w:szCs w:val="22"/>
                <w:lang w:val="en-US"/>
              </w:rPr>
              <w:t>) </w:t>
            </w:r>
            <w:r w:rsidR="0093178E" w:rsidRPr="005A6C22">
              <w:rPr>
                <w:sz w:val="22"/>
                <w:szCs w:val="22"/>
              </w:rPr>
              <w:t>и</w:t>
            </w:r>
            <w:r w:rsidR="0093178E"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proofErr w:type="spellStart"/>
              <w:r w:rsidR="0093178E"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="0093178E"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="0093178E" w:rsidRPr="00850DEB">
              <w:rPr>
                <w:sz w:val="22"/>
                <w:szCs w:val="22"/>
                <w:lang w:val="en-US"/>
              </w:rPr>
              <w:t>(CHF</w:t>
            </w:r>
            <w:r w:rsidR="0093178E"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93178E" w:rsidRPr="00850DEB">
              <w:rPr>
                <w:sz w:val="22"/>
                <w:szCs w:val="22"/>
                <w:lang w:val="en-US"/>
              </w:rPr>
              <w:t>CF</w:t>
            </w:r>
            <w:r w:rsidR="0093178E"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="0093178E"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93178E" w:rsidRPr="00AD1C4D" w:rsidTr="00FC2118">
        <w:trPr>
          <w:trHeight w:val="241"/>
          <w:jc w:val="center"/>
        </w:trPr>
        <w:tc>
          <w:tcPr>
            <w:tcW w:w="2272" w:type="dxa"/>
            <w:vAlign w:val="center"/>
          </w:tcPr>
          <w:p w:rsidR="0093178E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3550" w:type="dxa"/>
            <w:vAlign w:val="center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276" w:type="dxa"/>
            <w:vAlign w:val="center"/>
          </w:tcPr>
          <w:p w:rsidR="0093178E" w:rsidRPr="00294001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3178E" w:rsidRPr="00AD1C4D" w:rsidTr="00FC2118">
        <w:trPr>
          <w:trHeight w:val="277"/>
          <w:jc w:val="center"/>
        </w:trPr>
        <w:tc>
          <w:tcPr>
            <w:tcW w:w="9919" w:type="dxa"/>
            <w:gridSpan w:val="4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3178E" w:rsidRPr="00AD1C4D" w:rsidTr="00F92F4A">
        <w:trPr>
          <w:trHeight w:val="24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93178E" w:rsidRPr="004C1D6C" w:rsidRDefault="00637DDC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93178E" w:rsidRPr="00AD1C4D" w:rsidTr="00F92F4A">
        <w:trPr>
          <w:trHeight w:val="245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</w:tr>
      <w:tr w:rsidR="0093178E" w:rsidRPr="00AD1C4D" w:rsidTr="00F92F4A">
        <w:trPr>
          <w:trHeight w:val="277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FC2118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93178E" w:rsidRPr="00AD1C4D" w:rsidTr="00F92F4A">
        <w:trPr>
          <w:trHeight w:val="280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37DD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</w:tr>
      <w:tr w:rsidR="0093178E" w:rsidRPr="00AD1C4D" w:rsidTr="00F92F4A">
        <w:trPr>
          <w:trHeight w:val="27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4C1D6C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FB5537" w:rsidRDefault="00FB553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</w:p>
    <w:bookmarkEnd w:id="13"/>
    <w:bookmarkEnd w:id="14"/>
    <w:bookmarkEnd w:id="15"/>
    <w:bookmarkEnd w:id="16"/>
    <w:p w:rsidR="00B16FB7" w:rsidRDefault="00B16FB7" w:rsidP="00B16FB7"/>
    <w:p w:rsidR="00FB5537" w:rsidRDefault="00FB5537" w:rsidP="00B16FB7"/>
    <w:p w:rsidR="00FB5537" w:rsidRDefault="00FB5537" w:rsidP="00B16FB7"/>
    <w:p w:rsidR="00FB5537" w:rsidRDefault="00FB5537" w:rsidP="00FB553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</w:p>
    <w:p w:rsidR="00FB5537" w:rsidRPr="00B16FB7" w:rsidRDefault="00FB553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9B47C6">
        <w:rPr>
          <w:sz w:val="22"/>
          <w:szCs w:val="22"/>
        </w:rPr>
        <w:t>RPK-1.5</w:t>
      </w:r>
      <w:r w:rsidRPr="00260D87">
        <w:rPr>
          <w:sz w:val="22"/>
          <w:szCs w:val="22"/>
        </w:rPr>
        <w:t>FSN</w:t>
      </w:r>
      <w:r w:rsidR="00334527" w:rsidRPr="00334527">
        <w:rPr>
          <w:sz w:val="22"/>
          <w:szCs w:val="22"/>
        </w:rPr>
        <w:t>3</w:t>
      </w:r>
      <w:r w:rsidRPr="00260D87">
        <w:rPr>
          <w:sz w:val="22"/>
          <w:szCs w:val="22"/>
        </w:rPr>
        <w:t>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</w:t>
      </w:r>
      <w:r w:rsidR="004F0AB4">
        <w:rPr>
          <w:sz w:val="22"/>
          <w:szCs w:val="22"/>
        </w:rPr>
        <w:t xml:space="preserve">серий </w:t>
      </w:r>
      <w:r w:rsidR="004F0AB4">
        <w:rPr>
          <w:sz w:val="22"/>
          <w:szCs w:val="22"/>
          <w:lang w:val="en-US"/>
        </w:rPr>
        <w:t>UTOPIA</w:t>
      </w:r>
      <w:r w:rsidR="004F0AB4">
        <w:rPr>
          <w:sz w:val="22"/>
          <w:szCs w:val="22"/>
        </w:rPr>
        <w:t xml:space="preserve"> и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D826EF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Изделие не</w:t>
      </w:r>
      <w:r w:rsidR="00E034BE" w:rsidRPr="002A411B">
        <w:rPr>
          <w:sz w:val="22"/>
          <w:szCs w:val="22"/>
        </w:rPr>
        <w:t xml:space="preserve"> оснащено электронным расширительным клапаном внутри, но он может быть установлен независимо в окружающей зоне на достаточном расстоянии от устройства для устранения помех. В этом случае работа изделия более бесшумна.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Для использования изделия и комплекта расширительных клапанов монтажные работы должны выполняться со следующими условиями: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 xml:space="preserve">Общая длина трубопровода между комплектом расширительного клапана </w:t>
      </w:r>
      <w:r w:rsidR="00F92F4A" w:rsidRPr="002A411B">
        <w:rPr>
          <w:sz w:val="22"/>
          <w:szCs w:val="22"/>
        </w:rPr>
        <w:t>и внутренним</w:t>
      </w:r>
      <w:r w:rsidRPr="002A411B">
        <w:rPr>
          <w:sz w:val="22"/>
          <w:szCs w:val="22"/>
        </w:rPr>
        <w:t xml:space="preserve"> блоком ограничена;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>Для наружных блоков серии SET-FREE требуется дополнительная загрузка соответствующего количества хладагента.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2F4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55D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9840" cy="3194685"/>
            <wp:effectExtent l="0" t="0" r="0" b="5715"/>
            <wp:docPr id="11" name="Рисунок 11" descr="сервис пространство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с пространство RPK0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F92F4A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E8344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1767E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1767E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9B47C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867609" cy="39243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774" cy="39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(6,35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9B47C6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(12,7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7D1FC3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7D1FC3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E8344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612E40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RPK-1.5</w:t>
            </w:r>
            <w:r w:rsidR="00E83444">
              <w:rPr>
                <w:b/>
                <w:sz w:val="22"/>
                <w:szCs w:val="22"/>
                <w:lang w:val="en-US"/>
              </w:rPr>
              <w:t>FSN3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E8344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612E40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RPK-1.5</w:t>
            </w:r>
            <w:r w:rsidR="00E83444">
              <w:rPr>
                <w:b/>
                <w:sz w:val="22"/>
                <w:szCs w:val="22"/>
                <w:lang w:val="en-US"/>
              </w:rPr>
              <w:t>FSN3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D1FC3" w:rsidRDefault="007D1FC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F92F4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F92F4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F92F4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F92F4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B6D" w:rsidRDefault="002E6B6D">
      <w:r>
        <w:separator/>
      </w:r>
    </w:p>
  </w:endnote>
  <w:endnote w:type="continuationSeparator" w:id="0">
    <w:p w:rsidR="002E6B6D" w:rsidRDefault="002E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6B6D" w:rsidRDefault="002E6B6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E6B6D" w:rsidRDefault="002E6B6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E6B6D" w:rsidRDefault="002E6B6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E6B6D" w:rsidRDefault="002E6B6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Pr="00D35EE4" w:rsidRDefault="002E6B6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RPK-1.5FSN3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E6B6D" w:rsidRPr="00B7687E" w:rsidRDefault="002E6B6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Pr="00ED1531" w:rsidRDefault="002E6B6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167C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Pr="00ED1531" w:rsidRDefault="002E6B6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E6B6D" w:rsidRPr="0058149E" w:rsidRDefault="002E6B6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 Hitachi Air Conditioning Malaysia </w:t>
                              </w:r>
                              <w:proofErr w:type="spellStart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Sdn</w:t>
                              </w:r>
                              <w:proofErr w:type="spellEnd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 w:rsidRPr="001C49D4">
                                <w:rPr>
                                  <w:sz w:val="22"/>
                                  <w:szCs w:val="22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E6B6D" w:rsidRDefault="002E6B6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2E6B6D" w:rsidRPr="009D7031" w:rsidRDefault="002E6B6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2E6B6D" w:rsidRPr="0058149E" w:rsidRDefault="002E6B6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RPK-1.5FSN3</w:t>
                              </w:r>
                              <w:r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  <w:p w:rsidR="002E6B6D" w:rsidRPr="00AF301F" w:rsidRDefault="002E6B6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E6B6D" w:rsidRPr="00613EFB" w:rsidRDefault="002E6B6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PiCUw8AAD7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E6B6D" w:rsidRPr="00D35EE4" w:rsidRDefault="002E6B6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RPK-1.5FSN3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E6B6D" w:rsidRPr="00B7687E" w:rsidRDefault="002E6B6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E6B6D" w:rsidRPr="00ED1531" w:rsidRDefault="002E6B6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167C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E6B6D" w:rsidRPr="00ED1531" w:rsidRDefault="002E6B6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E6B6D" w:rsidRPr="0058149E" w:rsidRDefault="002E6B6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 Hitachi Air Conditioning Malaysia </w:t>
                        </w:r>
                        <w:proofErr w:type="spellStart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>Sdn</w:t>
                        </w:r>
                        <w:proofErr w:type="spellEnd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proofErr w:type="spellStart"/>
                        <w:r w:rsidRPr="001C49D4">
                          <w:rPr>
                            <w:sz w:val="22"/>
                            <w:szCs w:val="22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E6B6D" w:rsidRDefault="002E6B6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2E6B6D" w:rsidRPr="009D7031" w:rsidRDefault="002E6B6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2E6B6D" w:rsidRPr="0058149E" w:rsidRDefault="002E6B6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RPK-1.5FSN3</w:t>
                        </w:r>
                        <w:r w:rsidRPr="006B555D">
                          <w:rPr>
                            <w:b/>
                            <w:sz w:val="18"/>
                            <w:szCs w:val="18"/>
                          </w:rPr>
                          <w:t>M</w:t>
                        </w:r>
                      </w:p>
                      <w:p w:rsidR="002E6B6D" w:rsidRPr="00AF301F" w:rsidRDefault="002E6B6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E6B6D" w:rsidRPr="00613EFB" w:rsidRDefault="002E6B6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Pr="00AF301F" w:rsidRDefault="002E6B6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03C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Pr="00D35EE4" w:rsidRDefault="002E6B6D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RPK-1.5</w:t>
                              </w:r>
                              <w:r w:rsidR="003F6CD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E6B6D" w:rsidRPr="00C23BB2" w:rsidRDefault="002E6B6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E6B6D" w:rsidRPr="00EC2FF5" w:rsidRDefault="002E6B6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E6B6D" w:rsidRPr="00AF301F" w:rsidRDefault="002E6B6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03C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E6B6D" w:rsidRPr="00D35EE4" w:rsidRDefault="002E6B6D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RPK-1.5</w:t>
                        </w:r>
                        <w:r w:rsidR="003F6CD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E6B6D" w:rsidRPr="00C23BB2" w:rsidRDefault="002E6B6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E6B6D" w:rsidRPr="00EC2FF5" w:rsidRDefault="002E6B6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Default="002E6B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Pr="00AF301F" w:rsidRDefault="002E6B6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03C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6B6D" w:rsidRPr="00D35EE4" w:rsidRDefault="002E6B6D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RPK-1.5FSN3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E6B6D" w:rsidRPr="00EC2FF5" w:rsidRDefault="002E6B6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E6B6D" w:rsidRDefault="002E6B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E6B6D" w:rsidRPr="00AF301F" w:rsidRDefault="002E6B6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03C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E6B6D" w:rsidRPr="00D35EE4" w:rsidRDefault="002E6B6D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RPK-1.5FSN3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E6B6D" w:rsidRPr="00EC2FF5" w:rsidRDefault="002E6B6D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B6D" w:rsidRDefault="002E6B6D">
      <w:r>
        <w:separator/>
      </w:r>
    </w:p>
  </w:footnote>
  <w:footnote w:type="continuationSeparator" w:id="0">
    <w:p w:rsidR="002E6B6D" w:rsidRDefault="002E6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6B6D" w:rsidRDefault="002E6B6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B6D" w:rsidRDefault="002E6B6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3CAF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767ED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074EE"/>
    <w:rsid w:val="002167C3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E6B6D"/>
    <w:rsid w:val="002F1620"/>
    <w:rsid w:val="002F7423"/>
    <w:rsid w:val="002F79FC"/>
    <w:rsid w:val="003002B9"/>
    <w:rsid w:val="003066A5"/>
    <w:rsid w:val="00310201"/>
    <w:rsid w:val="00311219"/>
    <w:rsid w:val="00314201"/>
    <w:rsid w:val="00326079"/>
    <w:rsid w:val="00334527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3F6CD2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0AB4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2601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D77E3"/>
    <w:rsid w:val="005E38BC"/>
    <w:rsid w:val="005E5127"/>
    <w:rsid w:val="005F0C46"/>
    <w:rsid w:val="00601691"/>
    <w:rsid w:val="0060423E"/>
    <w:rsid w:val="006070F9"/>
    <w:rsid w:val="00612E40"/>
    <w:rsid w:val="006262A4"/>
    <w:rsid w:val="00626A94"/>
    <w:rsid w:val="00637DDC"/>
    <w:rsid w:val="006416FB"/>
    <w:rsid w:val="00646CE5"/>
    <w:rsid w:val="00656098"/>
    <w:rsid w:val="00656FC5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1EF7"/>
    <w:rsid w:val="007D1FC3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276E7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7C6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97579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4275C"/>
    <w:rsid w:val="00D549B4"/>
    <w:rsid w:val="00D551FA"/>
    <w:rsid w:val="00D566EE"/>
    <w:rsid w:val="00D61CB7"/>
    <w:rsid w:val="00D6500E"/>
    <w:rsid w:val="00D70F85"/>
    <w:rsid w:val="00D773F7"/>
    <w:rsid w:val="00D826EF"/>
    <w:rsid w:val="00D96268"/>
    <w:rsid w:val="00D97C02"/>
    <w:rsid w:val="00DA1947"/>
    <w:rsid w:val="00DA234E"/>
    <w:rsid w:val="00DA4E1F"/>
    <w:rsid w:val="00DB1450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44"/>
    <w:rsid w:val="00E8345E"/>
    <w:rsid w:val="00E837C6"/>
    <w:rsid w:val="00E8458C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F4A"/>
    <w:rsid w:val="00FA3371"/>
    <w:rsid w:val="00FA3A55"/>
    <w:rsid w:val="00FA64EB"/>
    <w:rsid w:val="00FA7A5C"/>
    <w:rsid w:val="00FB5537"/>
    <w:rsid w:val="00FC2118"/>
    <w:rsid w:val="00FC694B"/>
    <w:rsid w:val="00FC6D6C"/>
    <w:rsid w:val="00FD298C"/>
    <w:rsid w:val="00FD64C5"/>
    <w:rsid w:val="00FE08C8"/>
    <w:rsid w:val="00FE47DD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3398966F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moscow-reception@jci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2B824-C0FC-4BA7-817D-3A519070C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57199B0B</Template>
  <TotalTime>16</TotalTime>
  <Pages>32</Pages>
  <Words>5354</Words>
  <Characters>30522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9</cp:revision>
  <cp:lastPrinted>2021-03-26T08:29:00Z</cp:lastPrinted>
  <dcterms:created xsi:type="dcterms:W3CDTF">2023-06-13T11:45:00Z</dcterms:created>
  <dcterms:modified xsi:type="dcterms:W3CDTF">2023-06-13T12:01:00Z</dcterms:modified>
</cp:coreProperties>
</file>