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8374FD">
              <w:rPr>
                <w:b/>
                <w:szCs w:val="28"/>
              </w:rPr>
              <w:t>RPK-1.0</w:t>
            </w:r>
            <w:r w:rsidR="008B2C33" w:rsidRPr="008B2C33">
              <w:rPr>
                <w:b/>
                <w:szCs w:val="28"/>
              </w:rPr>
              <w:t>HNBUSQ</w:t>
            </w:r>
          </w:p>
        </w:tc>
      </w:tr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2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8374FD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RPK-1.0</w:t>
            </w:r>
            <w:r w:rsidR="008B2C33" w:rsidRPr="008B2C33">
              <w:rPr>
                <w:b/>
                <w:szCs w:val="28"/>
              </w:rPr>
              <w:t>HNBUSQ</w:t>
            </w:r>
            <w:r w:rsidR="00AF3C6E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F3C6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11E1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D57D4" w:rsidRDefault="00810B70" w:rsidP="006D57D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6D57D4">
        <w:rPr>
          <w:b/>
          <w:sz w:val="22"/>
          <w:szCs w:val="22"/>
        </w:rPr>
        <w:lastRenderedPageBreak/>
        <w:t>СОДЕРЖАНИЕ</w:t>
      </w:r>
      <w:r w:rsidR="00231E1B" w:rsidRPr="006D57D4">
        <w:rPr>
          <w:b/>
          <w:sz w:val="22"/>
          <w:szCs w:val="22"/>
        </w:rPr>
        <w:t xml:space="preserve"> </w:t>
      </w:r>
    </w:p>
    <w:p w:rsidR="006D57D4" w:rsidRPr="006D57D4" w:rsidRDefault="00810B70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D57D4">
        <w:rPr>
          <w:sz w:val="22"/>
          <w:szCs w:val="22"/>
        </w:rPr>
        <w:fldChar w:fldCharType="begin"/>
      </w:r>
      <w:r w:rsidRPr="006D57D4">
        <w:rPr>
          <w:sz w:val="22"/>
          <w:szCs w:val="22"/>
        </w:rPr>
        <w:instrText xml:space="preserve"> TOC \o "1-3" \h \z \u </w:instrText>
      </w:r>
      <w:r w:rsidRPr="006D57D4">
        <w:rPr>
          <w:sz w:val="22"/>
          <w:szCs w:val="22"/>
        </w:rPr>
        <w:fldChar w:fldCharType="separate"/>
      </w:r>
      <w:hyperlink w:anchor="_Toc129082311" w:history="1">
        <w:r w:rsidR="006D57D4" w:rsidRPr="006D57D4">
          <w:rPr>
            <w:rStyle w:val="ad"/>
            <w:noProof/>
            <w:sz w:val="22"/>
            <w:szCs w:val="22"/>
          </w:rPr>
          <w:t>Введение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2" w:history="1">
        <w:r w:rsidR="006D57D4" w:rsidRPr="006D57D4">
          <w:rPr>
            <w:rStyle w:val="ad"/>
            <w:noProof/>
            <w:sz w:val="22"/>
            <w:szCs w:val="22"/>
          </w:rPr>
          <w:t>1.</w:t>
        </w:r>
        <w:r w:rsidR="006D57D4" w:rsidRPr="006D57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D57D4" w:rsidRPr="006D57D4">
          <w:rPr>
            <w:rStyle w:val="ad"/>
            <w:noProof/>
            <w:sz w:val="22"/>
            <w:szCs w:val="22"/>
          </w:rPr>
          <w:t>Общие сведения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3" w:history="1">
        <w:r w:rsidR="006D57D4" w:rsidRPr="006D57D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4" w:history="1">
        <w:r w:rsidR="006D57D4" w:rsidRPr="006D57D4">
          <w:rPr>
            <w:rStyle w:val="ad"/>
            <w:noProof/>
            <w:sz w:val="22"/>
            <w:szCs w:val="22"/>
          </w:rPr>
          <w:t>2.2 Описание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5" w:history="1">
        <w:r w:rsidR="006D57D4" w:rsidRPr="006D57D4">
          <w:rPr>
            <w:rStyle w:val="ad"/>
            <w:noProof/>
            <w:sz w:val="22"/>
            <w:szCs w:val="22"/>
          </w:rPr>
          <w:t>2.3 Принцип работы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6" w:history="1">
        <w:r w:rsidR="006D57D4" w:rsidRPr="006D57D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7" w:history="1">
        <w:r w:rsidR="006D57D4" w:rsidRPr="006D57D4">
          <w:rPr>
            <w:rStyle w:val="ad"/>
            <w:noProof/>
            <w:sz w:val="22"/>
            <w:szCs w:val="22"/>
          </w:rPr>
          <w:t>2.5 Оптимальная эксплуатация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8" w:history="1">
        <w:r w:rsidR="006D57D4" w:rsidRPr="006D57D4">
          <w:rPr>
            <w:rStyle w:val="ad"/>
            <w:noProof/>
            <w:sz w:val="22"/>
            <w:szCs w:val="22"/>
          </w:rPr>
          <w:t>2.6 Маркировка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8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9" w:history="1">
        <w:r w:rsidR="006D57D4" w:rsidRPr="006D57D4">
          <w:rPr>
            <w:rStyle w:val="ad"/>
            <w:noProof/>
            <w:sz w:val="22"/>
            <w:szCs w:val="22"/>
          </w:rPr>
          <w:t>3. Комплектность поставки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0" w:history="1">
        <w:r w:rsidR="006D57D4" w:rsidRPr="006D57D4">
          <w:rPr>
            <w:rStyle w:val="ad"/>
            <w:noProof/>
            <w:sz w:val="22"/>
            <w:szCs w:val="22"/>
          </w:rPr>
          <w:t>4. Чертеж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10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1" w:history="1">
        <w:r w:rsidR="006D57D4" w:rsidRPr="006D57D4">
          <w:rPr>
            <w:rStyle w:val="ad"/>
            <w:noProof/>
            <w:sz w:val="22"/>
            <w:szCs w:val="22"/>
          </w:rPr>
          <w:t>5. Гарантии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11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2" w:history="1">
        <w:r w:rsidR="006D57D4" w:rsidRPr="006D57D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12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3" w:history="1">
        <w:r w:rsidR="006D57D4" w:rsidRPr="006D57D4">
          <w:rPr>
            <w:rStyle w:val="ad"/>
            <w:noProof/>
            <w:sz w:val="22"/>
            <w:szCs w:val="22"/>
          </w:rPr>
          <w:t>7. Свидетельство о приемке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13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4" w:history="1">
        <w:r w:rsidR="006D57D4" w:rsidRPr="006D57D4">
          <w:rPr>
            <w:rStyle w:val="ad"/>
            <w:noProof/>
            <w:sz w:val="22"/>
            <w:szCs w:val="22"/>
          </w:rPr>
          <w:t>8. Консервация</w:t>
        </w:r>
        <w:r w:rsidR="006D57D4" w:rsidRPr="006D57D4">
          <w:rPr>
            <w:rStyle w:val="ad"/>
            <w:noProof/>
            <w:sz w:val="22"/>
            <w:szCs w:val="22"/>
            <w:lang w:val="en-US"/>
          </w:rPr>
          <w:t>*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14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5" w:history="1">
        <w:r w:rsidR="006D57D4" w:rsidRPr="006D57D4">
          <w:rPr>
            <w:rStyle w:val="ad"/>
            <w:noProof/>
            <w:sz w:val="22"/>
            <w:szCs w:val="22"/>
          </w:rPr>
          <w:t>9. Сведения об утилизации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15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6" w:history="1">
        <w:r w:rsidR="006D57D4" w:rsidRPr="006D57D4">
          <w:rPr>
            <w:rStyle w:val="ad"/>
            <w:noProof/>
            <w:sz w:val="22"/>
            <w:szCs w:val="22"/>
          </w:rPr>
          <w:t>10. Требования безопасности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16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7" w:history="1">
        <w:r w:rsidR="006D57D4" w:rsidRPr="006D57D4">
          <w:rPr>
            <w:rStyle w:val="ad"/>
            <w:noProof/>
            <w:sz w:val="22"/>
            <w:szCs w:val="22"/>
          </w:rPr>
          <w:t>10.1 Общие требования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17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8" w:history="1">
        <w:r w:rsidR="006D57D4" w:rsidRPr="006D57D4">
          <w:rPr>
            <w:rStyle w:val="ad"/>
            <w:noProof/>
            <w:sz w:val="22"/>
            <w:szCs w:val="22"/>
          </w:rPr>
          <w:t>11. Прием и передача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19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9" w:history="1">
        <w:r w:rsidR="006D57D4" w:rsidRPr="006D57D4">
          <w:rPr>
            <w:rStyle w:val="ad"/>
            <w:noProof/>
            <w:sz w:val="22"/>
            <w:szCs w:val="22"/>
          </w:rPr>
          <w:t>12. Учет работы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0" w:history="1">
        <w:r w:rsidR="006D57D4" w:rsidRPr="006D57D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1" w:history="1">
        <w:r w:rsidR="006D57D4" w:rsidRPr="006D57D4">
          <w:rPr>
            <w:rStyle w:val="ad"/>
            <w:noProof/>
            <w:sz w:val="22"/>
            <w:szCs w:val="22"/>
          </w:rPr>
          <w:t>14. Работы при эксплуатации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2" w:history="1">
        <w:r w:rsidR="006D57D4" w:rsidRPr="006D57D4">
          <w:rPr>
            <w:rStyle w:val="ad"/>
            <w:noProof/>
            <w:sz w:val="22"/>
            <w:szCs w:val="22"/>
          </w:rPr>
          <w:t>14.1 Учет выполнения работ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3" w:history="1">
        <w:r w:rsidR="006D57D4" w:rsidRPr="006D57D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4" w:history="1">
        <w:r w:rsidR="006D57D4" w:rsidRPr="006D57D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5" w:history="1">
        <w:r w:rsidR="006D57D4" w:rsidRPr="006D57D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6" w:history="1">
        <w:r w:rsidR="006D57D4" w:rsidRPr="006D57D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7" w:history="1">
        <w:r w:rsidR="006D57D4" w:rsidRPr="006D57D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8" w:history="1">
        <w:r w:rsidR="006D57D4" w:rsidRPr="006D57D4">
          <w:rPr>
            <w:rStyle w:val="ad"/>
            <w:noProof/>
            <w:sz w:val="22"/>
            <w:szCs w:val="22"/>
          </w:rPr>
          <w:t>16.1 Транспортировка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9" w:history="1">
        <w:r w:rsidR="006D57D4" w:rsidRPr="006D57D4">
          <w:rPr>
            <w:rStyle w:val="ad"/>
            <w:noProof/>
            <w:sz w:val="22"/>
            <w:szCs w:val="22"/>
          </w:rPr>
          <w:t>16.2 Хранение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0" w:history="1">
        <w:r w:rsidR="006D57D4" w:rsidRPr="006D57D4">
          <w:rPr>
            <w:rStyle w:val="ad"/>
            <w:noProof/>
            <w:sz w:val="22"/>
            <w:szCs w:val="22"/>
          </w:rPr>
          <w:t>17. Ремонт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30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1" w:history="1">
        <w:r w:rsidR="006D57D4" w:rsidRPr="006D57D4">
          <w:rPr>
            <w:rStyle w:val="ad"/>
            <w:noProof/>
            <w:sz w:val="22"/>
            <w:szCs w:val="22"/>
          </w:rPr>
          <w:t>18. Сведения о рекламациях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31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2" w:history="1">
        <w:r w:rsidR="006D57D4" w:rsidRPr="006D57D4">
          <w:rPr>
            <w:rStyle w:val="ad"/>
            <w:noProof/>
            <w:sz w:val="22"/>
            <w:szCs w:val="22"/>
          </w:rPr>
          <w:t>19. Особые отметки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32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FA003D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3" w:history="1">
        <w:r w:rsidR="006D57D4" w:rsidRPr="006D57D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5B64F1">
          <w:rPr>
            <w:noProof/>
            <w:webHidden/>
            <w:sz w:val="22"/>
            <w:szCs w:val="22"/>
          </w:rPr>
          <w:t>33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6D57D4" w:rsidRDefault="00810B70" w:rsidP="006D57D4">
      <w:pPr>
        <w:pStyle w:val="12"/>
        <w:tabs>
          <w:tab w:val="right" w:leader="dot" w:pos="9913"/>
        </w:tabs>
        <w:ind w:firstLine="142"/>
        <w:rPr>
          <w:sz w:val="22"/>
          <w:szCs w:val="22"/>
        </w:rPr>
      </w:pPr>
      <w:r w:rsidRPr="006D57D4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90823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90823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655"/>
      </w:tblGrid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493280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F924FC" w:rsidRDefault="008374FD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RPK-1.0</w:t>
            </w:r>
            <w:r w:rsidR="00115E20" w:rsidRPr="00115E20">
              <w:rPr>
                <w:sz w:val="22"/>
                <w:szCs w:val="22"/>
              </w:rPr>
              <w:t>HNBUSQ</w:t>
            </w:r>
          </w:p>
        </w:tc>
      </w:tr>
      <w:tr w:rsidR="006A3296" w:rsidRPr="00CC2C20" w:rsidTr="00493280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8374F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RPK-1.0</w:t>
            </w:r>
            <w:r w:rsidR="00115E20" w:rsidRPr="00115E20">
              <w:rPr>
                <w:sz w:val="22"/>
                <w:szCs w:val="22"/>
              </w:rPr>
              <w:t>HNBUSQ</w:t>
            </w:r>
          </w:p>
        </w:tc>
      </w:tr>
      <w:tr w:rsidR="00F81CE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F81CEE" w:rsidRPr="00CC2C20" w:rsidRDefault="00F81CE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F81CEE" w:rsidRPr="0029731C" w:rsidRDefault="00F81CEE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9D7031" w:rsidRDefault="00F81CEE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4C583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FA003D" w:rsidRDefault="00764195" w:rsidP="00FA003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FA003D">
              <w:rPr>
                <w:sz w:val="22"/>
                <w:szCs w:val="22"/>
                <w:lang w:val="en-US"/>
              </w:rPr>
              <w:t>6</w:t>
            </w:r>
            <w:bookmarkStart w:id="5" w:name="_GoBack"/>
            <w:bookmarkEnd w:id="5"/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53E8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53E80" w:rsidRDefault="00C53E8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B11E15" w:rsidRPr="00CC2C20" w:rsidTr="00493280">
        <w:trPr>
          <w:trHeight w:val="1752"/>
        </w:trPr>
        <w:tc>
          <w:tcPr>
            <w:tcW w:w="2268" w:type="dxa"/>
            <w:vAlign w:val="center"/>
          </w:tcPr>
          <w:p w:rsidR="00B11E15" w:rsidRPr="00CC2C20" w:rsidRDefault="00B11E15" w:rsidP="00B11E15">
            <w:pPr>
              <w:jc w:val="center"/>
              <w:rPr>
                <w:b/>
                <w:sz w:val="22"/>
                <w:szCs w:val="22"/>
              </w:rPr>
            </w:pPr>
            <w:r w:rsidRPr="00493280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8D1F24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vAlign w:val="center"/>
          </w:tcPr>
          <w:p w:rsidR="00B11E15" w:rsidRDefault="00B11E15" w:rsidP="00B11E1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B11E15" w:rsidRPr="00C47193" w:rsidRDefault="00B11E15" w:rsidP="00B11E1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B11E15" w:rsidRPr="00042260" w:rsidRDefault="00B11E15" w:rsidP="00B11E1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B11E15" w:rsidRPr="00042260" w:rsidRDefault="00B11E15" w:rsidP="00B11E1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11E15" w:rsidRPr="00042260" w:rsidRDefault="00B11E15" w:rsidP="00B11E1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B11E15" w:rsidRPr="00CC2C20" w:rsidRDefault="00B11E15" w:rsidP="00B11E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F06008" w:rsidRPr="00B11E15" w:rsidTr="00493280">
        <w:trPr>
          <w:trHeight w:val="492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4B68F1" w:rsidRDefault="00F06008" w:rsidP="00F06008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Qingdao Hisense 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4B68F1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4B68F1">
              <w:rPr>
                <w:sz w:val="22"/>
                <w:szCs w:val="22"/>
                <w:lang w:val="en-US"/>
              </w:rPr>
              <w:t>-c</w:t>
            </w:r>
            <w:r w:rsidRPr="00494966">
              <w:rPr>
                <w:sz w:val="22"/>
                <w:szCs w:val="22"/>
                <w:lang w:val="en-US"/>
              </w:rPr>
              <w:t>onditioning</w:t>
            </w:r>
            <w:r w:rsidRPr="004B68F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Systems Co., Ltd</w:t>
            </w:r>
          </w:p>
        </w:tc>
      </w:tr>
      <w:tr w:rsidR="00F06008" w:rsidRPr="00CC2C20" w:rsidTr="00493280">
        <w:trPr>
          <w:trHeight w:val="553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CC2C20" w:rsidRDefault="00F06008" w:rsidP="00F0600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F06008" w:rsidRPr="00B11E15" w:rsidTr="00493280">
        <w:trPr>
          <w:trHeight w:val="553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A97BA4" w:rsidRDefault="00F81CEE" w:rsidP="0073411A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BD600C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BD600C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5072E2" w:rsidRPr="00FF3A97" w:rsidRDefault="005072E2" w:rsidP="005072E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5072E2" w:rsidRPr="00FF3A97" w:rsidRDefault="005072E2" w:rsidP="005072E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5072E2" w:rsidRPr="00FF3A97" w:rsidRDefault="005072E2" w:rsidP="005072E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5072E2" w:rsidRDefault="005072E2" w:rsidP="005072E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5072E2" w:rsidRPr="00FF3A97" w:rsidRDefault="005072E2" w:rsidP="005072E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5072E2" w:rsidRPr="00FF3A97" w:rsidRDefault="005072E2" w:rsidP="005072E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5072E2" w:rsidRPr="00FF3A97" w:rsidRDefault="005072E2" w:rsidP="005072E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5072E2" w:rsidRPr="007B5D5B" w:rsidRDefault="005072E2" w:rsidP="005072E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Ref86669623"/>
      <w:bookmarkStart w:id="9" w:name="_Toc12908231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B96D6D" w:rsidRDefault="00B96D6D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843"/>
        <w:gridCol w:w="2708"/>
        <w:gridCol w:w="2821"/>
      </w:tblGrid>
      <w:tr w:rsidR="000964C0" w:rsidRPr="00AD1C4D" w:rsidTr="00A97329">
        <w:trPr>
          <w:trHeight w:val="159"/>
          <w:jc w:val="center"/>
        </w:trPr>
        <w:tc>
          <w:tcPr>
            <w:tcW w:w="4390" w:type="dxa"/>
            <w:gridSpan w:val="2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708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Значение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 w:val="restart"/>
            <w:vAlign w:val="center"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708" w:type="dxa"/>
            <w:vMerge w:val="restart"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A97329" w:rsidRPr="00CC5425" w:rsidRDefault="008374FD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</w:p>
        </w:tc>
        <w:tc>
          <w:tcPr>
            <w:tcW w:w="2708" w:type="dxa"/>
            <w:vMerge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7329" w:rsidRPr="00CC5425" w:rsidRDefault="008374FD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014E5A" w:rsidRPr="00AD1C4D" w:rsidTr="0094542F">
        <w:trPr>
          <w:trHeight w:val="159"/>
          <w:jc w:val="center"/>
        </w:trPr>
        <w:tc>
          <w:tcPr>
            <w:tcW w:w="4390" w:type="dxa"/>
            <w:gridSpan w:val="2"/>
            <w:vAlign w:val="center"/>
          </w:tcPr>
          <w:p w:rsidR="00014E5A" w:rsidRDefault="00014E5A" w:rsidP="00B96D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 (при разной скорости вентилятора)</w:t>
            </w:r>
          </w:p>
        </w:tc>
        <w:tc>
          <w:tcPr>
            <w:tcW w:w="2708" w:type="dxa"/>
            <w:vAlign w:val="center"/>
          </w:tcPr>
          <w:p w:rsidR="00014E5A" w:rsidRPr="00135C40" w:rsidRDefault="00014E5A" w:rsidP="00FF7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21" w:type="dxa"/>
            <w:vAlign w:val="center"/>
          </w:tcPr>
          <w:p w:rsidR="00014E5A" w:rsidRPr="00CC5425" w:rsidRDefault="00014E5A" w:rsidP="008374FD">
            <w:pPr>
              <w:jc w:val="center"/>
              <w:rPr>
                <w:sz w:val="22"/>
                <w:szCs w:val="22"/>
              </w:rPr>
            </w:pPr>
            <w:r w:rsidRPr="008374FD">
              <w:rPr>
                <w:sz w:val="22"/>
                <w:szCs w:val="22"/>
              </w:rPr>
              <w:t xml:space="preserve">590/550/520/ 490/450/420 </w:t>
            </w:r>
          </w:p>
        </w:tc>
      </w:tr>
      <w:tr w:rsidR="00014E5A" w:rsidRPr="00AD1C4D" w:rsidTr="006410F3">
        <w:trPr>
          <w:jc w:val="center"/>
        </w:trPr>
        <w:tc>
          <w:tcPr>
            <w:tcW w:w="4390" w:type="dxa"/>
            <w:gridSpan w:val="2"/>
            <w:vAlign w:val="center"/>
          </w:tcPr>
          <w:p w:rsidR="00014E5A" w:rsidRPr="00E4197E" w:rsidRDefault="00014E5A" w:rsidP="00B96D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(при разной скорости вентилятора)</w:t>
            </w:r>
          </w:p>
        </w:tc>
        <w:tc>
          <w:tcPr>
            <w:tcW w:w="2708" w:type="dxa"/>
            <w:vAlign w:val="center"/>
          </w:tcPr>
          <w:p w:rsidR="00014E5A" w:rsidRPr="00E4197E" w:rsidRDefault="00014E5A" w:rsidP="0073411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014E5A" w:rsidRPr="00CC5425" w:rsidRDefault="00014E5A" w:rsidP="008374FD">
            <w:pPr>
              <w:jc w:val="center"/>
              <w:rPr>
                <w:sz w:val="22"/>
                <w:szCs w:val="22"/>
              </w:rPr>
            </w:pPr>
            <w:r w:rsidRPr="008374FD">
              <w:rPr>
                <w:sz w:val="22"/>
                <w:szCs w:val="22"/>
              </w:rPr>
              <w:t xml:space="preserve">36/35/33/32/30/28 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Merge w:val="restart"/>
            <w:vAlign w:val="center"/>
          </w:tcPr>
          <w:p w:rsidR="00FE4C1E" w:rsidRPr="00135C40" w:rsidRDefault="00014E5A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1843" w:type="dxa"/>
            <w:vAlign w:val="center"/>
          </w:tcPr>
          <w:p w:rsidR="00FE4C1E" w:rsidRPr="0001459B" w:rsidRDefault="00FE4C1E" w:rsidP="00B96D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2708" w:type="dxa"/>
            <w:vMerge w:val="restart"/>
            <w:vAlign w:val="center"/>
          </w:tcPr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-5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 w:rsidR="007B6B89">
              <w:rPr>
                <w:sz w:val="22"/>
                <w:szCs w:val="22"/>
              </w:rPr>
              <w:t>43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Merge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E4C1E" w:rsidRPr="00E4197E" w:rsidRDefault="00FE4C1E" w:rsidP="00B96D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2708" w:type="dxa"/>
            <w:vMerge/>
            <w:vAlign w:val="center"/>
          </w:tcPr>
          <w:p w:rsidR="00FE4C1E" w:rsidRPr="00E4197E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  <w:lang w:val="en-US"/>
              </w:rPr>
              <w:t>-</w:t>
            </w:r>
            <w:r w:rsidR="007B6B89">
              <w:rPr>
                <w:sz w:val="22"/>
                <w:szCs w:val="22"/>
              </w:rPr>
              <w:t>2</w:t>
            </w:r>
            <w:r w:rsidR="00820FF9">
              <w:rPr>
                <w:sz w:val="22"/>
                <w:szCs w:val="22"/>
                <w:lang w:val="en-US"/>
              </w:rPr>
              <w:t>1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 w:rsidR="00820FF9">
              <w:rPr>
                <w:sz w:val="22"/>
                <w:szCs w:val="22"/>
              </w:rPr>
              <w:t>17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 w:val="restart"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843" w:type="dxa"/>
            <w:vAlign w:val="center"/>
          </w:tcPr>
          <w:p w:rsidR="00FE4C1E" w:rsidRPr="00E4197E" w:rsidRDefault="00FE4C1E" w:rsidP="00B96D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2708" w:type="dxa"/>
            <w:vMerge w:val="restart"/>
            <w:vAlign w:val="center"/>
          </w:tcPr>
          <w:p w:rsidR="00FE4C1E" w:rsidRPr="00B54A67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24024B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 xml:space="preserve">Ø </w:t>
            </w:r>
            <w:r w:rsidR="0024024B">
              <w:rPr>
                <w:sz w:val="22"/>
                <w:szCs w:val="22"/>
              </w:rPr>
              <w:t>6.35</w:t>
            </w:r>
            <w:r w:rsidRPr="00CC5425">
              <w:rPr>
                <w:sz w:val="22"/>
                <w:szCs w:val="22"/>
              </w:rPr>
              <w:t xml:space="preserve"> (</w:t>
            </w:r>
            <w:r w:rsidR="0024024B">
              <w:rPr>
                <w:sz w:val="22"/>
                <w:szCs w:val="22"/>
              </w:rPr>
              <w:t>1/4</w:t>
            </w:r>
            <w:r w:rsidRPr="00CC5425">
              <w:rPr>
                <w:sz w:val="22"/>
                <w:szCs w:val="22"/>
              </w:rPr>
              <w:t xml:space="preserve">) 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/>
            <w:vAlign w:val="center"/>
          </w:tcPr>
          <w:p w:rsidR="00FE4C1E" w:rsidRPr="00FD6217" w:rsidRDefault="00FE4C1E" w:rsidP="0073411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E4C1E" w:rsidRPr="00FD6217" w:rsidRDefault="00FE4C1E" w:rsidP="00B96D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2708" w:type="dxa"/>
            <w:vMerge/>
            <w:vAlign w:val="center"/>
          </w:tcPr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Ø 9.52 (3/8)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CA78AC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2708" w:type="dxa"/>
            <w:vAlign w:val="center"/>
          </w:tcPr>
          <w:p w:rsidR="00FE4C1E" w:rsidRPr="00CA78AC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B47D8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16</w:t>
            </w:r>
          </w:p>
        </w:tc>
      </w:tr>
      <w:tr w:rsidR="00FE4C1E" w:rsidRPr="00AD1C4D" w:rsidTr="00B96D6D">
        <w:trPr>
          <w:trHeight w:val="316"/>
          <w:jc w:val="center"/>
        </w:trPr>
        <w:tc>
          <w:tcPr>
            <w:tcW w:w="9919" w:type="dxa"/>
            <w:gridSpan w:val="4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35C40" w:rsidRDefault="00FE4C1E" w:rsidP="0073411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708" w:type="dxa"/>
            <w:vAlign w:val="center"/>
          </w:tcPr>
          <w:p w:rsidR="00FE4C1E" w:rsidRPr="0001459B" w:rsidRDefault="00FE4C1E" w:rsidP="0073411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1/230/50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D0C4B" w:rsidRDefault="00FE4C1E" w:rsidP="0073411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2708" w:type="dxa"/>
            <w:vAlign w:val="center"/>
          </w:tcPr>
          <w:p w:rsidR="00FE4C1E" w:rsidRPr="00812D3E" w:rsidRDefault="00FE4C1E" w:rsidP="0073411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5</w:t>
            </w:r>
          </w:p>
        </w:tc>
      </w:tr>
      <w:tr w:rsidR="00C6691C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C6691C" w:rsidRPr="000E2979" w:rsidRDefault="00C6691C" w:rsidP="0073411A">
            <w:pPr>
              <w:rPr>
                <w:sz w:val="22"/>
                <w:szCs w:val="22"/>
              </w:rPr>
            </w:pPr>
            <w:r w:rsidRPr="00C6691C">
              <w:rPr>
                <w:sz w:val="22"/>
                <w:szCs w:val="22"/>
              </w:rPr>
              <w:t>Номинальная потребляемая мощность</w:t>
            </w:r>
          </w:p>
        </w:tc>
        <w:tc>
          <w:tcPr>
            <w:tcW w:w="2708" w:type="dxa"/>
            <w:vAlign w:val="center"/>
          </w:tcPr>
          <w:p w:rsidR="00C6691C" w:rsidRPr="00812D3E" w:rsidRDefault="00C6691C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821" w:type="dxa"/>
            <w:vAlign w:val="center"/>
          </w:tcPr>
          <w:p w:rsidR="00C6691C" w:rsidRPr="00CC5425" w:rsidRDefault="00C6691C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FE4C1E" w:rsidRPr="00AD1C4D" w:rsidTr="00B96D6D">
        <w:trPr>
          <w:trHeight w:val="300"/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Default="00FE4C1E" w:rsidP="009A15D3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FE4C1E" w:rsidRPr="00B96D6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850DEB" w:rsidRDefault="00FE4C1E" w:rsidP="007341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Pr="00B96D6D" w:rsidRDefault="00FE4C1E" w:rsidP="00D4159B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B96D6D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B96D6D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B96D6D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B96D6D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B96D6D">
                <w:rPr>
                  <w:sz w:val="22"/>
                  <w:szCs w:val="22"/>
                </w:rPr>
                <w:t>-32</w:t>
              </w:r>
            </w:hyperlink>
            <w:r w:rsidR="006E390C" w:rsidRPr="00B96D6D">
              <w:rPr>
                <w:sz w:val="22"/>
                <w:szCs w:val="22"/>
              </w:rPr>
              <w:t xml:space="preserve"> </w:t>
            </w:r>
            <w:r w:rsidRPr="00B96D6D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B96D6D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B96D6D">
              <w:rPr>
                <w:sz w:val="22"/>
                <w:szCs w:val="22"/>
                <w:vertAlign w:val="subscript"/>
              </w:rPr>
              <w:t>2</w:t>
            </w:r>
            <w:r w:rsidRPr="00B96D6D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B96D6D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B96D6D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B96D6D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B96D6D">
                <w:rPr>
                  <w:sz w:val="22"/>
                  <w:szCs w:val="22"/>
                </w:rPr>
                <w:t>-125</w:t>
              </w:r>
            </w:hyperlink>
            <w:r w:rsidRPr="00B96D6D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B96D6D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B96D6D">
              <w:rPr>
                <w:sz w:val="22"/>
                <w:szCs w:val="22"/>
                <w:vertAlign w:val="subscript"/>
              </w:rPr>
              <w:t>3</w:t>
            </w:r>
            <w:r w:rsidRPr="00B96D6D">
              <w:rPr>
                <w:sz w:val="22"/>
                <w:szCs w:val="22"/>
              </w:rPr>
              <w:t>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FE4C1E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FE4C1E" w:rsidRPr="00AD1C4D" w:rsidTr="0073411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FE4C1E" w:rsidRPr="00AD1C4D" w:rsidTr="00A97329">
        <w:trPr>
          <w:trHeight w:val="24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FE4C1E" w:rsidRPr="00AD1C4D" w:rsidTr="00A97329">
        <w:trPr>
          <w:trHeight w:val="245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</w:tr>
      <w:tr w:rsidR="00FE4C1E" w:rsidRPr="00AD1C4D" w:rsidTr="0024024B">
        <w:trPr>
          <w:trHeight w:val="354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</w:tr>
      <w:tr w:rsidR="00FE4C1E" w:rsidRPr="00AD1C4D" w:rsidTr="00A97329">
        <w:trPr>
          <w:trHeight w:val="280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815</w:t>
            </w:r>
          </w:p>
        </w:tc>
      </w:tr>
      <w:tr w:rsidR="00FE4C1E" w:rsidRPr="00AD1C4D" w:rsidTr="00A97329">
        <w:trPr>
          <w:trHeight w:val="27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FE4C1E" w:rsidRDefault="00FE4C1E" w:rsidP="00346892">
      <w:pPr>
        <w:jc w:val="both"/>
        <w:rPr>
          <w:noProof/>
          <w:sz w:val="16"/>
          <w:szCs w:val="16"/>
        </w:rPr>
      </w:pPr>
      <w:bookmarkStart w:id="10" w:name="_Toc85529568"/>
      <w:bookmarkStart w:id="11" w:name="_Ref86669666"/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Default="00B96D6D" w:rsidP="00346892">
      <w:pPr>
        <w:jc w:val="both"/>
        <w:rPr>
          <w:noProof/>
          <w:sz w:val="16"/>
          <w:szCs w:val="16"/>
        </w:rPr>
      </w:pPr>
    </w:p>
    <w:p w:rsidR="00B96D6D" w:rsidRPr="00267AD7" w:rsidRDefault="00B96D6D" w:rsidP="00346892">
      <w:pPr>
        <w:jc w:val="both"/>
        <w:rPr>
          <w:noProof/>
          <w:sz w:val="16"/>
          <w:szCs w:val="16"/>
        </w:rPr>
      </w:pPr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2908231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  <w:bookmarkEnd w:id="12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8374FD">
        <w:rPr>
          <w:sz w:val="22"/>
          <w:szCs w:val="22"/>
        </w:rPr>
        <w:t>RPK-1.0</w:t>
      </w:r>
      <w:r w:rsidR="00115E20" w:rsidRPr="00115E20">
        <w:rPr>
          <w:sz w:val="22"/>
          <w:szCs w:val="22"/>
        </w:rPr>
        <w:t>HNBUSQ</w:t>
      </w:r>
      <w:r w:rsidR="00115E20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1F50DF" w:rsidRDefault="001F50D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1019B2">
        <w:rPr>
          <w:sz w:val="22"/>
          <w:szCs w:val="22"/>
        </w:rPr>
        <w:t xml:space="preserve"> спроектировано с плоской передней панелью и тонким</w:t>
      </w:r>
      <w:r>
        <w:rPr>
          <w:sz w:val="22"/>
          <w:szCs w:val="22"/>
        </w:rPr>
        <w:t xml:space="preserve"> </w:t>
      </w:r>
      <w:r w:rsidRPr="001019B2">
        <w:rPr>
          <w:sz w:val="22"/>
          <w:szCs w:val="22"/>
        </w:rPr>
        <w:t xml:space="preserve">корпусом. </w:t>
      </w:r>
    </w:p>
    <w:p w:rsidR="006C7FF0" w:rsidRDefault="005965C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B40E5B" w:rsidRPr="00B40E5B">
        <w:rPr>
          <w:sz w:val="22"/>
          <w:szCs w:val="22"/>
        </w:rPr>
        <w:t>ветодиодный дисплей температуры и р</w:t>
      </w:r>
      <w:r>
        <w:rPr>
          <w:sz w:val="22"/>
          <w:szCs w:val="22"/>
        </w:rPr>
        <w:t>е</w:t>
      </w:r>
      <w:r w:rsidR="00CA404A">
        <w:rPr>
          <w:sz w:val="22"/>
          <w:szCs w:val="22"/>
        </w:rPr>
        <w:t>жима работы на передней панели.</w:t>
      </w:r>
      <w:r w:rsidR="006C7FF0">
        <w:rPr>
          <w:sz w:val="22"/>
          <w:szCs w:val="22"/>
        </w:rPr>
        <w:t xml:space="preserve"> </w:t>
      </w:r>
    </w:p>
    <w:p w:rsidR="00B40E5B" w:rsidRDefault="00B40E5B" w:rsidP="00B40E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40E5B">
        <w:rPr>
          <w:sz w:val="22"/>
          <w:szCs w:val="22"/>
        </w:rPr>
        <w:t>Двигатель вентилятора постоянного тока помогает осуществлять 6-ступенчатую р</w:t>
      </w:r>
      <w:r w:rsidR="00B77F93">
        <w:rPr>
          <w:sz w:val="22"/>
          <w:szCs w:val="22"/>
        </w:rPr>
        <w:t>егулировку скорости вентилятора.</w:t>
      </w:r>
    </w:p>
    <w:p w:rsidR="00AF0235" w:rsidRDefault="00AF0235" w:rsidP="001019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1019B2" w:rsidRPr="001019B2">
        <w:rPr>
          <w:sz w:val="22"/>
          <w:szCs w:val="22"/>
        </w:rPr>
        <w:t>еспроводное дистанционное управление доступно с помощью встроенного</w:t>
      </w:r>
      <w:r>
        <w:rPr>
          <w:sz w:val="22"/>
          <w:szCs w:val="22"/>
        </w:rPr>
        <w:t xml:space="preserve"> </w:t>
      </w:r>
      <w:r w:rsidR="001019B2" w:rsidRPr="001019B2">
        <w:rPr>
          <w:sz w:val="22"/>
          <w:szCs w:val="22"/>
        </w:rPr>
        <w:t xml:space="preserve">комплекта приемника. </w:t>
      </w:r>
      <w:r>
        <w:rPr>
          <w:sz w:val="22"/>
          <w:szCs w:val="22"/>
        </w:rPr>
        <w:t>Также возможно п</w:t>
      </w:r>
      <w:r w:rsidR="001019B2" w:rsidRPr="001019B2">
        <w:rPr>
          <w:sz w:val="22"/>
          <w:szCs w:val="22"/>
        </w:rPr>
        <w:t xml:space="preserve">роводное дистанционное управление </w:t>
      </w:r>
      <w:r>
        <w:rPr>
          <w:sz w:val="22"/>
          <w:szCs w:val="22"/>
        </w:rPr>
        <w:t>(опция).</w:t>
      </w:r>
    </w:p>
    <w:p w:rsidR="002C1BA9" w:rsidRDefault="002C1BA9" w:rsidP="001019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Ref86669675"/>
      <w:bookmarkStart w:id="15" w:name="_Toc1290823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2C1BA9" w:rsidRDefault="002C1BA9" w:rsidP="00200C8E">
      <w:pPr>
        <w:outlineLvl w:val="0"/>
        <w:rPr>
          <w:b/>
          <w:szCs w:val="28"/>
        </w:rPr>
      </w:pPr>
    </w:p>
    <w:p w:rsidR="006B722C" w:rsidRPr="008F31F7" w:rsidRDefault="006B722C" w:rsidP="006B72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6B722C" w:rsidRPr="003F1F02" w:rsidRDefault="006B722C" w:rsidP="006B72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 w:rsidR="005A00F9"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B722C" w:rsidRDefault="006B722C" w:rsidP="006B72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6B722C" w:rsidRPr="003F1F02" w:rsidRDefault="006B722C" w:rsidP="006B72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6B722C" w:rsidRDefault="006B722C" w:rsidP="006B72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4F461A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195320" cy="1386840"/>
            <wp:effectExtent l="0" t="0" r="508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2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Ref86669711"/>
      <w:bookmarkStart w:id="18" w:name="_Toc12908231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  <w:bookmarkEnd w:id="18"/>
    </w:p>
    <w:p w:rsidR="00FA7A5C" w:rsidRPr="00FA7A5C" w:rsidRDefault="00FA7A5C" w:rsidP="00FA7A5C"/>
    <w:p w:rsidR="004F461A" w:rsidRDefault="009C530F" w:rsidP="004F46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70B5A" w:rsidRDefault="004F461A" w:rsidP="00970B5A">
      <w:pPr>
        <w:ind w:firstLine="709"/>
        <w:jc w:val="both"/>
        <w:rPr>
          <w:sz w:val="22"/>
          <w:szCs w:val="22"/>
        </w:rPr>
      </w:pPr>
      <w:r w:rsidRPr="004F461A">
        <w:rPr>
          <w:sz w:val="22"/>
          <w:szCs w:val="22"/>
        </w:rPr>
        <w:t>Избегайте препятствий, которые могут препятствовать забору или</w:t>
      </w:r>
      <w:r>
        <w:rPr>
          <w:sz w:val="22"/>
          <w:szCs w:val="22"/>
        </w:rPr>
        <w:t xml:space="preserve"> </w:t>
      </w:r>
      <w:r w:rsidR="00970B5A">
        <w:rPr>
          <w:sz w:val="22"/>
          <w:szCs w:val="22"/>
        </w:rPr>
        <w:t>выпуску воздуха.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>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CA404A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07587" cy="2079087"/>
            <wp:effectExtent l="0" t="0" r="762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378" cy="208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B77F93">
      <w:pPr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2"/>
      <w:bookmarkStart w:id="20" w:name="_Ref86669715"/>
      <w:bookmarkStart w:id="21" w:name="_Toc12908231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9"/>
      <w:bookmarkEnd w:id="20"/>
      <w:bookmarkEnd w:id="21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310328" w:rsidRDefault="008D75BB" w:rsidP="00310328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Если охлаждение является недостаточным, измените</w:t>
      </w:r>
      <w:r w:rsidR="00310328">
        <w:rPr>
          <w:sz w:val="22"/>
          <w:szCs w:val="22"/>
        </w:rPr>
        <w:t xml:space="preserve"> направление воздушного потока или</w:t>
      </w:r>
    </w:p>
    <w:p w:rsidR="0090155D" w:rsidRDefault="008D75BB" w:rsidP="00310328">
      <w:pPr>
        <w:jc w:val="both"/>
        <w:rPr>
          <w:sz w:val="22"/>
          <w:szCs w:val="22"/>
        </w:rPr>
      </w:pPr>
      <w:r w:rsidRPr="0090155D">
        <w:rPr>
          <w:sz w:val="22"/>
          <w:szCs w:val="22"/>
        </w:rPr>
        <w:t>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Если нагрев является недостаточным, изме</w:t>
      </w:r>
      <w:r w:rsidR="00310328">
        <w:rPr>
          <w:sz w:val="22"/>
          <w:szCs w:val="22"/>
        </w:rPr>
        <w:t xml:space="preserve">ните направление потока воздуха или </w:t>
      </w:r>
    </w:p>
    <w:p w:rsidR="008D75BB" w:rsidRDefault="008D75BB" w:rsidP="00310328">
      <w:pPr>
        <w:jc w:val="both"/>
        <w:rPr>
          <w:sz w:val="22"/>
          <w:szCs w:val="22"/>
        </w:rPr>
      </w:pPr>
      <w:r w:rsidRPr="00B15581">
        <w:rPr>
          <w:sz w:val="22"/>
          <w:szCs w:val="22"/>
        </w:rPr>
        <w:t>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8D75BB"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6B722C" w:rsidRDefault="006B722C" w:rsidP="008D75BB">
      <w:pPr>
        <w:ind w:firstLine="720"/>
        <w:jc w:val="both"/>
        <w:rPr>
          <w:sz w:val="22"/>
          <w:szCs w:val="22"/>
        </w:rPr>
      </w:pPr>
    </w:p>
    <w:p w:rsidR="006B722C" w:rsidRDefault="006B722C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Ref86669722"/>
      <w:bookmarkStart w:id="24" w:name="_Toc129082318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47364F" w:rsidRDefault="0047364F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EE304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5B64F1" w:rsidRDefault="005B64F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6669727"/>
      <w:bookmarkStart w:id="28" w:name="_Toc129082319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</w:p>
    <w:p w:rsidR="00200C8E" w:rsidRDefault="00200C8E" w:rsidP="00200C8E">
      <w:pPr>
        <w:rPr>
          <w:noProof/>
          <w:sz w:val="22"/>
          <w:szCs w:val="22"/>
        </w:rPr>
      </w:pPr>
    </w:p>
    <w:p w:rsidR="0047364F" w:rsidRPr="00057246" w:rsidRDefault="0047364F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2223"/>
      </w:tblGrid>
      <w:tr w:rsidR="00200C8E" w:rsidRPr="00F312E9" w:rsidTr="00E3289A">
        <w:trPr>
          <w:trHeight w:val="37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22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DD34E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34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C5BD1" w:rsidRPr="00F312E9" w:rsidTr="00E3289A">
        <w:trPr>
          <w:trHeight w:val="39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C5BD1" w:rsidRPr="00A27A94" w:rsidRDefault="004C5BD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пульт дистанционного управления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4C5BD1" w:rsidRDefault="004C5BD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2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4C5BD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 xml:space="preserve">Винт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020152" w:rsidRDefault="00020152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F312E9" w:rsidTr="00E3289A">
        <w:trPr>
          <w:trHeight w:val="45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4C5BD1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Крышка винта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5E4F6D" w:rsidRDefault="005E4F6D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E3289A">
        <w:trPr>
          <w:trHeight w:val="40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A34EC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A34EC" w:rsidRPr="00A27A94" w:rsidRDefault="00BA34E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Дюбель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BA34EC" w:rsidRDefault="00BA34E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3289A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289A" w:rsidRDefault="001F50DF" w:rsidP="00E3289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3289A">
              <w:rPr>
                <w:sz w:val="22"/>
                <w:szCs w:val="22"/>
              </w:rPr>
              <w:t>оединение</w:t>
            </w:r>
            <w:r w:rsidR="00E3289A" w:rsidRPr="00E3289A">
              <w:rPr>
                <w:sz w:val="22"/>
                <w:szCs w:val="22"/>
              </w:rPr>
              <w:t xml:space="preserve"> трубопровода хладагента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E3289A" w:rsidRPr="00E3289A" w:rsidRDefault="00E3289A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7B2CEF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9" w:name="_Toc85529575"/>
      <w:bookmarkStart w:id="30" w:name="_Ref86669731"/>
      <w:bookmarkStart w:id="31" w:name="_Toc1290823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9"/>
      <w:bookmarkEnd w:id="30"/>
      <w:bookmarkEnd w:id="31"/>
    </w:p>
    <w:p w:rsidR="00503F3E" w:rsidRDefault="00503F3E" w:rsidP="00503F3E">
      <w:pPr>
        <w:spacing w:line="360" w:lineRule="auto"/>
        <w:ind w:firstLine="709"/>
        <w:jc w:val="both"/>
        <w:rPr>
          <w:sz w:val="22"/>
          <w:szCs w:val="22"/>
        </w:rPr>
      </w:pPr>
      <w:bookmarkStart w:id="32" w:name="_Toc85529576"/>
      <w:bookmarkStart w:id="33" w:name="_Ref86669737"/>
    </w:p>
    <w:p w:rsidR="00EA6703" w:rsidRDefault="00EA6703" w:rsidP="00503F3E">
      <w:pPr>
        <w:spacing w:line="360" w:lineRule="auto"/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sz w:val="22"/>
          <w:szCs w:val="22"/>
        </w:rPr>
        <w:t>рисунке</w:t>
      </w:r>
      <w:r w:rsidR="009009DC">
        <w:rPr>
          <w:sz w:val="22"/>
          <w:szCs w:val="22"/>
        </w:rPr>
        <w:t xml:space="preserve"> </w:t>
      </w:r>
      <w:r w:rsidR="008160B0">
        <w:rPr>
          <w:sz w:val="22"/>
          <w:szCs w:val="22"/>
        </w:rPr>
        <w:t>4</w:t>
      </w:r>
      <w:r w:rsidRPr="00EB3053">
        <w:rPr>
          <w:sz w:val="22"/>
          <w:szCs w:val="22"/>
        </w:rPr>
        <w:t>.</w:t>
      </w:r>
      <w:bookmarkEnd w:id="32"/>
      <w:bookmarkEnd w:id="33"/>
    </w:p>
    <w:p w:rsidR="0042083A" w:rsidRPr="0042083A" w:rsidRDefault="0042083A" w:rsidP="0042083A"/>
    <w:p w:rsidR="00EA6703" w:rsidRDefault="00D85018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3554730" cy="1705610"/>
            <wp:effectExtent l="0" t="0" r="7620" b="889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730" cy="170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669761"/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Pr="00DD34E3" w:rsidRDefault="00DD34E3" w:rsidP="00DD34E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2908232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A50F86">
        <w:rPr>
          <w:sz w:val="22"/>
          <w:szCs w:val="22"/>
        </w:rPr>
        <w:t>3 (Три</w:t>
      </w:r>
      <w:r w:rsidR="00AF3C6E">
        <w:rPr>
          <w:sz w:val="22"/>
          <w:szCs w:val="22"/>
        </w:rPr>
        <w:t>) год</w:t>
      </w:r>
      <w:r w:rsidR="00A50F8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669767"/>
      <w:bookmarkStart w:id="42" w:name="_Toc12908232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6721DA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RPK-1.0</w:t>
            </w:r>
            <w:r w:rsidR="00115E20" w:rsidRPr="00115E20">
              <w:rPr>
                <w:b/>
                <w:sz w:val="22"/>
                <w:szCs w:val="22"/>
                <w:lang w:val="en-US"/>
              </w:rPr>
              <w:t>HNBUSQ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8F249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F2493">
        <w:rPr>
          <w:sz w:val="22"/>
          <w:szCs w:val="22"/>
          <w:lang w:val="en-US"/>
        </w:rPr>
        <w:t xml:space="preserve">Qingdao Hisense </w:t>
      </w:r>
      <w:r w:rsidR="008F2493" w:rsidRPr="00494966">
        <w:rPr>
          <w:sz w:val="22"/>
          <w:szCs w:val="22"/>
          <w:lang w:val="en-US"/>
        </w:rPr>
        <w:t>Hitachi</w:t>
      </w:r>
      <w:r w:rsidR="008F2493" w:rsidRPr="004B68F1">
        <w:rPr>
          <w:sz w:val="22"/>
          <w:szCs w:val="22"/>
          <w:lang w:val="en-US"/>
        </w:rPr>
        <w:t xml:space="preserve"> </w:t>
      </w:r>
      <w:r w:rsidR="008F2493" w:rsidRPr="00494966">
        <w:rPr>
          <w:sz w:val="22"/>
          <w:szCs w:val="22"/>
          <w:lang w:val="en-US"/>
        </w:rPr>
        <w:t>Air</w:t>
      </w:r>
      <w:r w:rsidR="008F2493" w:rsidRPr="004B68F1">
        <w:rPr>
          <w:sz w:val="22"/>
          <w:szCs w:val="22"/>
          <w:lang w:val="en-US"/>
        </w:rPr>
        <w:t>-c</w:t>
      </w:r>
      <w:r w:rsidR="008F2493" w:rsidRPr="00494966">
        <w:rPr>
          <w:sz w:val="22"/>
          <w:szCs w:val="22"/>
          <w:lang w:val="en-US"/>
        </w:rPr>
        <w:t>onditioning</w:t>
      </w:r>
      <w:r w:rsidR="008F2493" w:rsidRPr="004B68F1">
        <w:rPr>
          <w:sz w:val="22"/>
          <w:szCs w:val="22"/>
          <w:lang w:val="en-US"/>
        </w:rPr>
        <w:t xml:space="preserve"> </w:t>
      </w:r>
      <w:r w:rsidR="008F2493">
        <w:rPr>
          <w:sz w:val="22"/>
          <w:szCs w:val="22"/>
          <w:lang w:val="en-US"/>
        </w:rPr>
        <w:t>Systems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11E1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958AB" w:rsidRDefault="004958AB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2908232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6721DA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RPK-1.0</w:t>
            </w:r>
            <w:r w:rsidR="00115E20" w:rsidRPr="00115E20">
              <w:rPr>
                <w:b/>
                <w:sz w:val="22"/>
                <w:szCs w:val="22"/>
                <w:lang w:val="en-US"/>
              </w:rPr>
              <w:t>HNBUSQ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15E20" w:rsidRDefault="00115E2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Toc12908232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Toc129082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5B64F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5B64F1" w:rsidRDefault="005B64F1" w:rsidP="005B64F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Default="005B64F1" w:rsidP="00EA6703">
      <w:pPr>
        <w:ind w:firstLine="720"/>
        <w:jc w:val="both"/>
        <w:rPr>
          <w:sz w:val="22"/>
          <w:szCs w:val="22"/>
        </w:rPr>
      </w:pPr>
    </w:p>
    <w:p w:rsidR="005B64F1" w:rsidRPr="00AC1D78" w:rsidRDefault="005B64F1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3"/>
      <w:bookmarkStart w:id="49" w:name="_Ref86669779"/>
      <w:bookmarkStart w:id="50" w:name="_Toc129082326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48"/>
      <w:bookmarkEnd w:id="49"/>
      <w:bookmarkEnd w:id="5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1" w:name="_Toc85529584"/>
      <w:bookmarkStart w:id="52" w:name="_Ref86669797"/>
      <w:bookmarkStart w:id="53" w:name="_Toc12908232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1"/>
      <w:bookmarkEnd w:id="52"/>
      <w:bookmarkEnd w:id="5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lastRenderedPageBreak/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4" w:name="_Toc489886376"/>
      <w:bookmarkStart w:id="55" w:name="_Ref75275862"/>
      <w:bookmarkStart w:id="5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Ref86669802"/>
      <w:bookmarkStart w:id="58" w:name="_Toc12908232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4"/>
      <w:bookmarkEnd w:id="55"/>
      <w:bookmarkEnd w:id="56"/>
      <w:bookmarkEnd w:id="57"/>
      <w:bookmarkEnd w:id="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489886377"/>
      <w:bookmarkStart w:id="60" w:name="_Ref75275866"/>
      <w:bookmarkStart w:id="61" w:name="_Toc85529586"/>
      <w:bookmarkStart w:id="62" w:name="_Ref86669807"/>
      <w:bookmarkStart w:id="63" w:name="_Toc12908232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9"/>
      <w:bookmarkEnd w:id="60"/>
      <w:bookmarkEnd w:id="61"/>
      <w:bookmarkEnd w:id="62"/>
      <w:bookmarkEnd w:id="6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8"/>
      <w:bookmarkStart w:id="65" w:name="_Ref75275870"/>
      <w:bookmarkStart w:id="66" w:name="_Toc85529587"/>
      <w:bookmarkStart w:id="67" w:name="_Ref86669811"/>
      <w:bookmarkStart w:id="68" w:name="_Toc12908233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9" w:name="_Toc489886379"/>
      <w:bookmarkStart w:id="70" w:name="_Ref75275874"/>
      <w:bookmarkStart w:id="71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Ref86669816"/>
      <w:bookmarkStart w:id="73" w:name="_Toc12908233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9"/>
      <w:bookmarkEnd w:id="70"/>
      <w:bookmarkEnd w:id="71"/>
      <w:bookmarkEnd w:id="72"/>
      <w:bookmarkEnd w:id="7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4" w:name="_Toc489886380"/>
      <w:bookmarkStart w:id="75" w:name="_Ref75275878"/>
      <w:bookmarkStart w:id="76" w:name="_Toc85529589"/>
      <w:bookmarkStart w:id="77" w:name="_Ref86669822"/>
      <w:bookmarkStart w:id="78" w:name="_Toc12908233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4"/>
      <w:bookmarkEnd w:id="75"/>
      <w:bookmarkEnd w:id="76"/>
      <w:bookmarkEnd w:id="77"/>
      <w:bookmarkEnd w:id="7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Ref86669827"/>
      <w:bookmarkStart w:id="80" w:name="_Toc12908233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79"/>
      <w:bookmarkEnd w:id="8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1" w:name="_Toc489886382"/>
      <w:bookmarkStart w:id="82" w:name="_Ref75275890"/>
      <w:bookmarkStart w:id="83" w:name="_Toc85529591"/>
      <w:bookmarkStart w:id="84" w:name="_Ref86669832"/>
      <w:bookmarkStart w:id="85" w:name="_Toc12908233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1"/>
      <w:bookmarkEnd w:id="82"/>
      <w:bookmarkEnd w:id="83"/>
      <w:bookmarkEnd w:id="84"/>
      <w:bookmarkEnd w:id="8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529592"/>
      <w:bookmarkStart w:id="87" w:name="_Toc12908233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6"/>
      <w:bookmarkEnd w:id="8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529593"/>
      <w:bookmarkStart w:id="89" w:name="_Ref86669842"/>
      <w:bookmarkStart w:id="90" w:name="_Toc12908233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8"/>
      <w:bookmarkEnd w:id="89"/>
      <w:bookmarkEnd w:id="9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73411A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73411A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73411A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73411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73411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73411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85529594"/>
      <w:bookmarkStart w:id="92" w:name="_Ref86669850"/>
      <w:bookmarkStart w:id="93" w:name="_Toc129082337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1"/>
      <w:bookmarkEnd w:id="92"/>
      <w:bookmarkEnd w:id="9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4" w:name="_Ref86669856"/>
      <w:bookmarkStart w:id="95" w:name="_Toc129082338"/>
      <w:bookmarkStart w:id="9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4"/>
      <w:bookmarkEnd w:id="95"/>
    </w:p>
    <w:bookmarkEnd w:id="96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7" w:name="_Toc85529595"/>
      <w:bookmarkStart w:id="98" w:name="_Toc129082339"/>
      <w:bookmarkStart w:id="99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97"/>
      <w:bookmarkEnd w:id="98"/>
    </w:p>
    <w:bookmarkEnd w:id="9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0" w:name="_Toc489886385"/>
      <w:bookmarkStart w:id="101" w:name="_Ref75275917"/>
      <w:bookmarkStart w:id="102" w:name="_Toc85529596"/>
      <w:bookmarkStart w:id="103" w:name="_Toc129082340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0"/>
      <w:bookmarkEnd w:id="101"/>
      <w:bookmarkEnd w:id="102"/>
      <w:bookmarkEnd w:id="10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4" w:name="_Toc85529597"/>
      <w:bookmarkStart w:id="105" w:name="_Ref86669880"/>
      <w:bookmarkStart w:id="106" w:name="_Toc12908234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4"/>
      <w:bookmarkEnd w:id="105"/>
      <w:bookmarkEnd w:id="10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07" w:name="_Toc85529598"/>
      <w:bookmarkStart w:id="108" w:name="_Toc129082342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07"/>
      <w:bookmarkEnd w:id="10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489886387"/>
      <w:bookmarkStart w:id="110" w:name="_Ref75275934"/>
      <w:bookmarkStart w:id="111" w:name="_Toc85529599"/>
      <w:bookmarkStart w:id="112" w:name="_Toc129082343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09"/>
      <w:bookmarkEnd w:id="110"/>
      <w:bookmarkEnd w:id="111"/>
      <w:bookmarkEnd w:id="11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BA9" w:rsidRDefault="002C1BA9">
      <w:r>
        <w:separator/>
      </w:r>
    </w:p>
  </w:endnote>
  <w:endnote w:type="continuationSeparator" w:id="0">
    <w:p w:rsidR="002C1BA9" w:rsidRDefault="002C1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BA9" w:rsidRDefault="002C1BA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1BA9" w:rsidRDefault="002C1BA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BA9" w:rsidRDefault="002C1BA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C1BA9" w:rsidRDefault="002C1BA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C1BA9" w:rsidRDefault="002C1BA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C1BA9" w:rsidRDefault="002C1BA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BA9" w:rsidRDefault="002C1BA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BA9" w:rsidRDefault="002C1BA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Pr="00D35EE4" w:rsidRDefault="002C1BA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RPK-1.0</w:t>
                              </w:r>
                              <w:r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C1BA9" w:rsidRPr="00B7687E" w:rsidRDefault="002C1BA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Pr="00ED1531" w:rsidRDefault="002C1BA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1E1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Pr="00ED1531" w:rsidRDefault="002C1BA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1BA9" w:rsidRPr="00AF3C6E" w:rsidRDefault="002C1BA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Qingdao Hisense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-c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onditioning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1BA9" w:rsidRDefault="002C1BA9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2C1BA9" w:rsidRPr="009D7031" w:rsidRDefault="002C1BA9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2C1BA9" w:rsidRPr="0058149E" w:rsidRDefault="002C1BA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RPK-1.0</w:t>
                              </w:r>
                              <w:r w:rsidRPr="008B2C33">
                                <w:rPr>
                                  <w:b/>
                                  <w:sz w:val="18"/>
                                  <w:szCs w:val="18"/>
                                </w:rPr>
                                <w:t>HNBUSQ</w:t>
                              </w:r>
                            </w:p>
                            <w:p w:rsidR="002C1BA9" w:rsidRPr="00AF301F" w:rsidRDefault="002C1BA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C1BA9" w:rsidRPr="00613EFB" w:rsidRDefault="002C1BA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Q6+n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C1BA9" w:rsidRPr="00D35EE4" w:rsidRDefault="002C1BA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RPK-1.0</w:t>
                        </w:r>
                        <w:r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C1BA9" w:rsidRPr="00B7687E" w:rsidRDefault="002C1BA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C1BA9" w:rsidRPr="00ED1531" w:rsidRDefault="002C1BA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11E1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C1BA9" w:rsidRPr="00ED1531" w:rsidRDefault="002C1BA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C1BA9" w:rsidRPr="00AF3C6E" w:rsidRDefault="002C1BA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Qingdao Hisense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>-c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onditioning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C1BA9" w:rsidRDefault="002C1BA9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2C1BA9" w:rsidRPr="009D7031" w:rsidRDefault="002C1BA9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2C1BA9" w:rsidRPr="0058149E" w:rsidRDefault="002C1BA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RPK-1.0</w:t>
                        </w:r>
                        <w:r w:rsidRPr="008B2C33">
                          <w:rPr>
                            <w:b/>
                            <w:sz w:val="18"/>
                            <w:szCs w:val="18"/>
                          </w:rPr>
                          <w:t>HNBUSQ</w:t>
                        </w:r>
                      </w:p>
                      <w:p w:rsidR="002C1BA9" w:rsidRPr="00AF301F" w:rsidRDefault="002C1BA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C1BA9" w:rsidRPr="00613EFB" w:rsidRDefault="002C1BA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BA9" w:rsidRDefault="002C1BA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Pr="00AF301F" w:rsidRDefault="002C1BA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A003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Pr="00D35EE4" w:rsidRDefault="002C1BA9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RPK-1.0</w:t>
                              </w:r>
                              <w:r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C1BA9" w:rsidRPr="00C23BB2" w:rsidRDefault="002C1BA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C1BA9" w:rsidRPr="00EC2FF5" w:rsidRDefault="002C1BA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C1BA9" w:rsidRPr="00AF301F" w:rsidRDefault="002C1BA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A003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C1BA9" w:rsidRPr="00D35EE4" w:rsidRDefault="002C1BA9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RPK-1.0</w:t>
                        </w:r>
                        <w:r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C1BA9" w:rsidRPr="00C23BB2" w:rsidRDefault="002C1BA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C1BA9" w:rsidRPr="00EC2FF5" w:rsidRDefault="002C1BA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BA9" w:rsidRDefault="002C1BA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Default="002C1BA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Pr="00AF301F" w:rsidRDefault="002C1BA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A003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1BA9" w:rsidRPr="00D35EE4" w:rsidRDefault="002C1BA9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RPK-1.0</w:t>
                              </w:r>
                              <w:r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C1BA9" w:rsidRPr="00EC2FF5" w:rsidRDefault="002C1BA9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C1BA9" w:rsidRDefault="002C1BA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C1BA9" w:rsidRPr="00AF301F" w:rsidRDefault="002C1BA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A003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C1BA9" w:rsidRPr="00D35EE4" w:rsidRDefault="002C1BA9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RPK-1.0</w:t>
                        </w:r>
                        <w:r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C1BA9" w:rsidRPr="00EC2FF5" w:rsidRDefault="002C1BA9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BA9" w:rsidRDefault="002C1BA9">
      <w:r>
        <w:separator/>
      </w:r>
    </w:p>
  </w:footnote>
  <w:footnote w:type="continuationSeparator" w:id="0">
    <w:p w:rsidR="002C1BA9" w:rsidRDefault="002C1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BA9" w:rsidRDefault="002C1BA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1BA9" w:rsidRDefault="002C1BA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BA9" w:rsidRDefault="002C1BA9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BA9" w:rsidRDefault="002C1BA9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4E5A"/>
    <w:rsid w:val="00020152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964C0"/>
    <w:rsid w:val="000B019D"/>
    <w:rsid w:val="000B0D84"/>
    <w:rsid w:val="000B2A0A"/>
    <w:rsid w:val="000B3B54"/>
    <w:rsid w:val="000B727D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019B2"/>
    <w:rsid w:val="00115E20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56DC"/>
    <w:rsid w:val="001A0A60"/>
    <w:rsid w:val="001A6BBE"/>
    <w:rsid w:val="001B3289"/>
    <w:rsid w:val="001B4294"/>
    <w:rsid w:val="001C0038"/>
    <w:rsid w:val="001C18B3"/>
    <w:rsid w:val="001C1974"/>
    <w:rsid w:val="001C3EDB"/>
    <w:rsid w:val="001C61A4"/>
    <w:rsid w:val="001D425F"/>
    <w:rsid w:val="001D56EC"/>
    <w:rsid w:val="001D63E7"/>
    <w:rsid w:val="001E2178"/>
    <w:rsid w:val="001E2E2E"/>
    <w:rsid w:val="001E45FC"/>
    <w:rsid w:val="001F1A08"/>
    <w:rsid w:val="001F449B"/>
    <w:rsid w:val="001F50DF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024B"/>
    <w:rsid w:val="002446F6"/>
    <w:rsid w:val="00244B04"/>
    <w:rsid w:val="00253E33"/>
    <w:rsid w:val="00257638"/>
    <w:rsid w:val="00266678"/>
    <w:rsid w:val="00266864"/>
    <w:rsid w:val="00267AD7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1BA9"/>
    <w:rsid w:val="002C2364"/>
    <w:rsid w:val="002C44B8"/>
    <w:rsid w:val="002C44E0"/>
    <w:rsid w:val="002E1622"/>
    <w:rsid w:val="002E3A4E"/>
    <w:rsid w:val="002F7790"/>
    <w:rsid w:val="002F79FC"/>
    <w:rsid w:val="003066A5"/>
    <w:rsid w:val="00310201"/>
    <w:rsid w:val="00310328"/>
    <w:rsid w:val="00311219"/>
    <w:rsid w:val="00314201"/>
    <w:rsid w:val="00326079"/>
    <w:rsid w:val="00343FCA"/>
    <w:rsid w:val="00344173"/>
    <w:rsid w:val="00345C5B"/>
    <w:rsid w:val="00346892"/>
    <w:rsid w:val="00356F7E"/>
    <w:rsid w:val="0036188A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2083A"/>
    <w:rsid w:val="00425803"/>
    <w:rsid w:val="00433717"/>
    <w:rsid w:val="00434DB0"/>
    <w:rsid w:val="00437185"/>
    <w:rsid w:val="00441553"/>
    <w:rsid w:val="00447E63"/>
    <w:rsid w:val="004502D6"/>
    <w:rsid w:val="00455E74"/>
    <w:rsid w:val="0046414B"/>
    <w:rsid w:val="0047364F"/>
    <w:rsid w:val="0047634B"/>
    <w:rsid w:val="00481268"/>
    <w:rsid w:val="0048313C"/>
    <w:rsid w:val="004831AA"/>
    <w:rsid w:val="00493280"/>
    <w:rsid w:val="004937D7"/>
    <w:rsid w:val="004958AB"/>
    <w:rsid w:val="004965E7"/>
    <w:rsid w:val="004A14D0"/>
    <w:rsid w:val="004B12D6"/>
    <w:rsid w:val="004B296A"/>
    <w:rsid w:val="004B6F5E"/>
    <w:rsid w:val="004C1297"/>
    <w:rsid w:val="004C329E"/>
    <w:rsid w:val="004C583A"/>
    <w:rsid w:val="004C5BD1"/>
    <w:rsid w:val="004D1F92"/>
    <w:rsid w:val="004D5533"/>
    <w:rsid w:val="004E674F"/>
    <w:rsid w:val="004F34D0"/>
    <w:rsid w:val="004F3DFC"/>
    <w:rsid w:val="004F461A"/>
    <w:rsid w:val="004F494A"/>
    <w:rsid w:val="004F77E1"/>
    <w:rsid w:val="0050033F"/>
    <w:rsid w:val="00500799"/>
    <w:rsid w:val="00503F3E"/>
    <w:rsid w:val="00505AFE"/>
    <w:rsid w:val="005065CB"/>
    <w:rsid w:val="005072E2"/>
    <w:rsid w:val="00523AA3"/>
    <w:rsid w:val="00525949"/>
    <w:rsid w:val="00526151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965CF"/>
    <w:rsid w:val="005A00F9"/>
    <w:rsid w:val="005B0C98"/>
    <w:rsid w:val="005B64F1"/>
    <w:rsid w:val="005B68E2"/>
    <w:rsid w:val="005B7781"/>
    <w:rsid w:val="005C22F0"/>
    <w:rsid w:val="005D0574"/>
    <w:rsid w:val="005D6406"/>
    <w:rsid w:val="005E38BC"/>
    <w:rsid w:val="005E4F6D"/>
    <w:rsid w:val="005E5127"/>
    <w:rsid w:val="00601691"/>
    <w:rsid w:val="0060401F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21DA"/>
    <w:rsid w:val="0067315B"/>
    <w:rsid w:val="006752A0"/>
    <w:rsid w:val="006834FA"/>
    <w:rsid w:val="00684159"/>
    <w:rsid w:val="006866EC"/>
    <w:rsid w:val="00687F0A"/>
    <w:rsid w:val="006912EC"/>
    <w:rsid w:val="00697856"/>
    <w:rsid w:val="006A02CC"/>
    <w:rsid w:val="006A3296"/>
    <w:rsid w:val="006A4752"/>
    <w:rsid w:val="006A7C74"/>
    <w:rsid w:val="006B0C6E"/>
    <w:rsid w:val="006B12BE"/>
    <w:rsid w:val="006B3F2C"/>
    <w:rsid w:val="006B722C"/>
    <w:rsid w:val="006C7FF0"/>
    <w:rsid w:val="006D19F8"/>
    <w:rsid w:val="006D1C51"/>
    <w:rsid w:val="006D3295"/>
    <w:rsid w:val="006D487A"/>
    <w:rsid w:val="006D57D4"/>
    <w:rsid w:val="006D6A03"/>
    <w:rsid w:val="006E30DA"/>
    <w:rsid w:val="006E390C"/>
    <w:rsid w:val="006E54B4"/>
    <w:rsid w:val="006E631E"/>
    <w:rsid w:val="006F412D"/>
    <w:rsid w:val="00700E5F"/>
    <w:rsid w:val="0070650B"/>
    <w:rsid w:val="0072515B"/>
    <w:rsid w:val="00727637"/>
    <w:rsid w:val="0073406F"/>
    <w:rsid w:val="0073411A"/>
    <w:rsid w:val="00740801"/>
    <w:rsid w:val="00745BD9"/>
    <w:rsid w:val="00747FC7"/>
    <w:rsid w:val="00751720"/>
    <w:rsid w:val="00751FA7"/>
    <w:rsid w:val="00756591"/>
    <w:rsid w:val="00764195"/>
    <w:rsid w:val="00776934"/>
    <w:rsid w:val="0078177F"/>
    <w:rsid w:val="007877E0"/>
    <w:rsid w:val="007A2236"/>
    <w:rsid w:val="007B095E"/>
    <w:rsid w:val="007B2CEF"/>
    <w:rsid w:val="007B36E9"/>
    <w:rsid w:val="007B6B89"/>
    <w:rsid w:val="007B751F"/>
    <w:rsid w:val="007C300D"/>
    <w:rsid w:val="007C71C3"/>
    <w:rsid w:val="007D349B"/>
    <w:rsid w:val="007D4E6B"/>
    <w:rsid w:val="007D6CCA"/>
    <w:rsid w:val="007E5E22"/>
    <w:rsid w:val="007F3078"/>
    <w:rsid w:val="007F5E01"/>
    <w:rsid w:val="008003C3"/>
    <w:rsid w:val="00806B72"/>
    <w:rsid w:val="00810B70"/>
    <w:rsid w:val="00815656"/>
    <w:rsid w:val="008160B0"/>
    <w:rsid w:val="00820FF9"/>
    <w:rsid w:val="00830725"/>
    <w:rsid w:val="00835525"/>
    <w:rsid w:val="008361D5"/>
    <w:rsid w:val="008374FD"/>
    <w:rsid w:val="00842788"/>
    <w:rsid w:val="00842C8C"/>
    <w:rsid w:val="00850DCA"/>
    <w:rsid w:val="00850DEB"/>
    <w:rsid w:val="00851CB0"/>
    <w:rsid w:val="0085316F"/>
    <w:rsid w:val="008536B5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B2C33"/>
    <w:rsid w:val="008D09DC"/>
    <w:rsid w:val="008D1693"/>
    <w:rsid w:val="008D1F24"/>
    <w:rsid w:val="008D75BB"/>
    <w:rsid w:val="008E0B73"/>
    <w:rsid w:val="008E23C1"/>
    <w:rsid w:val="008F2493"/>
    <w:rsid w:val="008F7D55"/>
    <w:rsid w:val="009009DC"/>
    <w:rsid w:val="0090155D"/>
    <w:rsid w:val="00906DFF"/>
    <w:rsid w:val="00910B53"/>
    <w:rsid w:val="00912E27"/>
    <w:rsid w:val="00913F03"/>
    <w:rsid w:val="009148F2"/>
    <w:rsid w:val="00922280"/>
    <w:rsid w:val="00931F28"/>
    <w:rsid w:val="00933C67"/>
    <w:rsid w:val="00934AAB"/>
    <w:rsid w:val="00935AA1"/>
    <w:rsid w:val="0094137F"/>
    <w:rsid w:val="00941985"/>
    <w:rsid w:val="009454F1"/>
    <w:rsid w:val="009457C2"/>
    <w:rsid w:val="0096270C"/>
    <w:rsid w:val="00970B5A"/>
    <w:rsid w:val="0097670D"/>
    <w:rsid w:val="00984D44"/>
    <w:rsid w:val="00985AEE"/>
    <w:rsid w:val="00985B81"/>
    <w:rsid w:val="009A15D3"/>
    <w:rsid w:val="009A1FA5"/>
    <w:rsid w:val="009A41AC"/>
    <w:rsid w:val="009B1EC5"/>
    <w:rsid w:val="009B21C2"/>
    <w:rsid w:val="009B236D"/>
    <w:rsid w:val="009B47D8"/>
    <w:rsid w:val="009B4AC3"/>
    <w:rsid w:val="009B54C8"/>
    <w:rsid w:val="009B6F0C"/>
    <w:rsid w:val="009C1A43"/>
    <w:rsid w:val="009C530F"/>
    <w:rsid w:val="009D300F"/>
    <w:rsid w:val="009D5B4E"/>
    <w:rsid w:val="009D5F49"/>
    <w:rsid w:val="009D7031"/>
    <w:rsid w:val="009D75C2"/>
    <w:rsid w:val="009E0337"/>
    <w:rsid w:val="009E56F2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0F86"/>
    <w:rsid w:val="00A52243"/>
    <w:rsid w:val="00A526E7"/>
    <w:rsid w:val="00A5473F"/>
    <w:rsid w:val="00A56FE4"/>
    <w:rsid w:val="00A63AC1"/>
    <w:rsid w:val="00A66853"/>
    <w:rsid w:val="00A66DAA"/>
    <w:rsid w:val="00A70FFD"/>
    <w:rsid w:val="00A7291A"/>
    <w:rsid w:val="00A73373"/>
    <w:rsid w:val="00A77E80"/>
    <w:rsid w:val="00A86107"/>
    <w:rsid w:val="00A947BA"/>
    <w:rsid w:val="00A94F9C"/>
    <w:rsid w:val="00A95A21"/>
    <w:rsid w:val="00A97329"/>
    <w:rsid w:val="00A97BA4"/>
    <w:rsid w:val="00AC27B2"/>
    <w:rsid w:val="00AC57D5"/>
    <w:rsid w:val="00AD1917"/>
    <w:rsid w:val="00AD6D0F"/>
    <w:rsid w:val="00AD7369"/>
    <w:rsid w:val="00AE188B"/>
    <w:rsid w:val="00AE3233"/>
    <w:rsid w:val="00AF0235"/>
    <w:rsid w:val="00AF1F03"/>
    <w:rsid w:val="00AF301F"/>
    <w:rsid w:val="00AF3C6E"/>
    <w:rsid w:val="00B01489"/>
    <w:rsid w:val="00B02AA8"/>
    <w:rsid w:val="00B05947"/>
    <w:rsid w:val="00B11E15"/>
    <w:rsid w:val="00B14F7A"/>
    <w:rsid w:val="00B16FB7"/>
    <w:rsid w:val="00B2430D"/>
    <w:rsid w:val="00B263D1"/>
    <w:rsid w:val="00B40E5B"/>
    <w:rsid w:val="00B41385"/>
    <w:rsid w:val="00B52A4F"/>
    <w:rsid w:val="00B544F4"/>
    <w:rsid w:val="00B65EF5"/>
    <w:rsid w:val="00B713E6"/>
    <w:rsid w:val="00B757EC"/>
    <w:rsid w:val="00B77F93"/>
    <w:rsid w:val="00B853CA"/>
    <w:rsid w:val="00B85C1D"/>
    <w:rsid w:val="00B930C4"/>
    <w:rsid w:val="00B96D6D"/>
    <w:rsid w:val="00BA34EC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2885"/>
    <w:rsid w:val="00C241C9"/>
    <w:rsid w:val="00C2699D"/>
    <w:rsid w:val="00C309CB"/>
    <w:rsid w:val="00C419C1"/>
    <w:rsid w:val="00C41C5B"/>
    <w:rsid w:val="00C47F87"/>
    <w:rsid w:val="00C510BE"/>
    <w:rsid w:val="00C51B10"/>
    <w:rsid w:val="00C52F54"/>
    <w:rsid w:val="00C53E80"/>
    <w:rsid w:val="00C612CD"/>
    <w:rsid w:val="00C62CCD"/>
    <w:rsid w:val="00C64DFA"/>
    <w:rsid w:val="00C66856"/>
    <w:rsid w:val="00C6691C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04A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1B77"/>
    <w:rsid w:val="00D02C8E"/>
    <w:rsid w:val="00D03CA1"/>
    <w:rsid w:val="00D03F3F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4159B"/>
    <w:rsid w:val="00D549B4"/>
    <w:rsid w:val="00D551FA"/>
    <w:rsid w:val="00D566EE"/>
    <w:rsid w:val="00D6500E"/>
    <w:rsid w:val="00D70F85"/>
    <w:rsid w:val="00D773F7"/>
    <w:rsid w:val="00D85018"/>
    <w:rsid w:val="00D87209"/>
    <w:rsid w:val="00D94937"/>
    <w:rsid w:val="00D96268"/>
    <w:rsid w:val="00D97C02"/>
    <w:rsid w:val="00DA1947"/>
    <w:rsid w:val="00DA234E"/>
    <w:rsid w:val="00DA4E1F"/>
    <w:rsid w:val="00DB3071"/>
    <w:rsid w:val="00DC172F"/>
    <w:rsid w:val="00DC42C5"/>
    <w:rsid w:val="00DC56ED"/>
    <w:rsid w:val="00DC63A8"/>
    <w:rsid w:val="00DD34E3"/>
    <w:rsid w:val="00DE4F2D"/>
    <w:rsid w:val="00DE4FB5"/>
    <w:rsid w:val="00E02961"/>
    <w:rsid w:val="00E035FD"/>
    <w:rsid w:val="00E13F0E"/>
    <w:rsid w:val="00E24807"/>
    <w:rsid w:val="00E24ED7"/>
    <w:rsid w:val="00E3289A"/>
    <w:rsid w:val="00E44D0F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046"/>
    <w:rsid w:val="00EE3BAA"/>
    <w:rsid w:val="00EE40B5"/>
    <w:rsid w:val="00EF2B2F"/>
    <w:rsid w:val="00EF3D97"/>
    <w:rsid w:val="00F06008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817D9"/>
    <w:rsid w:val="00F81CEE"/>
    <w:rsid w:val="00F924FC"/>
    <w:rsid w:val="00FA003D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E4C1E"/>
    <w:rsid w:val="00FF3E85"/>
    <w:rsid w:val="00FF410C"/>
    <w:rsid w:val="00FF506A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4:docId w14:val="31C88C4E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  <w:style w:type="paragraph" w:customStyle="1" w:styleId="Pa18">
    <w:name w:val="Pa18"/>
    <w:basedOn w:val="Default"/>
    <w:next w:val="Default"/>
    <w:uiPriority w:val="99"/>
    <w:rsid w:val="007C71C3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98614-8E0C-488A-9854-28CC861C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27</TotalTime>
  <Pages>33</Pages>
  <Words>4855</Words>
  <Characters>27680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22</cp:revision>
  <cp:lastPrinted>2021-03-26T08:29:00Z</cp:lastPrinted>
  <dcterms:created xsi:type="dcterms:W3CDTF">2023-03-07T09:05:00Z</dcterms:created>
  <dcterms:modified xsi:type="dcterms:W3CDTF">2026-07-21T11:32:00Z</dcterms:modified>
</cp:coreProperties>
</file>