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5D77E3">
              <w:rPr>
                <w:b/>
                <w:szCs w:val="28"/>
              </w:rPr>
              <w:t>RPK-1.0</w:t>
            </w:r>
            <w:r w:rsidR="006B555D" w:rsidRPr="00E50975">
              <w:rPr>
                <w:b/>
                <w:szCs w:val="28"/>
              </w:rPr>
              <w:t>FSN4M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5D77E3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RPK-1.0</w:t>
            </w:r>
            <w:r w:rsidR="006B555D" w:rsidRPr="00E50975">
              <w:rPr>
                <w:b/>
                <w:szCs w:val="28"/>
              </w:rPr>
              <w:t>FSN4M</w:t>
            </w:r>
            <w:r w:rsidR="007D1FC3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1FC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C63B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C63B6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5D77E3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RPK-1.0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5D77E3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RPK-1.0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FB5537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>Информация о подтверждении соответствия  ЕАЭС N RU Д-</w:t>
            </w:r>
            <w:r w:rsidRPr="008D1F24">
              <w:rPr>
                <w:sz w:val="22"/>
                <w:szCs w:val="22"/>
                <w:lang w:val="en-US"/>
              </w:rPr>
              <w:t>ES</w:t>
            </w:r>
            <w:r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  <w:lang w:val="en-US"/>
              </w:rPr>
              <w:t>PA</w:t>
            </w:r>
            <w:r w:rsidRPr="008D1F24">
              <w:rPr>
                <w:sz w:val="22"/>
                <w:szCs w:val="22"/>
              </w:rPr>
              <w:t>01.В.</w:t>
            </w:r>
            <w:r w:rsidR="00C62CCD" w:rsidRPr="008D1F24">
              <w:rPr>
                <w:sz w:val="22"/>
                <w:szCs w:val="22"/>
              </w:rPr>
              <w:t>10658</w:t>
            </w:r>
            <w:r w:rsidRPr="008D1F24">
              <w:rPr>
                <w:sz w:val="22"/>
                <w:szCs w:val="22"/>
              </w:rPr>
              <w:t xml:space="preserve">/21 (срок действия с </w:t>
            </w:r>
            <w:r w:rsidR="00C62CCD" w:rsidRPr="008D1F24">
              <w:rPr>
                <w:sz w:val="22"/>
                <w:szCs w:val="22"/>
              </w:rPr>
              <w:t>08.06</w:t>
            </w:r>
            <w:r w:rsidR="008A1F9D"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</w:rPr>
              <w:t xml:space="preserve">2021 до </w:t>
            </w:r>
            <w:r w:rsidR="00C62CCD" w:rsidRPr="008D1F24">
              <w:rPr>
                <w:sz w:val="22"/>
                <w:szCs w:val="22"/>
              </w:rPr>
              <w:t>02.06</w:t>
            </w:r>
            <w:r w:rsidR="008A1F9D" w:rsidRPr="008D1F24">
              <w:rPr>
                <w:sz w:val="22"/>
                <w:szCs w:val="22"/>
              </w:rPr>
              <w:t>.2024</w:t>
            </w:r>
            <w:r w:rsidRPr="008D1F2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Sdn. </w:t>
            </w:r>
            <w:r w:rsidRPr="001C49D4">
              <w:rPr>
                <w:sz w:val="22"/>
                <w:szCs w:val="22"/>
              </w:rPr>
              <w:t>Bhd</w:t>
            </w:r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7D1FC3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>, Lot 10, Jalan Kemajuan, Bangi Industrial Estate, 43650  Bandar Baru Bangi,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BA64D7"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CC5FA8" w:rsidRDefault="00CC5FA8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bookmarkStart w:id="11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1B18F9" w:rsidRPr="00AD1C4D" w:rsidTr="00863F3A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1B18F9" w:rsidRPr="00BE592B" w:rsidRDefault="001B18F9" w:rsidP="001B18F9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1B18F9" w:rsidRPr="00BE592B" w:rsidRDefault="001B18F9" w:rsidP="001B18F9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1B18F9" w:rsidRPr="00BE592B" w:rsidRDefault="001B18F9" w:rsidP="001B18F9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 w:val="restart"/>
          </w:tcPr>
          <w:p w:rsidR="005F0C46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5F0C46" w:rsidRPr="005F0C46" w:rsidRDefault="005F0C46" w:rsidP="005F0C4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 w:val="restart"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5F0C46" w:rsidRPr="005F0C46" w:rsidRDefault="005F0C46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5D77E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Default="005F0C46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Pr="00AD1C4D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DA6454" w:rsidRDefault="005F0C46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532601" w:rsidRDefault="005F0C46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A95A21" w:rsidRPr="00AD1C4D" w:rsidTr="00FC2118">
        <w:trPr>
          <w:trHeight w:val="159"/>
          <w:jc w:val="center"/>
        </w:trPr>
        <w:tc>
          <w:tcPr>
            <w:tcW w:w="2272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5A21" w:rsidRPr="00FC2118" w:rsidRDefault="0053260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10/8/7/6,5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2B628A" w:rsidRDefault="0053260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39/35/32/30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4C1D6C" w:rsidRDefault="0053260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53/49/47/45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 w:val="restart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B54A67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5A21" w:rsidRPr="00FD6217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FD6217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98223F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CA78AC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5A21" w:rsidRPr="00AD1C4D" w:rsidTr="00F92F4A">
        <w:trPr>
          <w:jc w:val="center"/>
        </w:trPr>
        <w:tc>
          <w:tcPr>
            <w:tcW w:w="7098" w:type="dxa"/>
            <w:gridSpan w:val="3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(код манселла)</w:t>
            </w:r>
          </w:p>
        </w:tc>
        <w:tc>
          <w:tcPr>
            <w:tcW w:w="2821" w:type="dxa"/>
            <w:vAlign w:val="center"/>
          </w:tcPr>
          <w:p w:rsidR="00A95A21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A95A21" w:rsidRPr="00AD1C4D" w:rsidTr="00F92F4A">
        <w:trPr>
          <w:jc w:val="center"/>
        </w:trPr>
        <w:tc>
          <w:tcPr>
            <w:tcW w:w="9919" w:type="dxa"/>
            <w:gridSpan w:val="4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D0C4B" w:rsidRDefault="00A95A21" w:rsidP="00F92F4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93178E" w:rsidRPr="00C43D1A" w:rsidRDefault="0093178E" w:rsidP="0093178E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8C63B6" w:rsidRPr="00AD1C4D" w:rsidTr="00C220DE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8C63B6" w:rsidRDefault="008C63B6" w:rsidP="008C63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8C63B6" w:rsidRPr="00294001" w:rsidRDefault="008C63B6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8C63B6" w:rsidRDefault="008C63B6" w:rsidP="00FC2118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8C63B6" w:rsidRPr="00532601" w:rsidTr="006129D3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8C63B6" w:rsidRPr="00850DEB" w:rsidRDefault="008C63B6" w:rsidP="008C63B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  <w:bookmarkStart w:id="12" w:name="_GoBack"/>
            <w:bookmarkEnd w:id="12"/>
          </w:p>
        </w:tc>
        <w:tc>
          <w:tcPr>
            <w:tcW w:w="1276" w:type="dxa"/>
            <w:vAlign w:val="center"/>
          </w:tcPr>
          <w:p w:rsidR="008C63B6" w:rsidRPr="00850DEB" w:rsidRDefault="008C63B6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8C63B6" w:rsidRPr="00532601" w:rsidRDefault="008C63B6" w:rsidP="00FC21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Pr="00850DEB">
              <w:rPr>
                <w:sz w:val="22"/>
                <w:szCs w:val="22"/>
                <w:lang w:val="en-US"/>
              </w:rPr>
              <w:t>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8C63B6" w:rsidRPr="00AD1C4D" w:rsidTr="00160064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8C63B6" w:rsidRDefault="008C63B6" w:rsidP="008C63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8C63B6" w:rsidRPr="00294001" w:rsidRDefault="008C63B6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8C63B6" w:rsidRDefault="008C63B6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3178E" w:rsidRPr="00AD1C4D" w:rsidTr="00FC2118">
        <w:trPr>
          <w:trHeight w:val="277"/>
          <w:jc w:val="center"/>
        </w:trPr>
        <w:tc>
          <w:tcPr>
            <w:tcW w:w="9919" w:type="dxa"/>
            <w:gridSpan w:val="4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3178E" w:rsidRPr="00AD1C4D" w:rsidTr="00F92F4A">
        <w:trPr>
          <w:trHeight w:val="24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93178E" w:rsidRPr="004C1D6C" w:rsidRDefault="00FC2118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93178E" w:rsidRPr="00AD1C4D" w:rsidTr="00F92F4A">
        <w:trPr>
          <w:trHeight w:val="245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</w:tr>
      <w:tr w:rsidR="0093178E" w:rsidRPr="00AD1C4D" w:rsidTr="00F92F4A">
        <w:trPr>
          <w:trHeight w:val="277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FC2118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93178E" w:rsidRPr="00AD1C4D" w:rsidTr="00F92F4A">
        <w:trPr>
          <w:trHeight w:val="280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</w:tr>
      <w:tr w:rsidR="0093178E" w:rsidRPr="00AD1C4D" w:rsidTr="00F92F4A">
        <w:trPr>
          <w:trHeight w:val="27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4C1D6C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FB5537" w:rsidRDefault="00FB553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</w:p>
    <w:bookmarkEnd w:id="13"/>
    <w:bookmarkEnd w:id="14"/>
    <w:bookmarkEnd w:id="15"/>
    <w:bookmarkEnd w:id="16"/>
    <w:p w:rsidR="00B16FB7" w:rsidRDefault="00B16FB7" w:rsidP="00B16FB7"/>
    <w:p w:rsidR="00FB5537" w:rsidRDefault="00FB5537" w:rsidP="00B16FB7"/>
    <w:p w:rsidR="00FB5537" w:rsidRDefault="00FB5537" w:rsidP="00FB553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</w:p>
    <w:p w:rsidR="00FB5537" w:rsidRPr="00B16FB7" w:rsidRDefault="00FB553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5D77E3">
        <w:rPr>
          <w:sz w:val="22"/>
          <w:szCs w:val="22"/>
        </w:rPr>
        <w:t>RPK-1.0</w:t>
      </w:r>
      <w:r w:rsidRPr="00260D87">
        <w:rPr>
          <w:sz w:val="22"/>
          <w:szCs w:val="22"/>
        </w:rPr>
        <w:t>FSN4M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</w:t>
      </w:r>
      <w:r w:rsidR="004F0AB4">
        <w:rPr>
          <w:sz w:val="22"/>
          <w:szCs w:val="22"/>
        </w:rPr>
        <w:t xml:space="preserve">серий </w:t>
      </w:r>
      <w:r w:rsidR="004F0AB4">
        <w:rPr>
          <w:sz w:val="22"/>
          <w:szCs w:val="22"/>
          <w:lang w:val="en-US"/>
        </w:rPr>
        <w:t>UTOPIA</w:t>
      </w:r>
      <w:r w:rsidR="004F0AB4">
        <w:rPr>
          <w:sz w:val="22"/>
          <w:szCs w:val="22"/>
        </w:rPr>
        <w:t xml:space="preserve"> и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D826EF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Изделие не</w:t>
      </w:r>
      <w:r w:rsidR="00E034BE" w:rsidRPr="002A411B">
        <w:rPr>
          <w:sz w:val="22"/>
          <w:szCs w:val="22"/>
        </w:rPr>
        <w:t xml:space="preserve"> оснащено электронным расширительным клапаном внутри, но он может быть установлен независимо в окружающей зоне на достаточном расстоянии от устройства для устранения помех. В этом случае работа изделия более бесшумна.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Для использования изделия и комплекта расширительных клапанов монтажные работы должны выполняться со следующими условиями: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 xml:space="preserve">Общая длина трубопровода между комплектом расширительного клапана </w:t>
      </w:r>
      <w:r w:rsidR="00F92F4A" w:rsidRPr="002A411B">
        <w:rPr>
          <w:sz w:val="22"/>
          <w:szCs w:val="22"/>
        </w:rPr>
        <w:t>и внутренним</w:t>
      </w:r>
      <w:r w:rsidRPr="002A411B">
        <w:rPr>
          <w:sz w:val="22"/>
          <w:szCs w:val="22"/>
        </w:rPr>
        <w:t xml:space="preserve"> блоком ограничена;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>Для наружных блоков серии SET-FREE требуется дополнительная загрузка соответствующего количества хладагента.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2F4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r w:rsidRPr="00074336">
        <w:rPr>
          <w:sz w:val="22"/>
          <w:szCs w:val="22"/>
          <w:lang w:val="en-US"/>
        </w:rPr>
        <w:t>Для бетонных стен (2 позиции)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55D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9840" cy="3194685"/>
            <wp:effectExtent l="0" t="0" r="0" b="5715"/>
            <wp:docPr id="11" name="Рисунок 11" descr="сервис пространство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с пространство RPK0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F92F4A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1767E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1767E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900108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132580" cy="3526790"/>
            <wp:effectExtent l="0" t="0" r="1270" b="0"/>
            <wp:docPr id="73" name="Рисунок 73" descr="габариты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бариты RPK0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80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(6,35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D46AC5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(12,7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FA3371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7D1FC3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7D1FC3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2074EE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RPK-1.0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Sdn. </w:t>
      </w:r>
      <w:r w:rsidR="00373C6B" w:rsidRPr="00373C6B">
        <w:rPr>
          <w:sz w:val="22"/>
          <w:szCs w:val="22"/>
          <w:lang w:val="en-US"/>
        </w:rPr>
        <w:t>Bhd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2074EE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RPK-1.0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D1FC3" w:rsidRDefault="007D1FC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r>
              <w:rPr>
                <w:b/>
                <w:sz w:val="22"/>
                <w:szCs w:val="22"/>
              </w:rPr>
              <w:t>транения</w:t>
            </w:r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F92F4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F92F4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F92F4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F92F4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4A" w:rsidRDefault="00F92F4A">
      <w:r>
        <w:separator/>
      </w:r>
    </w:p>
  </w:endnote>
  <w:endnote w:type="continuationSeparator" w:id="0">
    <w:p w:rsidR="00F92F4A" w:rsidRDefault="00F92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5D77E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RPK-1.0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B7687E" w:rsidRDefault="00F92F4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63B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Pr="0058149E" w:rsidRDefault="00F92F4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F92F4A" w:rsidRPr="009D7031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F92F4A" w:rsidRPr="0058149E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5D77E3">
                                <w:rPr>
                                  <w:b/>
                                  <w:sz w:val="18"/>
                                  <w:szCs w:val="18"/>
                                </w:rPr>
                                <w:t>RPK-1.0</w:t>
                              </w:r>
                              <w:r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FSN4M</w:t>
                              </w:r>
                            </w:p>
                            <w:p w:rsidR="00F92F4A" w:rsidRPr="00AF301F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92F4A" w:rsidRPr="00613EFB" w:rsidRDefault="00F92F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5D77E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RPK-1.0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B7687E" w:rsidRDefault="00F92F4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C63B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92F4A" w:rsidRPr="0058149E" w:rsidRDefault="00F92F4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92F4A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F92F4A" w:rsidRPr="009D7031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F92F4A" w:rsidRPr="0058149E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5D77E3">
                          <w:rPr>
                            <w:b/>
                            <w:sz w:val="18"/>
                            <w:szCs w:val="18"/>
                          </w:rPr>
                          <w:t>RPK-1.0</w:t>
                        </w:r>
                        <w:r w:rsidRPr="006B555D">
                          <w:rPr>
                            <w:b/>
                            <w:sz w:val="18"/>
                            <w:szCs w:val="18"/>
                          </w:rPr>
                          <w:t>FSN4M</w:t>
                        </w:r>
                      </w:p>
                      <w:p w:rsidR="00F92F4A" w:rsidRPr="00AF301F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92F4A" w:rsidRPr="00613EFB" w:rsidRDefault="00F92F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63B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5D77E3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RPK-1.0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C23BB2" w:rsidRDefault="00F92F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C63B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F4A" w:rsidRPr="00D35EE4" w:rsidRDefault="005D77E3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RPK-1.0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C23BB2" w:rsidRDefault="00F92F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63B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5D77E3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RPK-1.0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C63B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5D77E3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RPK-1.0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4A" w:rsidRDefault="00F92F4A">
      <w:r>
        <w:separator/>
      </w:r>
    </w:p>
  </w:footnote>
  <w:footnote w:type="continuationSeparator" w:id="0">
    <w:p w:rsidR="00F92F4A" w:rsidRDefault="00F92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767ED"/>
    <w:rsid w:val="00180D0F"/>
    <w:rsid w:val="001A0A60"/>
    <w:rsid w:val="001A6BBE"/>
    <w:rsid w:val="001B18F9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074EE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423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0AB4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2601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D77E3"/>
    <w:rsid w:val="005E38BC"/>
    <w:rsid w:val="005E5127"/>
    <w:rsid w:val="005F0C46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1FC3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C63B6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5520D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46AC5"/>
    <w:rsid w:val="00D549B4"/>
    <w:rsid w:val="00D551FA"/>
    <w:rsid w:val="00D566EE"/>
    <w:rsid w:val="00D61CB7"/>
    <w:rsid w:val="00D6500E"/>
    <w:rsid w:val="00D70F85"/>
    <w:rsid w:val="00D773F7"/>
    <w:rsid w:val="00D826EF"/>
    <w:rsid w:val="00D96268"/>
    <w:rsid w:val="00D97C02"/>
    <w:rsid w:val="00DA1947"/>
    <w:rsid w:val="00DA234E"/>
    <w:rsid w:val="00DA4E1F"/>
    <w:rsid w:val="00DB1450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5E"/>
    <w:rsid w:val="00E837C6"/>
    <w:rsid w:val="00E8458C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F4A"/>
    <w:rsid w:val="00FA3371"/>
    <w:rsid w:val="00FA3A55"/>
    <w:rsid w:val="00FA64EB"/>
    <w:rsid w:val="00FA7A5C"/>
    <w:rsid w:val="00FB5537"/>
    <w:rsid w:val="00FC211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A2DEE-0BDC-41D2-A947-4638ADE24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584BA754</Template>
  <TotalTime>8</TotalTime>
  <Pages>18</Pages>
  <Words>5342</Words>
  <Characters>30453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</cp:revision>
  <cp:lastPrinted>2021-03-26T08:29:00Z</cp:lastPrinted>
  <dcterms:created xsi:type="dcterms:W3CDTF">2022-10-24T12:23:00Z</dcterms:created>
  <dcterms:modified xsi:type="dcterms:W3CDTF">2022-10-25T07:36:00Z</dcterms:modified>
</cp:coreProperties>
</file>