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93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D03F3F" w:rsidTr="008B2C33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F96FFB">
              <w:rPr>
                <w:b/>
                <w:szCs w:val="28"/>
              </w:rPr>
              <w:t>RPK-0.8</w:t>
            </w:r>
            <w:r w:rsidR="008B2C33" w:rsidRPr="008B2C33">
              <w:rPr>
                <w:b/>
                <w:szCs w:val="28"/>
              </w:rPr>
              <w:t>HNBUSQ</w:t>
            </w:r>
          </w:p>
        </w:tc>
      </w:tr>
      <w:tr w:rsidR="00D03F3F" w:rsidTr="008B2C33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2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D03F3F" w:rsidTr="008B2C33">
        <w:trPr>
          <w:jc w:val="center"/>
        </w:trPr>
        <w:tc>
          <w:tcPr>
            <w:tcW w:w="3261" w:type="dxa"/>
            <w:shd w:val="clear" w:color="auto" w:fill="auto"/>
          </w:tcPr>
          <w:p w:rsidR="00D03F3F" w:rsidRPr="007C2003" w:rsidRDefault="00F96FFB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RPK-0.8</w:t>
            </w:r>
            <w:r w:rsidR="008B2C33" w:rsidRPr="008B2C33">
              <w:rPr>
                <w:b/>
                <w:szCs w:val="28"/>
              </w:rPr>
              <w:t>HNBUSQ</w:t>
            </w:r>
            <w:r w:rsidR="00AF3C6E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8B2C33">
        <w:trPr>
          <w:jc w:val="center"/>
        </w:trPr>
        <w:tc>
          <w:tcPr>
            <w:tcW w:w="32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AF3C6E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F55AD9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6D57D4" w:rsidRDefault="00810B70" w:rsidP="006D57D4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6D57D4">
        <w:rPr>
          <w:b/>
          <w:sz w:val="22"/>
          <w:szCs w:val="22"/>
        </w:rPr>
        <w:lastRenderedPageBreak/>
        <w:t>СОДЕРЖАНИЕ</w:t>
      </w:r>
      <w:r w:rsidR="00231E1B" w:rsidRPr="006D57D4">
        <w:rPr>
          <w:b/>
          <w:sz w:val="22"/>
          <w:szCs w:val="22"/>
        </w:rPr>
        <w:t xml:space="preserve"> </w:t>
      </w:r>
    </w:p>
    <w:p w:rsidR="006D57D4" w:rsidRPr="006D57D4" w:rsidRDefault="00810B70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D57D4">
        <w:rPr>
          <w:sz w:val="22"/>
          <w:szCs w:val="22"/>
        </w:rPr>
        <w:fldChar w:fldCharType="begin"/>
      </w:r>
      <w:r w:rsidRPr="006D57D4">
        <w:rPr>
          <w:sz w:val="22"/>
          <w:szCs w:val="22"/>
        </w:rPr>
        <w:instrText xml:space="preserve"> TOC \o "1-3" \h \z \u </w:instrText>
      </w:r>
      <w:r w:rsidRPr="006D57D4">
        <w:rPr>
          <w:sz w:val="22"/>
          <w:szCs w:val="22"/>
        </w:rPr>
        <w:fldChar w:fldCharType="separate"/>
      </w:r>
      <w:hyperlink w:anchor="_Toc129082311" w:history="1">
        <w:r w:rsidR="006D57D4" w:rsidRPr="006D57D4">
          <w:rPr>
            <w:rStyle w:val="ad"/>
            <w:noProof/>
            <w:sz w:val="22"/>
            <w:szCs w:val="22"/>
          </w:rPr>
          <w:t>Введение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_Toc129082311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3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2" w:history="1">
        <w:r w:rsidR="006D57D4" w:rsidRPr="006D57D4">
          <w:rPr>
            <w:rStyle w:val="ad"/>
            <w:noProof/>
            <w:sz w:val="22"/>
            <w:szCs w:val="22"/>
          </w:rPr>
          <w:t>1.</w:t>
        </w:r>
        <w:r w:rsidR="006D57D4" w:rsidRPr="006D57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D57D4" w:rsidRPr="006D57D4">
          <w:rPr>
            <w:rStyle w:val="ad"/>
            <w:noProof/>
            <w:sz w:val="22"/>
            <w:szCs w:val="22"/>
          </w:rPr>
          <w:t>Общие сведения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_Toc129082312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4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3" w:history="1">
        <w:r w:rsidR="006D57D4" w:rsidRPr="006D57D4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_Toc129082313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5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4" w:history="1">
        <w:r w:rsidR="006D57D4" w:rsidRPr="006D57D4">
          <w:rPr>
            <w:rStyle w:val="ad"/>
            <w:noProof/>
            <w:sz w:val="22"/>
            <w:szCs w:val="22"/>
          </w:rPr>
          <w:t>2.2 Описание изделия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_Toc129082314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6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5" w:history="1">
        <w:r w:rsidR="006D57D4" w:rsidRPr="006D57D4">
          <w:rPr>
            <w:rStyle w:val="ad"/>
            <w:noProof/>
            <w:sz w:val="22"/>
            <w:szCs w:val="22"/>
          </w:rPr>
          <w:t>2.3 Принцип работы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_Toc129082315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6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6" w:history="1">
        <w:r w:rsidR="006D57D4" w:rsidRPr="006D57D4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_Toc129082316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7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7" w:history="1">
        <w:r w:rsidR="006D57D4" w:rsidRPr="006D57D4">
          <w:rPr>
            <w:rStyle w:val="ad"/>
            <w:noProof/>
            <w:sz w:val="22"/>
            <w:szCs w:val="22"/>
          </w:rPr>
          <w:t>2.5 Оптимальная эксплуатация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_Toc129082317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7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8" w:history="1">
        <w:r w:rsidR="006D57D4" w:rsidRPr="006D57D4">
          <w:rPr>
            <w:rStyle w:val="ad"/>
            <w:noProof/>
            <w:sz w:val="22"/>
            <w:szCs w:val="22"/>
          </w:rPr>
          <w:t>2.6 Маркировка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_Toc129082318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8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9" w:history="1">
        <w:r w:rsidR="006D57D4" w:rsidRPr="006D57D4">
          <w:rPr>
            <w:rStyle w:val="ad"/>
            <w:noProof/>
            <w:sz w:val="22"/>
            <w:szCs w:val="22"/>
          </w:rPr>
          <w:t>3. Комплектность поставки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_Toc129082319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0" w:history="1">
        <w:r w:rsidR="006D57D4" w:rsidRPr="006D57D4">
          <w:rPr>
            <w:rStyle w:val="ad"/>
            <w:noProof/>
            <w:sz w:val="22"/>
            <w:szCs w:val="22"/>
          </w:rPr>
          <w:t>4. Чертеж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_Toc129082320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10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1" w:history="1">
        <w:r w:rsidR="006D57D4" w:rsidRPr="006D57D4">
          <w:rPr>
            <w:rStyle w:val="ad"/>
            <w:noProof/>
            <w:sz w:val="22"/>
            <w:szCs w:val="22"/>
          </w:rPr>
          <w:t>5. Гарантии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_Toc129082321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11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2" w:history="1">
        <w:r w:rsidR="006D57D4" w:rsidRPr="006D57D4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_Toc129082322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12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3" w:history="1">
        <w:r w:rsidR="006D57D4" w:rsidRPr="006D57D4">
          <w:rPr>
            <w:rStyle w:val="ad"/>
            <w:noProof/>
            <w:sz w:val="22"/>
            <w:szCs w:val="22"/>
          </w:rPr>
          <w:t>7. Свидетельство о приемке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_Toc129082323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13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4" w:history="1">
        <w:r w:rsidR="006D57D4" w:rsidRPr="006D57D4">
          <w:rPr>
            <w:rStyle w:val="ad"/>
            <w:noProof/>
            <w:sz w:val="22"/>
            <w:szCs w:val="22"/>
          </w:rPr>
          <w:t>8. Консервация</w:t>
        </w:r>
        <w:r w:rsidR="006D57D4" w:rsidRPr="006D57D4">
          <w:rPr>
            <w:rStyle w:val="ad"/>
            <w:noProof/>
            <w:sz w:val="22"/>
            <w:szCs w:val="22"/>
            <w:lang w:val="en-US"/>
          </w:rPr>
          <w:t>*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_Toc129082324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14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5" w:history="1">
        <w:r w:rsidR="006D57D4" w:rsidRPr="006D57D4">
          <w:rPr>
            <w:rStyle w:val="ad"/>
            <w:noProof/>
            <w:sz w:val="22"/>
            <w:szCs w:val="22"/>
          </w:rPr>
          <w:t>9. Сведения об утилизации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_Toc129082325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15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6" w:history="1">
        <w:r w:rsidR="006D57D4" w:rsidRPr="006D57D4">
          <w:rPr>
            <w:rStyle w:val="ad"/>
            <w:noProof/>
            <w:sz w:val="22"/>
            <w:szCs w:val="22"/>
          </w:rPr>
          <w:t>10. Требования безопасности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_Toc129082326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16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7" w:history="1">
        <w:r w:rsidR="006D57D4" w:rsidRPr="006D57D4">
          <w:rPr>
            <w:rStyle w:val="ad"/>
            <w:noProof/>
            <w:sz w:val="22"/>
            <w:szCs w:val="22"/>
          </w:rPr>
          <w:t>10.1 Общие требования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_Toc129082327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17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8" w:history="1">
        <w:r w:rsidR="006D57D4" w:rsidRPr="006D57D4">
          <w:rPr>
            <w:rStyle w:val="ad"/>
            <w:noProof/>
            <w:sz w:val="22"/>
            <w:szCs w:val="22"/>
          </w:rPr>
          <w:t>11. Прием и передача изделия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_Toc129082328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19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9" w:history="1">
        <w:r w:rsidR="006D57D4" w:rsidRPr="006D57D4">
          <w:rPr>
            <w:rStyle w:val="ad"/>
            <w:noProof/>
            <w:sz w:val="22"/>
            <w:szCs w:val="22"/>
          </w:rPr>
          <w:t>12. Учет работы изделия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_Toc129082329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20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0" w:history="1">
        <w:r w:rsidR="006D57D4" w:rsidRPr="006D57D4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_Toc129082330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21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1" w:history="1">
        <w:r w:rsidR="006D57D4" w:rsidRPr="006D57D4">
          <w:rPr>
            <w:rStyle w:val="ad"/>
            <w:noProof/>
            <w:sz w:val="22"/>
            <w:szCs w:val="22"/>
          </w:rPr>
          <w:t>14. Работы при эксплуатации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_Toc129082331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22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2" w:history="1">
        <w:r w:rsidR="006D57D4" w:rsidRPr="006D57D4">
          <w:rPr>
            <w:rStyle w:val="ad"/>
            <w:noProof/>
            <w:sz w:val="22"/>
            <w:szCs w:val="22"/>
          </w:rPr>
          <w:t>14.1 Учет выполнения работ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_Toc129082332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22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3" w:history="1">
        <w:r w:rsidR="006D57D4" w:rsidRPr="006D57D4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_Toc129082333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23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4" w:history="1">
        <w:r w:rsidR="006D57D4" w:rsidRPr="006D57D4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_Toc129082334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24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5" w:history="1">
        <w:r w:rsidR="006D57D4" w:rsidRPr="006D57D4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_Toc129082335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25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6" w:history="1">
        <w:r w:rsidR="006D57D4" w:rsidRPr="006D57D4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_Toc129082336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26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7" w:history="1">
        <w:r w:rsidR="006D57D4" w:rsidRPr="006D57D4">
          <w:rPr>
            <w:rStyle w:val="ad"/>
            <w:noProof/>
            <w:sz w:val="22"/>
            <w:szCs w:val="22"/>
          </w:rPr>
          <w:t>16. Транспортировка и хранение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_Toc129082337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29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8" w:history="1">
        <w:r w:rsidR="006D57D4" w:rsidRPr="006D57D4">
          <w:rPr>
            <w:rStyle w:val="ad"/>
            <w:noProof/>
            <w:sz w:val="22"/>
            <w:szCs w:val="22"/>
          </w:rPr>
          <w:t>16.1 Транспортировка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_Toc129082338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29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9" w:history="1">
        <w:r w:rsidR="006D57D4" w:rsidRPr="006D57D4">
          <w:rPr>
            <w:rStyle w:val="ad"/>
            <w:noProof/>
            <w:sz w:val="22"/>
            <w:szCs w:val="22"/>
          </w:rPr>
          <w:t>16.2 Хранение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_Toc129082339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29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40" w:history="1">
        <w:r w:rsidR="006D57D4" w:rsidRPr="006D57D4">
          <w:rPr>
            <w:rStyle w:val="ad"/>
            <w:noProof/>
            <w:sz w:val="22"/>
            <w:szCs w:val="22"/>
          </w:rPr>
          <w:t>17. Ремонт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_Toc129082340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30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41" w:history="1">
        <w:r w:rsidR="006D57D4" w:rsidRPr="006D57D4">
          <w:rPr>
            <w:rStyle w:val="ad"/>
            <w:noProof/>
            <w:sz w:val="22"/>
            <w:szCs w:val="22"/>
          </w:rPr>
          <w:t>18. Сведения о рекламациях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_Toc129082341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31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42" w:history="1">
        <w:r w:rsidR="006D57D4" w:rsidRPr="006D57D4">
          <w:rPr>
            <w:rStyle w:val="ad"/>
            <w:noProof/>
            <w:sz w:val="22"/>
            <w:szCs w:val="22"/>
          </w:rPr>
          <w:t>19. Особые отметки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_Toc129082342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32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48C4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43" w:history="1">
        <w:r w:rsidR="006D57D4" w:rsidRPr="006D57D4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_Toc129082343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3C060B">
          <w:rPr>
            <w:noProof/>
            <w:webHidden/>
            <w:sz w:val="22"/>
            <w:szCs w:val="22"/>
          </w:rPr>
          <w:t>33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6D57D4" w:rsidRDefault="00810B70" w:rsidP="006D57D4">
      <w:pPr>
        <w:pStyle w:val="12"/>
        <w:tabs>
          <w:tab w:val="right" w:leader="dot" w:pos="9913"/>
        </w:tabs>
        <w:ind w:firstLine="142"/>
        <w:rPr>
          <w:sz w:val="22"/>
          <w:szCs w:val="22"/>
        </w:rPr>
      </w:pPr>
      <w:r w:rsidRPr="006D57D4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2908231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2908231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>
      <w:pPr>
        <w:rPr>
          <w:sz w:val="22"/>
          <w:szCs w:val="22"/>
        </w:rPr>
      </w:pPr>
    </w:p>
    <w:p w:rsidR="00E2544B" w:rsidRPr="00E2544B" w:rsidRDefault="00E2544B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655"/>
      </w:tblGrid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493280">
        <w:trPr>
          <w:trHeight w:val="553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F924FC" w:rsidRDefault="00F96FFB" w:rsidP="00F924FC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RPK-0.8</w:t>
            </w:r>
            <w:r w:rsidR="00115E20" w:rsidRPr="00115E20">
              <w:rPr>
                <w:sz w:val="22"/>
                <w:szCs w:val="22"/>
              </w:rPr>
              <w:t>HNBUSQ</w:t>
            </w:r>
          </w:p>
        </w:tc>
      </w:tr>
      <w:tr w:rsidR="006A3296" w:rsidRPr="00CC2C20" w:rsidTr="00493280">
        <w:trPr>
          <w:trHeight w:val="553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AC27B2" w:rsidRDefault="00F96F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RPK-0.8</w:t>
            </w:r>
            <w:r w:rsidR="00115E20" w:rsidRPr="00115E20">
              <w:rPr>
                <w:sz w:val="22"/>
                <w:szCs w:val="22"/>
              </w:rPr>
              <w:t>HNBUSQ</w:t>
            </w:r>
          </w:p>
        </w:tc>
      </w:tr>
      <w:tr w:rsidR="00800B77" w:rsidRPr="00CC2C20" w:rsidTr="00493280">
        <w:trPr>
          <w:trHeight w:val="553"/>
        </w:trPr>
        <w:tc>
          <w:tcPr>
            <w:tcW w:w="2268" w:type="dxa"/>
            <w:vAlign w:val="center"/>
          </w:tcPr>
          <w:p w:rsidR="00800B77" w:rsidRPr="00CC2C20" w:rsidRDefault="00800B77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800B77" w:rsidRPr="0029731C" w:rsidRDefault="00800B77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200C8E" w:rsidRPr="009D7031" w:rsidRDefault="00800B77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4C583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200C8E" w:rsidRPr="008648C4" w:rsidRDefault="00764195" w:rsidP="008648C4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8648C4">
              <w:rPr>
                <w:sz w:val="22"/>
                <w:szCs w:val="22"/>
                <w:lang w:val="en-US"/>
              </w:rPr>
              <w:t>6</w:t>
            </w:r>
            <w:bookmarkStart w:id="5" w:name="_GoBack"/>
            <w:bookmarkEnd w:id="5"/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5F7EB2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200C8E" w:rsidRPr="005F7EB2" w:rsidRDefault="005F7E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F55AD9" w:rsidRPr="00CC2C20" w:rsidTr="00493280">
        <w:trPr>
          <w:trHeight w:val="1752"/>
        </w:trPr>
        <w:tc>
          <w:tcPr>
            <w:tcW w:w="2268" w:type="dxa"/>
            <w:vAlign w:val="center"/>
          </w:tcPr>
          <w:p w:rsidR="00F55AD9" w:rsidRPr="00CC2C20" w:rsidRDefault="00F55AD9" w:rsidP="00F55AD9">
            <w:pPr>
              <w:jc w:val="center"/>
              <w:rPr>
                <w:b/>
                <w:sz w:val="22"/>
                <w:szCs w:val="22"/>
              </w:rPr>
            </w:pPr>
            <w:r w:rsidRPr="00493280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8D1F24">
              <w:rPr>
                <w:sz w:val="22"/>
                <w:szCs w:val="22"/>
              </w:rPr>
              <w:t> </w:t>
            </w:r>
          </w:p>
        </w:tc>
        <w:tc>
          <w:tcPr>
            <w:tcW w:w="7655" w:type="dxa"/>
            <w:vAlign w:val="center"/>
          </w:tcPr>
          <w:p w:rsidR="00F55AD9" w:rsidRDefault="00F55AD9" w:rsidP="00F55AD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F55AD9" w:rsidRPr="00C47193" w:rsidRDefault="00F55AD9" w:rsidP="00F55AD9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F55AD9" w:rsidRPr="00042260" w:rsidRDefault="00F55AD9" w:rsidP="00F55AD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F55AD9" w:rsidRPr="00042260" w:rsidRDefault="00F55AD9" w:rsidP="00F55AD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F55AD9" w:rsidRPr="00042260" w:rsidRDefault="00F55AD9" w:rsidP="00F55AD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</w:p>
          <w:p w:rsidR="00F55AD9" w:rsidRPr="00CC2C20" w:rsidRDefault="00F55AD9" w:rsidP="00F55A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FD5CAC" w:rsidRPr="008648C4" w:rsidTr="00493280">
        <w:trPr>
          <w:trHeight w:val="492"/>
        </w:trPr>
        <w:tc>
          <w:tcPr>
            <w:tcW w:w="2268" w:type="dxa"/>
            <w:vAlign w:val="center"/>
          </w:tcPr>
          <w:p w:rsidR="00FD5CAC" w:rsidRPr="00CC2C20" w:rsidRDefault="00FD5CAC" w:rsidP="00FD5CA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FD5CAC" w:rsidRPr="00570EC4" w:rsidRDefault="00FD5CAC" w:rsidP="00FD5CAC">
            <w:pPr>
              <w:jc w:val="center"/>
              <w:rPr>
                <w:sz w:val="22"/>
                <w:szCs w:val="22"/>
                <w:lang w:val="en-US"/>
              </w:rPr>
            </w:pPr>
            <w:r w:rsidRPr="00570EC4">
              <w:rPr>
                <w:sz w:val="22"/>
                <w:szCs w:val="22"/>
                <w:lang w:val="en-US"/>
              </w:rPr>
              <w:t>Qingdao Hisense Hitachi Air-conditioning Systems Co. Ltd.</w:t>
            </w:r>
          </w:p>
        </w:tc>
      </w:tr>
      <w:tr w:rsidR="00FD5CAC" w:rsidRPr="00CC2C20" w:rsidTr="00493280">
        <w:trPr>
          <w:trHeight w:val="553"/>
        </w:trPr>
        <w:tc>
          <w:tcPr>
            <w:tcW w:w="2268" w:type="dxa"/>
            <w:vAlign w:val="center"/>
          </w:tcPr>
          <w:p w:rsidR="00FD5CAC" w:rsidRPr="00CC2C20" w:rsidRDefault="00FD5CAC" w:rsidP="00FD5CA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FD5CAC" w:rsidRPr="00570EC4" w:rsidRDefault="00FD5CAC" w:rsidP="00FD5CA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FD5CAC" w:rsidRPr="008648C4" w:rsidTr="00493280">
        <w:trPr>
          <w:trHeight w:val="553"/>
        </w:trPr>
        <w:tc>
          <w:tcPr>
            <w:tcW w:w="2268" w:type="dxa"/>
            <w:vAlign w:val="center"/>
          </w:tcPr>
          <w:p w:rsidR="00FD5CAC" w:rsidRPr="00CC2C20" w:rsidRDefault="00FD5CAC" w:rsidP="00FD5CA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FD5CAC" w:rsidRPr="00A4111E" w:rsidRDefault="00FD5CAC" w:rsidP="00FD5CAC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BD600C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BD600C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BD600C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BD600C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5F7EB2" w:rsidRPr="00FF3A97" w:rsidRDefault="005F7EB2" w:rsidP="005F7EB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5F7EB2" w:rsidRPr="00FF3A97" w:rsidRDefault="005F7EB2" w:rsidP="005F7EB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5F7EB2" w:rsidRPr="00FF3A97" w:rsidRDefault="005F7EB2" w:rsidP="005F7EB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5F7EB2" w:rsidRDefault="005F7EB2" w:rsidP="005F7EB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5F7EB2" w:rsidRPr="00FF3A97" w:rsidRDefault="005F7EB2" w:rsidP="005F7EB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5F7EB2" w:rsidRPr="00FF3A97" w:rsidRDefault="005F7EB2" w:rsidP="005F7EB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5F7EB2" w:rsidRPr="00FF3A97" w:rsidRDefault="005F7EB2" w:rsidP="005F7EB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5F7EB2" w:rsidRPr="007B5D5B" w:rsidRDefault="005F7EB2" w:rsidP="005F7EB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Ref86669623"/>
      <w:bookmarkStart w:id="9" w:name="_Toc12908231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5F7EB2" w:rsidRDefault="005F7EB2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843"/>
        <w:gridCol w:w="2708"/>
        <w:gridCol w:w="2821"/>
      </w:tblGrid>
      <w:tr w:rsidR="000964C0" w:rsidRPr="00AD1C4D" w:rsidTr="00A97329">
        <w:trPr>
          <w:trHeight w:val="159"/>
          <w:jc w:val="center"/>
        </w:trPr>
        <w:tc>
          <w:tcPr>
            <w:tcW w:w="4390" w:type="dxa"/>
            <w:gridSpan w:val="2"/>
            <w:vAlign w:val="center"/>
          </w:tcPr>
          <w:p w:rsidR="000964C0" w:rsidRPr="000964C0" w:rsidRDefault="000964C0" w:rsidP="000964C0">
            <w:pPr>
              <w:jc w:val="center"/>
              <w:rPr>
                <w:b/>
                <w:sz w:val="22"/>
                <w:szCs w:val="22"/>
              </w:rPr>
            </w:pPr>
            <w:r w:rsidRPr="000964C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708" w:type="dxa"/>
            <w:vAlign w:val="center"/>
          </w:tcPr>
          <w:p w:rsidR="000964C0" w:rsidRPr="000964C0" w:rsidRDefault="000964C0" w:rsidP="000964C0">
            <w:pPr>
              <w:jc w:val="center"/>
              <w:rPr>
                <w:b/>
                <w:sz w:val="22"/>
                <w:szCs w:val="22"/>
              </w:rPr>
            </w:pPr>
            <w:r w:rsidRPr="000964C0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821" w:type="dxa"/>
            <w:vAlign w:val="center"/>
          </w:tcPr>
          <w:p w:rsidR="000964C0" w:rsidRPr="000964C0" w:rsidRDefault="000964C0" w:rsidP="000964C0">
            <w:pPr>
              <w:jc w:val="center"/>
              <w:rPr>
                <w:b/>
                <w:sz w:val="22"/>
                <w:szCs w:val="22"/>
              </w:rPr>
            </w:pPr>
            <w:r w:rsidRPr="000964C0">
              <w:rPr>
                <w:b/>
                <w:sz w:val="22"/>
                <w:szCs w:val="22"/>
              </w:rPr>
              <w:t>Значение</w:t>
            </w:r>
          </w:p>
        </w:tc>
      </w:tr>
      <w:tr w:rsidR="00A97329" w:rsidRPr="00AD1C4D" w:rsidTr="00A97329">
        <w:trPr>
          <w:trHeight w:val="159"/>
          <w:jc w:val="center"/>
        </w:trPr>
        <w:tc>
          <w:tcPr>
            <w:tcW w:w="4390" w:type="dxa"/>
            <w:gridSpan w:val="2"/>
            <w:vMerge w:val="restart"/>
            <w:vAlign w:val="center"/>
          </w:tcPr>
          <w:p w:rsidR="00A97329" w:rsidRPr="0001459B" w:rsidRDefault="00A97329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708" w:type="dxa"/>
            <w:vMerge w:val="restart"/>
            <w:vAlign w:val="center"/>
          </w:tcPr>
          <w:p w:rsidR="00A97329" w:rsidRPr="00AD1C4D" w:rsidRDefault="00A97329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A97329" w:rsidRPr="00CC5425" w:rsidRDefault="008374FD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05F7D">
              <w:rPr>
                <w:sz w:val="22"/>
                <w:szCs w:val="22"/>
              </w:rPr>
              <w:t>.2</w:t>
            </w:r>
          </w:p>
        </w:tc>
      </w:tr>
      <w:tr w:rsidR="00A97329" w:rsidRPr="00AD1C4D" w:rsidTr="00A97329">
        <w:trPr>
          <w:trHeight w:val="159"/>
          <w:jc w:val="center"/>
        </w:trPr>
        <w:tc>
          <w:tcPr>
            <w:tcW w:w="4390" w:type="dxa"/>
            <w:gridSpan w:val="2"/>
            <w:vMerge/>
          </w:tcPr>
          <w:p w:rsidR="00A97329" w:rsidRPr="0001459B" w:rsidRDefault="00A97329" w:rsidP="0073411A">
            <w:pPr>
              <w:rPr>
                <w:sz w:val="22"/>
                <w:szCs w:val="22"/>
              </w:rPr>
            </w:pPr>
          </w:p>
        </w:tc>
        <w:tc>
          <w:tcPr>
            <w:tcW w:w="2708" w:type="dxa"/>
            <w:vMerge/>
            <w:vAlign w:val="center"/>
          </w:tcPr>
          <w:p w:rsidR="00A97329" w:rsidRPr="00AD1C4D" w:rsidRDefault="00A97329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7329" w:rsidRPr="00CC5425" w:rsidRDefault="00405F7D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</w:tr>
      <w:tr w:rsidR="00E2544B" w:rsidRPr="00AD1C4D" w:rsidTr="002D247C">
        <w:trPr>
          <w:trHeight w:val="159"/>
          <w:jc w:val="center"/>
        </w:trPr>
        <w:tc>
          <w:tcPr>
            <w:tcW w:w="4390" w:type="dxa"/>
            <w:gridSpan w:val="2"/>
            <w:vAlign w:val="center"/>
          </w:tcPr>
          <w:p w:rsidR="00E2544B" w:rsidRPr="00E2544B" w:rsidRDefault="00E2544B" w:rsidP="001C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  <w:r w:rsidRPr="00E2544B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при разной скорости вентилятора)</w:t>
            </w:r>
          </w:p>
        </w:tc>
        <w:tc>
          <w:tcPr>
            <w:tcW w:w="2708" w:type="dxa"/>
            <w:vAlign w:val="center"/>
          </w:tcPr>
          <w:p w:rsidR="00E2544B" w:rsidRPr="00135C40" w:rsidRDefault="00E2544B" w:rsidP="00FF7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21" w:type="dxa"/>
            <w:vAlign w:val="center"/>
          </w:tcPr>
          <w:p w:rsidR="00E2544B" w:rsidRPr="0054532D" w:rsidRDefault="00E2544B" w:rsidP="0054532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590/550/520/</w:t>
            </w:r>
            <w:r w:rsidRPr="0054532D">
              <w:rPr>
                <w:sz w:val="22"/>
                <w:szCs w:val="22"/>
                <w:lang w:val="en-US"/>
              </w:rPr>
              <w:t>490/450/420</w:t>
            </w:r>
          </w:p>
        </w:tc>
      </w:tr>
      <w:tr w:rsidR="00E2544B" w:rsidRPr="00AD1C4D" w:rsidTr="00842117">
        <w:trPr>
          <w:jc w:val="center"/>
        </w:trPr>
        <w:tc>
          <w:tcPr>
            <w:tcW w:w="4390" w:type="dxa"/>
            <w:gridSpan w:val="2"/>
            <w:vAlign w:val="center"/>
          </w:tcPr>
          <w:p w:rsidR="00E2544B" w:rsidRPr="00E4197E" w:rsidRDefault="00E2544B" w:rsidP="001C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Pr="00E2544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при разной скорости вентилятора)</w:t>
            </w:r>
          </w:p>
        </w:tc>
        <w:tc>
          <w:tcPr>
            <w:tcW w:w="2708" w:type="dxa"/>
            <w:vAlign w:val="center"/>
          </w:tcPr>
          <w:p w:rsidR="00E2544B" w:rsidRPr="00E4197E" w:rsidRDefault="00E2544B" w:rsidP="0073411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E2544B" w:rsidRPr="0054532D" w:rsidRDefault="00E2544B" w:rsidP="0054532D">
            <w:pPr>
              <w:jc w:val="center"/>
              <w:rPr>
                <w:sz w:val="22"/>
                <w:szCs w:val="22"/>
                <w:lang w:val="en-US"/>
              </w:rPr>
            </w:pPr>
            <w:r w:rsidRPr="0054532D">
              <w:rPr>
                <w:sz w:val="22"/>
                <w:szCs w:val="22"/>
                <w:lang w:val="en-US"/>
              </w:rPr>
              <w:t>36/35/33/32/30/28</w:t>
            </w:r>
          </w:p>
        </w:tc>
      </w:tr>
      <w:tr w:rsidR="00FE4C1E" w:rsidRPr="00AD1C4D" w:rsidTr="00A97329">
        <w:trPr>
          <w:jc w:val="center"/>
        </w:trPr>
        <w:tc>
          <w:tcPr>
            <w:tcW w:w="2547" w:type="dxa"/>
            <w:vMerge w:val="restart"/>
            <w:vAlign w:val="center"/>
          </w:tcPr>
          <w:p w:rsidR="00FE4C1E" w:rsidRPr="00135C40" w:rsidRDefault="00291EAF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1843" w:type="dxa"/>
            <w:vAlign w:val="center"/>
          </w:tcPr>
          <w:p w:rsidR="00FE4C1E" w:rsidRPr="0001459B" w:rsidRDefault="00FE4C1E" w:rsidP="001C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2708" w:type="dxa"/>
            <w:vMerge w:val="restart"/>
            <w:vAlign w:val="center"/>
          </w:tcPr>
          <w:p w:rsidR="00FE4C1E" w:rsidRPr="00135C40" w:rsidRDefault="00FE4C1E" w:rsidP="0073411A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-5</w:t>
            </w:r>
            <w:r w:rsidRPr="00CC5425">
              <w:rPr>
                <w:sz w:val="22"/>
                <w:szCs w:val="22"/>
                <w:lang w:val="en-US"/>
              </w:rPr>
              <w:t>~</w:t>
            </w:r>
            <w:r w:rsidR="007B6B89">
              <w:rPr>
                <w:sz w:val="22"/>
                <w:szCs w:val="22"/>
              </w:rPr>
              <w:t>43</w:t>
            </w:r>
          </w:p>
        </w:tc>
      </w:tr>
      <w:tr w:rsidR="00FE4C1E" w:rsidRPr="00AD1C4D" w:rsidTr="00A97329">
        <w:trPr>
          <w:jc w:val="center"/>
        </w:trPr>
        <w:tc>
          <w:tcPr>
            <w:tcW w:w="2547" w:type="dxa"/>
            <w:vMerge/>
            <w:vAlign w:val="center"/>
          </w:tcPr>
          <w:p w:rsidR="00FE4C1E" w:rsidRPr="00E4197E" w:rsidRDefault="00FE4C1E" w:rsidP="0073411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FE4C1E" w:rsidRPr="00E4197E" w:rsidRDefault="00FE4C1E" w:rsidP="001C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2708" w:type="dxa"/>
            <w:vMerge/>
            <w:vAlign w:val="center"/>
          </w:tcPr>
          <w:p w:rsidR="00FE4C1E" w:rsidRPr="00E4197E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  <w:lang w:val="en-US"/>
              </w:rPr>
              <w:t>-</w:t>
            </w:r>
            <w:r w:rsidR="007B6B89">
              <w:rPr>
                <w:sz w:val="22"/>
                <w:szCs w:val="22"/>
              </w:rPr>
              <w:t>2</w:t>
            </w:r>
            <w:r w:rsidR="00820FF9">
              <w:rPr>
                <w:sz w:val="22"/>
                <w:szCs w:val="22"/>
                <w:lang w:val="en-US"/>
              </w:rPr>
              <w:t>1</w:t>
            </w:r>
            <w:r w:rsidRPr="00CC5425">
              <w:rPr>
                <w:sz w:val="22"/>
                <w:szCs w:val="22"/>
                <w:lang w:val="en-US"/>
              </w:rPr>
              <w:t>~</w:t>
            </w:r>
            <w:r w:rsidR="00820FF9">
              <w:rPr>
                <w:sz w:val="22"/>
                <w:szCs w:val="22"/>
              </w:rPr>
              <w:t>17</w:t>
            </w:r>
          </w:p>
        </w:tc>
      </w:tr>
      <w:tr w:rsidR="00FE4C1E" w:rsidRPr="00AD1C4D" w:rsidTr="00A97329">
        <w:trPr>
          <w:trHeight w:val="159"/>
          <w:jc w:val="center"/>
        </w:trPr>
        <w:tc>
          <w:tcPr>
            <w:tcW w:w="2547" w:type="dxa"/>
            <w:vMerge w:val="restart"/>
            <w:vAlign w:val="center"/>
          </w:tcPr>
          <w:p w:rsidR="00FE4C1E" w:rsidRPr="00E4197E" w:rsidRDefault="00FE4C1E" w:rsidP="0073411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1843" w:type="dxa"/>
            <w:vAlign w:val="center"/>
          </w:tcPr>
          <w:p w:rsidR="00FE4C1E" w:rsidRPr="00E4197E" w:rsidRDefault="00FE4C1E" w:rsidP="001C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2708" w:type="dxa"/>
            <w:vMerge w:val="restart"/>
            <w:vAlign w:val="center"/>
          </w:tcPr>
          <w:p w:rsidR="00FE4C1E" w:rsidRPr="00B54A67" w:rsidRDefault="00FE4C1E" w:rsidP="0073411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FE4C1E" w:rsidRPr="00135C40" w:rsidRDefault="00FE4C1E" w:rsidP="0073411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24024B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 xml:space="preserve">Ø </w:t>
            </w:r>
            <w:r w:rsidR="0024024B">
              <w:rPr>
                <w:sz w:val="22"/>
                <w:szCs w:val="22"/>
              </w:rPr>
              <w:t>6.35</w:t>
            </w:r>
            <w:r w:rsidRPr="00CC5425">
              <w:rPr>
                <w:sz w:val="22"/>
                <w:szCs w:val="22"/>
              </w:rPr>
              <w:t xml:space="preserve"> (</w:t>
            </w:r>
            <w:r w:rsidR="0024024B">
              <w:rPr>
                <w:sz w:val="22"/>
                <w:szCs w:val="22"/>
              </w:rPr>
              <w:t>1/4</w:t>
            </w:r>
            <w:r w:rsidRPr="00CC5425">
              <w:rPr>
                <w:sz w:val="22"/>
                <w:szCs w:val="22"/>
              </w:rPr>
              <w:t xml:space="preserve">) </w:t>
            </w:r>
          </w:p>
        </w:tc>
      </w:tr>
      <w:tr w:rsidR="00FE4C1E" w:rsidRPr="00AD1C4D" w:rsidTr="00A97329">
        <w:trPr>
          <w:trHeight w:val="159"/>
          <w:jc w:val="center"/>
        </w:trPr>
        <w:tc>
          <w:tcPr>
            <w:tcW w:w="2547" w:type="dxa"/>
            <w:vMerge/>
            <w:vAlign w:val="center"/>
          </w:tcPr>
          <w:p w:rsidR="00FE4C1E" w:rsidRPr="00FD6217" w:rsidRDefault="00FE4C1E" w:rsidP="0073411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FE4C1E" w:rsidRPr="00FD6217" w:rsidRDefault="00FE4C1E" w:rsidP="001C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2708" w:type="dxa"/>
            <w:vMerge/>
            <w:vAlign w:val="center"/>
          </w:tcPr>
          <w:p w:rsidR="00FE4C1E" w:rsidRPr="00135C40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24024B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Ø 9.52 (3/8)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CA78AC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2708" w:type="dxa"/>
            <w:vAlign w:val="center"/>
          </w:tcPr>
          <w:p w:rsidR="00FE4C1E" w:rsidRPr="00CA78AC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9B47D8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16</w:t>
            </w:r>
          </w:p>
        </w:tc>
      </w:tr>
      <w:tr w:rsidR="00FE4C1E" w:rsidRPr="00AD1C4D" w:rsidTr="001C27AF">
        <w:trPr>
          <w:trHeight w:val="458"/>
          <w:jc w:val="center"/>
        </w:trPr>
        <w:tc>
          <w:tcPr>
            <w:tcW w:w="9919" w:type="dxa"/>
            <w:gridSpan w:val="4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135C40" w:rsidRDefault="00FE4C1E" w:rsidP="0073411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2708" w:type="dxa"/>
            <w:vAlign w:val="center"/>
          </w:tcPr>
          <w:p w:rsidR="00FE4C1E" w:rsidRPr="0001459B" w:rsidRDefault="00FE4C1E" w:rsidP="0073411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1/230/50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1D0C4B" w:rsidRDefault="00FE4C1E" w:rsidP="0073411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2708" w:type="dxa"/>
            <w:vAlign w:val="center"/>
          </w:tcPr>
          <w:p w:rsidR="00FE4C1E" w:rsidRPr="00812D3E" w:rsidRDefault="00FE4C1E" w:rsidP="0073411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5</w:t>
            </w:r>
          </w:p>
        </w:tc>
      </w:tr>
      <w:tr w:rsidR="007A3A35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7A3A35" w:rsidRPr="000E2979" w:rsidRDefault="007A3A35" w:rsidP="0073411A">
            <w:pPr>
              <w:rPr>
                <w:sz w:val="22"/>
                <w:szCs w:val="22"/>
              </w:rPr>
            </w:pPr>
            <w:r w:rsidRPr="00C6691C">
              <w:rPr>
                <w:sz w:val="22"/>
                <w:szCs w:val="22"/>
              </w:rPr>
              <w:t>Номинальная потребляемая мощность</w:t>
            </w:r>
          </w:p>
        </w:tc>
        <w:tc>
          <w:tcPr>
            <w:tcW w:w="2708" w:type="dxa"/>
            <w:vAlign w:val="center"/>
          </w:tcPr>
          <w:p w:rsidR="007A3A35" w:rsidRPr="00812D3E" w:rsidRDefault="007A3A35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2821" w:type="dxa"/>
            <w:vAlign w:val="center"/>
          </w:tcPr>
          <w:p w:rsidR="007A3A35" w:rsidRPr="00CC5425" w:rsidRDefault="007A3A35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FE4C1E" w:rsidRPr="00AD1C4D" w:rsidTr="001C27AF">
        <w:trPr>
          <w:trHeight w:val="458"/>
          <w:jc w:val="center"/>
        </w:trPr>
        <w:tc>
          <w:tcPr>
            <w:tcW w:w="9919" w:type="dxa"/>
            <w:gridSpan w:val="4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2708" w:type="dxa"/>
            <w:vAlign w:val="center"/>
          </w:tcPr>
          <w:p w:rsidR="00FE4C1E" w:rsidRPr="00EC2E38" w:rsidRDefault="00FE4C1E" w:rsidP="007341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FE4C1E" w:rsidRDefault="00FE4C1E" w:rsidP="009A15D3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FE4C1E" w:rsidRPr="001C27AF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850DEB" w:rsidRDefault="00FE4C1E" w:rsidP="0073411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2708" w:type="dxa"/>
            <w:vAlign w:val="center"/>
          </w:tcPr>
          <w:p w:rsidR="00FE4C1E" w:rsidRPr="00EC2E38" w:rsidRDefault="00FE4C1E" w:rsidP="007341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FE4C1E" w:rsidRPr="001C27AF" w:rsidRDefault="00FE4C1E" w:rsidP="00D4159B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1C27AF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1C27AF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1C27AF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1C27AF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1C27AF">
                <w:rPr>
                  <w:sz w:val="22"/>
                  <w:szCs w:val="22"/>
                </w:rPr>
                <w:t>-32</w:t>
              </w:r>
            </w:hyperlink>
            <w:r w:rsidR="006E390C" w:rsidRPr="001C27AF">
              <w:rPr>
                <w:sz w:val="22"/>
                <w:szCs w:val="22"/>
              </w:rPr>
              <w:t xml:space="preserve"> </w:t>
            </w:r>
            <w:r w:rsidRPr="001C27AF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</w:t>
            </w:r>
            <w:r w:rsidRPr="001C27AF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1C27AF">
              <w:rPr>
                <w:sz w:val="22"/>
                <w:szCs w:val="22"/>
                <w:vertAlign w:val="subscript"/>
              </w:rPr>
              <w:t>2</w:t>
            </w:r>
            <w:r w:rsidRPr="001C27AF">
              <w:rPr>
                <w:sz w:val="22"/>
                <w:szCs w:val="22"/>
              </w:rPr>
              <w:t>)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1C27AF">
              <w:rPr>
                <w:sz w:val="22"/>
                <w:szCs w:val="22"/>
              </w:rPr>
              <w:t xml:space="preserve"> 50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1C27AF">
              <w:rPr>
                <w:sz w:val="22"/>
                <w:szCs w:val="22"/>
              </w:rPr>
              <w:t>%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1C27AF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1C27AF">
                <w:rPr>
                  <w:sz w:val="22"/>
                  <w:szCs w:val="22"/>
                </w:rPr>
                <w:t>-125</w:t>
              </w:r>
            </w:hyperlink>
            <w:r w:rsidRPr="001C27AF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CHF</w:t>
            </w:r>
            <w:r w:rsidRPr="001C27AF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1C27AF">
              <w:rPr>
                <w:sz w:val="22"/>
                <w:szCs w:val="22"/>
                <w:vertAlign w:val="subscript"/>
              </w:rPr>
              <w:t>3</w:t>
            </w:r>
            <w:r w:rsidRPr="001C27AF">
              <w:rPr>
                <w:sz w:val="22"/>
                <w:szCs w:val="22"/>
              </w:rPr>
              <w:t>)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708" w:type="dxa"/>
            <w:vAlign w:val="center"/>
          </w:tcPr>
          <w:p w:rsidR="00FE4C1E" w:rsidRPr="00EC2E38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FE4C1E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FE4C1E" w:rsidRPr="00AD1C4D" w:rsidTr="0073411A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FE4C1E" w:rsidRPr="00AD1C4D" w:rsidTr="00A97329">
        <w:trPr>
          <w:trHeight w:val="241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FE4C1E" w:rsidRPr="00CC5425" w:rsidRDefault="0024024B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FE4C1E" w:rsidRPr="00AD1C4D" w:rsidTr="00A97329">
        <w:trPr>
          <w:trHeight w:val="245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</w:tr>
      <w:tr w:rsidR="00FE4C1E" w:rsidRPr="00AD1C4D" w:rsidTr="0024024B">
        <w:trPr>
          <w:trHeight w:val="354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24024B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</w:p>
        </w:tc>
      </w:tr>
      <w:tr w:rsidR="00FE4C1E" w:rsidRPr="00AD1C4D" w:rsidTr="00A97329">
        <w:trPr>
          <w:trHeight w:val="280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24024B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815</w:t>
            </w:r>
          </w:p>
        </w:tc>
      </w:tr>
      <w:tr w:rsidR="00FE4C1E" w:rsidRPr="00AD1C4D" w:rsidTr="00A97329">
        <w:trPr>
          <w:trHeight w:val="271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24024B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</w:tbl>
    <w:p w:rsidR="00E72FE7" w:rsidRPr="00346892" w:rsidRDefault="00E72FE7" w:rsidP="00310201">
      <w:pPr>
        <w:jc w:val="both"/>
        <w:rPr>
          <w:noProof/>
          <w:sz w:val="16"/>
          <w:szCs w:val="16"/>
        </w:rPr>
      </w:pPr>
    </w:p>
    <w:p w:rsidR="00250561" w:rsidRDefault="00250561" w:rsidP="001C27AF">
      <w:pPr>
        <w:jc w:val="both"/>
        <w:rPr>
          <w:sz w:val="22"/>
          <w:szCs w:val="22"/>
        </w:rPr>
      </w:pPr>
      <w:bookmarkStart w:id="10" w:name="_Toc85529568"/>
      <w:bookmarkStart w:id="11" w:name="_Ref86669666"/>
    </w:p>
    <w:p w:rsidR="00250561" w:rsidRDefault="00250561" w:rsidP="001C27AF">
      <w:pPr>
        <w:jc w:val="both"/>
        <w:rPr>
          <w:sz w:val="22"/>
          <w:szCs w:val="22"/>
        </w:rPr>
      </w:pPr>
    </w:p>
    <w:p w:rsidR="00250561" w:rsidRDefault="00250561" w:rsidP="001C27AF">
      <w:pPr>
        <w:jc w:val="both"/>
        <w:rPr>
          <w:sz w:val="22"/>
          <w:szCs w:val="22"/>
        </w:rPr>
      </w:pPr>
    </w:p>
    <w:p w:rsidR="00250561" w:rsidRDefault="00250561" w:rsidP="001C27AF">
      <w:pPr>
        <w:jc w:val="both"/>
        <w:rPr>
          <w:sz w:val="22"/>
          <w:szCs w:val="22"/>
        </w:rPr>
      </w:pPr>
    </w:p>
    <w:p w:rsidR="00250561" w:rsidRDefault="00250561" w:rsidP="001C27AF">
      <w:pPr>
        <w:jc w:val="both"/>
        <w:rPr>
          <w:sz w:val="22"/>
          <w:szCs w:val="22"/>
        </w:rPr>
      </w:pPr>
    </w:p>
    <w:p w:rsidR="00250561" w:rsidRDefault="00250561" w:rsidP="001C27AF">
      <w:pPr>
        <w:jc w:val="both"/>
        <w:rPr>
          <w:sz w:val="22"/>
          <w:szCs w:val="22"/>
        </w:rPr>
      </w:pPr>
    </w:p>
    <w:p w:rsidR="00250561" w:rsidRDefault="00250561" w:rsidP="001C27AF">
      <w:pPr>
        <w:jc w:val="both"/>
        <w:rPr>
          <w:sz w:val="22"/>
          <w:szCs w:val="22"/>
        </w:rPr>
      </w:pPr>
    </w:p>
    <w:p w:rsidR="00FE4C1E" w:rsidRPr="00267AD7" w:rsidRDefault="00FE4C1E" w:rsidP="00346892">
      <w:pPr>
        <w:jc w:val="both"/>
        <w:rPr>
          <w:noProof/>
          <w:sz w:val="16"/>
          <w:szCs w:val="16"/>
        </w:rPr>
      </w:pPr>
    </w:p>
    <w:p w:rsidR="00200C8E" w:rsidRDefault="00200C8E" w:rsidP="00346892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129082314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  <w:bookmarkEnd w:id="12"/>
    </w:p>
    <w:p w:rsidR="00267AD7" w:rsidRDefault="00267AD7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50561" w:rsidRDefault="00250561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9720C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 w:rsidR="00405F7D">
        <w:rPr>
          <w:sz w:val="22"/>
          <w:szCs w:val="22"/>
        </w:rPr>
        <w:t>RPK-0.8</w:t>
      </w:r>
      <w:r w:rsidR="00115E20" w:rsidRPr="00115E20">
        <w:rPr>
          <w:sz w:val="22"/>
          <w:szCs w:val="22"/>
        </w:rPr>
        <w:t>HNBUSQ</w:t>
      </w:r>
      <w:r w:rsidR="00115E20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1F50DF" w:rsidRDefault="001F50DF" w:rsidP="006C7F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1019B2">
        <w:rPr>
          <w:sz w:val="22"/>
          <w:szCs w:val="22"/>
        </w:rPr>
        <w:t xml:space="preserve"> спроектировано с плоской передней панелью и тонким</w:t>
      </w:r>
      <w:r>
        <w:rPr>
          <w:sz w:val="22"/>
          <w:szCs w:val="22"/>
        </w:rPr>
        <w:t xml:space="preserve"> </w:t>
      </w:r>
      <w:r w:rsidRPr="001019B2">
        <w:rPr>
          <w:sz w:val="22"/>
          <w:szCs w:val="22"/>
        </w:rPr>
        <w:t xml:space="preserve">корпусом. </w:t>
      </w:r>
    </w:p>
    <w:p w:rsidR="006C7FF0" w:rsidRDefault="005965CF" w:rsidP="006C7F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с</w:t>
      </w:r>
      <w:r w:rsidR="00B40E5B" w:rsidRPr="00B40E5B">
        <w:rPr>
          <w:sz w:val="22"/>
          <w:szCs w:val="22"/>
        </w:rPr>
        <w:t>ветодиодный дисплей температуры и р</w:t>
      </w:r>
      <w:r>
        <w:rPr>
          <w:sz w:val="22"/>
          <w:szCs w:val="22"/>
        </w:rPr>
        <w:t>е</w:t>
      </w:r>
      <w:r w:rsidR="00CA404A">
        <w:rPr>
          <w:sz w:val="22"/>
          <w:szCs w:val="22"/>
        </w:rPr>
        <w:t>жима работы на передней панели.</w:t>
      </w:r>
      <w:r w:rsidR="006C7FF0">
        <w:rPr>
          <w:sz w:val="22"/>
          <w:szCs w:val="22"/>
        </w:rPr>
        <w:t xml:space="preserve"> </w:t>
      </w:r>
    </w:p>
    <w:p w:rsidR="00B40E5B" w:rsidRDefault="00B40E5B" w:rsidP="00B40E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40E5B">
        <w:rPr>
          <w:sz w:val="22"/>
          <w:szCs w:val="22"/>
        </w:rPr>
        <w:t>Двигатель вентилятора постоянного тока помогает осуществлять 6-ступенчатую р</w:t>
      </w:r>
      <w:r w:rsidR="00B77F93">
        <w:rPr>
          <w:sz w:val="22"/>
          <w:szCs w:val="22"/>
        </w:rPr>
        <w:t>егулировку скорости вентилятора.</w:t>
      </w:r>
    </w:p>
    <w:p w:rsidR="00AF0235" w:rsidRDefault="00AF0235" w:rsidP="001019B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="001019B2" w:rsidRPr="001019B2">
        <w:rPr>
          <w:sz w:val="22"/>
          <w:szCs w:val="22"/>
        </w:rPr>
        <w:t>еспроводное дистанционное управление доступно с помощью встроенного</w:t>
      </w:r>
      <w:r>
        <w:rPr>
          <w:sz w:val="22"/>
          <w:szCs w:val="22"/>
        </w:rPr>
        <w:t xml:space="preserve"> </w:t>
      </w:r>
      <w:r w:rsidR="001019B2" w:rsidRPr="001019B2">
        <w:rPr>
          <w:sz w:val="22"/>
          <w:szCs w:val="22"/>
        </w:rPr>
        <w:t xml:space="preserve">комплекта приемника. </w:t>
      </w:r>
      <w:r>
        <w:rPr>
          <w:sz w:val="22"/>
          <w:szCs w:val="22"/>
        </w:rPr>
        <w:t>Также возможно п</w:t>
      </w:r>
      <w:r w:rsidR="001019B2" w:rsidRPr="001019B2">
        <w:rPr>
          <w:sz w:val="22"/>
          <w:szCs w:val="22"/>
        </w:rPr>
        <w:t xml:space="preserve">роводное дистанционное управление </w:t>
      </w:r>
      <w:r>
        <w:rPr>
          <w:sz w:val="22"/>
          <w:szCs w:val="22"/>
        </w:rPr>
        <w:t>(опция).</w:t>
      </w:r>
    </w:p>
    <w:p w:rsidR="00250561" w:rsidRDefault="00250561" w:rsidP="001019B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Ref86669675"/>
      <w:bookmarkStart w:id="15" w:name="_Toc12908231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3"/>
      <w:bookmarkEnd w:id="14"/>
      <w:bookmarkEnd w:id="15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250561" w:rsidRPr="00250561" w:rsidRDefault="00250561" w:rsidP="00200C8E">
      <w:pPr>
        <w:outlineLvl w:val="0"/>
        <w:rPr>
          <w:b/>
          <w:sz w:val="22"/>
          <w:szCs w:val="22"/>
        </w:rPr>
      </w:pPr>
    </w:p>
    <w:p w:rsidR="00250561" w:rsidRPr="008F31F7" w:rsidRDefault="00250561" w:rsidP="0025056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250561" w:rsidRPr="003F1F02" w:rsidRDefault="00250561" w:rsidP="0025056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 xml:space="preserve"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</w:t>
      </w:r>
      <w:r w:rsidR="00D73B7E" w:rsidRPr="003F1F02">
        <w:rPr>
          <w:sz w:val="22"/>
          <w:szCs w:val="22"/>
        </w:rPr>
        <w:t>(фреонопровод</w:t>
      </w:r>
      <w:r w:rsidR="00D73B7E">
        <w:rPr>
          <w:sz w:val="22"/>
          <w:szCs w:val="22"/>
        </w:rPr>
        <w:t>ами</w:t>
      </w:r>
      <w:r w:rsidR="00D73B7E" w:rsidRPr="003F1F02">
        <w:rPr>
          <w:sz w:val="22"/>
          <w:szCs w:val="22"/>
        </w:rPr>
        <w:t xml:space="preserve">), </w:t>
      </w:r>
      <w:r w:rsidRPr="003F1F02">
        <w:rPr>
          <w:sz w:val="22"/>
          <w:szCs w:val="22"/>
        </w:rPr>
        <w:t>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250561" w:rsidRDefault="00250561" w:rsidP="0025056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250561" w:rsidRPr="003F1F02" w:rsidRDefault="00250561" w:rsidP="0025056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200C8E" w:rsidRDefault="00250561" w:rsidP="0025056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4F461A" w:rsidP="004F46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3313825" cy="1438275"/>
            <wp:effectExtent l="0" t="0" r="127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940" cy="1443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4F46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1"/>
      <w:bookmarkStart w:id="17" w:name="_Ref86669711"/>
      <w:bookmarkStart w:id="18" w:name="_Toc129082316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6"/>
      <w:bookmarkEnd w:id="17"/>
      <w:bookmarkEnd w:id="18"/>
    </w:p>
    <w:p w:rsidR="00FA7A5C" w:rsidRPr="00250561" w:rsidRDefault="00FA7A5C" w:rsidP="00FA7A5C">
      <w:pPr>
        <w:rPr>
          <w:sz w:val="22"/>
          <w:szCs w:val="22"/>
        </w:rPr>
      </w:pPr>
    </w:p>
    <w:p w:rsidR="00250561" w:rsidRPr="00250561" w:rsidRDefault="00250561" w:rsidP="00FA7A5C">
      <w:pPr>
        <w:rPr>
          <w:sz w:val="22"/>
          <w:szCs w:val="22"/>
        </w:rPr>
      </w:pPr>
    </w:p>
    <w:p w:rsidR="004F461A" w:rsidRDefault="009C530F" w:rsidP="004F46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70B5A" w:rsidRDefault="004F461A" w:rsidP="00970B5A">
      <w:pPr>
        <w:ind w:firstLine="709"/>
        <w:jc w:val="both"/>
        <w:rPr>
          <w:sz w:val="22"/>
          <w:szCs w:val="22"/>
        </w:rPr>
      </w:pPr>
      <w:r w:rsidRPr="004F461A">
        <w:rPr>
          <w:sz w:val="22"/>
          <w:szCs w:val="22"/>
        </w:rPr>
        <w:t>Избегайте препятствий, которые могут препятствовать забору или</w:t>
      </w:r>
      <w:r>
        <w:rPr>
          <w:sz w:val="22"/>
          <w:szCs w:val="22"/>
        </w:rPr>
        <w:t xml:space="preserve"> </w:t>
      </w:r>
      <w:r w:rsidR="00970B5A">
        <w:rPr>
          <w:sz w:val="22"/>
          <w:szCs w:val="22"/>
        </w:rPr>
        <w:t>выпуску воздуха.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>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CA404A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907587" cy="2079087"/>
            <wp:effectExtent l="0" t="0" r="762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378" cy="2083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B77F93">
      <w:pPr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2"/>
      <w:bookmarkStart w:id="20" w:name="_Ref86669715"/>
      <w:bookmarkStart w:id="21" w:name="_Toc129082317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9"/>
      <w:bookmarkEnd w:id="20"/>
      <w:bookmarkEnd w:id="21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310328" w:rsidRDefault="008D75BB" w:rsidP="00310328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Если охлаждение является недостаточным, измените</w:t>
      </w:r>
      <w:r w:rsidR="00310328">
        <w:rPr>
          <w:sz w:val="22"/>
          <w:szCs w:val="22"/>
        </w:rPr>
        <w:t xml:space="preserve"> направление воздушного потока или</w:t>
      </w:r>
    </w:p>
    <w:p w:rsidR="0090155D" w:rsidRDefault="008D75BB" w:rsidP="00310328">
      <w:pPr>
        <w:jc w:val="both"/>
        <w:rPr>
          <w:sz w:val="22"/>
          <w:szCs w:val="22"/>
        </w:rPr>
      </w:pPr>
      <w:r w:rsidRPr="0090155D">
        <w:rPr>
          <w:sz w:val="22"/>
          <w:szCs w:val="22"/>
        </w:rPr>
        <w:t>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Если нагрев является недостаточным, изме</w:t>
      </w:r>
      <w:r w:rsidR="00310328">
        <w:rPr>
          <w:sz w:val="22"/>
          <w:szCs w:val="22"/>
        </w:rPr>
        <w:t xml:space="preserve">ните направление потока воздуха или </w:t>
      </w:r>
    </w:p>
    <w:p w:rsidR="008D75BB" w:rsidRDefault="008D75BB" w:rsidP="00310328">
      <w:pPr>
        <w:jc w:val="both"/>
        <w:rPr>
          <w:sz w:val="22"/>
          <w:szCs w:val="22"/>
        </w:rPr>
      </w:pPr>
      <w:r w:rsidRPr="00B15581">
        <w:rPr>
          <w:sz w:val="22"/>
          <w:szCs w:val="22"/>
        </w:rPr>
        <w:t>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B77F9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-21</w:t>
            </w:r>
            <w:r w:rsidR="008D75BB" w:rsidRPr="00422D55">
              <w:rPr>
                <w:sz w:val="22"/>
                <w:szCs w:val="22"/>
              </w:rPr>
              <w:t>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B77F9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8D75BB" w:rsidRPr="00422D55">
              <w:rPr>
                <w:sz w:val="22"/>
                <w:szCs w:val="22"/>
              </w:rPr>
              <w:t>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B77F9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8D75BB" w:rsidRPr="00422D55">
              <w:rPr>
                <w:sz w:val="22"/>
                <w:szCs w:val="22"/>
              </w:rPr>
              <w:t>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50561" w:rsidRDefault="00250561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Ref86669722"/>
      <w:bookmarkStart w:id="24" w:name="_Toc129082318"/>
      <w:bookmarkStart w:id="25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</w:p>
    <w:p w:rsidR="00250561" w:rsidRPr="00250561" w:rsidRDefault="00250561" w:rsidP="00250561">
      <w:pPr>
        <w:rPr>
          <w:sz w:val="22"/>
          <w:szCs w:val="22"/>
        </w:rPr>
      </w:pPr>
    </w:p>
    <w:bookmarkEnd w:id="25"/>
    <w:p w:rsidR="00200C8E" w:rsidRPr="00250561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EE3046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3C060B" w:rsidRDefault="003C060B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6669727"/>
      <w:bookmarkStart w:id="28" w:name="_Toc12908231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6"/>
      <w:bookmarkEnd w:id="27"/>
      <w:bookmarkEnd w:id="28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3C060B" w:rsidRDefault="003C060B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2223"/>
      </w:tblGrid>
      <w:tr w:rsidR="00200C8E" w:rsidRPr="00F312E9" w:rsidTr="00E3289A">
        <w:trPr>
          <w:trHeight w:val="37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22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E3289A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DD34E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E3289A">
        <w:trPr>
          <w:trHeight w:val="34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C5BD1" w:rsidRPr="00F312E9" w:rsidTr="00E3289A">
        <w:trPr>
          <w:trHeight w:val="39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C5BD1" w:rsidRPr="00A27A94" w:rsidRDefault="004C5BD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Беспроводной пульт дистанционного управления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4C5BD1" w:rsidRDefault="004C5BD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E3289A">
        <w:trPr>
          <w:trHeight w:val="2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4C5BD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 xml:space="preserve">Винт 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020152" w:rsidRDefault="00020152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F312E9" w:rsidTr="00E3289A">
        <w:trPr>
          <w:trHeight w:val="45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4C5BD1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Крышка винта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8E3133" w:rsidRDefault="008E3133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E3289A">
        <w:trPr>
          <w:trHeight w:val="40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A34EC" w:rsidRPr="00F312E9" w:rsidTr="00E3289A">
        <w:trPr>
          <w:trHeight w:val="41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A34EC" w:rsidRPr="00A27A94" w:rsidRDefault="00BA34E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Дюбель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BA34EC" w:rsidRDefault="00BA34E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E3289A" w:rsidRPr="00F312E9" w:rsidTr="00E3289A">
        <w:trPr>
          <w:trHeight w:val="41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289A" w:rsidRDefault="001F50DF" w:rsidP="00E3289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E3289A">
              <w:rPr>
                <w:sz w:val="22"/>
                <w:szCs w:val="22"/>
              </w:rPr>
              <w:t>оединение</w:t>
            </w:r>
            <w:r w:rsidR="00E3289A" w:rsidRPr="00E3289A">
              <w:rPr>
                <w:sz w:val="22"/>
                <w:szCs w:val="22"/>
              </w:rPr>
              <w:t xml:space="preserve"> трубопровода хладагента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E3289A" w:rsidRPr="00E3289A" w:rsidRDefault="00E3289A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7B2CEF" w:rsidRPr="00F312E9" w:rsidTr="00E3289A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9" w:name="_Toc85529575"/>
      <w:bookmarkStart w:id="30" w:name="_Ref86669731"/>
      <w:bookmarkStart w:id="31" w:name="_Toc1290823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9"/>
      <w:bookmarkEnd w:id="30"/>
      <w:bookmarkEnd w:id="31"/>
    </w:p>
    <w:p w:rsidR="00503F3E" w:rsidRDefault="00503F3E" w:rsidP="00503F3E">
      <w:pPr>
        <w:spacing w:line="360" w:lineRule="auto"/>
        <w:ind w:firstLine="709"/>
        <w:jc w:val="both"/>
        <w:rPr>
          <w:sz w:val="22"/>
          <w:szCs w:val="22"/>
        </w:rPr>
      </w:pPr>
      <w:bookmarkStart w:id="32" w:name="_Toc85529576"/>
      <w:bookmarkStart w:id="33" w:name="_Ref86669737"/>
    </w:p>
    <w:p w:rsidR="00EA6703" w:rsidRDefault="00EA6703" w:rsidP="00503F3E">
      <w:pPr>
        <w:spacing w:line="360" w:lineRule="auto"/>
        <w:ind w:firstLine="709"/>
        <w:jc w:val="both"/>
        <w:rPr>
          <w:b/>
          <w:sz w:val="22"/>
          <w:szCs w:val="22"/>
        </w:rPr>
      </w:pPr>
      <w:r w:rsidRPr="00EB3053">
        <w:rPr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sz w:val="22"/>
          <w:szCs w:val="22"/>
        </w:rPr>
        <w:t>рисунке</w:t>
      </w:r>
      <w:r w:rsidR="009009DC">
        <w:rPr>
          <w:sz w:val="22"/>
          <w:szCs w:val="22"/>
        </w:rPr>
        <w:t xml:space="preserve"> </w:t>
      </w:r>
      <w:r w:rsidR="008160B0">
        <w:rPr>
          <w:sz w:val="22"/>
          <w:szCs w:val="22"/>
        </w:rPr>
        <w:t>4</w:t>
      </w:r>
      <w:r w:rsidRPr="00EB3053">
        <w:rPr>
          <w:sz w:val="22"/>
          <w:szCs w:val="22"/>
        </w:rPr>
        <w:t>.</w:t>
      </w:r>
      <w:bookmarkEnd w:id="32"/>
      <w:bookmarkEnd w:id="33"/>
    </w:p>
    <w:p w:rsidR="0042083A" w:rsidRPr="0042083A" w:rsidRDefault="0042083A" w:rsidP="0042083A"/>
    <w:p w:rsidR="00EA6703" w:rsidRDefault="00D85018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3554730" cy="1705610"/>
            <wp:effectExtent l="0" t="0" r="7620" b="889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730" cy="170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B72" w:rsidRDefault="00806B72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EA6703" w:rsidRPr="002B7AF9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489886373"/>
      <w:bookmarkStart w:id="35" w:name="_Ref75275475"/>
      <w:bookmarkStart w:id="36" w:name="_Toc85529578"/>
      <w:bookmarkStart w:id="37" w:name="_Ref86669761"/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Pr="00DD34E3" w:rsidRDefault="00DD34E3" w:rsidP="00DD34E3"/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12908232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4"/>
      <w:bookmarkEnd w:id="35"/>
      <w:bookmarkEnd w:id="36"/>
      <w:bookmarkEnd w:id="37"/>
      <w:bookmarkEnd w:id="3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250561">
        <w:rPr>
          <w:sz w:val="22"/>
          <w:szCs w:val="22"/>
        </w:rPr>
        <w:t>3 (Три</w:t>
      </w:r>
      <w:r w:rsidR="00AF3C6E">
        <w:rPr>
          <w:sz w:val="22"/>
          <w:szCs w:val="22"/>
        </w:rPr>
        <w:t>) год</w:t>
      </w:r>
      <w:r w:rsidR="00250561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9" w:name="_Toc489886374"/>
      <w:bookmarkStart w:id="40" w:name="_Toc85529579"/>
      <w:bookmarkStart w:id="41" w:name="_Ref86669767"/>
      <w:bookmarkStart w:id="42" w:name="_Toc129082322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0"/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4958A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405F7D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RPK-0.8</w:t>
            </w:r>
            <w:r w:rsidR="00115E20" w:rsidRPr="00115E20">
              <w:rPr>
                <w:b/>
                <w:sz w:val="22"/>
                <w:szCs w:val="22"/>
                <w:lang w:val="en-US"/>
              </w:rPr>
              <w:t>HNBUSQ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8F249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F2493">
        <w:rPr>
          <w:sz w:val="22"/>
          <w:szCs w:val="22"/>
          <w:lang w:val="en-US"/>
        </w:rPr>
        <w:t xml:space="preserve">Qingdao Hisense </w:t>
      </w:r>
      <w:r w:rsidR="008F2493" w:rsidRPr="00494966">
        <w:rPr>
          <w:sz w:val="22"/>
          <w:szCs w:val="22"/>
          <w:lang w:val="en-US"/>
        </w:rPr>
        <w:t>Hitachi</w:t>
      </w:r>
      <w:r w:rsidR="008F2493" w:rsidRPr="004B68F1">
        <w:rPr>
          <w:sz w:val="22"/>
          <w:szCs w:val="22"/>
          <w:lang w:val="en-US"/>
        </w:rPr>
        <w:t xml:space="preserve"> </w:t>
      </w:r>
      <w:r w:rsidR="008F2493" w:rsidRPr="00494966">
        <w:rPr>
          <w:sz w:val="22"/>
          <w:szCs w:val="22"/>
          <w:lang w:val="en-US"/>
        </w:rPr>
        <w:t>Air</w:t>
      </w:r>
      <w:r w:rsidR="008F2493" w:rsidRPr="004B68F1">
        <w:rPr>
          <w:sz w:val="22"/>
          <w:szCs w:val="22"/>
          <w:lang w:val="en-US"/>
        </w:rPr>
        <w:t>-c</w:t>
      </w:r>
      <w:r w:rsidR="008F2493" w:rsidRPr="00494966">
        <w:rPr>
          <w:sz w:val="22"/>
          <w:szCs w:val="22"/>
          <w:lang w:val="en-US"/>
        </w:rPr>
        <w:t>onditioning</w:t>
      </w:r>
      <w:r w:rsidR="008F2493" w:rsidRPr="004B68F1">
        <w:rPr>
          <w:sz w:val="22"/>
          <w:szCs w:val="22"/>
          <w:lang w:val="en-US"/>
        </w:rPr>
        <w:t xml:space="preserve"> </w:t>
      </w:r>
      <w:r w:rsidR="008F2493">
        <w:rPr>
          <w:sz w:val="22"/>
          <w:szCs w:val="22"/>
          <w:lang w:val="en-US"/>
        </w:rPr>
        <w:t>Systems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55AD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4958AB" w:rsidRDefault="004958AB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29082323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3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4958A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405F7D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RPK-0.8</w:t>
            </w:r>
            <w:r w:rsidR="00115E20" w:rsidRPr="00115E20">
              <w:rPr>
                <w:b/>
                <w:sz w:val="22"/>
                <w:szCs w:val="22"/>
                <w:lang w:val="en-US"/>
              </w:rPr>
              <w:t>HNBUSQ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115E20" w:rsidRDefault="00115E20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Toc129082324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529582"/>
      <w:bookmarkStart w:id="47" w:name="_Toc12908232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6"/>
      <w:bookmarkEnd w:id="4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3C060B" w:rsidRDefault="003C060B" w:rsidP="003C060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3C060B" w:rsidRDefault="003C060B" w:rsidP="003C060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3C060B" w:rsidRDefault="003C060B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85529583"/>
      <w:bookmarkStart w:id="49" w:name="_Ref86669779"/>
      <w:bookmarkStart w:id="50" w:name="_Toc129082326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48"/>
      <w:bookmarkEnd w:id="49"/>
      <w:bookmarkEnd w:id="5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1" w:name="_Toc85529584"/>
      <w:bookmarkStart w:id="52" w:name="_Ref86669797"/>
      <w:bookmarkStart w:id="53" w:name="_Toc12908232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1"/>
      <w:bookmarkEnd w:id="52"/>
      <w:bookmarkEnd w:id="5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lastRenderedPageBreak/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4" w:name="_Toc489886376"/>
      <w:bookmarkStart w:id="55" w:name="_Ref75275862"/>
      <w:bookmarkStart w:id="5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Ref86669802"/>
      <w:bookmarkStart w:id="58" w:name="_Toc12908232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4"/>
      <w:bookmarkEnd w:id="55"/>
      <w:bookmarkEnd w:id="56"/>
      <w:bookmarkEnd w:id="57"/>
      <w:bookmarkEnd w:id="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489886377"/>
      <w:bookmarkStart w:id="60" w:name="_Ref75275866"/>
      <w:bookmarkStart w:id="61" w:name="_Toc85529586"/>
      <w:bookmarkStart w:id="62" w:name="_Ref86669807"/>
      <w:bookmarkStart w:id="63" w:name="_Toc129082329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59"/>
      <w:bookmarkEnd w:id="60"/>
      <w:bookmarkEnd w:id="61"/>
      <w:bookmarkEnd w:id="62"/>
      <w:bookmarkEnd w:id="6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8"/>
      <w:bookmarkStart w:id="65" w:name="_Ref75275870"/>
      <w:bookmarkStart w:id="66" w:name="_Toc85529587"/>
      <w:bookmarkStart w:id="67" w:name="_Ref86669811"/>
      <w:bookmarkStart w:id="68" w:name="_Toc129082330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69" w:name="_Toc489886379"/>
      <w:bookmarkStart w:id="70" w:name="_Ref75275874"/>
      <w:bookmarkStart w:id="71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Ref86669816"/>
      <w:bookmarkStart w:id="73" w:name="_Toc129082331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69"/>
      <w:bookmarkEnd w:id="70"/>
      <w:bookmarkEnd w:id="71"/>
      <w:bookmarkEnd w:id="72"/>
      <w:bookmarkEnd w:id="7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4" w:name="_Toc489886380"/>
      <w:bookmarkStart w:id="75" w:name="_Ref75275878"/>
      <w:bookmarkStart w:id="76" w:name="_Toc85529589"/>
      <w:bookmarkStart w:id="77" w:name="_Ref86669822"/>
      <w:bookmarkStart w:id="78" w:name="_Toc12908233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4"/>
      <w:bookmarkEnd w:id="75"/>
      <w:bookmarkEnd w:id="76"/>
      <w:bookmarkEnd w:id="77"/>
      <w:bookmarkEnd w:id="7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9" w:name="_Ref86669827"/>
      <w:bookmarkStart w:id="80" w:name="_Toc12908233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79"/>
      <w:bookmarkEnd w:id="8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1" w:name="_Toc489886382"/>
      <w:bookmarkStart w:id="82" w:name="_Ref75275890"/>
      <w:bookmarkStart w:id="83" w:name="_Toc85529591"/>
      <w:bookmarkStart w:id="84" w:name="_Ref86669832"/>
      <w:bookmarkStart w:id="85" w:name="_Toc12908233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1"/>
      <w:bookmarkEnd w:id="82"/>
      <w:bookmarkEnd w:id="83"/>
      <w:bookmarkEnd w:id="84"/>
      <w:bookmarkEnd w:id="8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85529592"/>
      <w:bookmarkStart w:id="87" w:name="_Toc12908233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6"/>
      <w:bookmarkEnd w:id="8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85529593"/>
      <w:bookmarkStart w:id="89" w:name="_Ref86669842"/>
      <w:bookmarkStart w:id="90" w:name="_Toc129082336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88"/>
      <w:bookmarkEnd w:id="89"/>
      <w:bookmarkEnd w:id="9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758"/>
        <w:gridCol w:w="2835"/>
        <w:gridCol w:w="5136"/>
      </w:tblGrid>
      <w:tr w:rsidR="008E23C1" w:rsidTr="0073411A">
        <w:trPr>
          <w:trHeight w:val="367"/>
          <w:jc w:val="center"/>
        </w:trPr>
        <w:tc>
          <w:tcPr>
            <w:tcW w:w="4593" w:type="dxa"/>
            <w:gridSpan w:val="2"/>
            <w:shd w:val="clear" w:color="auto" w:fill="auto"/>
            <w:vAlign w:val="center"/>
          </w:tcPr>
          <w:p w:rsidR="008E23C1" w:rsidRPr="002F1381" w:rsidRDefault="008E23C1" w:rsidP="0073411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8E23C1" w:rsidRPr="00653A5E" w:rsidRDefault="008E23C1" w:rsidP="0073411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73411A">
        <w:trPr>
          <w:trHeight w:val="889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653A5E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73411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73411A">
        <w:trPr>
          <w:trHeight w:val="888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653A5E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vMerge w:val="restart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136" w:type="dxa"/>
            <w:vMerge/>
            <w:shd w:val="clear" w:color="auto" w:fill="auto"/>
          </w:tcPr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73411A">
        <w:trPr>
          <w:trHeight w:val="606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62AF8">
        <w:trPr>
          <w:trHeight w:val="606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8E23C1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Pr="00DC77C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73411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73411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73411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73411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73411A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73411A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73411A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73411A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1" w:name="_Toc85529594"/>
      <w:bookmarkStart w:id="92" w:name="_Ref86669850"/>
      <w:bookmarkStart w:id="93" w:name="_Toc129082337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91"/>
      <w:bookmarkEnd w:id="92"/>
      <w:bookmarkEnd w:id="9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4" w:name="_Ref86669856"/>
      <w:bookmarkStart w:id="95" w:name="_Toc129082338"/>
      <w:bookmarkStart w:id="96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4"/>
      <w:bookmarkEnd w:id="95"/>
    </w:p>
    <w:bookmarkEnd w:id="96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97" w:name="_Toc85529595"/>
      <w:bookmarkStart w:id="98" w:name="_Toc129082339"/>
      <w:bookmarkStart w:id="99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97"/>
      <w:bookmarkEnd w:id="98"/>
    </w:p>
    <w:bookmarkEnd w:id="99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0" w:name="_Toc489886385"/>
      <w:bookmarkStart w:id="101" w:name="_Ref75275917"/>
      <w:bookmarkStart w:id="102" w:name="_Toc85529596"/>
      <w:bookmarkStart w:id="103" w:name="_Toc129082340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0"/>
      <w:bookmarkEnd w:id="101"/>
      <w:bookmarkEnd w:id="102"/>
      <w:bookmarkEnd w:id="10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4" w:name="_Toc85529597"/>
      <w:bookmarkStart w:id="105" w:name="_Ref86669880"/>
      <w:bookmarkStart w:id="106" w:name="_Toc129082341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04"/>
      <w:bookmarkEnd w:id="105"/>
      <w:bookmarkEnd w:id="10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07" w:name="_Toc85529598"/>
      <w:bookmarkStart w:id="108" w:name="_Toc129082342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07"/>
      <w:bookmarkEnd w:id="10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489886387"/>
      <w:bookmarkStart w:id="110" w:name="_Ref75275934"/>
      <w:bookmarkStart w:id="111" w:name="_Toc85529599"/>
      <w:bookmarkStart w:id="112" w:name="_Toc129082343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09"/>
      <w:bookmarkEnd w:id="110"/>
      <w:bookmarkEnd w:id="111"/>
      <w:bookmarkEnd w:id="11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EB2" w:rsidRDefault="005F7EB2">
      <w:r>
        <w:separator/>
      </w:r>
    </w:p>
  </w:endnote>
  <w:endnote w:type="continuationSeparator" w:id="0">
    <w:p w:rsidR="005F7EB2" w:rsidRDefault="005F7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EB2" w:rsidRDefault="005F7EB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7EB2" w:rsidRDefault="005F7E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EB2" w:rsidRDefault="005F7E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F7EB2" w:rsidRDefault="005F7E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F7EB2" w:rsidRDefault="005F7EB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F7EB2" w:rsidRDefault="005F7E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F7EB2" w:rsidRDefault="005F7E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EB2" w:rsidRDefault="005F7E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EB2" w:rsidRDefault="005F7E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308610</wp:posOffset>
              </wp:positionH>
              <wp:positionV relativeFrom="page">
                <wp:posOffset>284480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Pr="00D35EE4" w:rsidRDefault="005F7EB2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RPK-0.8</w:t>
                              </w:r>
                              <w:r w:rsidRPr="008B2C3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HNBUSQ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5F7EB2" w:rsidRPr="00B7687E" w:rsidRDefault="005F7EB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Pr="00ED1531" w:rsidRDefault="005F7E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48C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Pr="00ED1531" w:rsidRDefault="005F7E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7EB2" w:rsidRPr="00AF3C6E" w:rsidRDefault="005F7EB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Qingdao Hisense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4B68F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4B68F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-c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onditioning</w:t>
                              </w:r>
                              <w:r w:rsidRPr="004B68F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Systems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804"/>
                            <a:ext cx="3969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7EB2" w:rsidRDefault="005F7EB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5F7EB2" w:rsidRPr="009D7031" w:rsidRDefault="005F7EB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5F7EB2" w:rsidRPr="0058149E" w:rsidRDefault="005F7EB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RPK-0.8</w:t>
                              </w:r>
                              <w:r w:rsidRPr="008B2C33">
                                <w:rPr>
                                  <w:b/>
                                  <w:sz w:val="18"/>
                                  <w:szCs w:val="18"/>
                                </w:rPr>
                                <w:t>HNBUSQ</w:t>
                              </w:r>
                            </w:p>
                            <w:p w:rsidR="005F7EB2" w:rsidRPr="00AF301F" w:rsidRDefault="005F7EB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F7EB2" w:rsidRPr="00613EFB" w:rsidRDefault="005F7EB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3pt;margin-top:22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bCp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F7EB2" w:rsidRPr="00D35EE4" w:rsidRDefault="005F7EB2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RPK-0.8</w:t>
                        </w:r>
                        <w:r w:rsidRPr="008B2C3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HNBUSQ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5F7EB2" w:rsidRPr="00B7687E" w:rsidRDefault="005F7EB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F7EB2" w:rsidRPr="00ED1531" w:rsidRDefault="005F7EB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648C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F7EB2" w:rsidRPr="00ED1531" w:rsidRDefault="005F7E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F7EB2" w:rsidRPr="00AF3C6E" w:rsidRDefault="005F7EB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Qingdao Hisense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4B68F1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4B68F1">
                          <w:rPr>
                            <w:sz w:val="22"/>
                            <w:szCs w:val="22"/>
                            <w:lang w:val="en-US"/>
                          </w:rPr>
                          <w:t>-c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onditioning</w:t>
                        </w:r>
                        <w:r w:rsidRPr="004B68F1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Systems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804;width:3969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F7EB2" w:rsidRDefault="005F7EB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5F7EB2" w:rsidRPr="009D7031" w:rsidRDefault="005F7EB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5F7EB2" w:rsidRPr="0058149E" w:rsidRDefault="005F7EB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RPK-0.8</w:t>
                        </w:r>
                        <w:r w:rsidRPr="008B2C33">
                          <w:rPr>
                            <w:b/>
                            <w:sz w:val="18"/>
                            <w:szCs w:val="18"/>
                          </w:rPr>
                          <w:t>HNBUSQ</w:t>
                        </w:r>
                      </w:p>
                      <w:p w:rsidR="005F7EB2" w:rsidRPr="00AF301F" w:rsidRDefault="005F7EB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F7EB2" w:rsidRPr="00613EFB" w:rsidRDefault="005F7EB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EB2" w:rsidRDefault="005F7E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Pr="00AF301F" w:rsidRDefault="005F7E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48C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Pr="00D35EE4" w:rsidRDefault="005F7EB2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RPK0.8</w:t>
                              </w:r>
                              <w:r w:rsidRPr="008B2C3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HNBUSQ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5F7EB2" w:rsidRPr="00C23BB2" w:rsidRDefault="005F7EB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F7EB2" w:rsidRPr="00EC2FF5" w:rsidRDefault="005F7EB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F7EB2" w:rsidRPr="00AF301F" w:rsidRDefault="005F7E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648C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F7EB2" w:rsidRPr="00D35EE4" w:rsidRDefault="005F7EB2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RPK0.8</w:t>
                        </w:r>
                        <w:r w:rsidRPr="008B2C3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HNBUSQ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5F7EB2" w:rsidRPr="00C23BB2" w:rsidRDefault="005F7EB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F7EB2" w:rsidRPr="00EC2FF5" w:rsidRDefault="005F7EB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EB2" w:rsidRDefault="005F7E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Default="005F7E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Pr="00AF301F" w:rsidRDefault="005F7E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48C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7EB2" w:rsidRPr="00D35EE4" w:rsidRDefault="005F7EB2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RPK-0.8</w:t>
                              </w:r>
                              <w:r w:rsidRPr="008B2C3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HNBUSQ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5F7EB2" w:rsidRPr="00EC2FF5" w:rsidRDefault="005F7EB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F7EB2" w:rsidRDefault="005F7E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F7EB2" w:rsidRPr="00AF301F" w:rsidRDefault="005F7E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648C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F7EB2" w:rsidRPr="00D35EE4" w:rsidRDefault="005F7EB2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RPK-0.8</w:t>
                        </w:r>
                        <w:r w:rsidRPr="008B2C3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HNBUSQ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5F7EB2" w:rsidRPr="00EC2FF5" w:rsidRDefault="005F7EB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EB2" w:rsidRDefault="005F7EB2">
      <w:r>
        <w:separator/>
      </w:r>
    </w:p>
  </w:footnote>
  <w:footnote w:type="continuationSeparator" w:id="0">
    <w:p w:rsidR="005F7EB2" w:rsidRDefault="005F7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EB2" w:rsidRDefault="005F7EB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7EB2" w:rsidRDefault="005F7EB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EB2" w:rsidRDefault="005F7EB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EB2" w:rsidRDefault="005F7EB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0"/>
  </w:num>
  <w:num w:numId="2">
    <w:abstractNumId w:val="34"/>
  </w:num>
  <w:num w:numId="3">
    <w:abstractNumId w:val="20"/>
  </w:num>
  <w:num w:numId="4">
    <w:abstractNumId w:val="2"/>
  </w:num>
  <w:num w:numId="5">
    <w:abstractNumId w:val="8"/>
  </w:num>
  <w:num w:numId="6">
    <w:abstractNumId w:val="1"/>
  </w:num>
  <w:num w:numId="7">
    <w:abstractNumId w:val="29"/>
  </w:num>
  <w:num w:numId="8">
    <w:abstractNumId w:val="17"/>
  </w:num>
  <w:num w:numId="9">
    <w:abstractNumId w:val="25"/>
  </w:num>
  <w:num w:numId="10">
    <w:abstractNumId w:val="14"/>
  </w:num>
  <w:num w:numId="11">
    <w:abstractNumId w:val="6"/>
  </w:num>
  <w:num w:numId="12">
    <w:abstractNumId w:val="11"/>
  </w:num>
  <w:num w:numId="13">
    <w:abstractNumId w:val="19"/>
  </w:num>
  <w:num w:numId="14">
    <w:abstractNumId w:val="3"/>
  </w:num>
  <w:num w:numId="15">
    <w:abstractNumId w:val="16"/>
  </w:num>
  <w:num w:numId="16">
    <w:abstractNumId w:val="21"/>
  </w:num>
  <w:num w:numId="17">
    <w:abstractNumId w:val="18"/>
  </w:num>
  <w:num w:numId="18">
    <w:abstractNumId w:val="13"/>
  </w:num>
  <w:num w:numId="19">
    <w:abstractNumId w:val="24"/>
  </w:num>
  <w:num w:numId="20">
    <w:abstractNumId w:val="4"/>
  </w:num>
  <w:num w:numId="21">
    <w:abstractNumId w:val="12"/>
  </w:num>
  <w:num w:numId="22">
    <w:abstractNumId w:val="27"/>
  </w:num>
  <w:num w:numId="23">
    <w:abstractNumId w:val="22"/>
  </w:num>
  <w:num w:numId="24">
    <w:abstractNumId w:val="15"/>
  </w:num>
  <w:num w:numId="25">
    <w:abstractNumId w:val="23"/>
  </w:num>
  <w:num w:numId="26">
    <w:abstractNumId w:val="7"/>
  </w:num>
  <w:num w:numId="27">
    <w:abstractNumId w:val="5"/>
  </w:num>
  <w:num w:numId="28">
    <w:abstractNumId w:val="9"/>
  </w:num>
  <w:num w:numId="29">
    <w:abstractNumId w:val="33"/>
  </w:num>
  <w:num w:numId="30">
    <w:abstractNumId w:val="28"/>
  </w:num>
  <w:num w:numId="31">
    <w:abstractNumId w:val="26"/>
  </w:num>
  <w:num w:numId="32">
    <w:abstractNumId w:val="10"/>
  </w:num>
  <w:num w:numId="33">
    <w:abstractNumId w:val="31"/>
  </w:num>
  <w:num w:numId="34">
    <w:abstractNumId w:val="32"/>
  </w:num>
  <w:num w:numId="35">
    <w:abstractNumId w:val="0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20152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964C0"/>
    <w:rsid w:val="000B019D"/>
    <w:rsid w:val="000B0D84"/>
    <w:rsid w:val="000B2A0A"/>
    <w:rsid w:val="000B3B54"/>
    <w:rsid w:val="000B727D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019B2"/>
    <w:rsid w:val="00115E20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80D0F"/>
    <w:rsid w:val="001930FB"/>
    <w:rsid w:val="001956DC"/>
    <w:rsid w:val="001A0A60"/>
    <w:rsid w:val="001A6BBE"/>
    <w:rsid w:val="001B3289"/>
    <w:rsid w:val="001B4294"/>
    <w:rsid w:val="001C0038"/>
    <w:rsid w:val="001C18B3"/>
    <w:rsid w:val="001C1974"/>
    <w:rsid w:val="001C27AF"/>
    <w:rsid w:val="001C3EDB"/>
    <w:rsid w:val="001C61A4"/>
    <w:rsid w:val="001D425F"/>
    <w:rsid w:val="001D56EC"/>
    <w:rsid w:val="001D63E7"/>
    <w:rsid w:val="001E2178"/>
    <w:rsid w:val="001E2E2E"/>
    <w:rsid w:val="001E45FC"/>
    <w:rsid w:val="001F1A08"/>
    <w:rsid w:val="001F449B"/>
    <w:rsid w:val="001F50DF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024B"/>
    <w:rsid w:val="002446F6"/>
    <w:rsid w:val="00244B04"/>
    <w:rsid w:val="00250561"/>
    <w:rsid w:val="00253E33"/>
    <w:rsid w:val="00257638"/>
    <w:rsid w:val="00266678"/>
    <w:rsid w:val="00266864"/>
    <w:rsid w:val="00267AD7"/>
    <w:rsid w:val="00270085"/>
    <w:rsid w:val="00276931"/>
    <w:rsid w:val="00282779"/>
    <w:rsid w:val="00286AC2"/>
    <w:rsid w:val="00290A2E"/>
    <w:rsid w:val="00291EAF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7AF9"/>
    <w:rsid w:val="002C2364"/>
    <w:rsid w:val="002C44B8"/>
    <w:rsid w:val="002C44E0"/>
    <w:rsid w:val="002E1622"/>
    <w:rsid w:val="002E3A4E"/>
    <w:rsid w:val="002F7790"/>
    <w:rsid w:val="002F79FC"/>
    <w:rsid w:val="003066A5"/>
    <w:rsid w:val="00310201"/>
    <w:rsid w:val="00310328"/>
    <w:rsid w:val="00311219"/>
    <w:rsid w:val="00314201"/>
    <w:rsid w:val="00326079"/>
    <w:rsid w:val="00343FCA"/>
    <w:rsid w:val="00344173"/>
    <w:rsid w:val="00345C5B"/>
    <w:rsid w:val="00346892"/>
    <w:rsid w:val="00356F7E"/>
    <w:rsid w:val="0036188A"/>
    <w:rsid w:val="00371DD6"/>
    <w:rsid w:val="00371E72"/>
    <w:rsid w:val="00372A29"/>
    <w:rsid w:val="00373C6B"/>
    <w:rsid w:val="003964AD"/>
    <w:rsid w:val="0039720C"/>
    <w:rsid w:val="003B1DD4"/>
    <w:rsid w:val="003C060B"/>
    <w:rsid w:val="003C0DBD"/>
    <w:rsid w:val="003C5C8E"/>
    <w:rsid w:val="003D1C42"/>
    <w:rsid w:val="003E3AD4"/>
    <w:rsid w:val="003E6FA8"/>
    <w:rsid w:val="003F28A1"/>
    <w:rsid w:val="003F43C3"/>
    <w:rsid w:val="00405F7D"/>
    <w:rsid w:val="004106D7"/>
    <w:rsid w:val="004158E2"/>
    <w:rsid w:val="0042083A"/>
    <w:rsid w:val="00425803"/>
    <w:rsid w:val="00433717"/>
    <w:rsid w:val="00434DB0"/>
    <w:rsid w:val="00437185"/>
    <w:rsid w:val="00441553"/>
    <w:rsid w:val="00447E63"/>
    <w:rsid w:val="004502D6"/>
    <w:rsid w:val="00455E74"/>
    <w:rsid w:val="0046414B"/>
    <w:rsid w:val="0047634B"/>
    <w:rsid w:val="00481268"/>
    <w:rsid w:val="0048313C"/>
    <w:rsid w:val="004831AA"/>
    <w:rsid w:val="00493280"/>
    <w:rsid w:val="004937D7"/>
    <w:rsid w:val="004958AB"/>
    <w:rsid w:val="004965E7"/>
    <w:rsid w:val="004A14D0"/>
    <w:rsid w:val="004B12D6"/>
    <w:rsid w:val="004B296A"/>
    <w:rsid w:val="004B6F5E"/>
    <w:rsid w:val="004C1297"/>
    <w:rsid w:val="004C329E"/>
    <w:rsid w:val="004C583A"/>
    <w:rsid w:val="004C5BD1"/>
    <w:rsid w:val="004D1F92"/>
    <w:rsid w:val="004D5533"/>
    <w:rsid w:val="004E674F"/>
    <w:rsid w:val="004F3DFC"/>
    <w:rsid w:val="004F461A"/>
    <w:rsid w:val="004F494A"/>
    <w:rsid w:val="004F77E1"/>
    <w:rsid w:val="0050033F"/>
    <w:rsid w:val="00500799"/>
    <w:rsid w:val="00503F3E"/>
    <w:rsid w:val="00505AFE"/>
    <w:rsid w:val="005065CB"/>
    <w:rsid w:val="00523AA3"/>
    <w:rsid w:val="00525949"/>
    <w:rsid w:val="00526151"/>
    <w:rsid w:val="00531B53"/>
    <w:rsid w:val="00533AA2"/>
    <w:rsid w:val="00533CC7"/>
    <w:rsid w:val="005411CB"/>
    <w:rsid w:val="0054532D"/>
    <w:rsid w:val="00554566"/>
    <w:rsid w:val="00557D90"/>
    <w:rsid w:val="005615C2"/>
    <w:rsid w:val="00562AF8"/>
    <w:rsid w:val="0058149E"/>
    <w:rsid w:val="00583DBC"/>
    <w:rsid w:val="00584062"/>
    <w:rsid w:val="005847D8"/>
    <w:rsid w:val="005867DC"/>
    <w:rsid w:val="00590895"/>
    <w:rsid w:val="00592BC8"/>
    <w:rsid w:val="005965CF"/>
    <w:rsid w:val="005A227C"/>
    <w:rsid w:val="005B0C98"/>
    <w:rsid w:val="005B68E2"/>
    <w:rsid w:val="005B7781"/>
    <w:rsid w:val="005C22F0"/>
    <w:rsid w:val="005D0574"/>
    <w:rsid w:val="005D6406"/>
    <w:rsid w:val="005E38BC"/>
    <w:rsid w:val="005E5127"/>
    <w:rsid w:val="005F7EB2"/>
    <w:rsid w:val="00601691"/>
    <w:rsid w:val="0060401F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21DA"/>
    <w:rsid w:val="0067315B"/>
    <w:rsid w:val="006752A0"/>
    <w:rsid w:val="006834FA"/>
    <w:rsid w:val="00684159"/>
    <w:rsid w:val="006866EC"/>
    <w:rsid w:val="00687F0A"/>
    <w:rsid w:val="006912EC"/>
    <w:rsid w:val="00697856"/>
    <w:rsid w:val="006A02CC"/>
    <w:rsid w:val="006A3296"/>
    <w:rsid w:val="006A4752"/>
    <w:rsid w:val="006A7C74"/>
    <w:rsid w:val="006B0C6E"/>
    <w:rsid w:val="006B12BE"/>
    <w:rsid w:val="006B3F2C"/>
    <w:rsid w:val="006C7FF0"/>
    <w:rsid w:val="006D19F8"/>
    <w:rsid w:val="006D1C51"/>
    <w:rsid w:val="006D3295"/>
    <w:rsid w:val="006D487A"/>
    <w:rsid w:val="006D57D4"/>
    <w:rsid w:val="006D6A03"/>
    <w:rsid w:val="006E30DA"/>
    <w:rsid w:val="006E390C"/>
    <w:rsid w:val="006E54B4"/>
    <w:rsid w:val="006E631E"/>
    <w:rsid w:val="006F412D"/>
    <w:rsid w:val="0070650B"/>
    <w:rsid w:val="0072515B"/>
    <w:rsid w:val="00727637"/>
    <w:rsid w:val="0073406F"/>
    <w:rsid w:val="0073411A"/>
    <w:rsid w:val="00740801"/>
    <w:rsid w:val="00745BD9"/>
    <w:rsid w:val="00747FC7"/>
    <w:rsid w:val="00751720"/>
    <w:rsid w:val="00751FA7"/>
    <w:rsid w:val="00756591"/>
    <w:rsid w:val="00764195"/>
    <w:rsid w:val="00776934"/>
    <w:rsid w:val="0078177F"/>
    <w:rsid w:val="007877E0"/>
    <w:rsid w:val="007A2236"/>
    <w:rsid w:val="007A3A35"/>
    <w:rsid w:val="007B095E"/>
    <w:rsid w:val="007B2CEF"/>
    <w:rsid w:val="007B36E9"/>
    <w:rsid w:val="007B6B89"/>
    <w:rsid w:val="007B751F"/>
    <w:rsid w:val="007C300D"/>
    <w:rsid w:val="007C71C3"/>
    <w:rsid w:val="007D349B"/>
    <w:rsid w:val="007D4E6B"/>
    <w:rsid w:val="007D6CCA"/>
    <w:rsid w:val="007E5E22"/>
    <w:rsid w:val="007F3078"/>
    <w:rsid w:val="007F5E01"/>
    <w:rsid w:val="008003C3"/>
    <w:rsid w:val="00800B77"/>
    <w:rsid w:val="00806B72"/>
    <w:rsid w:val="00810B70"/>
    <w:rsid w:val="00815656"/>
    <w:rsid w:val="008160B0"/>
    <w:rsid w:val="00820FF9"/>
    <w:rsid w:val="00830725"/>
    <w:rsid w:val="00835525"/>
    <w:rsid w:val="008361D5"/>
    <w:rsid w:val="008374FD"/>
    <w:rsid w:val="00842788"/>
    <w:rsid w:val="00842C8C"/>
    <w:rsid w:val="00850DCA"/>
    <w:rsid w:val="00850DEB"/>
    <w:rsid w:val="00851CB0"/>
    <w:rsid w:val="0085316F"/>
    <w:rsid w:val="008602F3"/>
    <w:rsid w:val="008648C4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B2C33"/>
    <w:rsid w:val="008D09DC"/>
    <w:rsid w:val="008D1693"/>
    <w:rsid w:val="008D1F24"/>
    <w:rsid w:val="008D75BB"/>
    <w:rsid w:val="008E0B73"/>
    <w:rsid w:val="008E23C1"/>
    <w:rsid w:val="008E3133"/>
    <w:rsid w:val="008F2493"/>
    <w:rsid w:val="008F7D55"/>
    <w:rsid w:val="009009DC"/>
    <w:rsid w:val="0090155D"/>
    <w:rsid w:val="00906DFF"/>
    <w:rsid w:val="00910B53"/>
    <w:rsid w:val="00912E27"/>
    <w:rsid w:val="00913F03"/>
    <w:rsid w:val="009148F2"/>
    <w:rsid w:val="00922280"/>
    <w:rsid w:val="00931F28"/>
    <w:rsid w:val="00933C67"/>
    <w:rsid w:val="00934AAB"/>
    <w:rsid w:val="00935AA1"/>
    <w:rsid w:val="0094137F"/>
    <w:rsid w:val="00941985"/>
    <w:rsid w:val="009454F1"/>
    <w:rsid w:val="009457C2"/>
    <w:rsid w:val="0096270C"/>
    <w:rsid w:val="00970B5A"/>
    <w:rsid w:val="0097670D"/>
    <w:rsid w:val="00984D44"/>
    <w:rsid w:val="00985AEE"/>
    <w:rsid w:val="00985B81"/>
    <w:rsid w:val="009A15D3"/>
    <w:rsid w:val="009A1FA5"/>
    <w:rsid w:val="009A41AC"/>
    <w:rsid w:val="009B1EC5"/>
    <w:rsid w:val="009B21C2"/>
    <w:rsid w:val="009B236D"/>
    <w:rsid w:val="009B47D8"/>
    <w:rsid w:val="009B4AC3"/>
    <w:rsid w:val="009B54C8"/>
    <w:rsid w:val="009B6F0C"/>
    <w:rsid w:val="009C1A43"/>
    <w:rsid w:val="009C530F"/>
    <w:rsid w:val="009D300F"/>
    <w:rsid w:val="009D5B4E"/>
    <w:rsid w:val="009D5F49"/>
    <w:rsid w:val="009D7031"/>
    <w:rsid w:val="009D75C2"/>
    <w:rsid w:val="009E0337"/>
    <w:rsid w:val="009E56F2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26E7"/>
    <w:rsid w:val="00A5473F"/>
    <w:rsid w:val="00A56FE4"/>
    <w:rsid w:val="00A63AC1"/>
    <w:rsid w:val="00A66853"/>
    <w:rsid w:val="00A66DAA"/>
    <w:rsid w:val="00A70FFD"/>
    <w:rsid w:val="00A7291A"/>
    <w:rsid w:val="00A73373"/>
    <w:rsid w:val="00A77E80"/>
    <w:rsid w:val="00A86107"/>
    <w:rsid w:val="00A947BA"/>
    <w:rsid w:val="00A94F9C"/>
    <w:rsid w:val="00A95A21"/>
    <w:rsid w:val="00A97329"/>
    <w:rsid w:val="00A97BA4"/>
    <w:rsid w:val="00AC27B2"/>
    <w:rsid w:val="00AC57D5"/>
    <w:rsid w:val="00AD1917"/>
    <w:rsid w:val="00AD6D0F"/>
    <w:rsid w:val="00AD7369"/>
    <w:rsid w:val="00AE188B"/>
    <w:rsid w:val="00AE3233"/>
    <w:rsid w:val="00AF0235"/>
    <w:rsid w:val="00AF1F03"/>
    <w:rsid w:val="00AF301F"/>
    <w:rsid w:val="00AF3C6E"/>
    <w:rsid w:val="00B01489"/>
    <w:rsid w:val="00B02AA8"/>
    <w:rsid w:val="00B05947"/>
    <w:rsid w:val="00B14F7A"/>
    <w:rsid w:val="00B16FB7"/>
    <w:rsid w:val="00B2430D"/>
    <w:rsid w:val="00B263D1"/>
    <w:rsid w:val="00B40E5B"/>
    <w:rsid w:val="00B41385"/>
    <w:rsid w:val="00B42168"/>
    <w:rsid w:val="00B52A4F"/>
    <w:rsid w:val="00B544F4"/>
    <w:rsid w:val="00B65EF5"/>
    <w:rsid w:val="00B713E6"/>
    <w:rsid w:val="00B757EC"/>
    <w:rsid w:val="00B77F93"/>
    <w:rsid w:val="00B853CA"/>
    <w:rsid w:val="00B85C1D"/>
    <w:rsid w:val="00B930C4"/>
    <w:rsid w:val="00BA34EC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17994"/>
    <w:rsid w:val="00C22885"/>
    <w:rsid w:val="00C241C9"/>
    <w:rsid w:val="00C2699D"/>
    <w:rsid w:val="00C309CB"/>
    <w:rsid w:val="00C419C1"/>
    <w:rsid w:val="00C41C5B"/>
    <w:rsid w:val="00C47F87"/>
    <w:rsid w:val="00C510BE"/>
    <w:rsid w:val="00C51B10"/>
    <w:rsid w:val="00C52F54"/>
    <w:rsid w:val="00C612CD"/>
    <w:rsid w:val="00C62CCD"/>
    <w:rsid w:val="00C64DFA"/>
    <w:rsid w:val="00C66856"/>
    <w:rsid w:val="00C66B1C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04A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2551"/>
    <w:rsid w:val="00D00B1D"/>
    <w:rsid w:val="00D01B77"/>
    <w:rsid w:val="00D02C8E"/>
    <w:rsid w:val="00D03CA1"/>
    <w:rsid w:val="00D03F3F"/>
    <w:rsid w:val="00D07290"/>
    <w:rsid w:val="00D21FC0"/>
    <w:rsid w:val="00D22FFE"/>
    <w:rsid w:val="00D2476B"/>
    <w:rsid w:val="00D263FB"/>
    <w:rsid w:val="00D30D65"/>
    <w:rsid w:val="00D31D52"/>
    <w:rsid w:val="00D357F4"/>
    <w:rsid w:val="00D35EE4"/>
    <w:rsid w:val="00D4159B"/>
    <w:rsid w:val="00D549B4"/>
    <w:rsid w:val="00D551FA"/>
    <w:rsid w:val="00D566EE"/>
    <w:rsid w:val="00D6500E"/>
    <w:rsid w:val="00D70F85"/>
    <w:rsid w:val="00D73B7E"/>
    <w:rsid w:val="00D773F7"/>
    <w:rsid w:val="00D85018"/>
    <w:rsid w:val="00D87209"/>
    <w:rsid w:val="00D94937"/>
    <w:rsid w:val="00D96268"/>
    <w:rsid w:val="00D97C02"/>
    <w:rsid w:val="00DA1947"/>
    <w:rsid w:val="00DA234E"/>
    <w:rsid w:val="00DA4E1F"/>
    <w:rsid w:val="00DC172F"/>
    <w:rsid w:val="00DC42C5"/>
    <w:rsid w:val="00DC56ED"/>
    <w:rsid w:val="00DC63A8"/>
    <w:rsid w:val="00DD34E3"/>
    <w:rsid w:val="00DE4F2D"/>
    <w:rsid w:val="00DE4FB5"/>
    <w:rsid w:val="00E02961"/>
    <w:rsid w:val="00E035FD"/>
    <w:rsid w:val="00E13F0E"/>
    <w:rsid w:val="00E24807"/>
    <w:rsid w:val="00E24ED7"/>
    <w:rsid w:val="00E2544B"/>
    <w:rsid w:val="00E3289A"/>
    <w:rsid w:val="00E44D0F"/>
    <w:rsid w:val="00E50936"/>
    <w:rsid w:val="00E515AE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C78F9"/>
    <w:rsid w:val="00EC79A8"/>
    <w:rsid w:val="00EE3046"/>
    <w:rsid w:val="00EE3BAA"/>
    <w:rsid w:val="00EE40B5"/>
    <w:rsid w:val="00EF2B2F"/>
    <w:rsid w:val="00EF3D97"/>
    <w:rsid w:val="00F06008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35277"/>
    <w:rsid w:val="00F40BEC"/>
    <w:rsid w:val="00F45097"/>
    <w:rsid w:val="00F46DA1"/>
    <w:rsid w:val="00F51E1D"/>
    <w:rsid w:val="00F55AD9"/>
    <w:rsid w:val="00F55F7B"/>
    <w:rsid w:val="00F57CC0"/>
    <w:rsid w:val="00F624D0"/>
    <w:rsid w:val="00F62AE1"/>
    <w:rsid w:val="00F74593"/>
    <w:rsid w:val="00F7656C"/>
    <w:rsid w:val="00F817D9"/>
    <w:rsid w:val="00F924FC"/>
    <w:rsid w:val="00F96FFB"/>
    <w:rsid w:val="00FA3A55"/>
    <w:rsid w:val="00FA64EB"/>
    <w:rsid w:val="00FA7A5C"/>
    <w:rsid w:val="00FC694B"/>
    <w:rsid w:val="00FC6D6C"/>
    <w:rsid w:val="00FD298C"/>
    <w:rsid w:val="00FD5CAC"/>
    <w:rsid w:val="00FD64C5"/>
    <w:rsid w:val="00FE08C8"/>
    <w:rsid w:val="00FE481F"/>
    <w:rsid w:val="00FE4C1E"/>
    <w:rsid w:val="00FF3E85"/>
    <w:rsid w:val="00FF410C"/>
    <w:rsid w:val="00FF506A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4:docId w14:val="3C9292A6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  <w:style w:type="paragraph" w:customStyle="1" w:styleId="Pa18">
    <w:name w:val="Pa18"/>
    <w:basedOn w:val="Default"/>
    <w:next w:val="Default"/>
    <w:uiPriority w:val="99"/>
    <w:rsid w:val="007C71C3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10184-0940-41FD-B08A-BFF549C97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373</TotalTime>
  <Pages>33</Pages>
  <Words>4854</Words>
  <Characters>27670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24</cp:revision>
  <cp:lastPrinted>2021-03-26T08:29:00Z</cp:lastPrinted>
  <dcterms:created xsi:type="dcterms:W3CDTF">2023-03-07T09:11:00Z</dcterms:created>
  <dcterms:modified xsi:type="dcterms:W3CDTF">2026-07-21T11:33:00Z</dcterms:modified>
</cp:coreProperties>
</file>