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7A6C15">
              <w:rPr>
                <w:b/>
                <w:szCs w:val="28"/>
              </w:rPr>
              <w:t xml:space="preserve">СИСТЕМЫ КОНДИЦИОНИРОВАНИЯ, </w:t>
            </w:r>
            <w:r>
              <w:rPr>
                <w:b/>
                <w:szCs w:val="28"/>
              </w:rPr>
              <w:t>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3567FC">
              <w:rPr>
                <w:b/>
                <w:szCs w:val="28"/>
              </w:rPr>
              <w:t>RPK-0.</w:t>
            </w:r>
            <w:r w:rsidR="003567FC" w:rsidRPr="002F0650">
              <w:rPr>
                <w:b/>
                <w:szCs w:val="28"/>
              </w:rPr>
              <w:t>8</w:t>
            </w:r>
            <w:r w:rsidR="003567FC" w:rsidRPr="002B11FF">
              <w:rPr>
                <w:b/>
                <w:szCs w:val="28"/>
              </w:rPr>
              <w:t>FSRM</w:t>
            </w:r>
          </w:p>
        </w:tc>
      </w:tr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3567FC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RPK-0.</w:t>
            </w:r>
            <w:r w:rsidRPr="002F0650">
              <w:rPr>
                <w:b/>
                <w:szCs w:val="28"/>
              </w:rPr>
              <w:t>8</w:t>
            </w:r>
            <w:r w:rsidRPr="002B11FF">
              <w:rPr>
                <w:b/>
                <w:szCs w:val="28"/>
              </w:rPr>
              <w:t>FSRM</w:t>
            </w:r>
            <w:r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567F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A0B58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_Ref89259544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_Ref89259565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_Ref89259573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_Ref89259591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_Ref89259609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_Ref89259614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_Ref89259646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_Ref89259650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_Ref75275894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_Ref89259675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_Ref89259695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31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69778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697783" w:rsidP="00FC5710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3567FC" w:rsidRDefault="003C5C8E" w:rsidP="003C5C8E">
      <w:pPr>
        <w:tabs>
          <w:tab w:val="left" w:pos="6433"/>
        </w:tabs>
      </w:pPr>
      <w:r>
        <w:tab/>
      </w:r>
    </w:p>
    <w:p w:rsidR="003567FC" w:rsidRDefault="003567FC" w:rsidP="003567FC">
      <w:pPr>
        <w:tabs>
          <w:tab w:val="left" w:pos="6433"/>
        </w:tabs>
      </w:pPr>
      <w:r>
        <w:tab/>
      </w:r>
    </w:p>
    <w:p w:rsidR="00810B70" w:rsidRPr="003567FC" w:rsidRDefault="003567FC" w:rsidP="003567FC">
      <w:pPr>
        <w:tabs>
          <w:tab w:val="left" w:pos="6489"/>
        </w:tabs>
        <w:sectPr w:rsidR="00810B70" w:rsidRPr="003567FC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9C2CEC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9C2CEC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F924FC" w:rsidRDefault="003567FC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567FC">
              <w:rPr>
                <w:sz w:val="22"/>
                <w:szCs w:val="22"/>
              </w:rPr>
              <w:t>RPK-0.8FSRM</w:t>
            </w:r>
          </w:p>
        </w:tc>
      </w:tr>
      <w:tr w:rsidR="006A3296" w:rsidRPr="00CC2C20" w:rsidTr="009C2CEC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3567FC" w:rsidP="00297FD5">
            <w:pPr>
              <w:jc w:val="center"/>
              <w:rPr>
                <w:sz w:val="22"/>
                <w:szCs w:val="22"/>
              </w:rPr>
            </w:pPr>
            <w:r w:rsidRPr="003567FC">
              <w:rPr>
                <w:sz w:val="22"/>
                <w:szCs w:val="22"/>
              </w:rPr>
              <w:t>RPK-0.8FSRM</w:t>
            </w:r>
          </w:p>
        </w:tc>
      </w:tr>
      <w:tr w:rsidR="009C2CEC" w:rsidRPr="00CC2C20" w:rsidTr="009C2CEC">
        <w:trPr>
          <w:trHeight w:val="553"/>
        </w:trPr>
        <w:tc>
          <w:tcPr>
            <w:tcW w:w="2552" w:type="dxa"/>
            <w:vAlign w:val="center"/>
          </w:tcPr>
          <w:p w:rsidR="009C2CEC" w:rsidRPr="00CC2C20" w:rsidRDefault="009C2CE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9C2CEC" w:rsidRPr="0029731C" w:rsidRDefault="009C2CEC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9C2CEC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9C2CEC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C2CEC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697783" w:rsidRPr="00CC2C20" w:rsidTr="009C2CEC">
        <w:trPr>
          <w:trHeight w:val="553"/>
        </w:trPr>
        <w:tc>
          <w:tcPr>
            <w:tcW w:w="2552" w:type="dxa"/>
            <w:vAlign w:val="center"/>
          </w:tcPr>
          <w:p w:rsidR="00697783" w:rsidRPr="00CC2C20" w:rsidRDefault="00697783" w:rsidP="00697783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7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697783" w:rsidRPr="008912C4" w:rsidRDefault="00697783" w:rsidP="0069778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697783" w:rsidRPr="00CC2C20" w:rsidTr="009C2CEC">
        <w:trPr>
          <w:trHeight w:val="553"/>
        </w:trPr>
        <w:tc>
          <w:tcPr>
            <w:tcW w:w="2552" w:type="dxa"/>
            <w:vAlign w:val="center"/>
          </w:tcPr>
          <w:p w:rsidR="00697783" w:rsidRPr="00CC2C20" w:rsidRDefault="00697783" w:rsidP="006977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697783" w:rsidRPr="00CC2C20" w:rsidRDefault="00697783" w:rsidP="00697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97783" w:rsidRPr="00CC2C20" w:rsidTr="009C2CEC">
        <w:trPr>
          <w:trHeight w:val="492"/>
        </w:trPr>
        <w:tc>
          <w:tcPr>
            <w:tcW w:w="2552" w:type="dxa"/>
            <w:vAlign w:val="center"/>
          </w:tcPr>
          <w:p w:rsidR="00697783" w:rsidRPr="00F0163C" w:rsidRDefault="00697783" w:rsidP="00697783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697783" w:rsidRDefault="00697783" w:rsidP="00697783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697783" w:rsidRDefault="00697783" w:rsidP="00697783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697783" w:rsidRDefault="00697783" w:rsidP="00697783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697783" w:rsidRPr="009A1BB8" w:rsidRDefault="00697783" w:rsidP="00697783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697783" w:rsidRPr="009C0E86" w:rsidRDefault="00697783" w:rsidP="00697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697783" w:rsidRPr="00F0163C" w:rsidRDefault="00697783" w:rsidP="00697783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697783" w:rsidRPr="00BA0B58" w:rsidTr="009C2CEC">
        <w:trPr>
          <w:trHeight w:val="492"/>
        </w:trPr>
        <w:tc>
          <w:tcPr>
            <w:tcW w:w="2552" w:type="dxa"/>
            <w:vAlign w:val="center"/>
          </w:tcPr>
          <w:p w:rsidR="00697783" w:rsidRPr="00CC2C20" w:rsidRDefault="00697783" w:rsidP="0069778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697783" w:rsidRPr="003011F5" w:rsidRDefault="00697783" w:rsidP="00697783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697783" w:rsidRPr="00CC2C20" w:rsidTr="009C2CEC">
        <w:trPr>
          <w:trHeight w:val="553"/>
        </w:trPr>
        <w:tc>
          <w:tcPr>
            <w:tcW w:w="2552" w:type="dxa"/>
            <w:vAlign w:val="center"/>
          </w:tcPr>
          <w:p w:rsidR="00697783" w:rsidRPr="00CC2C20" w:rsidRDefault="00697783" w:rsidP="0069778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697783" w:rsidRPr="003011F5" w:rsidRDefault="00697783" w:rsidP="00697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697783" w:rsidRPr="00BA0B58" w:rsidTr="009C2CEC">
        <w:trPr>
          <w:trHeight w:val="553"/>
        </w:trPr>
        <w:tc>
          <w:tcPr>
            <w:tcW w:w="2552" w:type="dxa"/>
            <w:vAlign w:val="center"/>
          </w:tcPr>
          <w:p w:rsidR="00697783" w:rsidRPr="00CC2C20" w:rsidRDefault="00697783" w:rsidP="0069778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697783" w:rsidRPr="001C49D4" w:rsidRDefault="00697783" w:rsidP="006977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697783" w:rsidRPr="00CC2C20" w:rsidTr="009C2CEC">
        <w:trPr>
          <w:trHeight w:val="553"/>
        </w:trPr>
        <w:tc>
          <w:tcPr>
            <w:tcW w:w="2552" w:type="dxa"/>
            <w:vAlign w:val="center"/>
          </w:tcPr>
          <w:p w:rsidR="00697783" w:rsidRPr="00CC2C20" w:rsidRDefault="00697783" w:rsidP="0069778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697783" w:rsidRPr="00D263FB" w:rsidRDefault="00697783" w:rsidP="0069778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697783" w:rsidRPr="00CC2C20" w:rsidTr="009C2CEC">
        <w:trPr>
          <w:trHeight w:val="553"/>
        </w:trPr>
        <w:tc>
          <w:tcPr>
            <w:tcW w:w="2552" w:type="dxa"/>
            <w:vAlign w:val="center"/>
          </w:tcPr>
          <w:p w:rsidR="00697783" w:rsidRPr="00F0163C" w:rsidRDefault="00697783" w:rsidP="00697783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697783" w:rsidRDefault="00697783" w:rsidP="00697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97783" w:rsidRPr="00BF0AAC" w:rsidRDefault="00697783" w:rsidP="00697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97783" w:rsidRPr="00BF0AAC" w:rsidRDefault="00697783" w:rsidP="0069778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97783" w:rsidRPr="00BF0AAC" w:rsidRDefault="00697783" w:rsidP="0069778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97783" w:rsidRPr="00BF0AAC" w:rsidRDefault="00697783" w:rsidP="0069778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97783" w:rsidRPr="00BF0AAC" w:rsidRDefault="00697783" w:rsidP="0069778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97783" w:rsidRPr="00BF0AAC" w:rsidRDefault="00697783" w:rsidP="0069778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697783" w:rsidRPr="002362A6" w:rsidRDefault="00697783" w:rsidP="00697783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2362A6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2362A6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362A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2362A6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7"/>
    </w:tbl>
    <w:p w:rsidR="00866216" w:rsidRDefault="00866216" w:rsidP="00200C8E">
      <w:pPr>
        <w:jc w:val="center"/>
        <w:rPr>
          <w:b/>
          <w:szCs w:val="28"/>
        </w:rPr>
      </w:pPr>
    </w:p>
    <w:p w:rsidR="007A6C15" w:rsidRDefault="007A6C15" w:rsidP="00200C8E">
      <w:pPr>
        <w:jc w:val="center"/>
        <w:rPr>
          <w:b/>
          <w:szCs w:val="28"/>
        </w:rPr>
      </w:pPr>
    </w:p>
    <w:p w:rsidR="007A6C15" w:rsidRDefault="007A6C15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3567FC" w:rsidRDefault="003567FC" w:rsidP="00200C8E">
      <w:pPr>
        <w:jc w:val="center"/>
        <w:rPr>
          <w:noProof/>
          <w:sz w:val="20"/>
          <w:szCs w:val="20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1A5389" w:rsidRPr="00AD1C4D" w:rsidTr="00E53E00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1A5389" w:rsidRPr="00D94425" w:rsidRDefault="001A5389" w:rsidP="001A5389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1A5389" w:rsidRPr="00D94425" w:rsidRDefault="001A5389" w:rsidP="001A5389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vAlign w:val="center"/>
          </w:tcPr>
          <w:p w:rsidR="001A5389" w:rsidRPr="00D94425" w:rsidRDefault="001A5389" w:rsidP="001A5389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3567FC" w:rsidRPr="00AD1C4D" w:rsidTr="00F557E6">
        <w:trPr>
          <w:trHeight w:val="159"/>
          <w:jc w:val="center"/>
        </w:trPr>
        <w:tc>
          <w:tcPr>
            <w:tcW w:w="2272" w:type="dxa"/>
            <w:vMerge w:val="restart"/>
          </w:tcPr>
          <w:p w:rsidR="003567FC" w:rsidRPr="00AD1C4D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3567FC" w:rsidRPr="0001459B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3567FC" w:rsidRPr="00AD1C4D" w:rsidRDefault="003567FC" w:rsidP="00F557E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3567FC" w:rsidRPr="009C1598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.0/2.2</w:t>
            </w:r>
          </w:p>
        </w:tc>
      </w:tr>
      <w:tr w:rsidR="003567FC" w:rsidRPr="00AD1C4D" w:rsidTr="00F557E6">
        <w:trPr>
          <w:trHeight w:val="159"/>
          <w:jc w:val="center"/>
        </w:trPr>
        <w:tc>
          <w:tcPr>
            <w:tcW w:w="2272" w:type="dxa"/>
            <w:vMerge/>
          </w:tcPr>
          <w:p w:rsidR="003567FC" w:rsidRDefault="003567FC" w:rsidP="00F557E6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3567FC" w:rsidRPr="0001459B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3567FC" w:rsidRPr="00AD1C4D" w:rsidRDefault="003567FC" w:rsidP="00F557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3567FC" w:rsidRDefault="003567FC" w:rsidP="00F557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2.2/2.5</w:t>
            </w:r>
          </w:p>
        </w:tc>
      </w:tr>
      <w:tr w:rsidR="003567FC" w:rsidRPr="00AD1C4D" w:rsidTr="009C2CEC">
        <w:trPr>
          <w:trHeight w:val="159"/>
          <w:jc w:val="center"/>
        </w:trPr>
        <w:tc>
          <w:tcPr>
            <w:tcW w:w="2272" w:type="dxa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3567FC" w:rsidRPr="00135C40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3567FC" w:rsidRPr="00482A3A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10/8/7/6.5</w:t>
            </w:r>
          </w:p>
        </w:tc>
      </w:tr>
      <w:tr w:rsidR="003567FC" w:rsidRPr="00AD1C4D" w:rsidTr="009C2CEC">
        <w:trPr>
          <w:jc w:val="center"/>
        </w:trPr>
        <w:tc>
          <w:tcPr>
            <w:tcW w:w="2272" w:type="dxa"/>
            <w:vAlign w:val="center"/>
          </w:tcPr>
          <w:p w:rsidR="003567FC" w:rsidRPr="00E4197E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3567FC" w:rsidRPr="00E4197E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3567FC" w:rsidRPr="00E4197E" w:rsidRDefault="003567FC" w:rsidP="00F557E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3567FC" w:rsidRPr="004C1D6C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39/35/32/30</w:t>
            </w:r>
          </w:p>
        </w:tc>
      </w:tr>
      <w:tr w:rsidR="003567FC" w:rsidRPr="00AD1C4D" w:rsidTr="009C2CEC">
        <w:trPr>
          <w:jc w:val="center"/>
        </w:trPr>
        <w:tc>
          <w:tcPr>
            <w:tcW w:w="2272" w:type="dxa"/>
            <w:vAlign w:val="center"/>
          </w:tcPr>
          <w:p w:rsidR="003567FC" w:rsidRPr="00E4197E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3567FC" w:rsidRPr="00E4197E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3567FC" w:rsidRPr="00135C40" w:rsidRDefault="003567FC" w:rsidP="00F557E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3567FC" w:rsidRPr="004C1D6C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53/49/47/45</w:t>
            </w:r>
          </w:p>
        </w:tc>
      </w:tr>
      <w:tr w:rsidR="003567FC" w:rsidRPr="00AD1C4D" w:rsidTr="00F557E6">
        <w:trPr>
          <w:jc w:val="center"/>
        </w:trPr>
        <w:tc>
          <w:tcPr>
            <w:tcW w:w="2272" w:type="dxa"/>
            <w:vMerge w:val="restart"/>
            <w:vAlign w:val="center"/>
          </w:tcPr>
          <w:p w:rsidR="003567FC" w:rsidRPr="00135C40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3567FC" w:rsidRPr="0001459B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3567FC" w:rsidRPr="00135C40" w:rsidRDefault="003567FC" w:rsidP="00F557E6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3567FC" w:rsidRPr="002C27AF" w:rsidRDefault="003567FC" w:rsidP="00F557E6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3567FC" w:rsidRPr="00AD1C4D" w:rsidTr="00F557E6">
        <w:trPr>
          <w:jc w:val="center"/>
        </w:trPr>
        <w:tc>
          <w:tcPr>
            <w:tcW w:w="2272" w:type="dxa"/>
            <w:vMerge/>
            <w:vAlign w:val="center"/>
          </w:tcPr>
          <w:p w:rsidR="003567FC" w:rsidRPr="00E4197E" w:rsidRDefault="003567FC" w:rsidP="00F557E6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3567FC" w:rsidRPr="00E4197E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3567FC" w:rsidRPr="00E4197E" w:rsidRDefault="003567FC" w:rsidP="00F557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3567FC" w:rsidRPr="002C27AF" w:rsidRDefault="003567FC" w:rsidP="00F557E6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3567FC" w:rsidRPr="00AD1C4D" w:rsidTr="00F557E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3567FC" w:rsidRPr="00E4197E" w:rsidRDefault="003567FC" w:rsidP="00F557E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3567FC" w:rsidRPr="00E4197E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3567FC" w:rsidRPr="00B54A67" w:rsidRDefault="003567FC" w:rsidP="00F557E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3567FC" w:rsidRPr="00135C40" w:rsidRDefault="003567FC" w:rsidP="00F557E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3567FC" w:rsidRPr="00135C40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3567FC" w:rsidRPr="00AD1C4D" w:rsidTr="00F557E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3567FC" w:rsidRPr="00FD6217" w:rsidRDefault="003567FC" w:rsidP="00F557E6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3567FC" w:rsidRPr="00FD6217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3567FC" w:rsidRPr="00135C40" w:rsidRDefault="003567FC" w:rsidP="00F557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3567FC" w:rsidRPr="0098223F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3567FC" w:rsidRPr="00AD1C4D" w:rsidTr="00F557E6">
        <w:trPr>
          <w:jc w:val="center"/>
        </w:trPr>
        <w:tc>
          <w:tcPr>
            <w:tcW w:w="5822" w:type="dxa"/>
            <w:gridSpan w:val="2"/>
            <w:vAlign w:val="center"/>
          </w:tcPr>
          <w:p w:rsidR="003567FC" w:rsidRPr="00CA78A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3567FC" w:rsidRPr="00CA78AC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3567FC" w:rsidRPr="00CA78AC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3567FC" w:rsidRPr="00AD1C4D" w:rsidTr="00F557E6">
        <w:trPr>
          <w:jc w:val="center"/>
        </w:trPr>
        <w:tc>
          <w:tcPr>
            <w:tcW w:w="5822" w:type="dxa"/>
            <w:gridSpan w:val="2"/>
            <w:vAlign w:val="center"/>
          </w:tcPr>
          <w:p w:rsidR="003567FC" w:rsidRPr="00135C40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3567FC" w:rsidRPr="00135C40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3567FC" w:rsidRPr="00CA78AC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3567FC" w:rsidRPr="00AD1C4D" w:rsidTr="00F557E6">
        <w:trPr>
          <w:jc w:val="center"/>
        </w:trPr>
        <w:tc>
          <w:tcPr>
            <w:tcW w:w="7098" w:type="dxa"/>
            <w:gridSpan w:val="3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3567FC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3567FC" w:rsidRPr="00AD1C4D" w:rsidTr="00F557E6">
        <w:trPr>
          <w:jc w:val="center"/>
        </w:trPr>
        <w:tc>
          <w:tcPr>
            <w:tcW w:w="7098" w:type="dxa"/>
            <w:gridSpan w:val="3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821" w:type="dxa"/>
            <w:vAlign w:val="center"/>
          </w:tcPr>
          <w:p w:rsidR="003567FC" w:rsidRDefault="003567FC" w:rsidP="00F557E6">
            <w:pPr>
              <w:jc w:val="center"/>
              <w:rPr>
                <w:sz w:val="22"/>
                <w:szCs w:val="22"/>
              </w:rPr>
            </w:pPr>
            <w:r w:rsidRPr="0069726C">
              <w:rPr>
                <w:sz w:val="22"/>
                <w:szCs w:val="22"/>
              </w:rPr>
              <w:t>PC-ARFP(1)E</w:t>
            </w:r>
          </w:p>
        </w:tc>
      </w:tr>
      <w:tr w:rsidR="003567FC" w:rsidRPr="00AD1C4D" w:rsidTr="00F557E6">
        <w:trPr>
          <w:jc w:val="center"/>
        </w:trPr>
        <w:tc>
          <w:tcPr>
            <w:tcW w:w="9919" w:type="dxa"/>
            <w:gridSpan w:val="4"/>
          </w:tcPr>
          <w:p w:rsidR="003567FC" w:rsidRPr="00AD1C4D" w:rsidRDefault="003567FC" w:rsidP="00F557E6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567FC" w:rsidRPr="00AD1C4D" w:rsidTr="00F557E6">
        <w:trPr>
          <w:jc w:val="center"/>
        </w:trPr>
        <w:tc>
          <w:tcPr>
            <w:tcW w:w="5822" w:type="dxa"/>
            <w:gridSpan w:val="2"/>
            <w:vAlign w:val="center"/>
          </w:tcPr>
          <w:p w:rsidR="003567FC" w:rsidRPr="00135C40" w:rsidRDefault="003567FC" w:rsidP="00F557E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3567FC" w:rsidRPr="0001459B" w:rsidRDefault="003567FC" w:rsidP="00F557E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3567FC" w:rsidRPr="0001459B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3567FC" w:rsidRPr="00AD1C4D" w:rsidTr="00F557E6">
        <w:trPr>
          <w:jc w:val="center"/>
        </w:trPr>
        <w:tc>
          <w:tcPr>
            <w:tcW w:w="5822" w:type="dxa"/>
            <w:gridSpan w:val="2"/>
            <w:vAlign w:val="center"/>
          </w:tcPr>
          <w:p w:rsidR="003567FC" w:rsidRPr="001D0C4B" w:rsidRDefault="003567FC" w:rsidP="00F557E6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3567FC" w:rsidRPr="00812D3E" w:rsidRDefault="003567FC" w:rsidP="00F557E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3567FC" w:rsidRPr="00812D3E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567FC" w:rsidRPr="00CC5425" w:rsidTr="00F557E6">
        <w:trPr>
          <w:jc w:val="center"/>
        </w:trPr>
        <w:tc>
          <w:tcPr>
            <w:tcW w:w="9919" w:type="dxa"/>
            <w:gridSpan w:val="4"/>
            <w:vAlign w:val="center"/>
          </w:tcPr>
          <w:p w:rsidR="003567FC" w:rsidRPr="00CC5425" w:rsidRDefault="003567FC" w:rsidP="00F557E6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3567FC" w:rsidTr="00F557E6">
        <w:trPr>
          <w:jc w:val="center"/>
        </w:trPr>
        <w:tc>
          <w:tcPr>
            <w:tcW w:w="5822" w:type="dxa"/>
            <w:gridSpan w:val="2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3567FC" w:rsidRPr="00EC2E38" w:rsidRDefault="003567FC" w:rsidP="00F557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3567FC" w:rsidRDefault="003567FC" w:rsidP="00F557E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3567FC" w:rsidTr="00F557E6">
        <w:trPr>
          <w:jc w:val="center"/>
        </w:trPr>
        <w:tc>
          <w:tcPr>
            <w:tcW w:w="5822" w:type="dxa"/>
            <w:gridSpan w:val="2"/>
            <w:vAlign w:val="center"/>
          </w:tcPr>
          <w:p w:rsidR="003567FC" w:rsidRPr="00850DEB" w:rsidRDefault="003567FC" w:rsidP="00F557E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3567FC" w:rsidRPr="00EC2E38" w:rsidRDefault="003567FC" w:rsidP="00F557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3567FC" w:rsidRPr="00EC2E38" w:rsidRDefault="003567FC" w:rsidP="00F557E6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EC2E38">
              <w:rPr>
                <w:sz w:val="22"/>
                <w:szCs w:val="22"/>
                <w:lang w:val="en-US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EC2E38">
              <w:rPr>
                <w:sz w:val="22"/>
                <w:szCs w:val="22"/>
                <w:lang w:val="en-US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-32</w:t>
              </w:r>
            </w:hyperlink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EC2E38">
              <w:rPr>
                <w:sz w:val="22"/>
                <w:szCs w:val="22"/>
                <w:lang w:val="en-US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-125</w:t>
              </w:r>
            </w:hyperlink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EC2E38">
              <w:rPr>
                <w:sz w:val="22"/>
                <w:szCs w:val="22"/>
                <w:lang w:val="en-US"/>
              </w:rPr>
              <w:t>)</w:t>
            </w:r>
          </w:p>
          <w:p w:rsidR="003567FC" w:rsidRDefault="003567FC" w:rsidP="00F557E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 w:rsidRPr="00DE4FB5">
              <w:rPr>
                <w:sz w:val="22"/>
                <w:szCs w:val="22"/>
                <w:lang w:val="en-US"/>
              </w:rPr>
              <w:t>:</w:t>
            </w:r>
            <w:r w:rsidRPr="00DE4FB5">
              <w:rPr>
                <w:lang w:val="en-US"/>
              </w:rPr>
              <w:t xml:space="preserve"> </w:t>
            </w:r>
            <w:r w:rsidRPr="00DE4FB5">
              <w:rPr>
                <w:sz w:val="22"/>
                <w:szCs w:val="22"/>
                <w:lang w:val="en-US"/>
              </w:rPr>
              <w:t>100%</w:t>
            </w:r>
            <w:r w:rsidRPr="00DE4FB5">
              <w:rPr>
                <w:lang w:val="en-US"/>
              </w:rP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3567FC" w:rsidTr="00F557E6">
        <w:trPr>
          <w:jc w:val="center"/>
        </w:trPr>
        <w:tc>
          <w:tcPr>
            <w:tcW w:w="5822" w:type="dxa"/>
            <w:gridSpan w:val="2"/>
            <w:vAlign w:val="center"/>
          </w:tcPr>
          <w:p w:rsidR="003567FC" w:rsidRDefault="003567FC" w:rsidP="00F55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3567FC" w:rsidRPr="00EC2E38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3567FC" w:rsidRDefault="003567FC" w:rsidP="00F5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3567FC" w:rsidTr="00F557E6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3567FC" w:rsidRDefault="003567FC" w:rsidP="00F557E6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567FC" w:rsidRPr="00AD1C4D" w:rsidTr="00F557E6">
        <w:trPr>
          <w:trHeight w:val="241"/>
          <w:jc w:val="center"/>
        </w:trPr>
        <w:tc>
          <w:tcPr>
            <w:tcW w:w="5822" w:type="dxa"/>
            <w:gridSpan w:val="2"/>
          </w:tcPr>
          <w:p w:rsidR="003567FC" w:rsidRPr="00AD1C4D" w:rsidRDefault="003567FC" w:rsidP="00356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3567FC" w:rsidRPr="00AD1C4D" w:rsidRDefault="003567FC" w:rsidP="003567F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3567FC" w:rsidRPr="004C1D6C" w:rsidRDefault="003567FC" w:rsidP="00356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567FC" w:rsidRPr="00AD1C4D" w:rsidTr="00F557E6">
        <w:trPr>
          <w:trHeight w:val="245"/>
          <w:jc w:val="center"/>
        </w:trPr>
        <w:tc>
          <w:tcPr>
            <w:tcW w:w="5822" w:type="dxa"/>
            <w:gridSpan w:val="2"/>
          </w:tcPr>
          <w:p w:rsidR="003567FC" w:rsidRPr="00AD1C4D" w:rsidRDefault="003567FC" w:rsidP="003567F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3567FC" w:rsidRPr="00AD1C4D" w:rsidRDefault="003567FC" w:rsidP="003567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3567FC" w:rsidRPr="00AD1C4D" w:rsidRDefault="003567FC" w:rsidP="003567FC">
            <w:pPr>
              <w:jc w:val="center"/>
              <w:rPr>
                <w:sz w:val="22"/>
                <w:szCs w:val="22"/>
              </w:rPr>
            </w:pPr>
          </w:p>
        </w:tc>
      </w:tr>
      <w:tr w:rsidR="003567FC" w:rsidRPr="00AD1C4D" w:rsidTr="00F557E6">
        <w:trPr>
          <w:trHeight w:val="277"/>
          <w:jc w:val="center"/>
        </w:trPr>
        <w:tc>
          <w:tcPr>
            <w:tcW w:w="5822" w:type="dxa"/>
            <w:gridSpan w:val="2"/>
          </w:tcPr>
          <w:p w:rsidR="003567FC" w:rsidRPr="00AD1C4D" w:rsidRDefault="003567FC" w:rsidP="003567F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3567FC" w:rsidRPr="00AD1C4D" w:rsidRDefault="003567FC" w:rsidP="003567F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3567FC" w:rsidRPr="00135C40" w:rsidRDefault="003567FC" w:rsidP="00356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567FC" w:rsidRPr="00AD1C4D" w:rsidTr="00F557E6">
        <w:trPr>
          <w:trHeight w:val="280"/>
          <w:jc w:val="center"/>
        </w:trPr>
        <w:tc>
          <w:tcPr>
            <w:tcW w:w="5822" w:type="dxa"/>
            <w:gridSpan w:val="2"/>
          </w:tcPr>
          <w:p w:rsidR="003567FC" w:rsidRPr="00AD1C4D" w:rsidRDefault="003567FC" w:rsidP="003567F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3567FC" w:rsidRPr="00AD1C4D" w:rsidRDefault="003567FC" w:rsidP="003567F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3567FC" w:rsidRPr="00135C40" w:rsidRDefault="003567FC" w:rsidP="00356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</w:tr>
      <w:tr w:rsidR="003567FC" w:rsidRPr="00AD1C4D" w:rsidTr="00F557E6">
        <w:trPr>
          <w:trHeight w:val="271"/>
          <w:jc w:val="center"/>
        </w:trPr>
        <w:tc>
          <w:tcPr>
            <w:tcW w:w="5822" w:type="dxa"/>
            <w:gridSpan w:val="2"/>
          </w:tcPr>
          <w:p w:rsidR="003567FC" w:rsidRPr="00AD1C4D" w:rsidRDefault="003567FC" w:rsidP="003567F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3567FC" w:rsidRPr="00AD1C4D" w:rsidRDefault="003567FC" w:rsidP="003567F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3567FC" w:rsidRPr="004C1D6C" w:rsidRDefault="003567FC" w:rsidP="00356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3567FC" w:rsidRDefault="003567FC" w:rsidP="00200C8E">
      <w:pPr>
        <w:jc w:val="center"/>
        <w:rPr>
          <w:noProof/>
          <w:sz w:val="20"/>
          <w:szCs w:val="20"/>
        </w:rPr>
      </w:pPr>
    </w:p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346892" w:rsidRDefault="00310201" w:rsidP="00346892">
      <w:pPr>
        <w:jc w:val="both"/>
        <w:rPr>
          <w:noProof/>
          <w:sz w:val="24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  <w:bookmarkStart w:id="13" w:name="_Toc85529568"/>
      <w:bookmarkStart w:id="14" w:name="_Toc85727928"/>
      <w:bookmarkStart w:id="15" w:name="_Ref86669666"/>
      <w:bookmarkStart w:id="16" w:name="_Ref89259498"/>
      <w:r w:rsidR="00346892">
        <w:rPr>
          <w:noProof/>
          <w:sz w:val="20"/>
          <w:szCs w:val="20"/>
        </w:rPr>
        <w:t xml:space="preserve"> </w:t>
      </w:r>
    </w:p>
    <w:p w:rsidR="00346892" w:rsidRDefault="00346892" w:rsidP="00346892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3"/>
      <w:bookmarkEnd w:id="14"/>
      <w:bookmarkEnd w:id="15"/>
      <w:bookmarkEnd w:id="16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Pr="009E2744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125108">
        <w:rPr>
          <w:sz w:val="22"/>
          <w:szCs w:val="22"/>
        </w:rPr>
        <w:t>RPK-0.</w:t>
      </w:r>
      <w:r w:rsidR="00125108" w:rsidRPr="002F0650">
        <w:rPr>
          <w:sz w:val="22"/>
          <w:szCs w:val="22"/>
        </w:rPr>
        <w:t>8</w:t>
      </w:r>
      <w:r w:rsidR="00125108" w:rsidRPr="002B11FF">
        <w:rPr>
          <w:sz w:val="22"/>
          <w:szCs w:val="22"/>
        </w:rPr>
        <w:t>FSRM</w:t>
      </w:r>
      <w:r w:rsidR="00125108" w:rsidRPr="002F0650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C172F" w:rsidRDefault="00DC172F" w:rsidP="00DC17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39720C" w:rsidRPr="000A4AB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B16FB7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</w:t>
      </w:r>
      <w:r w:rsidR="00E44D0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E44D0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125108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9840" cy="3194685"/>
            <wp:effectExtent l="0" t="0" r="0" b="5715"/>
            <wp:docPr id="11" name="Рисунок 11" descr="сервис пространство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с пространство RPK0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7B160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</w:p>
    <w:bookmarkEnd w:id="3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74"/>
      <w:bookmarkStart w:id="35" w:name="_Toc85727934"/>
      <w:bookmarkStart w:id="36" w:name="_Ref86669727"/>
      <w:bookmarkStart w:id="37" w:name="_Ref8925952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4"/>
      <w:bookmarkEnd w:id="35"/>
      <w:bookmarkEnd w:id="36"/>
      <w:bookmarkEnd w:id="37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9C2CE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020152" w:rsidRDefault="0002015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0201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8" w:name="_Toc85529575"/>
      <w:bookmarkStart w:id="39" w:name="_Toc85727935"/>
      <w:bookmarkStart w:id="40" w:name="_Ref86669731"/>
      <w:bookmarkStart w:id="41" w:name="_Ref8925952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8"/>
      <w:bookmarkEnd w:id="39"/>
      <w:bookmarkEnd w:id="40"/>
      <w:bookmarkEnd w:id="41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76"/>
      <w:bookmarkStart w:id="43" w:name="_Toc85727936"/>
      <w:bookmarkStart w:id="44" w:name="_Ref86669737"/>
      <w:bookmarkStart w:id="45" w:name="_Ref89259530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2"/>
      <w:bookmarkEnd w:id="43"/>
      <w:bookmarkEnd w:id="44"/>
      <w:bookmarkEnd w:id="45"/>
    </w:p>
    <w:p w:rsidR="0042083A" w:rsidRPr="0042083A" w:rsidRDefault="0042083A" w:rsidP="0042083A"/>
    <w:p w:rsidR="00EA6703" w:rsidRDefault="00125108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2410460" cy="1449070"/>
            <wp:effectExtent l="0" t="0" r="8890" b="0"/>
            <wp:docPr id="72" name="Рисунок 72" descr="размеры RPK_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змеры RPK_RM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46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77"/>
      <w:bookmarkStart w:id="47" w:name="_Toc85727937"/>
      <w:bookmarkStart w:id="48" w:name="_Ref86669745"/>
      <w:bookmarkStart w:id="49" w:name="_Ref89259534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8160B0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6"/>
      <w:bookmarkEnd w:id="47"/>
      <w:bookmarkEnd w:id="48"/>
      <w:bookmarkEnd w:id="49"/>
    </w:p>
    <w:p w:rsidR="004B12D6" w:rsidRPr="004B12D6" w:rsidRDefault="004B12D6" w:rsidP="004B12D6"/>
    <w:p w:rsidR="00EA6703" w:rsidRPr="008160B0" w:rsidRDefault="00125108" w:rsidP="00356F7E">
      <w:pPr>
        <w:jc w:val="center"/>
        <w:rPr>
          <w:lang w:val="en-US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634105" cy="5189220"/>
            <wp:effectExtent l="0" t="0" r="4445" b="0"/>
            <wp:docPr id="73" name="Рисунок 73" descr="взрыв-схема RPK_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зрыв-схема RPK_RM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160B0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3"/>
      <w:bookmarkStart w:id="51" w:name="_Ref75275475"/>
      <w:bookmarkStart w:id="52" w:name="_Toc85529578"/>
      <w:bookmarkStart w:id="53" w:name="_Toc85727938"/>
      <w:bookmarkStart w:id="54" w:name="_Ref86669761"/>
      <w:bookmarkStart w:id="55" w:name="_Ref892595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0"/>
      <w:bookmarkEnd w:id="51"/>
      <w:bookmarkEnd w:id="52"/>
      <w:bookmarkEnd w:id="53"/>
      <w:bookmarkEnd w:id="54"/>
      <w:bookmarkEnd w:id="5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125108">
        <w:rPr>
          <w:sz w:val="22"/>
          <w:szCs w:val="22"/>
        </w:rPr>
        <w:t>1 (Один) год.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6" w:name="_Toc489886374"/>
      <w:bookmarkStart w:id="57" w:name="_Toc85529579"/>
      <w:bookmarkStart w:id="58" w:name="_Toc85727939"/>
      <w:bookmarkStart w:id="59" w:name="_Ref86669767"/>
      <w:bookmarkStart w:id="60" w:name="_Ref8925956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7"/>
      <w:bookmarkEnd w:id="58"/>
      <w:bookmarkEnd w:id="59"/>
      <w:bookmarkEnd w:id="6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9C2CE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125108" w:rsidP="009009DC">
            <w:pPr>
              <w:spacing w:before="60"/>
              <w:ind w:right="-28"/>
              <w:jc w:val="center"/>
              <w:rPr>
                <w:b/>
              </w:rPr>
            </w:pPr>
            <w:r w:rsidRPr="00125108">
              <w:rPr>
                <w:b/>
                <w:sz w:val="22"/>
                <w:szCs w:val="22"/>
                <w:lang w:val="en-US"/>
              </w:rPr>
              <w:t>RPK-0.8FSRM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020152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2015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9C2CEC" w:rsidRDefault="009C2CEC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727940"/>
      <w:bookmarkStart w:id="62" w:name="_Ref8925957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1"/>
      <w:bookmarkEnd w:id="62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9C2CE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125108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125108">
              <w:rPr>
                <w:b/>
                <w:sz w:val="22"/>
                <w:szCs w:val="22"/>
                <w:lang w:val="en-US"/>
              </w:rPr>
              <w:t>RPK-0.8FSRM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25108" w:rsidRDefault="0012510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3" w:name="_Toc85529581"/>
      <w:bookmarkStart w:id="64" w:name="_Toc85727941"/>
      <w:bookmarkStart w:id="65" w:name="_Ref8925958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925958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83"/>
      <w:bookmarkStart w:id="70" w:name="_Toc85727943"/>
      <w:bookmarkStart w:id="71" w:name="_Ref86669779"/>
      <w:bookmarkStart w:id="72" w:name="_Ref8925959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9"/>
      <w:bookmarkEnd w:id="70"/>
      <w:bookmarkEnd w:id="71"/>
      <w:bookmarkEnd w:id="7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85529584"/>
      <w:bookmarkStart w:id="74" w:name="_Toc85727944"/>
      <w:bookmarkStart w:id="75" w:name="_Ref86669797"/>
      <w:bookmarkStart w:id="76" w:name="_Ref892596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3"/>
      <w:bookmarkEnd w:id="74"/>
      <w:bookmarkEnd w:id="75"/>
      <w:bookmarkEnd w:id="7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7" w:name="_Toc489886376"/>
      <w:bookmarkStart w:id="78" w:name="_Ref75275862"/>
      <w:bookmarkStart w:id="7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85727945"/>
      <w:bookmarkStart w:id="81" w:name="_Ref86669802"/>
      <w:bookmarkStart w:id="82" w:name="_Ref8925960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7"/>
      <w:bookmarkEnd w:id="78"/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489886377"/>
      <w:bookmarkStart w:id="84" w:name="_Ref75275866"/>
      <w:bookmarkStart w:id="85" w:name="_Toc85529586"/>
      <w:bookmarkStart w:id="86" w:name="_Toc85727946"/>
      <w:bookmarkStart w:id="87" w:name="_Ref86669807"/>
      <w:bookmarkStart w:id="88" w:name="_Ref8925961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3"/>
      <w:bookmarkEnd w:id="84"/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78"/>
      <w:bookmarkStart w:id="90" w:name="_Ref75275870"/>
      <w:bookmarkStart w:id="91" w:name="_Toc85529587"/>
      <w:bookmarkStart w:id="92" w:name="_Toc85727947"/>
      <w:bookmarkStart w:id="93" w:name="_Ref86669811"/>
      <w:bookmarkStart w:id="94" w:name="_Ref8925962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9"/>
      <w:bookmarkEnd w:id="90"/>
      <w:bookmarkEnd w:id="91"/>
      <w:bookmarkEnd w:id="92"/>
      <w:bookmarkEnd w:id="93"/>
      <w:bookmarkEnd w:id="9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5" w:name="_Toc489886379"/>
      <w:bookmarkStart w:id="96" w:name="_Ref75275874"/>
      <w:bookmarkStart w:id="9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727948"/>
      <w:bookmarkStart w:id="99" w:name="_Ref86669816"/>
      <w:bookmarkStart w:id="100" w:name="_Ref892596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5"/>
      <w:bookmarkEnd w:id="96"/>
      <w:bookmarkEnd w:id="97"/>
      <w:bookmarkEnd w:id="98"/>
      <w:bookmarkEnd w:id="99"/>
      <w:bookmarkEnd w:id="10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1" w:name="_Toc489886380"/>
      <w:bookmarkStart w:id="102" w:name="_Ref75275878"/>
      <w:bookmarkStart w:id="103" w:name="_Toc85529589"/>
      <w:bookmarkStart w:id="104" w:name="_Toc85727949"/>
      <w:bookmarkStart w:id="105" w:name="_Ref86669822"/>
      <w:bookmarkStart w:id="106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1"/>
      <w:bookmarkEnd w:id="102"/>
      <w:bookmarkEnd w:id="103"/>
      <w:bookmarkEnd w:id="104"/>
      <w:bookmarkEnd w:id="105"/>
      <w:bookmarkEnd w:id="10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7" w:name="_Toc85727950"/>
      <w:bookmarkStart w:id="108" w:name="_Ref86669827"/>
      <w:bookmarkStart w:id="109" w:name="_Ref892596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7"/>
      <w:bookmarkEnd w:id="108"/>
      <w:bookmarkEnd w:id="10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0" w:name="_Toc489886382"/>
      <w:bookmarkStart w:id="111" w:name="_Ref75275890"/>
      <w:bookmarkStart w:id="112" w:name="_Toc85529591"/>
      <w:bookmarkStart w:id="113" w:name="_Toc85727951"/>
      <w:bookmarkStart w:id="114" w:name="_Ref86669832"/>
      <w:bookmarkStart w:id="115" w:name="_Ref8925965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0"/>
      <w:bookmarkEnd w:id="111"/>
      <w:bookmarkEnd w:id="112"/>
      <w:bookmarkEnd w:id="113"/>
      <w:bookmarkEnd w:id="114"/>
      <w:bookmarkEnd w:id="11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6" w:name="_Ref75275894"/>
      <w:bookmarkStart w:id="117" w:name="_Toc85529592"/>
      <w:bookmarkStart w:id="118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85529593"/>
      <w:bookmarkStart w:id="120" w:name="_Toc85727953"/>
      <w:bookmarkStart w:id="121" w:name="_Ref86669842"/>
      <w:bookmarkStart w:id="122" w:name="_Ref8925966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9"/>
      <w:bookmarkEnd w:id="120"/>
      <w:bookmarkEnd w:id="121"/>
      <w:bookmarkEnd w:id="12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DA63FC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DA63FC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DA63FC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DA63FC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DA63FC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DA63FC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4"/>
      <w:bookmarkStart w:id="124" w:name="_Toc85727954"/>
      <w:bookmarkStart w:id="125" w:name="_Ref86669850"/>
      <w:bookmarkStart w:id="126" w:name="_Ref8925966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23"/>
      <w:bookmarkEnd w:id="124"/>
      <w:bookmarkEnd w:id="125"/>
      <w:bookmarkEnd w:id="12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7" w:name="_Toc85727955"/>
      <w:bookmarkStart w:id="128" w:name="_Ref86669856"/>
      <w:bookmarkStart w:id="129" w:name="_Ref89259675"/>
      <w:bookmarkStart w:id="13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7"/>
      <w:bookmarkEnd w:id="128"/>
      <w:bookmarkEnd w:id="129"/>
    </w:p>
    <w:bookmarkEnd w:id="130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31" w:name="_Toc85529595"/>
      <w:bookmarkStart w:id="132" w:name="_Toc85727956"/>
      <w:bookmarkStart w:id="133" w:name="_Ref86669870"/>
      <w:bookmarkStart w:id="13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31"/>
      <w:bookmarkEnd w:id="132"/>
      <w:bookmarkEnd w:id="133"/>
    </w:p>
    <w:bookmarkEnd w:id="13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5" w:name="_Toc489886385"/>
      <w:bookmarkStart w:id="136" w:name="_Ref75275917"/>
      <w:bookmarkStart w:id="137" w:name="_Toc85529596"/>
      <w:bookmarkStart w:id="138" w:name="_Toc85727957"/>
      <w:bookmarkStart w:id="139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5"/>
      <w:bookmarkEnd w:id="136"/>
      <w:bookmarkEnd w:id="137"/>
      <w:bookmarkEnd w:id="138"/>
      <w:bookmarkEnd w:id="13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0" w:name="_Toc85529597"/>
      <w:bookmarkStart w:id="141" w:name="_Toc85727958"/>
      <w:bookmarkStart w:id="142" w:name="_Ref86669880"/>
      <w:bookmarkStart w:id="143" w:name="_Ref8925969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0"/>
      <w:bookmarkEnd w:id="141"/>
      <w:bookmarkEnd w:id="142"/>
      <w:bookmarkEnd w:id="14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4" w:name="_Toc85529598"/>
      <w:bookmarkStart w:id="145" w:name="_Toc85727959"/>
      <w:bookmarkStart w:id="146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4"/>
      <w:bookmarkEnd w:id="145"/>
      <w:bookmarkEnd w:id="14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47" w:name="_Toc489886387"/>
      <w:bookmarkStart w:id="148" w:name="_Ref75275934"/>
      <w:bookmarkStart w:id="149" w:name="_Toc85529599"/>
      <w:bookmarkStart w:id="150" w:name="_Toc85727960"/>
      <w:bookmarkStart w:id="151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47"/>
      <w:bookmarkEnd w:id="148"/>
      <w:bookmarkEnd w:id="149"/>
      <w:bookmarkEnd w:id="150"/>
      <w:bookmarkEnd w:id="15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B2" w:rsidRDefault="00AC27B2">
      <w:r>
        <w:separator/>
      </w:r>
    </w:p>
  </w:endnote>
  <w:endnote w:type="continuationSeparator" w:id="0">
    <w:p w:rsidR="00AC27B2" w:rsidRDefault="00AC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D35EE4" w:rsidRDefault="003567F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567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RPK-0.8FSRM</w:t>
                              </w:r>
                              <w:r w:rsidR="00AC27B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B7687E" w:rsidRDefault="00AC27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778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Pr="0058149E" w:rsidRDefault="00FC5710" w:rsidP="00FC5710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 Hitachi Air Conditioning Malaysia </w:t>
                              </w:r>
                              <w:proofErr w:type="spellStart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Sdn</w:t>
                              </w:r>
                              <w:proofErr w:type="spellEnd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 w:rsidRPr="001C49D4">
                                <w:rPr>
                                  <w:sz w:val="22"/>
                                  <w:szCs w:val="22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8"/>
                            <a:ext cx="3969" cy="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2F3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 w:rsidR="003C5C8E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НОГО </w:t>
                              </w:r>
                            </w:p>
                            <w:p w:rsidR="00AC27B2" w:rsidRPr="009D7031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AC27B2" w:rsidRPr="0058149E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3567FC" w:rsidRPr="003567FC">
                                <w:rPr>
                                  <w:b/>
                                  <w:sz w:val="18"/>
                                  <w:szCs w:val="18"/>
                                </w:rPr>
                                <w:t>RPK-0.8FSRM</w:t>
                              </w:r>
                            </w:p>
                            <w:p w:rsidR="00AC27B2" w:rsidRPr="00AF301F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27B2" w:rsidRPr="00613EFB" w:rsidRDefault="00AC27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JoTA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27B2" w:rsidRPr="00D35EE4" w:rsidRDefault="003567F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567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RPK-0.8FSRM</w:t>
                        </w:r>
                        <w:r w:rsidR="00AC27B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B7687E" w:rsidRDefault="00AC27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9778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27B2" w:rsidRPr="0058149E" w:rsidRDefault="00FC5710" w:rsidP="00FC5710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 Hitachi Air Conditioning Malaysia </w:t>
                        </w:r>
                        <w:proofErr w:type="spellStart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>Sdn</w:t>
                        </w:r>
                        <w:proofErr w:type="spellEnd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proofErr w:type="spellStart"/>
                        <w:r w:rsidRPr="001C49D4">
                          <w:rPr>
                            <w:sz w:val="22"/>
                            <w:szCs w:val="22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688;width:3969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2F3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 w:rsidR="003C5C8E">
                          <w:rPr>
                            <w:b/>
                            <w:sz w:val="18"/>
                            <w:szCs w:val="18"/>
                          </w:rPr>
                          <w:t>НАСТЕН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НОГО </w:t>
                        </w:r>
                      </w:p>
                      <w:p w:rsidR="00AC27B2" w:rsidRPr="009D7031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AC27B2" w:rsidRPr="0058149E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3567FC" w:rsidRPr="003567FC">
                          <w:rPr>
                            <w:b/>
                            <w:sz w:val="18"/>
                            <w:szCs w:val="18"/>
                          </w:rPr>
                          <w:t>RPK-0.8FSRM</w:t>
                        </w:r>
                      </w:p>
                      <w:p w:rsidR="00AC27B2" w:rsidRPr="00AF301F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27B2" w:rsidRPr="00613EFB" w:rsidRDefault="00AC27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77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3567FC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567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C23BB2" w:rsidRDefault="00AC27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977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4FC" w:rsidRPr="00D35EE4" w:rsidRDefault="003567FC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567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C23BB2" w:rsidRDefault="00AC27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77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3567FC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567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977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4FC" w:rsidRPr="00D35EE4" w:rsidRDefault="003567FC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567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B2" w:rsidRDefault="00AC27B2">
      <w:r>
        <w:separator/>
      </w:r>
    </w:p>
  </w:footnote>
  <w:footnote w:type="continuationSeparator" w:id="0">
    <w:p w:rsidR="00AC27B2" w:rsidRDefault="00AC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0152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27D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5108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56DC"/>
    <w:rsid w:val="001A0A60"/>
    <w:rsid w:val="001A5389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178"/>
    <w:rsid w:val="001E2E2E"/>
    <w:rsid w:val="001E45FC"/>
    <w:rsid w:val="001F1A08"/>
    <w:rsid w:val="001F449B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E0"/>
    <w:rsid w:val="002E1622"/>
    <w:rsid w:val="002E3A4E"/>
    <w:rsid w:val="002F7790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46892"/>
    <w:rsid w:val="003567FC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2083A"/>
    <w:rsid w:val="00432DF3"/>
    <w:rsid w:val="00433717"/>
    <w:rsid w:val="00434DB0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C583A"/>
    <w:rsid w:val="004D1F92"/>
    <w:rsid w:val="004D5533"/>
    <w:rsid w:val="004E674F"/>
    <w:rsid w:val="004F3DFC"/>
    <w:rsid w:val="004F494A"/>
    <w:rsid w:val="004F77E1"/>
    <w:rsid w:val="0050033F"/>
    <w:rsid w:val="00500799"/>
    <w:rsid w:val="00505AFE"/>
    <w:rsid w:val="005065CB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E38BC"/>
    <w:rsid w:val="005E5127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783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A6C15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6B72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10B53"/>
    <w:rsid w:val="00912E27"/>
    <w:rsid w:val="00913F03"/>
    <w:rsid w:val="009148F2"/>
    <w:rsid w:val="00922280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2CEC"/>
    <w:rsid w:val="009C530F"/>
    <w:rsid w:val="009D300F"/>
    <w:rsid w:val="009D5B4E"/>
    <w:rsid w:val="009D5F49"/>
    <w:rsid w:val="009D7031"/>
    <w:rsid w:val="009D75C2"/>
    <w:rsid w:val="009E0337"/>
    <w:rsid w:val="009E56F2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85C1D"/>
    <w:rsid w:val="00B930C4"/>
    <w:rsid w:val="00BA0B58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1B77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172F"/>
    <w:rsid w:val="00DC42C5"/>
    <w:rsid w:val="00DC56ED"/>
    <w:rsid w:val="00DE42CD"/>
    <w:rsid w:val="00DE4F2D"/>
    <w:rsid w:val="00DE4FB5"/>
    <w:rsid w:val="00E02961"/>
    <w:rsid w:val="00E035FD"/>
    <w:rsid w:val="00E13F0E"/>
    <w:rsid w:val="00E24807"/>
    <w:rsid w:val="00E24ED7"/>
    <w:rsid w:val="00E44D0F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5710"/>
    <w:rsid w:val="00FC694B"/>
    <w:rsid w:val="00FC6D6C"/>
    <w:rsid w:val="00FD298C"/>
    <w:rsid w:val="00FD64C5"/>
    <w:rsid w:val="00FE08C8"/>
    <w:rsid w:val="00FE481F"/>
    <w:rsid w:val="00FE4C1E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9D93D-0CD6-45E8-8874-843F6625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10</TotalTime>
  <Pages>32</Pages>
  <Words>5178</Words>
  <Characters>29520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11</cp:revision>
  <cp:lastPrinted>2021-03-26T08:29:00Z</cp:lastPrinted>
  <dcterms:created xsi:type="dcterms:W3CDTF">2022-10-10T11:38:00Z</dcterms:created>
  <dcterms:modified xsi:type="dcterms:W3CDTF">2026-07-21T11:21:00Z</dcterms:modified>
</cp:coreProperties>
</file>