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285E75">
              <w:rPr>
                <w:b/>
                <w:szCs w:val="28"/>
              </w:rPr>
              <w:t>RPK-0.8</w:t>
            </w:r>
            <w:r w:rsidR="005A1624" w:rsidRPr="005A1624">
              <w:rPr>
                <w:b/>
                <w:szCs w:val="28"/>
              </w:rPr>
              <w:t>FSN3M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285E75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RPK-0.8</w:t>
            </w:r>
            <w:r w:rsidR="005A1624" w:rsidRPr="005A1624">
              <w:rPr>
                <w:b/>
                <w:szCs w:val="28"/>
              </w:rPr>
              <w:t>FSN3M</w:t>
            </w:r>
            <w:r w:rsidR="001F1A08" w:rsidRPr="007C2003">
              <w:rPr>
                <w:b/>
                <w:szCs w:val="28"/>
              </w:rPr>
              <w:t>. 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A1624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D71978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D71978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C45088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450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285E75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RPK-0.8</w:t>
            </w:r>
            <w:r w:rsidR="005A1624" w:rsidRPr="005A1624">
              <w:rPr>
                <w:sz w:val="22"/>
                <w:szCs w:val="22"/>
              </w:rPr>
              <w:t>FSN3M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285E75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RPK-0.8</w:t>
            </w:r>
            <w:r w:rsidR="005A1624" w:rsidRPr="005A1624">
              <w:rPr>
                <w:sz w:val="22"/>
                <w:szCs w:val="22"/>
              </w:rPr>
              <w:t>FSN3M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5A1624" w:rsidP="005A162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5A1624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931EA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180267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180267" w:rsidRDefault="00180267" w:rsidP="00D13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соответствия</w:t>
            </w:r>
            <w:r w:rsidR="00D137E3" w:rsidRPr="003E3AD4">
              <w:rPr>
                <w:sz w:val="22"/>
                <w:szCs w:val="22"/>
              </w:rPr>
              <w:t> </w:t>
            </w:r>
            <w:r w:rsidR="00D137E3">
              <w:rPr>
                <w:sz w:val="22"/>
                <w:szCs w:val="22"/>
              </w:rPr>
              <w:t xml:space="preserve"> RU </w:t>
            </w:r>
            <w:r w:rsidR="00D137E3">
              <w:rPr>
                <w:sz w:val="22"/>
                <w:szCs w:val="22"/>
                <w:lang w:val="en-US"/>
              </w:rPr>
              <w:t>C</w:t>
            </w:r>
            <w:r w:rsidR="00D137E3">
              <w:rPr>
                <w:sz w:val="22"/>
                <w:szCs w:val="22"/>
              </w:rPr>
              <w:t>-</w:t>
            </w:r>
            <w:r w:rsidR="00D137E3">
              <w:rPr>
                <w:sz w:val="22"/>
                <w:szCs w:val="22"/>
                <w:lang w:val="en-US"/>
              </w:rPr>
              <w:t>ES</w:t>
            </w:r>
            <w:r w:rsidR="00D137E3" w:rsidRPr="003E3AD4">
              <w:rPr>
                <w:sz w:val="22"/>
                <w:szCs w:val="22"/>
              </w:rPr>
              <w:t>.</w:t>
            </w:r>
            <w:r w:rsidR="00D137E3">
              <w:rPr>
                <w:sz w:val="22"/>
                <w:szCs w:val="22"/>
              </w:rPr>
              <w:t>МЭ7</w:t>
            </w:r>
            <w:r w:rsidR="00D137E3" w:rsidRPr="00A52243">
              <w:rPr>
                <w:sz w:val="22"/>
                <w:szCs w:val="22"/>
              </w:rPr>
              <w:t>1</w:t>
            </w:r>
            <w:r w:rsidR="00D137E3" w:rsidRPr="003E3AD4">
              <w:rPr>
                <w:sz w:val="22"/>
                <w:szCs w:val="22"/>
              </w:rPr>
              <w:t>.В.</w:t>
            </w:r>
            <w:r w:rsidR="00D137E3">
              <w:rPr>
                <w:sz w:val="22"/>
                <w:szCs w:val="22"/>
              </w:rPr>
              <w:t xml:space="preserve">01416 </w:t>
            </w:r>
          </w:p>
          <w:p w:rsidR="00D137E3" w:rsidRDefault="00D137E3" w:rsidP="00D137E3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29.0</w:t>
            </w:r>
            <w:r w:rsidRPr="002338D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.2018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28.03.2023</w:t>
            </w:r>
            <w:r w:rsidRPr="003E3AD4">
              <w:rPr>
                <w:sz w:val="22"/>
                <w:szCs w:val="22"/>
              </w:rPr>
              <w:t>)</w:t>
            </w:r>
          </w:p>
          <w:tbl>
            <w:tblPr>
              <w:tblW w:w="7234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6"/>
              <w:gridCol w:w="5528"/>
            </w:tblGrid>
            <w:tr w:rsidR="00D137E3" w:rsidRPr="00FA717B" w:rsidTr="005B16A3">
              <w:tc>
                <w:tcPr>
                  <w:tcW w:w="1706" w:type="dxa"/>
                  <w:shd w:val="clear" w:color="auto" w:fill="auto"/>
                </w:tcPr>
                <w:p w:rsidR="00D137E3" w:rsidRPr="00FA717B" w:rsidRDefault="00D137E3" w:rsidP="00D137E3">
                  <w:pPr>
                    <w:jc w:val="center"/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D137E3" w:rsidRPr="00FA717B" w:rsidRDefault="00D137E3" w:rsidP="00D137E3">
                  <w:pPr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D137E3" w:rsidRPr="00FA717B" w:rsidTr="005B16A3">
              <w:tc>
                <w:tcPr>
                  <w:tcW w:w="1706" w:type="dxa"/>
                  <w:shd w:val="clear" w:color="auto" w:fill="auto"/>
                </w:tcPr>
                <w:p w:rsidR="00D137E3" w:rsidRPr="00FA717B" w:rsidRDefault="00D137E3" w:rsidP="00D137E3">
                  <w:pPr>
                    <w:jc w:val="center"/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D137E3" w:rsidRPr="00FA717B" w:rsidRDefault="00D137E3" w:rsidP="00D137E3">
                  <w:pPr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D263FB">
        <w:trPr>
          <w:trHeight w:val="492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C5FA8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D71978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bookmarkStart w:id="7" w:name="_GoBack"/>
            <w:bookmarkEnd w:id="7"/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D71978" w:rsidRPr="00124CE0" w:rsidRDefault="00D71978" w:rsidP="00D71978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Акционерное общество «Джонсон </w:t>
            </w:r>
            <w:proofErr w:type="spellStart"/>
            <w:r w:rsidRPr="00124CE0">
              <w:rPr>
                <w:sz w:val="22"/>
                <w:szCs w:val="22"/>
              </w:rPr>
              <w:t>Контролс</w:t>
            </w:r>
            <w:proofErr w:type="spellEnd"/>
            <w:r w:rsidRPr="00124CE0">
              <w:rPr>
                <w:sz w:val="22"/>
                <w:szCs w:val="22"/>
              </w:rPr>
              <w:t>»</w:t>
            </w:r>
          </w:p>
          <w:p w:rsidR="00D71978" w:rsidRPr="00124CE0" w:rsidRDefault="00D71978" w:rsidP="00D71978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>ОГРН 1027700104035</w:t>
            </w:r>
          </w:p>
          <w:p w:rsidR="00D71978" w:rsidRPr="00124CE0" w:rsidRDefault="00D71978" w:rsidP="00D71978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>ИНН 7714041358 КПП 773001001</w:t>
            </w:r>
          </w:p>
          <w:p w:rsidR="00D71978" w:rsidRPr="00124CE0" w:rsidRDefault="00D71978" w:rsidP="00D71978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Юридический адрес: </w:t>
            </w:r>
            <w:r w:rsidRPr="00124CE0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D71978" w:rsidRPr="00124CE0" w:rsidRDefault="00D71978" w:rsidP="00D71978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Фактический адрес: </w:t>
            </w:r>
            <w:r w:rsidRPr="00124CE0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D71978" w:rsidRPr="00124CE0" w:rsidRDefault="00D71978" w:rsidP="00D71978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Телефон: +7 4952326660, </w:t>
            </w:r>
          </w:p>
          <w:p w:rsidR="00D71978" w:rsidRPr="00124CE0" w:rsidRDefault="00D71978" w:rsidP="00D71978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факс: +7 4952326661, </w:t>
            </w:r>
          </w:p>
          <w:p w:rsidR="00200C8E" w:rsidRPr="00CC2C20" w:rsidRDefault="00D71978" w:rsidP="00D71978">
            <w:pPr>
              <w:jc w:val="center"/>
              <w:rPr>
                <w:sz w:val="22"/>
                <w:szCs w:val="22"/>
                <w:highlight w:val="yellow"/>
              </w:rPr>
            </w:pPr>
            <w:r w:rsidRPr="00124CE0">
              <w:rPr>
                <w:sz w:val="22"/>
                <w:szCs w:val="22"/>
                <w:lang w:val="en-US"/>
              </w:rPr>
              <w:t>E</w:t>
            </w:r>
            <w:r w:rsidRPr="00124CE0">
              <w:rPr>
                <w:sz w:val="22"/>
                <w:szCs w:val="22"/>
              </w:rPr>
              <w:t>-</w:t>
            </w:r>
            <w:r w:rsidRPr="00124CE0">
              <w:rPr>
                <w:sz w:val="22"/>
                <w:szCs w:val="22"/>
                <w:lang w:val="en-US"/>
              </w:rPr>
              <w:t>mail</w:t>
            </w:r>
            <w:r w:rsidRPr="00124CE0">
              <w:rPr>
                <w:sz w:val="22"/>
                <w:szCs w:val="22"/>
              </w:rPr>
              <w:t xml:space="preserve">: </w:t>
            </w:r>
            <w:hyperlink r:id="rId19" w:history="1">
              <w:r w:rsidRPr="00124CE0">
                <w:rPr>
                  <w:rStyle w:val="ad"/>
                  <w:sz w:val="22"/>
                  <w:szCs w:val="22"/>
                  <w:lang w:val="en-US"/>
                </w:rPr>
                <w:t>moscow</w:t>
              </w:r>
              <w:r w:rsidRPr="00124CE0">
                <w:rPr>
                  <w:rStyle w:val="ad"/>
                  <w:sz w:val="22"/>
                  <w:szCs w:val="22"/>
                </w:rPr>
                <w:t>-</w:t>
              </w:r>
              <w:r w:rsidRPr="00124CE0">
                <w:rPr>
                  <w:rStyle w:val="ad"/>
                  <w:sz w:val="22"/>
                  <w:szCs w:val="22"/>
                  <w:lang w:val="en-US"/>
                </w:rPr>
                <w:t>reception</w:t>
              </w:r>
              <w:r w:rsidRPr="00124CE0">
                <w:rPr>
                  <w:rStyle w:val="ad"/>
                  <w:sz w:val="22"/>
                  <w:szCs w:val="22"/>
                </w:rPr>
                <w:t>@</w:t>
              </w:r>
              <w:r w:rsidRPr="00124CE0">
                <w:rPr>
                  <w:rStyle w:val="ad"/>
                  <w:sz w:val="22"/>
                  <w:szCs w:val="22"/>
                  <w:lang w:val="en-US"/>
                </w:rPr>
                <w:t>jci</w:t>
              </w:r>
              <w:r w:rsidRPr="00124CE0">
                <w:rPr>
                  <w:rStyle w:val="ad"/>
                  <w:sz w:val="22"/>
                  <w:szCs w:val="22"/>
                </w:rPr>
                <w:t>.</w:t>
              </w:r>
              <w:r w:rsidRPr="00124CE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180267" w:rsidRDefault="00180267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bookmarkStart w:id="12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39"/>
        <w:gridCol w:w="3211"/>
        <w:gridCol w:w="1276"/>
        <w:gridCol w:w="2821"/>
      </w:tblGrid>
      <w:tr w:rsidR="00BD2D17" w:rsidRPr="00AD1C4D" w:rsidTr="00092FFB">
        <w:trPr>
          <w:trHeight w:val="159"/>
          <w:jc w:val="center"/>
        </w:trPr>
        <w:tc>
          <w:tcPr>
            <w:tcW w:w="5822" w:type="dxa"/>
            <w:gridSpan w:val="3"/>
            <w:vAlign w:val="center"/>
          </w:tcPr>
          <w:p w:rsidR="00BD2D17" w:rsidRPr="00BE592B" w:rsidRDefault="00BD2D17" w:rsidP="00BD2D17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BD2D17" w:rsidRPr="00BE592B" w:rsidRDefault="00BD2D17" w:rsidP="00BD2D17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BD2D17" w:rsidRPr="00BE592B" w:rsidRDefault="00BD2D17" w:rsidP="00BD2D17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Значение</w:t>
            </w:r>
          </w:p>
        </w:tc>
      </w:tr>
      <w:tr w:rsidR="00CF4600" w:rsidRPr="00AD1C4D" w:rsidTr="005B16A3">
        <w:trPr>
          <w:trHeight w:val="159"/>
          <w:jc w:val="center"/>
        </w:trPr>
        <w:tc>
          <w:tcPr>
            <w:tcW w:w="2272" w:type="dxa"/>
            <w:vMerge w:val="restart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gridSpan w:val="2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CF4600" w:rsidRPr="00DA6454" w:rsidRDefault="007153B5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</w:tr>
      <w:tr w:rsidR="00CF4600" w:rsidRPr="00AD1C4D" w:rsidTr="005B16A3">
        <w:trPr>
          <w:trHeight w:val="159"/>
          <w:jc w:val="center"/>
        </w:trPr>
        <w:tc>
          <w:tcPr>
            <w:tcW w:w="2272" w:type="dxa"/>
            <w:vMerge/>
          </w:tcPr>
          <w:p w:rsidR="00CF4600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F4600" w:rsidRPr="005F57B1" w:rsidRDefault="007153B5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CF4600" w:rsidRPr="00AD1C4D" w:rsidTr="005B16A3">
        <w:trPr>
          <w:trHeight w:val="159"/>
          <w:jc w:val="center"/>
        </w:trPr>
        <w:tc>
          <w:tcPr>
            <w:tcW w:w="2272" w:type="dxa"/>
            <w:vMerge/>
          </w:tcPr>
          <w:p w:rsidR="00CF4600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F4600" w:rsidRPr="00CF4600" w:rsidRDefault="007153B5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CF4600" w:rsidRPr="00AD1C4D" w:rsidTr="005B16A3">
        <w:trPr>
          <w:trHeight w:val="159"/>
          <w:jc w:val="center"/>
        </w:trPr>
        <w:tc>
          <w:tcPr>
            <w:tcW w:w="2272" w:type="dxa"/>
            <w:vMerge/>
          </w:tcPr>
          <w:p w:rsidR="00CF4600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F4600" w:rsidRPr="005F57B1" w:rsidRDefault="007153B5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CF4600" w:rsidRPr="00AD1C4D" w:rsidTr="005B16A3">
        <w:trPr>
          <w:trHeight w:val="159"/>
          <w:jc w:val="center"/>
        </w:trPr>
        <w:tc>
          <w:tcPr>
            <w:tcW w:w="2611" w:type="dxa"/>
            <w:gridSpan w:val="2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11" w:type="dxa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CF4600" w:rsidRPr="005F57B1" w:rsidRDefault="000772D8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10/8/7/6.5</w:t>
            </w:r>
          </w:p>
        </w:tc>
      </w:tr>
      <w:tr w:rsidR="00CF4600" w:rsidRPr="00AD1C4D" w:rsidTr="005B16A3">
        <w:trPr>
          <w:jc w:val="center"/>
        </w:trPr>
        <w:tc>
          <w:tcPr>
            <w:tcW w:w="2611" w:type="dxa"/>
            <w:gridSpan w:val="2"/>
            <w:vAlign w:val="center"/>
          </w:tcPr>
          <w:p w:rsidR="00CF4600" w:rsidRPr="00E4197E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11" w:type="dxa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F4600" w:rsidRPr="00E4197E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CF4600" w:rsidRPr="00E4197E" w:rsidRDefault="00CF4600" w:rsidP="00CF460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CF4600" w:rsidRPr="002B628A" w:rsidRDefault="000772D8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39/35/32/30</w:t>
            </w:r>
          </w:p>
        </w:tc>
      </w:tr>
      <w:tr w:rsidR="003B27FB" w:rsidRPr="00AD1C4D" w:rsidTr="007153B5">
        <w:trPr>
          <w:jc w:val="center"/>
        </w:trPr>
        <w:tc>
          <w:tcPr>
            <w:tcW w:w="5822" w:type="dxa"/>
            <w:gridSpan w:val="3"/>
            <w:vAlign w:val="center"/>
          </w:tcPr>
          <w:p w:rsidR="003B27FB" w:rsidRPr="00E4197E" w:rsidRDefault="003B27FB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3B27FB" w:rsidRPr="00135C40" w:rsidRDefault="003B27FB" w:rsidP="00CF460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3B27FB" w:rsidRPr="004C1D6C" w:rsidRDefault="000772D8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CF4600" w:rsidRPr="00AD1C4D" w:rsidTr="005B16A3">
        <w:trPr>
          <w:jc w:val="center"/>
        </w:trPr>
        <w:tc>
          <w:tcPr>
            <w:tcW w:w="2272" w:type="dxa"/>
            <w:vMerge w:val="restart"/>
            <w:vAlign w:val="center"/>
          </w:tcPr>
          <w:p w:rsidR="00CF4600" w:rsidRPr="00135C4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gridSpan w:val="2"/>
            <w:vAlign w:val="center"/>
          </w:tcPr>
          <w:p w:rsidR="00CF4600" w:rsidRPr="0001459B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CF4600" w:rsidRPr="002C27AF" w:rsidRDefault="00CF4600" w:rsidP="00CF4600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CF4600" w:rsidRPr="00AD1C4D" w:rsidTr="005B16A3">
        <w:trPr>
          <w:jc w:val="center"/>
        </w:trPr>
        <w:tc>
          <w:tcPr>
            <w:tcW w:w="2272" w:type="dxa"/>
            <w:vMerge/>
            <w:vAlign w:val="center"/>
          </w:tcPr>
          <w:p w:rsidR="00CF4600" w:rsidRPr="00E4197E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CF4600" w:rsidRPr="00E4197E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CF4600" w:rsidRPr="00E4197E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F4600" w:rsidRPr="002C27AF" w:rsidRDefault="00CF4600" w:rsidP="00CF4600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CF4600" w:rsidRPr="00AD1C4D" w:rsidTr="005B16A3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CF4600" w:rsidRPr="00E4197E" w:rsidRDefault="00CF4600" w:rsidP="00CF460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gridSpan w:val="2"/>
            <w:vAlign w:val="center"/>
          </w:tcPr>
          <w:p w:rsidR="00CF4600" w:rsidRPr="00E4197E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CF4600" w:rsidRPr="00B54A67" w:rsidRDefault="00CF4600" w:rsidP="00CF460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CF4600" w:rsidRPr="00135C40" w:rsidRDefault="00CF4600" w:rsidP="000772D8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772D8" w:rsidRPr="000772D8">
              <w:rPr>
                <w:rFonts w:ascii="Times New Roman" w:hAnsi="Times New Roman" w:cs="Times New Roman"/>
                <w:sz w:val="22"/>
                <w:szCs w:val="22"/>
              </w:rPr>
              <w:t>6,35 (1/4)</w:t>
            </w:r>
          </w:p>
        </w:tc>
      </w:tr>
      <w:tr w:rsidR="00CF4600" w:rsidRPr="00AD1C4D" w:rsidTr="005B16A3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CF4600" w:rsidRPr="00FD6217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CF4600" w:rsidRPr="00FD6217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F4600" w:rsidRPr="0098223F" w:rsidRDefault="00CF4600" w:rsidP="000772D8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772D8" w:rsidRPr="000772D8">
              <w:rPr>
                <w:rFonts w:ascii="Times New Roman" w:hAnsi="Times New Roman" w:cs="Times New Roman"/>
                <w:sz w:val="22"/>
                <w:szCs w:val="22"/>
              </w:rPr>
              <w:t>12,7 (1/2)</w:t>
            </w:r>
          </w:p>
        </w:tc>
      </w:tr>
      <w:tr w:rsidR="00CF4600" w:rsidRPr="00AD1C4D" w:rsidTr="005B16A3">
        <w:trPr>
          <w:jc w:val="center"/>
        </w:trPr>
        <w:tc>
          <w:tcPr>
            <w:tcW w:w="5822" w:type="dxa"/>
            <w:gridSpan w:val="3"/>
            <w:vAlign w:val="center"/>
          </w:tcPr>
          <w:p w:rsidR="00CF4600" w:rsidRPr="00CA78AC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CF4600" w:rsidRPr="00CA78AC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CF4600" w:rsidRPr="00CA78AC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CF4600" w:rsidRPr="00AD1C4D" w:rsidTr="005B16A3">
        <w:trPr>
          <w:jc w:val="center"/>
        </w:trPr>
        <w:tc>
          <w:tcPr>
            <w:tcW w:w="7098" w:type="dxa"/>
            <w:gridSpan w:val="4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CF4600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CF4600" w:rsidRPr="00AD1C4D" w:rsidTr="005B16A3">
        <w:trPr>
          <w:jc w:val="center"/>
        </w:trPr>
        <w:tc>
          <w:tcPr>
            <w:tcW w:w="9919" w:type="dxa"/>
            <w:gridSpan w:val="5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CF4600" w:rsidRPr="00AD1C4D" w:rsidTr="005B16A3">
        <w:trPr>
          <w:jc w:val="center"/>
        </w:trPr>
        <w:tc>
          <w:tcPr>
            <w:tcW w:w="5822" w:type="dxa"/>
            <w:gridSpan w:val="3"/>
            <w:vAlign w:val="center"/>
          </w:tcPr>
          <w:p w:rsidR="00CF4600" w:rsidRPr="00135C40" w:rsidRDefault="00CF4600" w:rsidP="00CF460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CF4600" w:rsidRPr="0001459B" w:rsidRDefault="00CF4600" w:rsidP="00CF460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CF4600" w:rsidRPr="0001459B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CF4600" w:rsidRPr="00AD1C4D" w:rsidTr="005B16A3">
        <w:trPr>
          <w:jc w:val="center"/>
        </w:trPr>
        <w:tc>
          <w:tcPr>
            <w:tcW w:w="5822" w:type="dxa"/>
            <w:gridSpan w:val="3"/>
            <w:vAlign w:val="center"/>
          </w:tcPr>
          <w:p w:rsidR="00CF4600" w:rsidRPr="001D0C4B" w:rsidRDefault="00CF4600" w:rsidP="00CF4600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CF4600" w:rsidRPr="00812D3E" w:rsidRDefault="00CF4600" w:rsidP="00CF460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CF4600" w:rsidRPr="00812D3E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F4600" w:rsidRPr="00AD1C4D" w:rsidTr="005B16A3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CF4600" w:rsidRPr="00C43D1A" w:rsidRDefault="00CF4600" w:rsidP="00CF4600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FB7983" w:rsidRPr="00AD1C4D" w:rsidTr="001204A7">
        <w:trPr>
          <w:trHeight w:val="241"/>
          <w:jc w:val="center"/>
        </w:trPr>
        <w:tc>
          <w:tcPr>
            <w:tcW w:w="5822" w:type="dxa"/>
            <w:gridSpan w:val="3"/>
            <w:vAlign w:val="center"/>
          </w:tcPr>
          <w:p w:rsidR="00FB7983" w:rsidRDefault="00FB7983" w:rsidP="00FB7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FB7983" w:rsidRPr="00294001" w:rsidRDefault="00FB7983" w:rsidP="00CF46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B7983" w:rsidRDefault="00FB7983" w:rsidP="005A2655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FB7983" w:rsidRPr="00931EA7" w:rsidTr="00273DDE">
        <w:trPr>
          <w:trHeight w:val="241"/>
          <w:jc w:val="center"/>
        </w:trPr>
        <w:tc>
          <w:tcPr>
            <w:tcW w:w="5822" w:type="dxa"/>
            <w:gridSpan w:val="3"/>
            <w:vAlign w:val="center"/>
          </w:tcPr>
          <w:p w:rsidR="00FB7983" w:rsidRPr="00850DEB" w:rsidRDefault="00FB7983" w:rsidP="00FB798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FB7983" w:rsidRPr="00850DEB" w:rsidRDefault="00FB7983" w:rsidP="00CF46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B7983" w:rsidRPr="00180267" w:rsidRDefault="00FB7983" w:rsidP="005A26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Pr="00850DEB">
              <w:rPr>
                <w:sz w:val="22"/>
                <w:szCs w:val="22"/>
                <w:lang w:val="en-US"/>
              </w:rPr>
              <w:t>:</w:t>
            </w: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пентафторэтана</w:t>
              </w:r>
              <w:proofErr w:type="spellEnd"/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</w:tc>
      </w:tr>
      <w:tr w:rsidR="00FB7983" w:rsidRPr="00AD1C4D" w:rsidTr="00724AF5">
        <w:trPr>
          <w:trHeight w:val="241"/>
          <w:jc w:val="center"/>
        </w:trPr>
        <w:tc>
          <w:tcPr>
            <w:tcW w:w="5822" w:type="dxa"/>
            <w:gridSpan w:val="3"/>
            <w:vAlign w:val="center"/>
          </w:tcPr>
          <w:p w:rsidR="00FB7983" w:rsidRDefault="00FB7983" w:rsidP="00FB7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FB7983" w:rsidRPr="00294001" w:rsidRDefault="00FB7983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FB7983" w:rsidRDefault="00FB7983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CF4600" w:rsidRPr="00AD1C4D" w:rsidTr="005B16A3">
        <w:trPr>
          <w:trHeight w:val="241"/>
          <w:jc w:val="center"/>
        </w:trPr>
        <w:tc>
          <w:tcPr>
            <w:tcW w:w="9919" w:type="dxa"/>
            <w:gridSpan w:val="5"/>
          </w:tcPr>
          <w:p w:rsidR="00CF4600" w:rsidRDefault="00CF4600" w:rsidP="00CF460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F4600" w:rsidRPr="00AD1C4D" w:rsidTr="005B16A3">
        <w:trPr>
          <w:trHeight w:val="241"/>
          <w:jc w:val="center"/>
        </w:trPr>
        <w:tc>
          <w:tcPr>
            <w:tcW w:w="5822" w:type="dxa"/>
            <w:gridSpan w:val="3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CF4600" w:rsidRPr="004C1D6C" w:rsidRDefault="000772D8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CF4600" w:rsidRPr="00AD1C4D" w:rsidTr="005B16A3">
        <w:trPr>
          <w:trHeight w:val="245"/>
          <w:jc w:val="center"/>
        </w:trPr>
        <w:tc>
          <w:tcPr>
            <w:tcW w:w="5822" w:type="dxa"/>
            <w:gridSpan w:val="3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</w:tr>
      <w:tr w:rsidR="00CF4600" w:rsidRPr="00AD1C4D" w:rsidTr="005B16A3">
        <w:trPr>
          <w:trHeight w:val="277"/>
          <w:jc w:val="center"/>
        </w:trPr>
        <w:tc>
          <w:tcPr>
            <w:tcW w:w="5822" w:type="dxa"/>
            <w:gridSpan w:val="3"/>
          </w:tcPr>
          <w:p w:rsidR="00CF4600" w:rsidRPr="00AD1C4D" w:rsidRDefault="00CF4600" w:rsidP="005A265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5A2655"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CF4600" w:rsidRPr="00135C40" w:rsidRDefault="000772D8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CF4600" w:rsidRPr="00AD1C4D" w:rsidTr="005B16A3">
        <w:trPr>
          <w:trHeight w:val="280"/>
          <w:jc w:val="center"/>
        </w:trPr>
        <w:tc>
          <w:tcPr>
            <w:tcW w:w="5822" w:type="dxa"/>
            <w:gridSpan w:val="3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CF4600" w:rsidRPr="00135C40" w:rsidRDefault="000772D8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</w:t>
            </w:r>
          </w:p>
        </w:tc>
      </w:tr>
      <w:tr w:rsidR="00CF4600" w:rsidRPr="00AD1C4D" w:rsidTr="005B16A3">
        <w:trPr>
          <w:trHeight w:val="271"/>
          <w:jc w:val="center"/>
        </w:trPr>
        <w:tc>
          <w:tcPr>
            <w:tcW w:w="5822" w:type="dxa"/>
            <w:gridSpan w:val="3"/>
          </w:tcPr>
          <w:p w:rsidR="00CF4600" w:rsidRPr="00AD1C4D" w:rsidRDefault="00CF4600" w:rsidP="005A265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5A2655"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CF4600" w:rsidRPr="004C1D6C" w:rsidRDefault="000772D8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3"/>
      <w:bookmarkEnd w:id="14"/>
      <w:bookmarkEnd w:id="15"/>
      <w:bookmarkEnd w:id="16"/>
    </w:p>
    <w:p w:rsidR="00B16FB7" w:rsidRPr="00B16FB7" w:rsidRDefault="00B16FB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285E75">
        <w:rPr>
          <w:sz w:val="22"/>
          <w:szCs w:val="22"/>
        </w:rPr>
        <w:t>RPK-0.8</w:t>
      </w:r>
      <w:r w:rsidR="005A1624" w:rsidRPr="005A1624">
        <w:rPr>
          <w:sz w:val="22"/>
          <w:szCs w:val="22"/>
        </w:rPr>
        <w:t>FSN3M</w:t>
      </w:r>
      <w:r w:rsidR="005A1624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</w:t>
      </w:r>
      <w:r w:rsidR="005F57B1">
        <w:rPr>
          <w:sz w:val="22"/>
          <w:szCs w:val="22"/>
        </w:rPr>
        <w:t>ования с наружными блоками серий</w:t>
      </w:r>
      <w:r>
        <w:rPr>
          <w:sz w:val="22"/>
          <w:szCs w:val="22"/>
        </w:rPr>
        <w:t xml:space="preserve"> </w:t>
      </w:r>
      <w:r w:rsidR="005F57B1">
        <w:rPr>
          <w:sz w:val="22"/>
          <w:szCs w:val="22"/>
          <w:lang w:val="en-US"/>
        </w:rPr>
        <w:t>ES</w:t>
      </w:r>
      <w:r w:rsidR="005F57B1" w:rsidRPr="005F57B1">
        <w:rPr>
          <w:sz w:val="22"/>
          <w:szCs w:val="22"/>
        </w:rPr>
        <w:t xml:space="preserve">, </w:t>
      </w:r>
      <w:r w:rsidR="005F57B1">
        <w:rPr>
          <w:sz w:val="22"/>
          <w:szCs w:val="22"/>
          <w:lang w:val="en-US"/>
        </w:rPr>
        <w:t>IVX</w:t>
      </w:r>
      <w:r w:rsidR="005F57B1" w:rsidRPr="005F57B1">
        <w:rPr>
          <w:sz w:val="22"/>
          <w:szCs w:val="22"/>
        </w:rPr>
        <w:t xml:space="preserve"> </w:t>
      </w:r>
      <w:r w:rsidR="005F57B1">
        <w:rPr>
          <w:sz w:val="22"/>
          <w:szCs w:val="22"/>
        </w:rPr>
        <w:t xml:space="preserve">и </w:t>
      </w:r>
      <w:r>
        <w:rPr>
          <w:sz w:val="22"/>
          <w:szCs w:val="22"/>
        </w:rPr>
        <w:t>SET-FREE.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F766B6" w:rsidRPr="002A411B" w:rsidRDefault="00F766B6" w:rsidP="00F766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766B6">
        <w:rPr>
          <w:sz w:val="22"/>
          <w:szCs w:val="22"/>
        </w:rPr>
        <w:t>Кроме того, «Режим повышенной скорости (C5)» позволяет закреплять разные расходы воздуха за каждой ско</w:t>
      </w:r>
      <w:r>
        <w:rPr>
          <w:sz w:val="22"/>
          <w:szCs w:val="22"/>
        </w:rPr>
        <w:t>ростью вращения вентилятора.</w:t>
      </w:r>
    </w:p>
    <w:p w:rsidR="00E034BE" w:rsidRPr="000A4AB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785357" w:rsidRDefault="00785357" w:rsidP="007853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85357">
        <w:rPr>
          <w:sz w:val="22"/>
          <w:szCs w:val="22"/>
        </w:rPr>
        <w:t xml:space="preserve">В системах с комбинацией различных внутренних блоков и настройками одновременной работы управление возможно посредством одного проводного пульта дистанционного управления (PC-ARFPE) или беспроводного пульта дистанционного управления без выполнения соединений блоков с устройством дистанционного управления посредством кабеля. </w:t>
      </w:r>
    </w:p>
    <w:p w:rsidR="00D33934" w:rsidRPr="00D33934" w:rsidRDefault="001C63D8" w:rsidP="00D339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  <w:r w:rsidRPr="001C63D8">
        <w:rPr>
          <w:sz w:val="22"/>
          <w:szCs w:val="22"/>
        </w:rPr>
        <w:t>Также можно использовать один проводной пульт дистанционного управления (PC-ARFPE) или беспроводной пульт дистанционного управления для дистанционного управления группой внутренних блоков. В этом случае все внутренние блоки требуется объединить по линии пульта управления, а их настройки изменить для индивидуальной работы (неприменимо для серии ES).</w:t>
      </w:r>
    </w:p>
    <w:p w:rsidR="00D33934" w:rsidRDefault="00D33934" w:rsidP="00D339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33934">
        <w:rPr>
          <w:sz w:val="22"/>
          <w:szCs w:val="22"/>
        </w:rPr>
        <w:t>Для осуществления центрального дистанционного управления проводной пульт управления НЕ требуется.</w:t>
      </w:r>
    </w:p>
    <w:p w:rsidR="00E034BE" w:rsidRPr="00785357" w:rsidRDefault="00E034BE" w:rsidP="007853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85357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 изделия.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F2419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</w:t>
      </w:r>
      <w:r w:rsidR="00FF2419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FF2419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FF2419" w:rsidP="00FF24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848350" cy="46101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</w:t>
      </w:r>
      <w:r w:rsidR="00CD01E1">
        <w:rPr>
          <w:sz w:val="22"/>
          <w:szCs w:val="22"/>
        </w:rPr>
        <w:t xml:space="preserve"> режиме охлаждения. Кроме этого,</w:t>
      </w:r>
      <w:r w:rsidRPr="001640EA">
        <w:rPr>
          <w:sz w:val="22"/>
          <w:szCs w:val="22"/>
        </w:rPr>
        <w:t xml:space="preserve">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854BE1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609975" cy="32250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467" cy="322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5B16A3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5"/>
      <w:bookmarkEnd w:id="36"/>
      <w:bookmarkEnd w:id="37"/>
      <w:bookmarkEnd w:id="38"/>
      <w:bookmarkEnd w:id="3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81E00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81E00" w:rsidRPr="00A27A94" w:rsidRDefault="00681E00" w:rsidP="00681E0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81E00">
              <w:rPr>
                <w:sz w:val="22"/>
                <w:szCs w:val="22"/>
              </w:rPr>
              <w:t>Крепежная пластина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81E00" w:rsidRPr="00681E00" w:rsidRDefault="00681E00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346081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346081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99153D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581650" cy="67437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931EA7">
        <w:rPr>
          <w:sz w:val="22"/>
          <w:szCs w:val="22"/>
        </w:rPr>
        <w:t>1</w:t>
      </w:r>
      <w:r w:rsidRPr="009E0D52">
        <w:rPr>
          <w:sz w:val="22"/>
          <w:szCs w:val="22"/>
        </w:rPr>
        <w:t xml:space="preserve"> (</w:t>
      </w:r>
      <w:r w:rsidR="00931EA7">
        <w:rPr>
          <w:sz w:val="22"/>
          <w:szCs w:val="22"/>
        </w:rPr>
        <w:t>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8F40FC" w:rsidP="009009DC">
            <w:pPr>
              <w:spacing w:before="60"/>
              <w:ind w:right="-28"/>
              <w:jc w:val="center"/>
              <w:rPr>
                <w:b/>
              </w:rPr>
            </w:pPr>
            <w:r w:rsidRPr="006B555D">
              <w:rPr>
                <w:b/>
                <w:sz w:val="22"/>
                <w:szCs w:val="22"/>
                <w:lang w:val="en-US"/>
              </w:rPr>
              <w:t>R</w:t>
            </w:r>
            <w:r w:rsidR="00285E75">
              <w:rPr>
                <w:b/>
                <w:sz w:val="22"/>
                <w:szCs w:val="22"/>
                <w:lang w:val="en-US"/>
              </w:rPr>
              <w:t>PK-0.8</w:t>
            </w:r>
            <w:r w:rsidR="00E9759D">
              <w:rPr>
                <w:b/>
                <w:sz w:val="22"/>
                <w:szCs w:val="22"/>
                <w:lang w:val="en-US"/>
              </w:rPr>
              <w:t>FSN3</w:t>
            </w:r>
            <w:r w:rsidRPr="006B555D">
              <w:rPr>
                <w:b/>
                <w:sz w:val="22"/>
                <w:szCs w:val="22"/>
                <w:lang w:val="en-US"/>
              </w:rPr>
              <w:t>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981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285E75" w:rsidRDefault="00285E75" w:rsidP="00285E75">
            <w:pPr>
              <w:spacing w:before="60"/>
              <w:ind w:right="-28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RPK-</w:t>
            </w:r>
            <w:r>
              <w:rPr>
                <w:b/>
                <w:sz w:val="22"/>
                <w:szCs w:val="22"/>
              </w:rPr>
              <w:t>0.8</w:t>
            </w:r>
            <w:r w:rsidR="00E9759D">
              <w:rPr>
                <w:b/>
                <w:sz w:val="22"/>
                <w:szCs w:val="22"/>
                <w:lang w:val="en-US"/>
              </w:rPr>
              <w:t>FSN3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85E75" w:rsidRDefault="00285E75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</w:t>
      </w:r>
      <w:r w:rsidR="00292DD2" w:rsidRPr="00254D5F">
        <w:rPr>
          <w:rFonts w:ascii="Times New Roman" w:hAnsi="Times New Roman"/>
        </w:rPr>
        <w:t>эмали,</w:t>
      </w:r>
      <w:r w:rsidRPr="00254D5F">
        <w:rPr>
          <w:rFonts w:ascii="Times New Roman" w:hAnsi="Times New Roman"/>
        </w:rPr>
        <w:t xml:space="preserve">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292DD2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292DD2" w:rsidRPr="00254D5F" w:rsidRDefault="00292DD2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5B16A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5B16A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5B16A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5B16A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5B16A3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5B16A3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5B16A3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5B16A3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5B16A3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3B5" w:rsidRDefault="007153B5">
      <w:r>
        <w:separator/>
      </w:r>
    </w:p>
  </w:endnote>
  <w:endnote w:type="continuationSeparator" w:id="0">
    <w:p w:rsidR="007153B5" w:rsidRDefault="0071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B5" w:rsidRDefault="007153B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B5" w:rsidRDefault="007153B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B5" w:rsidRDefault="007153B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153B5" w:rsidRDefault="007153B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153B5" w:rsidRDefault="007153B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153B5" w:rsidRDefault="007153B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B5" w:rsidRDefault="007153B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B5" w:rsidRDefault="007153B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Pr="00D35EE4" w:rsidRDefault="007153B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RPK-0.8</w:t>
                              </w:r>
                              <w:r w:rsidRPr="005A16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153B5" w:rsidRPr="00B7687E" w:rsidRDefault="007153B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Pr="00ED1531" w:rsidRDefault="007153B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7197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Pr="00ED1531" w:rsidRDefault="007153B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153B5" w:rsidRPr="0058149E" w:rsidRDefault="007153B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153B5" w:rsidRDefault="007153B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7153B5" w:rsidRPr="009D7031" w:rsidRDefault="007153B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7153B5" w:rsidRPr="0058149E" w:rsidRDefault="007153B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RPK-0.8</w:t>
                              </w:r>
                              <w:r w:rsidRPr="005A1624">
                                <w:rPr>
                                  <w:b/>
                                  <w:sz w:val="18"/>
                                  <w:szCs w:val="18"/>
                                </w:rPr>
                                <w:t>FSN3M</w:t>
                              </w:r>
                            </w:p>
                            <w:p w:rsidR="007153B5" w:rsidRPr="00AF301F" w:rsidRDefault="007153B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153B5" w:rsidRPr="00613EFB" w:rsidRDefault="007153B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hUg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153B5" w:rsidRPr="00D35EE4" w:rsidRDefault="007153B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RPK-0.8</w:t>
                        </w:r>
                        <w:r w:rsidRPr="005A16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153B5" w:rsidRPr="00B7687E" w:rsidRDefault="007153B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153B5" w:rsidRPr="00ED1531" w:rsidRDefault="007153B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7197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153B5" w:rsidRPr="00ED1531" w:rsidRDefault="007153B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153B5" w:rsidRPr="0058149E" w:rsidRDefault="007153B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153B5" w:rsidRDefault="007153B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7153B5" w:rsidRPr="009D7031" w:rsidRDefault="007153B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7153B5" w:rsidRPr="0058149E" w:rsidRDefault="007153B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RPK-0.8</w:t>
                        </w:r>
                        <w:r w:rsidRPr="005A1624">
                          <w:rPr>
                            <w:b/>
                            <w:sz w:val="18"/>
                            <w:szCs w:val="18"/>
                          </w:rPr>
                          <w:t>FSN3M</w:t>
                        </w:r>
                      </w:p>
                      <w:p w:rsidR="007153B5" w:rsidRPr="00AF301F" w:rsidRDefault="007153B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153B5" w:rsidRPr="00613EFB" w:rsidRDefault="007153B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B5" w:rsidRDefault="007153B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Pr="00AF301F" w:rsidRDefault="007153B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719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Pr="00D35EE4" w:rsidRDefault="007153B5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RPK-0.8</w:t>
                              </w:r>
                              <w:r w:rsidRPr="005A16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153B5" w:rsidRPr="00C23BB2" w:rsidRDefault="007153B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153B5" w:rsidRPr="00EC2FF5" w:rsidRDefault="007153B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153B5" w:rsidRPr="00AF301F" w:rsidRDefault="007153B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719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153B5" w:rsidRPr="00D35EE4" w:rsidRDefault="007153B5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RPK-0.8</w:t>
                        </w:r>
                        <w:r w:rsidRPr="005A16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153B5" w:rsidRPr="00C23BB2" w:rsidRDefault="007153B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153B5" w:rsidRPr="00EC2FF5" w:rsidRDefault="007153B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B5" w:rsidRDefault="007153B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Default="007153B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Pr="00AF301F" w:rsidRDefault="007153B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719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153B5" w:rsidRPr="00D35EE4" w:rsidRDefault="007153B5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RPK-0.8</w:t>
                              </w:r>
                              <w:r w:rsidRPr="005A16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153B5" w:rsidRPr="00EC2FF5" w:rsidRDefault="007153B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153B5" w:rsidRDefault="007153B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153B5" w:rsidRPr="00AF301F" w:rsidRDefault="007153B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719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153B5" w:rsidRPr="00D35EE4" w:rsidRDefault="007153B5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RPK-0.8</w:t>
                        </w:r>
                        <w:r w:rsidRPr="005A16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153B5" w:rsidRPr="00EC2FF5" w:rsidRDefault="007153B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3B5" w:rsidRDefault="007153B5">
      <w:r>
        <w:separator/>
      </w:r>
    </w:p>
  </w:footnote>
  <w:footnote w:type="continuationSeparator" w:id="0">
    <w:p w:rsidR="007153B5" w:rsidRDefault="0071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B5" w:rsidRDefault="007153B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B5" w:rsidRDefault="007153B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B5" w:rsidRDefault="007153B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B5" w:rsidRDefault="007153B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7425"/>
    <w:rsid w:val="00040EB7"/>
    <w:rsid w:val="0004615A"/>
    <w:rsid w:val="00054A54"/>
    <w:rsid w:val="00057BCD"/>
    <w:rsid w:val="00057CBB"/>
    <w:rsid w:val="00073C25"/>
    <w:rsid w:val="000772D8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267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C63D8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6931"/>
    <w:rsid w:val="00282779"/>
    <w:rsid w:val="00285E75"/>
    <w:rsid w:val="00290A2E"/>
    <w:rsid w:val="00292DD2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2A9A"/>
    <w:rsid w:val="002E1622"/>
    <w:rsid w:val="002E3A4E"/>
    <w:rsid w:val="002F1620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46081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B27FB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111F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A1624"/>
    <w:rsid w:val="005A2655"/>
    <w:rsid w:val="005B0C98"/>
    <w:rsid w:val="005B16A3"/>
    <w:rsid w:val="005B68E2"/>
    <w:rsid w:val="005B7781"/>
    <w:rsid w:val="005D0574"/>
    <w:rsid w:val="005D6406"/>
    <w:rsid w:val="005E38BC"/>
    <w:rsid w:val="005E5127"/>
    <w:rsid w:val="005F57B1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1E00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53B5"/>
    <w:rsid w:val="0072515B"/>
    <w:rsid w:val="00727637"/>
    <w:rsid w:val="00730F36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5357"/>
    <w:rsid w:val="007877E0"/>
    <w:rsid w:val="007A2236"/>
    <w:rsid w:val="007B095E"/>
    <w:rsid w:val="007B2CEF"/>
    <w:rsid w:val="007B36E9"/>
    <w:rsid w:val="007B751F"/>
    <w:rsid w:val="007C300D"/>
    <w:rsid w:val="007C55E8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54BE1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0DB4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EA7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153D"/>
    <w:rsid w:val="009A1FA5"/>
    <w:rsid w:val="009A41AC"/>
    <w:rsid w:val="009A7D41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655B"/>
    <w:rsid w:val="00BA7212"/>
    <w:rsid w:val="00BA79AF"/>
    <w:rsid w:val="00BA7C55"/>
    <w:rsid w:val="00BB1D2A"/>
    <w:rsid w:val="00BB28FA"/>
    <w:rsid w:val="00BC0D71"/>
    <w:rsid w:val="00BC0F37"/>
    <w:rsid w:val="00BC6A6E"/>
    <w:rsid w:val="00BD2D17"/>
    <w:rsid w:val="00BE154B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D01E1"/>
    <w:rsid w:val="00CE6BD2"/>
    <w:rsid w:val="00CE7293"/>
    <w:rsid w:val="00CF2551"/>
    <w:rsid w:val="00CF4600"/>
    <w:rsid w:val="00D00B1D"/>
    <w:rsid w:val="00D02C8E"/>
    <w:rsid w:val="00D03CA1"/>
    <w:rsid w:val="00D03F3F"/>
    <w:rsid w:val="00D07290"/>
    <w:rsid w:val="00D137E3"/>
    <w:rsid w:val="00D21FC0"/>
    <w:rsid w:val="00D22FFE"/>
    <w:rsid w:val="00D2476B"/>
    <w:rsid w:val="00D263FB"/>
    <w:rsid w:val="00D31D52"/>
    <w:rsid w:val="00D33934"/>
    <w:rsid w:val="00D357F4"/>
    <w:rsid w:val="00D35EE4"/>
    <w:rsid w:val="00D549B4"/>
    <w:rsid w:val="00D551FA"/>
    <w:rsid w:val="00D566EE"/>
    <w:rsid w:val="00D61CB7"/>
    <w:rsid w:val="00D6500E"/>
    <w:rsid w:val="00D70F85"/>
    <w:rsid w:val="00D71978"/>
    <w:rsid w:val="00D773F7"/>
    <w:rsid w:val="00D96268"/>
    <w:rsid w:val="00D97C02"/>
    <w:rsid w:val="00DA1947"/>
    <w:rsid w:val="00DA234E"/>
    <w:rsid w:val="00DA4E1F"/>
    <w:rsid w:val="00DC296F"/>
    <w:rsid w:val="00DC42C5"/>
    <w:rsid w:val="00DC56ED"/>
    <w:rsid w:val="00DE4F2D"/>
    <w:rsid w:val="00E02961"/>
    <w:rsid w:val="00E034BE"/>
    <w:rsid w:val="00E035FD"/>
    <w:rsid w:val="00E13F0E"/>
    <w:rsid w:val="00E24807"/>
    <w:rsid w:val="00E24ED7"/>
    <w:rsid w:val="00E50936"/>
    <w:rsid w:val="00E515AE"/>
    <w:rsid w:val="00E516EA"/>
    <w:rsid w:val="00E5378B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9759D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355D"/>
    <w:rsid w:val="00F55F7B"/>
    <w:rsid w:val="00F57CC0"/>
    <w:rsid w:val="00F62AE1"/>
    <w:rsid w:val="00F74593"/>
    <w:rsid w:val="00F7656C"/>
    <w:rsid w:val="00F766B6"/>
    <w:rsid w:val="00F817D9"/>
    <w:rsid w:val="00FA3371"/>
    <w:rsid w:val="00FA3A55"/>
    <w:rsid w:val="00FA64EB"/>
    <w:rsid w:val="00FA7A5C"/>
    <w:rsid w:val="00FB7983"/>
    <w:rsid w:val="00FC694B"/>
    <w:rsid w:val="00FC6D6C"/>
    <w:rsid w:val="00FD298C"/>
    <w:rsid w:val="00FD64C5"/>
    <w:rsid w:val="00FE08C8"/>
    <w:rsid w:val="00FE481F"/>
    <w:rsid w:val="00FF2419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5:docId w15:val="{EE1CA449-BD89-4342-8CC6-936C100E2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  <w:style w:type="paragraph" w:customStyle="1" w:styleId="Pa15">
    <w:name w:val="Pa15"/>
    <w:basedOn w:val="Default"/>
    <w:next w:val="Default"/>
    <w:uiPriority w:val="99"/>
    <w:rsid w:val="000772D8"/>
    <w:pPr>
      <w:spacing w:line="161" w:lineRule="atLeast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moscow-reception@jci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A011D-9CBD-48B7-8D1F-4F02AEF8B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57199B0B</Template>
  <TotalTime>11</TotalTime>
  <Pages>32</Pages>
  <Words>5364</Words>
  <Characters>30579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11</cp:revision>
  <cp:lastPrinted>2021-03-26T08:29:00Z</cp:lastPrinted>
  <dcterms:created xsi:type="dcterms:W3CDTF">2022-10-24T19:17:00Z</dcterms:created>
  <dcterms:modified xsi:type="dcterms:W3CDTF">2023-06-13T11:59:00Z</dcterms:modified>
</cp:coreProperties>
</file>