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8B5594">
              <w:rPr>
                <w:b/>
                <w:szCs w:val="28"/>
              </w:rPr>
              <w:t>RPIM-2.5</w:t>
            </w:r>
            <w:r w:rsidR="002E69C5" w:rsidRPr="002E69C5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8B559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RPIM-2.5</w:t>
            </w:r>
            <w:r w:rsidR="002E69C5" w:rsidRPr="002E69C5">
              <w:rPr>
                <w:b/>
                <w:szCs w:val="28"/>
              </w:rPr>
              <w:t>HNAUN1Q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E4C88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E4C8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8C5C78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8B559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RPIM-2.5</w:t>
            </w:r>
            <w:r w:rsidR="002E69C5" w:rsidRPr="002E69C5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8B559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RPIM-2.5</w:t>
            </w:r>
            <w:r w:rsidR="002E69C5" w:rsidRPr="002E69C5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5E4C8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5E4C88" w:rsidRPr="00F0163C" w:rsidRDefault="005E4C88" w:rsidP="005E4C88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5E4C88" w:rsidRPr="0043742C" w:rsidRDefault="005E4C88" w:rsidP="005E4C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5E4C8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5E4C88" w:rsidRPr="00F0163C" w:rsidRDefault="005E4C88" w:rsidP="005E4C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5E4C88" w:rsidRPr="0043742C" w:rsidRDefault="005E4C88" w:rsidP="005E4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E4C88" w:rsidRPr="00CC2C20" w:rsidTr="008B6E0F">
        <w:trPr>
          <w:trHeight w:val="492"/>
        </w:trPr>
        <w:tc>
          <w:tcPr>
            <w:tcW w:w="2627" w:type="dxa"/>
            <w:vAlign w:val="center"/>
          </w:tcPr>
          <w:p w:rsidR="005E4C88" w:rsidRPr="00F0163C" w:rsidRDefault="005E4C88" w:rsidP="005E4C88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5E4C88" w:rsidRDefault="005E4C88" w:rsidP="005E4C8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5E4C88" w:rsidRDefault="005E4C88" w:rsidP="005E4C8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5E4C88" w:rsidRDefault="005E4C88" w:rsidP="005E4C8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5E4C88" w:rsidRPr="009A1BB8" w:rsidRDefault="005E4C88" w:rsidP="005E4C8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5E4C88" w:rsidRPr="009C0E86" w:rsidRDefault="005E4C88" w:rsidP="005E4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5E4C88" w:rsidRPr="00F0163C" w:rsidRDefault="005E4C88" w:rsidP="005E4C88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5E4C88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5E4C88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>, No. 218, Qianwangang Road, Economic and Technological Development Zone, Qingdao, P.R.China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C31677" w:rsidRPr="00C31677" w:rsidRDefault="00C31677" w:rsidP="00C31677"/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707366" w:rsidRPr="00707366" w:rsidRDefault="00707366" w:rsidP="00707366"/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707366" w:rsidRDefault="0070736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288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07366">
        <w:trPr>
          <w:trHeight w:val="159"/>
          <w:jc w:val="center"/>
        </w:trPr>
        <w:tc>
          <w:tcPr>
            <w:tcW w:w="3114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288" w:type="dxa"/>
            <w:vAlign w:val="center"/>
          </w:tcPr>
          <w:p w:rsidR="00701E82" w:rsidRPr="0001459B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231545" w:rsidRDefault="0023154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701E82" w:rsidRPr="00AD1C4D" w:rsidTr="00707366">
        <w:trPr>
          <w:trHeight w:val="159"/>
          <w:jc w:val="center"/>
        </w:trPr>
        <w:tc>
          <w:tcPr>
            <w:tcW w:w="3114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288" w:type="dxa"/>
            <w:vAlign w:val="center"/>
          </w:tcPr>
          <w:p w:rsidR="00701E82" w:rsidRPr="0001459B" w:rsidRDefault="00790367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8B5594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  <w:r w:rsidR="00F24DC1">
              <w:rPr>
                <w:sz w:val="22"/>
                <w:szCs w:val="22"/>
              </w:rPr>
              <w:t>.5</w:t>
            </w:r>
          </w:p>
        </w:tc>
      </w:tr>
      <w:tr w:rsidR="00701E82" w:rsidRPr="00AD1C4D" w:rsidTr="00707366">
        <w:trPr>
          <w:trHeight w:val="159"/>
          <w:jc w:val="center"/>
        </w:trPr>
        <w:tc>
          <w:tcPr>
            <w:tcW w:w="3114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288" w:type="dxa"/>
            <w:vAlign w:val="center"/>
          </w:tcPr>
          <w:p w:rsidR="00701E82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103204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16/14/11.5</w:t>
            </w:r>
          </w:p>
        </w:tc>
      </w:tr>
      <w:tr w:rsidR="00701E82" w:rsidRPr="00AD1C4D" w:rsidTr="00707366">
        <w:trPr>
          <w:trHeight w:val="159"/>
          <w:jc w:val="center"/>
        </w:trPr>
        <w:tc>
          <w:tcPr>
            <w:tcW w:w="3114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288" w:type="dxa"/>
            <w:vAlign w:val="center"/>
          </w:tcPr>
          <w:p w:rsidR="00701E82" w:rsidRPr="007438E6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707366">
        <w:trPr>
          <w:jc w:val="center"/>
        </w:trPr>
        <w:tc>
          <w:tcPr>
            <w:tcW w:w="3114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288" w:type="dxa"/>
            <w:vAlign w:val="center"/>
          </w:tcPr>
          <w:p w:rsidR="00701E82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8B5594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39/34/26</w:t>
            </w:r>
          </w:p>
        </w:tc>
      </w:tr>
      <w:tr w:rsidR="00701E82" w:rsidRPr="00AD1C4D" w:rsidTr="00707366">
        <w:trPr>
          <w:jc w:val="center"/>
        </w:trPr>
        <w:tc>
          <w:tcPr>
            <w:tcW w:w="3114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288" w:type="dxa"/>
            <w:vAlign w:val="center"/>
          </w:tcPr>
          <w:p w:rsidR="00701E82" w:rsidRPr="0001459B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07366">
        <w:trPr>
          <w:jc w:val="center"/>
        </w:trPr>
        <w:tc>
          <w:tcPr>
            <w:tcW w:w="3114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288" w:type="dxa"/>
            <w:vAlign w:val="center"/>
          </w:tcPr>
          <w:p w:rsidR="00701E82" w:rsidRPr="00E4197E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707366">
        <w:trPr>
          <w:trHeight w:val="159"/>
          <w:jc w:val="center"/>
        </w:trPr>
        <w:tc>
          <w:tcPr>
            <w:tcW w:w="3114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288" w:type="dxa"/>
            <w:vAlign w:val="center"/>
          </w:tcPr>
          <w:p w:rsidR="00701E82" w:rsidRPr="00E4197E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707366">
        <w:trPr>
          <w:trHeight w:val="159"/>
          <w:jc w:val="center"/>
        </w:trPr>
        <w:tc>
          <w:tcPr>
            <w:tcW w:w="3114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288" w:type="dxa"/>
            <w:vAlign w:val="center"/>
          </w:tcPr>
          <w:p w:rsidR="00701E82" w:rsidRPr="00FD6217" w:rsidRDefault="00701E82" w:rsidP="007073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707366">
        <w:trPr>
          <w:trHeight w:val="420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8B5594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0.88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231545" w:rsidRDefault="0023154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190</w:t>
            </w:r>
          </w:p>
        </w:tc>
      </w:tr>
      <w:tr w:rsidR="00701E82" w:rsidRPr="00AD1C4D" w:rsidTr="00707366">
        <w:trPr>
          <w:trHeight w:val="358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BF2AE9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BF2AE9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BF2AE9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BF2AE9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BF2AE9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BF2AE9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BF2AE9">
                <w:rPr>
                  <w:sz w:val="22"/>
                  <w:szCs w:val="22"/>
                </w:rPr>
                <w:t>-32</w:t>
              </w:r>
            </w:hyperlink>
            <w:r w:rsidRPr="00BF2AE9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BF2AE9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BF2AE9">
              <w:rPr>
                <w:sz w:val="22"/>
                <w:szCs w:val="22"/>
                <w:vertAlign w:val="subscript"/>
              </w:rPr>
              <w:t>2</w:t>
            </w:r>
            <w:r w:rsidRPr="00BF2AE9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BF2AE9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BF2AE9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BF2AE9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BF2AE9">
                <w:rPr>
                  <w:sz w:val="22"/>
                  <w:szCs w:val="22"/>
                </w:rPr>
                <w:t>-125</w:t>
              </w:r>
            </w:hyperlink>
            <w:r w:rsidRPr="00BF2AE9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BF2AE9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BF2AE9">
              <w:rPr>
                <w:sz w:val="22"/>
                <w:szCs w:val="22"/>
                <w:vertAlign w:val="subscript"/>
              </w:rPr>
              <w:t>3</w:t>
            </w:r>
            <w:r w:rsidRPr="00BF2AE9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7366">
        <w:trPr>
          <w:trHeight w:val="37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1E1A2D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707366" w:rsidRDefault="00707366" w:rsidP="00414495">
      <w:pPr>
        <w:jc w:val="both"/>
        <w:rPr>
          <w:sz w:val="22"/>
          <w:szCs w:val="22"/>
        </w:rPr>
      </w:pPr>
    </w:p>
    <w:p w:rsidR="00707366" w:rsidRDefault="00707366" w:rsidP="00414495">
      <w:pPr>
        <w:jc w:val="both"/>
        <w:rPr>
          <w:sz w:val="22"/>
          <w:szCs w:val="22"/>
        </w:rPr>
      </w:pPr>
    </w:p>
    <w:p w:rsidR="00707366" w:rsidRDefault="00707366" w:rsidP="00414495">
      <w:pPr>
        <w:jc w:val="both"/>
        <w:rPr>
          <w:sz w:val="22"/>
          <w:szCs w:val="22"/>
        </w:rPr>
      </w:pPr>
    </w:p>
    <w:p w:rsidR="00B811C1" w:rsidRDefault="00B811C1" w:rsidP="00414495">
      <w:pPr>
        <w:jc w:val="both"/>
        <w:rPr>
          <w:noProof/>
          <w:sz w:val="20"/>
          <w:szCs w:val="20"/>
        </w:rPr>
      </w:pPr>
    </w:p>
    <w:p w:rsidR="00D60282" w:rsidRPr="00E4703D" w:rsidRDefault="00D60282" w:rsidP="00414495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707366" w:rsidRPr="00707366" w:rsidRDefault="00707366" w:rsidP="00707366"/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8B5594">
        <w:rPr>
          <w:sz w:val="22"/>
          <w:szCs w:val="22"/>
        </w:rPr>
        <w:t>RPIM-2.5</w:t>
      </w:r>
      <w:r w:rsidR="002E69C5" w:rsidRPr="002E69C5">
        <w:rPr>
          <w:sz w:val="22"/>
          <w:szCs w:val="22"/>
        </w:rPr>
        <w:t xml:space="preserve">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707366" w:rsidRPr="008F31F7" w:rsidRDefault="00707366" w:rsidP="007073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07366" w:rsidRPr="003F1F02" w:rsidRDefault="00707366" w:rsidP="007073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 xml:space="preserve"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</w:t>
      </w:r>
      <w:r w:rsidR="0000193E" w:rsidRPr="003F1F02">
        <w:rPr>
          <w:sz w:val="22"/>
          <w:szCs w:val="22"/>
        </w:rPr>
        <w:t>(фреонопровод</w:t>
      </w:r>
      <w:r w:rsidR="0000193E">
        <w:rPr>
          <w:sz w:val="22"/>
          <w:szCs w:val="22"/>
        </w:rPr>
        <w:t>ами</w:t>
      </w:r>
      <w:r w:rsidR="0000193E" w:rsidRPr="003F1F02">
        <w:rPr>
          <w:sz w:val="22"/>
          <w:szCs w:val="22"/>
        </w:rPr>
        <w:t xml:space="preserve">), </w:t>
      </w:r>
      <w:r w:rsidRPr="003F1F02">
        <w:rPr>
          <w:sz w:val="22"/>
          <w:szCs w:val="22"/>
        </w:rPr>
        <w:t>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07366" w:rsidRDefault="00707366" w:rsidP="007073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07366" w:rsidRPr="003F1F02" w:rsidRDefault="00707366" w:rsidP="007073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07366" w:rsidRDefault="00707366" w:rsidP="0070736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575CD3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257675" cy="236941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267" cy="237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013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707366" w:rsidRPr="000F41B6" w:rsidRDefault="00707366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DA1C87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755689" cy="2211705"/>
            <wp:effectExtent l="0" t="0" r="698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497" cy="2214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707366" w:rsidRPr="00515009" w:rsidRDefault="00707366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366" w:rsidRDefault="00707366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8C5C78" w:rsidRDefault="008C5C78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6"/>
      <w:bookmarkEnd w:id="27"/>
      <w:bookmarkEnd w:id="28"/>
      <w:bookmarkEnd w:id="29"/>
      <w:bookmarkEnd w:id="30"/>
    </w:p>
    <w:p w:rsidR="00707366" w:rsidRDefault="00707366" w:rsidP="00F67C8C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07366" w:rsidRDefault="00707366" w:rsidP="00F67C8C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t>Чертеж</w:t>
      </w:r>
      <w:bookmarkEnd w:id="31"/>
      <w:bookmarkEnd w:id="32"/>
      <w:bookmarkEnd w:id="33"/>
    </w:p>
    <w:p w:rsidR="00707366" w:rsidRPr="00707366" w:rsidRDefault="00707366" w:rsidP="00707366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707366" w:rsidRDefault="00707366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 xml:space="preserve">Чертеж изделия с основными габаритными размерами представлен на </w:t>
      </w:r>
      <w:r w:rsidR="00707366">
        <w:rPr>
          <w:sz w:val="22"/>
          <w:szCs w:val="22"/>
        </w:rPr>
        <w:t>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1E1A2D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6672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707366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707366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707366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70736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8B5594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RPIM-2.5</w:t>
            </w:r>
            <w:r w:rsidR="00F24DC1" w:rsidRPr="00F24DC1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E4C8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8B5594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RPIM-2.5</w:t>
            </w:r>
            <w:r w:rsidR="00F24DC1" w:rsidRPr="00F24DC1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8C5C7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C5C78" w:rsidRDefault="008C5C78" w:rsidP="008C5C7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Default="008C5C78" w:rsidP="00EA6703">
      <w:pPr>
        <w:ind w:firstLine="720"/>
        <w:jc w:val="both"/>
        <w:rPr>
          <w:sz w:val="22"/>
          <w:szCs w:val="22"/>
        </w:rPr>
      </w:pPr>
    </w:p>
    <w:p w:rsidR="008C5C78" w:rsidRPr="00AC1D78" w:rsidRDefault="008C5C7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8B559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RPIM-2.5</w:t>
                              </w:r>
                              <w:r w:rsidR="002E69C5"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E4C8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E69C5" w:rsidRDefault="008B55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RPIM-2.5</w:t>
                              </w:r>
                              <w:r w:rsidR="002E69C5" w:rsidRPr="002E69C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HNAUN1Q 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8B559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RPIM-2.5</w:t>
                        </w:r>
                        <w:r w:rsidR="002E69C5" w:rsidRPr="002E69C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E4C8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E69C5" w:rsidRDefault="008B55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RPIM-2.5</w:t>
                        </w:r>
                        <w:r w:rsidR="002E69C5" w:rsidRPr="002E69C5">
                          <w:rPr>
                            <w:b/>
                            <w:sz w:val="18"/>
                            <w:szCs w:val="18"/>
                          </w:rPr>
                          <w:t xml:space="preserve">HNAUN1Q 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E4C8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8B5594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RPIM-2.5</w:t>
                              </w:r>
                              <w:r w:rsidR="002E69C5"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E4C8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8B5594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RPIM-2.5</w:t>
                        </w:r>
                        <w:r w:rsidR="002E69C5" w:rsidRPr="002E69C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E4C8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8B5594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RPIM-2.5</w:t>
                              </w:r>
                              <w:r w:rsidR="002E69C5"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E4C8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8B5594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RPIM-2.5</w:t>
                        </w:r>
                        <w:r w:rsidR="002E69C5" w:rsidRPr="002E69C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93E"/>
    <w:rsid w:val="00013054"/>
    <w:rsid w:val="0002052D"/>
    <w:rsid w:val="00021FB1"/>
    <w:rsid w:val="00037425"/>
    <w:rsid w:val="000458C9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86061"/>
    <w:rsid w:val="0009526F"/>
    <w:rsid w:val="000B2A0A"/>
    <w:rsid w:val="000B3B54"/>
    <w:rsid w:val="000B6D46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1A2D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545"/>
    <w:rsid w:val="00231E1B"/>
    <w:rsid w:val="002322B2"/>
    <w:rsid w:val="00234107"/>
    <w:rsid w:val="002351B5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B633E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75CD3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4C88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07366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32FB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5C78"/>
    <w:rsid w:val="008C7A57"/>
    <w:rsid w:val="008D09DC"/>
    <w:rsid w:val="008E0B73"/>
    <w:rsid w:val="008E4D3F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4832"/>
    <w:rsid w:val="00A17EAC"/>
    <w:rsid w:val="00A20C9D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BF2AE9"/>
    <w:rsid w:val="00C0352C"/>
    <w:rsid w:val="00C0404E"/>
    <w:rsid w:val="00C10A1E"/>
    <w:rsid w:val="00C11FB0"/>
    <w:rsid w:val="00C16507"/>
    <w:rsid w:val="00C22D6C"/>
    <w:rsid w:val="00C241C9"/>
    <w:rsid w:val="00C2699D"/>
    <w:rsid w:val="00C31677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00BD"/>
    <w:rsid w:val="00D60282"/>
    <w:rsid w:val="00D6500E"/>
    <w:rsid w:val="00D67A7C"/>
    <w:rsid w:val="00D70F85"/>
    <w:rsid w:val="00D85AD9"/>
    <w:rsid w:val="00D91D7E"/>
    <w:rsid w:val="00D96268"/>
    <w:rsid w:val="00D97C02"/>
    <w:rsid w:val="00DA1947"/>
    <w:rsid w:val="00DA1C8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523096FE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4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EC965-C2E8-4376-BDED-8229BEBC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8</TotalTime>
  <Pages>6</Pages>
  <Words>5580</Words>
  <Characters>31810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2023-11-14T12:48:00Z</dcterms:created>
  <dcterms:modified xsi:type="dcterms:W3CDTF">2026-07-21T10:17:00Z</dcterms:modified>
</cp:coreProperties>
</file>