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F72D9A">
              <w:rPr>
                <w:b/>
                <w:szCs w:val="28"/>
              </w:rPr>
              <w:t>RPIM-2.3</w:t>
            </w:r>
            <w:r w:rsidR="002E69C5" w:rsidRPr="002E69C5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F72D9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RPIM-2.3</w:t>
            </w:r>
            <w:r w:rsidR="002E69C5" w:rsidRPr="002E69C5">
              <w:rPr>
                <w:b/>
                <w:szCs w:val="28"/>
              </w:rPr>
              <w:t>HNAUN1Q</w:t>
            </w:r>
            <w:r w:rsidR="00BE79B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C405E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C405E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CD1CE9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541D05" w:rsidRDefault="00541D05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F72D9A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RPIM-2.3</w:t>
            </w:r>
            <w:r w:rsidR="002E69C5" w:rsidRPr="002E69C5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F72D9A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RPIM-2.3</w:t>
            </w:r>
            <w:r w:rsidR="002E69C5" w:rsidRPr="002E69C5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FC405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FC405E" w:rsidRPr="00F0163C" w:rsidRDefault="00FC405E" w:rsidP="00FC405E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FC405E" w:rsidRPr="0043742C" w:rsidRDefault="00FC405E" w:rsidP="00FC40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FC405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FC405E" w:rsidRPr="00F0163C" w:rsidRDefault="00FC405E" w:rsidP="00FC40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FC405E" w:rsidRPr="0043742C" w:rsidRDefault="00FC405E" w:rsidP="00FC40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FC405E" w:rsidRPr="00CC2C20" w:rsidTr="008B6E0F">
        <w:trPr>
          <w:trHeight w:val="492"/>
        </w:trPr>
        <w:tc>
          <w:tcPr>
            <w:tcW w:w="2627" w:type="dxa"/>
            <w:vAlign w:val="center"/>
          </w:tcPr>
          <w:p w:rsidR="00FC405E" w:rsidRPr="00F0163C" w:rsidRDefault="00FC405E" w:rsidP="00FC405E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FC405E" w:rsidRDefault="00FC405E" w:rsidP="00FC405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FC405E" w:rsidRDefault="00FC405E" w:rsidP="00FC405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FC405E" w:rsidRDefault="00FC405E" w:rsidP="00FC405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FC405E" w:rsidRPr="009A1BB8" w:rsidRDefault="00FC405E" w:rsidP="00FC405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FC405E" w:rsidRPr="009C0E86" w:rsidRDefault="00FC405E" w:rsidP="00FC40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FC405E" w:rsidRPr="00F0163C" w:rsidRDefault="00FC405E" w:rsidP="00FC405E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FC405E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FC405E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>, No. 218, Qianwangang Road, Economic and Technological Development Zone, Qingdao, P.R.China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541D05" w:rsidRPr="00541D05" w:rsidRDefault="00541D05" w:rsidP="00541D05"/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541D05" w:rsidRPr="00541D05" w:rsidRDefault="00541D05" w:rsidP="00541D05"/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41D05" w:rsidRDefault="00541D05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146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541D05">
        <w:trPr>
          <w:trHeight w:val="159"/>
          <w:jc w:val="center"/>
        </w:trPr>
        <w:tc>
          <w:tcPr>
            <w:tcW w:w="3256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1B2DA5" w:rsidRDefault="001B2DA5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701E82" w:rsidRPr="00AD1C4D" w:rsidTr="00541D05">
        <w:trPr>
          <w:trHeight w:val="159"/>
          <w:jc w:val="center"/>
        </w:trPr>
        <w:tc>
          <w:tcPr>
            <w:tcW w:w="3256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01459B" w:rsidRDefault="00790367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F72D9A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7.5</w:t>
            </w:r>
          </w:p>
        </w:tc>
      </w:tr>
      <w:tr w:rsidR="00701E82" w:rsidRPr="00AD1C4D" w:rsidTr="00541D05">
        <w:trPr>
          <w:trHeight w:val="159"/>
          <w:jc w:val="center"/>
        </w:trPr>
        <w:tc>
          <w:tcPr>
            <w:tcW w:w="3256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146" w:type="dxa"/>
            <w:vAlign w:val="center"/>
          </w:tcPr>
          <w:p w:rsidR="00701E82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F72D9A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20/16/11</w:t>
            </w:r>
          </w:p>
        </w:tc>
      </w:tr>
      <w:tr w:rsidR="00701E82" w:rsidRPr="00AD1C4D" w:rsidTr="00541D05">
        <w:trPr>
          <w:trHeight w:val="159"/>
          <w:jc w:val="center"/>
        </w:trPr>
        <w:tc>
          <w:tcPr>
            <w:tcW w:w="3256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146" w:type="dxa"/>
            <w:vAlign w:val="center"/>
          </w:tcPr>
          <w:p w:rsidR="00701E82" w:rsidRPr="007438E6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541D05">
        <w:trPr>
          <w:jc w:val="center"/>
        </w:trPr>
        <w:tc>
          <w:tcPr>
            <w:tcW w:w="3256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146" w:type="dxa"/>
            <w:vAlign w:val="center"/>
          </w:tcPr>
          <w:p w:rsidR="00701E82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8B5594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39/34/26</w:t>
            </w:r>
          </w:p>
        </w:tc>
      </w:tr>
      <w:tr w:rsidR="00701E82" w:rsidRPr="00AD1C4D" w:rsidTr="00541D05">
        <w:trPr>
          <w:jc w:val="center"/>
        </w:trPr>
        <w:tc>
          <w:tcPr>
            <w:tcW w:w="3256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541D05">
        <w:trPr>
          <w:jc w:val="center"/>
        </w:trPr>
        <w:tc>
          <w:tcPr>
            <w:tcW w:w="3256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E4197E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541D05">
        <w:trPr>
          <w:trHeight w:val="159"/>
          <w:jc w:val="center"/>
        </w:trPr>
        <w:tc>
          <w:tcPr>
            <w:tcW w:w="3256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46" w:type="dxa"/>
            <w:vAlign w:val="center"/>
          </w:tcPr>
          <w:p w:rsidR="00701E82" w:rsidRPr="00E4197E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541D05">
        <w:trPr>
          <w:trHeight w:val="159"/>
          <w:jc w:val="center"/>
        </w:trPr>
        <w:tc>
          <w:tcPr>
            <w:tcW w:w="3256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FD6217" w:rsidRDefault="00701E82" w:rsidP="00541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432D30">
        <w:trPr>
          <w:trHeight w:val="422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8B5594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0.88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1B2DA5" w:rsidRDefault="001B2DA5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190</w:t>
            </w:r>
          </w:p>
        </w:tc>
      </w:tr>
      <w:tr w:rsidR="00701E82" w:rsidRPr="00AD1C4D" w:rsidTr="00432D30">
        <w:trPr>
          <w:trHeight w:val="360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432D30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432D30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432D30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432D30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432D30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432D30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432D30">
                <w:rPr>
                  <w:sz w:val="22"/>
                  <w:szCs w:val="22"/>
                </w:rPr>
                <w:t>-32</w:t>
              </w:r>
            </w:hyperlink>
            <w:r w:rsidRPr="00432D30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432D30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432D30">
              <w:rPr>
                <w:sz w:val="22"/>
                <w:szCs w:val="22"/>
                <w:vertAlign w:val="subscript"/>
              </w:rPr>
              <w:t>2</w:t>
            </w:r>
            <w:r w:rsidRPr="00432D30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432D30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432D30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432D30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432D30">
                <w:rPr>
                  <w:sz w:val="22"/>
                  <w:szCs w:val="22"/>
                </w:rPr>
                <w:t>-125</w:t>
              </w:r>
            </w:hyperlink>
            <w:r w:rsidRPr="00432D30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432D30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432D30">
              <w:rPr>
                <w:sz w:val="22"/>
                <w:szCs w:val="22"/>
                <w:vertAlign w:val="subscript"/>
              </w:rPr>
              <w:t>3</w:t>
            </w:r>
            <w:r w:rsidRPr="00432D30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432D30">
        <w:trPr>
          <w:trHeight w:val="347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1E1A2D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432D30" w:rsidRDefault="00432D30" w:rsidP="00414495">
      <w:pPr>
        <w:jc w:val="both"/>
        <w:rPr>
          <w:sz w:val="22"/>
          <w:szCs w:val="22"/>
        </w:rPr>
      </w:pPr>
    </w:p>
    <w:p w:rsidR="00432D30" w:rsidRDefault="00432D30" w:rsidP="00414495">
      <w:pPr>
        <w:jc w:val="both"/>
        <w:rPr>
          <w:sz w:val="22"/>
          <w:szCs w:val="22"/>
        </w:rPr>
      </w:pPr>
    </w:p>
    <w:p w:rsidR="00432D30" w:rsidRDefault="00432D30" w:rsidP="00414495">
      <w:pPr>
        <w:jc w:val="both"/>
        <w:rPr>
          <w:sz w:val="22"/>
          <w:szCs w:val="22"/>
        </w:rPr>
      </w:pPr>
    </w:p>
    <w:p w:rsidR="00432D30" w:rsidRDefault="00432D30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432D30" w:rsidRDefault="00432D30" w:rsidP="00432D30"/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F72D9A">
        <w:rPr>
          <w:sz w:val="22"/>
          <w:szCs w:val="22"/>
        </w:rPr>
        <w:t>RPIM-2.3</w:t>
      </w:r>
      <w:r w:rsidR="002E69C5" w:rsidRPr="002E69C5">
        <w:rPr>
          <w:sz w:val="22"/>
          <w:szCs w:val="22"/>
        </w:rPr>
        <w:t xml:space="preserve">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7304F8" w:rsidRPr="008F31F7" w:rsidRDefault="007304F8" w:rsidP="007304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304F8" w:rsidRPr="003F1F02" w:rsidRDefault="007304F8" w:rsidP="007304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 xml:space="preserve"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</w:t>
      </w:r>
      <w:r w:rsidR="00DB0F03" w:rsidRPr="003F1F02">
        <w:rPr>
          <w:sz w:val="22"/>
          <w:szCs w:val="22"/>
        </w:rPr>
        <w:t>(фреонопровод</w:t>
      </w:r>
      <w:r w:rsidR="00DB0F03">
        <w:rPr>
          <w:sz w:val="22"/>
          <w:szCs w:val="22"/>
        </w:rPr>
        <w:t>ами</w:t>
      </w:r>
      <w:r w:rsidR="00DB0F03" w:rsidRPr="003F1F02">
        <w:rPr>
          <w:sz w:val="22"/>
          <w:szCs w:val="22"/>
        </w:rPr>
        <w:t xml:space="preserve">), </w:t>
      </w:r>
      <w:r w:rsidRPr="003F1F02">
        <w:rPr>
          <w:sz w:val="22"/>
          <w:szCs w:val="22"/>
        </w:rPr>
        <w:t>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304F8" w:rsidRDefault="007304F8" w:rsidP="007304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304F8" w:rsidRPr="003F1F02" w:rsidRDefault="007304F8" w:rsidP="007304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304F8" w:rsidRDefault="007304F8" w:rsidP="007304F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D2261D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971925" cy="221038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699" cy="221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33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32D30" w:rsidRPr="000F41B6" w:rsidRDefault="00432D30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B42504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2753314" cy="22098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562" cy="221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D30" w:rsidRDefault="00432D30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CD1CE9" w:rsidRDefault="00CD1CE9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6"/>
      <w:bookmarkEnd w:id="27"/>
      <w:bookmarkEnd w:id="28"/>
      <w:bookmarkEnd w:id="29"/>
      <w:bookmarkEnd w:id="30"/>
    </w:p>
    <w:p w:rsidR="00432D30" w:rsidRPr="00432D30" w:rsidRDefault="00432D30" w:rsidP="00432D30"/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t>Чертеж</w:t>
      </w:r>
      <w:bookmarkEnd w:id="31"/>
      <w:bookmarkEnd w:id="32"/>
      <w:bookmarkEnd w:id="33"/>
    </w:p>
    <w:p w:rsidR="00432D30" w:rsidRPr="00432D30" w:rsidRDefault="00432D30" w:rsidP="00432D30"/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432D30" w:rsidRPr="00432D30" w:rsidRDefault="00432D30" w:rsidP="00432D30"/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 xml:space="preserve">Чертеж изделия с основными габаритными размерами представлен на </w:t>
      </w:r>
      <w:r w:rsidR="00432D30">
        <w:rPr>
          <w:sz w:val="22"/>
          <w:szCs w:val="22"/>
        </w:rPr>
        <w:t>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9233A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781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32D30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432D30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432D30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432D3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F72D9A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RPIM-2.3</w:t>
            </w:r>
            <w:r w:rsidR="00F24DC1" w:rsidRPr="00F24DC1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C405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F72D9A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RPIM-2.3</w:t>
            </w:r>
            <w:r w:rsidR="00F24DC1" w:rsidRPr="00F24DC1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CD1CE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CD1CE9" w:rsidRDefault="00CD1CE9" w:rsidP="00CD1CE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Default="00CD1CE9" w:rsidP="00EA6703">
      <w:pPr>
        <w:ind w:firstLine="720"/>
        <w:jc w:val="both"/>
        <w:rPr>
          <w:sz w:val="22"/>
          <w:szCs w:val="22"/>
        </w:rPr>
      </w:pPr>
    </w:p>
    <w:p w:rsidR="00CD1CE9" w:rsidRPr="00AC1D78" w:rsidRDefault="00CD1CE9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F72D9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RPIM-2.3</w:t>
                              </w:r>
                              <w:r w:rsidR="002E69C5"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C405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F56CEF"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E69C5" w:rsidRDefault="00F72D9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RPIM-2.3</w:t>
                              </w:r>
                              <w:r w:rsidR="002E69C5" w:rsidRPr="002E69C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HNAUN1Q 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F72D9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RPIM-2.3</w:t>
                        </w:r>
                        <w:r w:rsidR="002E69C5" w:rsidRPr="002E69C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C405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F56CEF"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E69C5" w:rsidRDefault="00F72D9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RPIM-2.3</w:t>
                        </w:r>
                        <w:r w:rsidR="002E69C5" w:rsidRPr="002E69C5">
                          <w:rPr>
                            <w:b/>
                            <w:sz w:val="18"/>
                            <w:szCs w:val="18"/>
                          </w:rPr>
                          <w:t xml:space="preserve">HNAUN1Q 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C40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F72D9A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RPIM-2.3</w:t>
                              </w:r>
                              <w:r w:rsidR="002E69C5"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C40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F72D9A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RPIM-2.3</w:t>
                        </w:r>
                        <w:r w:rsidR="002E69C5" w:rsidRPr="002E69C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C40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F72D9A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RPIM-2.3</w:t>
                              </w:r>
                              <w:r w:rsidR="002E69C5"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C40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F72D9A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RPIM-2.3</w:t>
                        </w:r>
                        <w:r w:rsidR="002E69C5" w:rsidRPr="002E69C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86061"/>
    <w:rsid w:val="0009526F"/>
    <w:rsid w:val="000B2A0A"/>
    <w:rsid w:val="000B3B54"/>
    <w:rsid w:val="000B6D46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2DA5"/>
    <w:rsid w:val="001B4294"/>
    <w:rsid w:val="001C0038"/>
    <w:rsid w:val="001C18B3"/>
    <w:rsid w:val="001C1974"/>
    <w:rsid w:val="001C3EDB"/>
    <w:rsid w:val="001C41EC"/>
    <w:rsid w:val="001D56EC"/>
    <w:rsid w:val="001D5DE4"/>
    <w:rsid w:val="001E1A2D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3BB4"/>
    <w:rsid w:val="00234107"/>
    <w:rsid w:val="002351B5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E69C5"/>
    <w:rsid w:val="002F5171"/>
    <w:rsid w:val="002F79FC"/>
    <w:rsid w:val="003066A5"/>
    <w:rsid w:val="00311219"/>
    <w:rsid w:val="003148A4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B633E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2D30"/>
    <w:rsid w:val="00437185"/>
    <w:rsid w:val="00441553"/>
    <w:rsid w:val="004418FD"/>
    <w:rsid w:val="00443241"/>
    <w:rsid w:val="0044748D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11CB"/>
    <w:rsid w:val="00541BF0"/>
    <w:rsid w:val="00541D05"/>
    <w:rsid w:val="00547459"/>
    <w:rsid w:val="00554566"/>
    <w:rsid w:val="00557D90"/>
    <w:rsid w:val="005615C2"/>
    <w:rsid w:val="00573C0B"/>
    <w:rsid w:val="00576B8F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04F8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5594"/>
    <w:rsid w:val="008B6E0F"/>
    <w:rsid w:val="008B79D1"/>
    <w:rsid w:val="008C2E43"/>
    <w:rsid w:val="008C7A57"/>
    <w:rsid w:val="008D09DC"/>
    <w:rsid w:val="008E0B73"/>
    <w:rsid w:val="008E4D3F"/>
    <w:rsid w:val="008F6A1D"/>
    <w:rsid w:val="008F7D55"/>
    <w:rsid w:val="009045A8"/>
    <w:rsid w:val="00913F03"/>
    <w:rsid w:val="009143A3"/>
    <w:rsid w:val="009148F2"/>
    <w:rsid w:val="00922280"/>
    <w:rsid w:val="009233A3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C30AD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3713E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2504"/>
    <w:rsid w:val="00B43715"/>
    <w:rsid w:val="00B44A37"/>
    <w:rsid w:val="00B6096E"/>
    <w:rsid w:val="00B62215"/>
    <w:rsid w:val="00B637D9"/>
    <w:rsid w:val="00B65EF5"/>
    <w:rsid w:val="00B713E6"/>
    <w:rsid w:val="00B757EC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1CE9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61D"/>
    <w:rsid w:val="00D27B76"/>
    <w:rsid w:val="00D31D52"/>
    <w:rsid w:val="00D357F4"/>
    <w:rsid w:val="00D35EE4"/>
    <w:rsid w:val="00D37C28"/>
    <w:rsid w:val="00D4169C"/>
    <w:rsid w:val="00D549B4"/>
    <w:rsid w:val="00D566EE"/>
    <w:rsid w:val="00D600BD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B0F03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2D9A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405E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2469F062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4C72C-049E-4152-B466-D739ADD2A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13</TotalTime>
  <Pages>6</Pages>
  <Words>5580</Words>
  <Characters>31808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18</cp:revision>
  <cp:lastPrinted>2021-03-26T08:29:00Z</cp:lastPrinted>
  <dcterms:created xsi:type="dcterms:W3CDTF">2023-11-14T12:52:00Z</dcterms:created>
  <dcterms:modified xsi:type="dcterms:W3CDTF">2026-07-21T10:16:00Z</dcterms:modified>
</cp:coreProperties>
</file>