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F56CE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КАНАЛЬНОГО ТИПА </w:t>
            </w:r>
            <w:r w:rsidR="00F56CEF">
              <w:rPr>
                <w:b/>
                <w:szCs w:val="28"/>
              </w:rPr>
              <w:t>СРЕДНЕ</w:t>
            </w:r>
            <w:r w:rsidRPr="00E00486">
              <w:rPr>
                <w:b/>
                <w:szCs w:val="28"/>
              </w:rPr>
              <w:t>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2E69C5" w:rsidRPr="002E69C5">
              <w:rPr>
                <w:b/>
                <w:szCs w:val="28"/>
              </w:rPr>
              <w:t>RPIM-2.0HNAUN1Q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2E69C5" w:rsidP="00D03F3F">
            <w:pPr>
              <w:jc w:val="center"/>
              <w:rPr>
                <w:b/>
                <w:szCs w:val="28"/>
              </w:rPr>
            </w:pPr>
            <w:r w:rsidRPr="002E69C5">
              <w:rPr>
                <w:b/>
                <w:szCs w:val="28"/>
              </w:rPr>
              <w:t>RPIM-2.0HNAUN1Q</w:t>
            </w:r>
            <w:r w:rsidR="00BE79B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067248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3C7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3C7A">
        <w:rPr>
          <w:b/>
          <w:sz w:val="22"/>
          <w:szCs w:val="22"/>
        </w:rPr>
        <w:lastRenderedPageBreak/>
        <w:t>СОДЕРЖАНИЕ</w:t>
      </w:r>
      <w:r w:rsidR="00231E1B" w:rsidRPr="00713C7A">
        <w:rPr>
          <w:b/>
          <w:sz w:val="22"/>
          <w:szCs w:val="22"/>
        </w:rPr>
        <w:t xml:space="preserve"> </w:t>
      </w:r>
    </w:p>
    <w:p w:rsidR="00713C7A" w:rsidRPr="00713C7A" w:rsidRDefault="00810B70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3C7A">
        <w:rPr>
          <w:sz w:val="22"/>
          <w:szCs w:val="22"/>
        </w:rPr>
        <w:fldChar w:fldCharType="begin"/>
      </w:r>
      <w:r w:rsidRPr="00713C7A">
        <w:rPr>
          <w:sz w:val="22"/>
          <w:szCs w:val="22"/>
        </w:rPr>
        <w:instrText xml:space="preserve"> TOC \o "1-3" \h \z \u </w:instrText>
      </w:r>
      <w:r w:rsidRPr="00713C7A">
        <w:rPr>
          <w:sz w:val="22"/>
          <w:szCs w:val="22"/>
        </w:rPr>
        <w:fldChar w:fldCharType="separate"/>
      </w:r>
      <w:hyperlink w:anchor="_Toc150865662" w:history="1">
        <w:r w:rsidR="00713C7A" w:rsidRPr="00713C7A">
          <w:rPr>
            <w:rStyle w:val="ad"/>
            <w:noProof/>
            <w:sz w:val="22"/>
            <w:szCs w:val="22"/>
          </w:rPr>
          <w:t>Введение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3" w:history="1">
        <w:r w:rsidR="00713C7A" w:rsidRPr="00713C7A">
          <w:rPr>
            <w:rStyle w:val="ad"/>
            <w:noProof/>
            <w:sz w:val="22"/>
            <w:szCs w:val="22"/>
          </w:rPr>
          <w:t>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Общие сведения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4" w:history="1">
        <w:r w:rsidR="00713C7A" w:rsidRPr="00713C7A">
          <w:rPr>
            <w:rStyle w:val="ad"/>
            <w:noProof/>
            <w:sz w:val="22"/>
            <w:szCs w:val="22"/>
          </w:rPr>
          <w:t>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Основные технические данные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5" w:history="1">
        <w:r w:rsidR="00713C7A" w:rsidRPr="00713C7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6" w:history="1">
        <w:r w:rsidR="00713C7A" w:rsidRPr="00713C7A">
          <w:rPr>
            <w:rStyle w:val="ad"/>
            <w:noProof/>
            <w:sz w:val="22"/>
            <w:szCs w:val="22"/>
          </w:rPr>
          <w:t>2.2 Описание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7" w:history="1">
        <w:r w:rsidR="00713C7A" w:rsidRPr="00713C7A">
          <w:rPr>
            <w:rStyle w:val="ad"/>
            <w:noProof/>
            <w:sz w:val="22"/>
            <w:szCs w:val="22"/>
          </w:rPr>
          <w:t>2.3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Принцип работы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8" w:history="1">
        <w:r w:rsidR="00713C7A" w:rsidRPr="00713C7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7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9" w:history="1">
        <w:r w:rsidR="00713C7A" w:rsidRPr="00713C7A">
          <w:rPr>
            <w:rStyle w:val="ad"/>
            <w:noProof/>
            <w:sz w:val="22"/>
            <w:szCs w:val="22"/>
          </w:rPr>
          <w:t>2.5 Маркировка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0" w:history="1">
        <w:r w:rsidR="00713C7A" w:rsidRPr="00713C7A">
          <w:rPr>
            <w:rStyle w:val="ad"/>
            <w:noProof/>
            <w:sz w:val="22"/>
            <w:szCs w:val="22"/>
          </w:rPr>
          <w:t>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Комплектность поставки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1" w:history="1">
        <w:r w:rsidR="00713C7A" w:rsidRPr="00713C7A">
          <w:rPr>
            <w:rStyle w:val="ad"/>
            <w:noProof/>
            <w:sz w:val="22"/>
            <w:szCs w:val="22"/>
          </w:rPr>
          <w:t>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Чертеж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2" w:history="1">
        <w:r w:rsidR="00713C7A" w:rsidRPr="00713C7A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3" w:history="1">
        <w:r w:rsidR="00713C7A" w:rsidRPr="00713C7A">
          <w:rPr>
            <w:rStyle w:val="ad"/>
            <w:noProof/>
            <w:sz w:val="22"/>
            <w:szCs w:val="22"/>
          </w:rPr>
          <w:t>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Гарантии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11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4" w:history="1">
        <w:r w:rsidR="00713C7A" w:rsidRPr="00713C7A">
          <w:rPr>
            <w:rStyle w:val="ad"/>
            <w:noProof/>
            <w:sz w:val="22"/>
            <w:szCs w:val="22"/>
          </w:rPr>
          <w:t>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12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5" w:history="1">
        <w:r w:rsidR="00713C7A" w:rsidRPr="00713C7A">
          <w:rPr>
            <w:rStyle w:val="ad"/>
            <w:noProof/>
            <w:sz w:val="22"/>
            <w:szCs w:val="22"/>
          </w:rPr>
          <w:t>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 приемке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13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6" w:history="1">
        <w:r w:rsidR="00713C7A" w:rsidRPr="00713C7A">
          <w:rPr>
            <w:rStyle w:val="ad"/>
            <w:noProof/>
            <w:sz w:val="22"/>
            <w:szCs w:val="22"/>
          </w:rPr>
          <w:t>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Консервация*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14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7" w:history="1">
        <w:r w:rsidR="00713C7A" w:rsidRPr="00713C7A">
          <w:rPr>
            <w:rStyle w:val="ad"/>
            <w:noProof/>
            <w:sz w:val="22"/>
            <w:szCs w:val="22"/>
          </w:rPr>
          <w:t>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об утилизации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15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8" w:history="1">
        <w:r w:rsidR="00713C7A" w:rsidRPr="00713C7A">
          <w:rPr>
            <w:rStyle w:val="ad"/>
            <w:noProof/>
            <w:sz w:val="22"/>
            <w:szCs w:val="22"/>
          </w:rPr>
          <w:t>10.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Требования безопасности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16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9" w:history="1">
        <w:r w:rsidR="00713C7A" w:rsidRPr="00713C7A">
          <w:rPr>
            <w:rStyle w:val="ad"/>
            <w:noProof/>
            <w:sz w:val="22"/>
            <w:szCs w:val="22"/>
          </w:rPr>
          <w:t>10.1 Общие требования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18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0" w:history="1">
        <w:r w:rsidR="00713C7A" w:rsidRPr="00713C7A">
          <w:rPr>
            <w:rStyle w:val="ad"/>
            <w:noProof/>
            <w:sz w:val="22"/>
            <w:szCs w:val="22"/>
          </w:rPr>
          <w:t>11.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Прием и передача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19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1" w:history="1">
        <w:r w:rsidR="00713C7A" w:rsidRPr="00713C7A">
          <w:rPr>
            <w:rStyle w:val="ad"/>
            <w:noProof/>
            <w:sz w:val="22"/>
            <w:szCs w:val="22"/>
          </w:rPr>
          <w:t>12.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работы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20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2" w:history="1">
        <w:r w:rsidR="00713C7A" w:rsidRPr="00713C7A">
          <w:rPr>
            <w:rStyle w:val="ad"/>
            <w:noProof/>
            <w:sz w:val="22"/>
            <w:szCs w:val="22"/>
          </w:rPr>
          <w:t>13.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21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3" w:history="1">
        <w:r w:rsidR="00713C7A" w:rsidRPr="00713C7A">
          <w:rPr>
            <w:rStyle w:val="ad"/>
            <w:noProof/>
            <w:sz w:val="22"/>
            <w:szCs w:val="22"/>
          </w:rPr>
          <w:t>14.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Работы при эксплуатации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4" w:history="1">
        <w:r w:rsidR="00713C7A" w:rsidRPr="00713C7A">
          <w:rPr>
            <w:rStyle w:val="ad"/>
            <w:noProof/>
            <w:sz w:val="22"/>
            <w:szCs w:val="22"/>
          </w:rPr>
          <w:t>14.1 Учет выполнения работ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5" w:history="1">
        <w:r w:rsidR="00713C7A" w:rsidRPr="00713C7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23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6" w:history="1">
        <w:r w:rsidR="00713C7A" w:rsidRPr="00713C7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24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7" w:history="1">
        <w:r w:rsidR="00713C7A" w:rsidRPr="00713C7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25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8" w:history="1">
        <w:r w:rsidR="00713C7A" w:rsidRPr="00713C7A">
          <w:rPr>
            <w:rStyle w:val="ad"/>
            <w:noProof/>
            <w:sz w:val="22"/>
            <w:szCs w:val="22"/>
          </w:rPr>
          <w:t>15.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26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9" w:history="1">
        <w:r w:rsidR="00713C7A" w:rsidRPr="00713C7A">
          <w:rPr>
            <w:rStyle w:val="ad"/>
            <w:noProof/>
            <w:sz w:val="22"/>
            <w:szCs w:val="22"/>
          </w:rPr>
          <w:t>16.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Транспортировка и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0" w:history="1">
        <w:r w:rsidR="00713C7A" w:rsidRPr="00713C7A">
          <w:rPr>
            <w:rStyle w:val="ad"/>
            <w:noProof/>
            <w:sz w:val="22"/>
            <w:szCs w:val="22"/>
          </w:rPr>
          <w:t>16.1 Транспортировка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1" w:history="1">
        <w:r w:rsidR="00713C7A" w:rsidRPr="00713C7A">
          <w:rPr>
            <w:rStyle w:val="ad"/>
            <w:noProof/>
            <w:sz w:val="22"/>
            <w:szCs w:val="22"/>
          </w:rPr>
          <w:t>16.2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31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2" w:history="1">
        <w:r w:rsidR="00713C7A" w:rsidRPr="00713C7A">
          <w:rPr>
            <w:rStyle w:val="ad"/>
            <w:noProof/>
            <w:sz w:val="22"/>
            <w:szCs w:val="22"/>
          </w:rPr>
          <w:t>17.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Ремонт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32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3" w:history="1">
        <w:r w:rsidR="00713C7A" w:rsidRPr="00713C7A">
          <w:rPr>
            <w:rStyle w:val="ad"/>
            <w:noProof/>
            <w:sz w:val="22"/>
            <w:szCs w:val="22"/>
          </w:rPr>
          <w:t>18.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 рекламациях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33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4" w:history="1">
        <w:r w:rsidR="00713C7A" w:rsidRPr="00713C7A">
          <w:rPr>
            <w:rStyle w:val="ad"/>
            <w:noProof/>
            <w:sz w:val="22"/>
            <w:szCs w:val="22"/>
          </w:rPr>
          <w:t>19.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Особые отметки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34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067248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5" w:history="1">
        <w:r w:rsidR="00713C7A" w:rsidRPr="00713C7A">
          <w:rPr>
            <w:rStyle w:val="ad"/>
            <w:noProof/>
            <w:sz w:val="22"/>
            <w:szCs w:val="22"/>
          </w:rPr>
          <w:t>20.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17662D">
          <w:rPr>
            <w:noProof/>
            <w:webHidden/>
            <w:sz w:val="22"/>
            <w:szCs w:val="22"/>
          </w:rPr>
          <w:t>35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713C7A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86566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F56CEF">
        <w:rPr>
          <w:sz w:val="22"/>
          <w:szCs w:val="22"/>
        </w:rPr>
        <w:t>средне</w:t>
      </w:r>
      <w:r w:rsidR="00E00486">
        <w:rPr>
          <w:sz w:val="22"/>
          <w:szCs w:val="22"/>
        </w:rPr>
        <w:t>напорн</w:t>
      </w:r>
      <w:r w:rsidR="00713C7A">
        <w:rPr>
          <w:sz w:val="22"/>
          <w:szCs w:val="22"/>
        </w:rPr>
        <w:t>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86566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Pr="00744500">
              <w:rPr>
                <w:sz w:val="22"/>
                <w:szCs w:val="22"/>
              </w:rPr>
              <w:t>на</w:t>
            </w:r>
            <w:r w:rsidR="00414495">
              <w:rPr>
                <w:sz w:val="22"/>
                <w:szCs w:val="22"/>
              </w:rPr>
              <w:t xml:space="preserve">порный 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5F1AD5" w:rsidRDefault="002E69C5" w:rsidP="005F1AD5">
            <w:pPr>
              <w:jc w:val="center"/>
              <w:rPr>
                <w:sz w:val="22"/>
                <w:szCs w:val="22"/>
              </w:rPr>
            </w:pPr>
            <w:r w:rsidRPr="002E69C5">
              <w:rPr>
                <w:sz w:val="22"/>
                <w:szCs w:val="22"/>
              </w:rPr>
              <w:t>RPIM-2.0HNAUN1Q</w:t>
            </w:r>
          </w:p>
        </w:tc>
      </w:tr>
      <w:tr w:rsidR="006A329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5F1AD5" w:rsidRDefault="002E69C5" w:rsidP="005F1AD5">
            <w:pPr>
              <w:jc w:val="center"/>
              <w:rPr>
                <w:sz w:val="22"/>
                <w:szCs w:val="22"/>
              </w:rPr>
            </w:pPr>
            <w:r w:rsidRPr="002E69C5">
              <w:rPr>
                <w:sz w:val="22"/>
                <w:szCs w:val="22"/>
              </w:rPr>
              <w:t>RPIM-2.0HNAUN1Q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067248" w:rsidRPr="00CC2C20" w:rsidTr="008B6E0F">
        <w:trPr>
          <w:trHeight w:val="553"/>
        </w:trPr>
        <w:tc>
          <w:tcPr>
            <w:tcW w:w="2627" w:type="dxa"/>
            <w:vAlign w:val="center"/>
          </w:tcPr>
          <w:p w:rsidR="00067248" w:rsidRPr="00F0163C" w:rsidRDefault="00067248" w:rsidP="00067248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067248" w:rsidRPr="0043742C" w:rsidRDefault="00067248" w:rsidP="0006724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067248" w:rsidRPr="00CC2C20" w:rsidTr="008B6E0F">
        <w:trPr>
          <w:trHeight w:val="553"/>
        </w:trPr>
        <w:tc>
          <w:tcPr>
            <w:tcW w:w="2627" w:type="dxa"/>
            <w:vAlign w:val="center"/>
          </w:tcPr>
          <w:p w:rsidR="00067248" w:rsidRPr="00F0163C" w:rsidRDefault="00067248" w:rsidP="0006724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067248" w:rsidRPr="0043742C" w:rsidRDefault="00067248" w:rsidP="00067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067248" w:rsidRPr="00CC2C20" w:rsidTr="008B6E0F">
        <w:trPr>
          <w:trHeight w:val="492"/>
        </w:trPr>
        <w:tc>
          <w:tcPr>
            <w:tcW w:w="2627" w:type="dxa"/>
            <w:vAlign w:val="center"/>
          </w:tcPr>
          <w:p w:rsidR="00067248" w:rsidRPr="00F0163C" w:rsidRDefault="00067248" w:rsidP="00067248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08" w:type="dxa"/>
            <w:vAlign w:val="center"/>
          </w:tcPr>
          <w:p w:rsidR="00067248" w:rsidRDefault="00067248" w:rsidP="00067248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067248" w:rsidRDefault="00067248" w:rsidP="00067248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067248" w:rsidRDefault="00067248" w:rsidP="00067248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067248" w:rsidRPr="009A1BB8" w:rsidRDefault="00067248" w:rsidP="00067248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067248" w:rsidRPr="009C0E86" w:rsidRDefault="00067248" w:rsidP="00067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067248" w:rsidRPr="00F0163C" w:rsidRDefault="00067248" w:rsidP="00067248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E53623" w:rsidRPr="00067248" w:rsidTr="008B6E0F">
        <w:trPr>
          <w:trHeight w:val="492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067248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0865664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7E353C" w:rsidRPr="007E353C" w:rsidRDefault="007E353C" w:rsidP="007E353C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086566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7E353C" w:rsidRPr="003148A4" w:rsidRDefault="007E353C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7E353C" w:rsidRDefault="007E353C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1863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5B418C">
        <w:trPr>
          <w:trHeight w:val="159"/>
          <w:jc w:val="center"/>
        </w:trPr>
        <w:tc>
          <w:tcPr>
            <w:tcW w:w="3539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1863" w:type="dxa"/>
            <w:vAlign w:val="center"/>
          </w:tcPr>
          <w:p w:rsidR="00701E82" w:rsidRPr="0001459B" w:rsidRDefault="00701E82" w:rsidP="002578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DA6454" w:rsidRDefault="00975AD3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</w:tr>
      <w:tr w:rsidR="00701E82" w:rsidRPr="00AD1C4D" w:rsidTr="005B418C">
        <w:trPr>
          <w:trHeight w:val="159"/>
          <w:jc w:val="center"/>
        </w:trPr>
        <w:tc>
          <w:tcPr>
            <w:tcW w:w="3539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1863" w:type="dxa"/>
            <w:vAlign w:val="center"/>
          </w:tcPr>
          <w:p w:rsidR="00701E82" w:rsidRPr="0001459B" w:rsidRDefault="00790367" w:rsidP="002578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F24DC1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6.5</w:t>
            </w:r>
          </w:p>
        </w:tc>
      </w:tr>
      <w:tr w:rsidR="00701E82" w:rsidRPr="00AD1C4D" w:rsidTr="005B418C">
        <w:trPr>
          <w:trHeight w:val="159"/>
          <w:jc w:val="center"/>
        </w:trPr>
        <w:tc>
          <w:tcPr>
            <w:tcW w:w="3539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863" w:type="dxa"/>
            <w:vAlign w:val="center"/>
          </w:tcPr>
          <w:p w:rsidR="00701E82" w:rsidRDefault="00701E82" w:rsidP="002578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2578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103204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16/14/11.5</w:t>
            </w:r>
          </w:p>
        </w:tc>
      </w:tr>
      <w:tr w:rsidR="00701E82" w:rsidRPr="00AD1C4D" w:rsidTr="005B418C">
        <w:trPr>
          <w:trHeight w:val="159"/>
          <w:jc w:val="center"/>
        </w:trPr>
        <w:tc>
          <w:tcPr>
            <w:tcW w:w="3539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1863" w:type="dxa"/>
            <w:vAlign w:val="center"/>
          </w:tcPr>
          <w:p w:rsidR="00701E82" w:rsidRPr="007438E6" w:rsidRDefault="00701E82" w:rsidP="002578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01E82" w:rsidRPr="00AD1C4D" w:rsidTr="005B418C">
        <w:trPr>
          <w:jc w:val="center"/>
        </w:trPr>
        <w:tc>
          <w:tcPr>
            <w:tcW w:w="3539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863" w:type="dxa"/>
            <w:vAlign w:val="center"/>
          </w:tcPr>
          <w:p w:rsidR="00701E82" w:rsidRDefault="00701E82" w:rsidP="002578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2578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E1167C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2351B5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/33/28</w:t>
            </w:r>
          </w:p>
        </w:tc>
      </w:tr>
      <w:tr w:rsidR="00701E82" w:rsidRPr="00AD1C4D" w:rsidTr="005B418C">
        <w:trPr>
          <w:jc w:val="center"/>
        </w:trPr>
        <w:tc>
          <w:tcPr>
            <w:tcW w:w="3539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1863" w:type="dxa"/>
            <w:vAlign w:val="center"/>
          </w:tcPr>
          <w:p w:rsidR="00701E82" w:rsidRPr="0001459B" w:rsidRDefault="00701E82" w:rsidP="002578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5B418C">
        <w:trPr>
          <w:jc w:val="center"/>
        </w:trPr>
        <w:tc>
          <w:tcPr>
            <w:tcW w:w="3539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1863" w:type="dxa"/>
            <w:vAlign w:val="center"/>
          </w:tcPr>
          <w:p w:rsidR="00701E82" w:rsidRPr="00E4197E" w:rsidRDefault="00701E82" w:rsidP="002578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5B418C">
        <w:trPr>
          <w:trHeight w:val="159"/>
          <w:jc w:val="center"/>
        </w:trPr>
        <w:tc>
          <w:tcPr>
            <w:tcW w:w="3539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863" w:type="dxa"/>
            <w:vAlign w:val="center"/>
          </w:tcPr>
          <w:p w:rsidR="00701E82" w:rsidRPr="00E4197E" w:rsidRDefault="00701E82" w:rsidP="002578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7F08CF" w:rsidRDefault="007F08CF" w:rsidP="007F08CF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7F08CF" w:rsidP="007F08CF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(дюйм)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01E82" w:rsidRPr="00AD1C4D" w:rsidTr="005B418C">
        <w:trPr>
          <w:trHeight w:val="159"/>
          <w:jc w:val="center"/>
        </w:trPr>
        <w:tc>
          <w:tcPr>
            <w:tcW w:w="3539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1863" w:type="dxa"/>
            <w:vAlign w:val="center"/>
          </w:tcPr>
          <w:p w:rsidR="00701E82" w:rsidRPr="00FD6217" w:rsidRDefault="00701E82" w:rsidP="002578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0B6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0B6D46">
              <w:rPr>
                <w:sz w:val="22"/>
                <w:szCs w:val="22"/>
              </w:rPr>
              <w:t>15.9 (5/8</w:t>
            </w:r>
            <w:r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0B6D46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 w:rsidRPr="000B6D46">
              <w:rPr>
                <w:sz w:val="22"/>
                <w:szCs w:val="22"/>
              </w:rPr>
              <w:t>25</w:t>
            </w:r>
          </w:p>
        </w:tc>
      </w:tr>
      <w:tr w:rsidR="00701E82" w:rsidRPr="00AD1C4D" w:rsidTr="005B418C">
        <w:trPr>
          <w:trHeight w:val="367"/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 w:rsidRPr="000B6D46">
              <w:rPr>
                <w:sz w:val="22"/>
                <w:szCs w:val="22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50675E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0.63</w:t>
            </w:r>
          </w:p>
        </w:tc>
      </w:tr>
      <w:tr w:rsidR="000458C9" w:rsidRPr="00AD1C4D" w:rsidTr="00007407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0458C9" w:rsidRPr="00975AD3" w:rsidRDefault="00975AD3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140</w:t>
            </w:r>
          </w:p>
        </w:tc>
      </w:tr>
      <w:tr w:rsidR="00701E82" w:rsidRPr="00AD1C4D" w:rsidTr="005B418C">
        <w:trPr>
          <w:trHeight w:val="330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5B418C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5B418C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5B418C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5B418C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B418C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5B418C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5B418C">
                <w:rPr>
                  <w:sz w:val="22"/>
                  <w:szCs w:val="22"/>
                </w:rPr>
                <w:t>-32</w:t>
              </w:r>
            </w:hyperlink>
            <w:r w:rsidRPr="005B418C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5B418C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5B418C">
              <w:rPr>
                <w:sz w:val="22"/>
                <w:szCs w:val="22"/>
                <w:vertAlign w:val="subscript"/>
              </w:rPr>
              <w:t>2</w:t>
            </w:r>
            <w:r w:rsidRPr="005B418C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5B418C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B418C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5B418C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5B418C">
                <w:rPr>
                  <w:sz w:val="22"/>
                  <w:szCs w:val="22"/>
                </w:rPr>
                <w:t>-125</w:t>
              </w:r>
            </w:hyperlink>
            <w:r w:rsidRPr="005B418C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5B418C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5B418C">
              <w:rPr>
                <w:sz w:val="22"/>
                <w:szCs w:val="22"/>
                <w:vertAlign w:val="subscript"/>
              </w:rPr>
              <w:t>3</w:t>
            </w:r>
            <w:r w:rsidRPr="005B418C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5B418C">
        <w:trPr>
          <w:trHeight w:val="387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50675E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50675E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5B418C" w:rsidRDefault="005B418C" w:rsidP="00414495">
      <w:pPr>
        <w:jc w:val="both"/>
        <w:rPr>
          <w:sz w:val="22"/>
          <w:szCs w:val="22"/>
        </w:rPr>
      </w:pPr>
    </w:p>
    <w:p w:rsidR="005B418C" w:rsidRDefault="005B418C" w:rsidP="00414495">
      <w:pPr>
        <w:jc w:val="both"/>
        <w:rPr>
          <w:sz w:val="22"/>
          <w:szCs w:val="22"/>
        </w:rPr>
      </w:pPr>
    </w:p>
    <w:p w:rsidR="005B418C" w:rsidRDefault="005B418C" w:rsidP="00414495">
      <w:pPr>
        <w:jc w:val="both"/>
        <w:rPr>
          <w:sz w:val="22"/>
          <w:szCs w:val="22"/>
        </w:rPr>
      </w:pPr>
    </w:p>
    <w:p w:rsidR="005B418C" w:rsidRDefault="005B418C" w:rsidP="00414495">
      <w:pPr>
        <w:jc w:val="both"/>
        <w:rPr>
          <w:sz w:val="22"/>
          <w:szCs w:val="22"/>
        </w:rPr>
      </w:pPr>
    </w:p>
    <w:p w:rsidR="005B418C" w:rsidRDefault="005B418C" w:rsidP="00414495">
      <w:pPr>
        <w:jc w:val="both"/>
        <w:rPr>
          <w:sz w:val="22"/>
          <w:szCs w:val="22"/>
        </w:rPr>
      </w:pPr>
    </w:p>
    <w:p w:rsidR="005B418C" w:rsidRDefault="005B418C" w:rsidP="00414495">
      <w:pPr>
        <w:jc w:val="both"/>
        <w:rPr>
          <w:sz w:val="22"/>
          <w:szCs w:val="22"/>
        </w:rPr>
      </w:pPr>
    </w:p>
    <w:p w:rsidR="005B418C" w:rsidRDefault="005B418C" w:rsidP="00414495">
      <w:pPr>
        <w:jc w:val="both"/>
        <w:rPr>
          <w:sz w:val="22"/>
          <w:szCs w:val="22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086566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8A1756" w:rsidRPr="00573C0B" w:rsidRDefault="008A1756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F56CEF">
        <w:rPr>
          <w:sz w:val="22"/>
          <w:szCs w:val="22"/>
        </w:rPr>
        <w:t>средне</w:t>
      </w:r>
      <w:r w:rsidRPr="00414495">
        <w:rPr>
          <w:sz w:val="22"/>
          <w:szCs w:val="22"/>
        </w:rPr>
        <w:t>напорны</w:t>
      </w:r>
      <w:r w:rsidR="00701E82">
        <w:rPr>
          <w:sz w:val="22"/>
          <w:szCs w:val="22"/>
        </w:rPr>
        <w:t xml:space="preserve">й </w:t>
      </w:r>
      <w:r w:rsidR="002E69C5" w:rsidRPr="002E69C5">
        <w:rPr>
          <w:sz w:val="22"/>
          <w:szCs w:val="22"/>
        </w:rPr>
        <w:t xml:space="preserve">RPIM-2.0HNAUN1Q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8A010E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 xml:space="preserve">При высоте всего 270 </w:t>
      </w:r>
      <w:r>
        <w:rPr>
          <w:sz w:val="22"/>
          <w:szCs w:val="22"/>
        </w:rPr>
        <w:t>изделие</w:t>
      </w:r>
      <w:r w:rsidRPr="0080405C">
        <w:rPr>
          <w:sz w:val="22"/>
          <w:szCs w:val="22"/>
        </w:rPr>
        <w:t xml:space="preserve"> может быть установлено в подвесном потолке практически в любом здании</w:t>
      </w:r>
      <w:r>
        <w:rPr>
          <w:sz w:val="22"/>
          <w:szCs w:val="22"/>
        </w:rPr>
        <w:t>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>Двигатель внутреннего вентилятора имеет три скорости вращения, которые можно регулировать с учетом снижения давления в воздуховоде, обеспечивая тем самым более эффективный поток воздуха.</w:t>
      </w:r>
    </w:p>
    <w:p w:rsidR="008F6A1D" w:rsidRPr="008F6A1D" w:rsidRDefault="008F6A1D" w:rsidP="008F6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6A1D">
        <w:rPr>
          <w:sz w:val="22"/>
          <w:szCs w:val="22"/>
        </w:rPr>
        <w:t>Диапазон внешнего статического давления на плате</w:t>
      </w:r>
      <w:r>
        <w:rPr>
          <w:sz w:val="22"/>
          <w:szCs w:val="22"/>
        </w:rPr>
        <w:t xml:space="preserve"> </w:t>
      </w:r>
      <w:r w:rsidRPr="008F6A1D">
        <w:rPr>
          <w:sz w:val="22"/>
          <w:szCs w:val="22"/>
        </w:rPr>
        <w:t>10 Па (или 30 Па), гибко поддерживает широкий диапазон условий монтажа на месте, например, поставляемые воздуховоды большей длины и более короткие воздуховоды (для переменного тока).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Высота подъема конденсата</w:t>
      </w:r>
      <w:r w:rsidRPr="0080405C">
        <w:rPr>
          <w:sz w:val="22"/>
          <w:szCs w:val="22"/>
        </w:rPr>
        <w:t xml:space="preserve"> достигает 900 мм, что обеспечивает удоб</w:t>
      </w:r>
      <w:r>
        <w:rPr>
          <w:sz w:val="22"/>
          <w:szCs w:val="22"/>
        </w:rPr>
        <w:t>ство</w:t>
      </w:r>
      <w:r w:rsidRPr="0080405C">
        <w:rPr>
          <w:sz w:val="22"/>
          <w:szCs w:val="22"/>
        </w:rPr>
        <w:t xml:space="preserve"> дренаж</w:t>
      </w:r>
      <w:r>
        <w:rPr>
          <w:sz w:val="22"/>
          <w:szCs w:val="22"/>
        </w:rPr>
        <w:t>а</w:t>
      </w:r>
      <w:r w:rsidRPr="0080405C">
        <w:rPr>
          <w:sz w:val="22"/>
          <w:szCs w:val="22"/>
        </w:rPr>
        <w:t xml:space="preserve"> и повышает гибкость монтажа.</w:t>
      </w:r>
    </w:p>
    <w:p w:rsidR="000F0AF1" w:rsidRDefault="000F0AF1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F0AF1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0865667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Pr="008A010E" w:rsidRDefault="008A010E" w:rsidP="008A010E">
      <w:pPr>
        <w:pStyle w:val="af3"/>
        <w:ind w:left="1069"/>
      </w:pPr>
    </w:p>
    <w:p w:rsidR="008A1756" w:rsidRPr="008F31F7" w:rsidRDefault="008A1756" w:rsidP="008A1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8A1756" w:rsidRPr="003F1F02" w:rsidRDefault="008A1756" w:rsidP="008A1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 xml:space="preserve"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</w:t>
      </w:r>
      <w:r w:rsidR="00096D75" w:rsidRPr="003F1F02">
        <w:rPr>
          <w:sz w:val="22"/>
          <w:szCs w:val="22"/>
        </w:rPr>
        <w:t>(фреонопровод</w:t>
      </w:r>
      <w:r w:rsidR="00096D75">
        <w:rPr>
          <w:sz w:val="22"/>
          <w:szCs w:val="22"/>
        </w:rPr>
        <w:t>ами</w:t>
      </w:r>
      <w:r w:rsidR="00096D75" w:rsidRPr="003F1F02">
        <w:rPr>
          <w:sz w:val="22"/>
          <w:szCs w:val="22"/>
        </w:rPr>
        <w:t xml:space="preserve">), </w:t>
      </w:r>
      <w:r w:rsidRPr="003F1F02">
        <w:rPr>
          <w:sz w:val="22"/>
          <w:szCs w:val="22"/>
        </w:rPr>
        <w:t>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8A1756" w:rsidRDefault="008A1756" w:rsidP="008A1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8A1756" w:rsidRPr="003F1F02" w:rsidRDefault="008A1756" w:rsidP="008A1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8A1756" w:rsidRDefault="008A1756" w:rsidP="008A1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E57165" w:rsidRDefault="00E5716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3390" w:rsidRPr="0089788D" w:rsidRDefault="00A04F5D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4191000" cy="23323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252" cy="233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A04F5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E57165" w:rsidRDefault="00E5716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865668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8A1756" w:rsidRPr="000F41B6" w:rsidRDefault="008A1756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7320E8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2765182" cy="221932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43" cy="2226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4A" w:rsidRP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Toc85727933"/>
      <w:bookmarkStart w:id="23" w:name="_Ref88512709"/>
      <w:bookmarkStart w:id="24" w:name="_Ref89175893"/>
      <w:bookmarkStart w:id="25" w:name="_Toc150865669"/>
      <w:bookmarkEnd w:id="18"/>
      <w:bookmarkEnd w:id="19"/>
      <w:bookmarkEnd w:id="20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1"/>
      <w:bookmarkEnd w:id="22"/>
      <w:bookmarkEnd w:id="23"/>
      <w:bookmarkEnd w:id="24"/>
      <w:bookmarkEnd w:id="25"/>
    </w:p>
    <w:p w:rsidR="00200C8E" w:rsidRDefault="00200C8E" w:rsidP="00200C8E">
      <w:pPr>
        <w:rPr>
          <w:sz w:val="22"/>
          <w:szCs w:val="22"/>
        </w:rPr>
      </w:pPr>
    </w:p>
    <w:p w:rsidR="008A1756" w:rsidRPr="00515009" w:rsidRDefault="008A1756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8C" w:rsidRDefault="005B418C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17662D" w:rsidRDefault="0017662D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8512714"/>
      <w:bookmarkStart w:id="28" w:name="_Ref89175900"/>
      <w:bookmarkStart w:id="29" w:name="_Ref89783659"/>
      <w:bookmarkStart w:id="30" w:name="_Toc150865670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6"/>
      <w:bookmarkEnd w:id="27"/>
      <w:bookmarkEnd w:id="28"/>
      <w:bookmarkEnd w:id="29"/>
      <w:bookmarkEnd w:id="30"/>
    </w:p>
    <w:p w:rsidR="00200C8E" w:rsidRDefault="00200C8E" w:rsidP="00200C8E">
      <w:pPr>
        <w:rPr>
          <w:noProof/>
          <w:sz w:val="22"/>
          <w:szCs w:val="22"/>
        </w:rPr>
      </w:pPr>
    </w:p>
    <w:p w:rsidR="008A1756" w:rsidRPr="00057246" w:rsidRDefault="008A1756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Ref89175913"/>
      <w:bookmarkStart w:id="33" w:name="_Toc150865671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1"/>
      <w:bookmarkEnd w:id="32"/>
      <w:bookmarkEnd w:id="33"/>
    </w:p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Ref89175918"/>
      <w:bookmarkStart w:id="36" w:name="_Ref89783649"/>
      <w:bookmarkStart w:id="37" w:name="_Toc150865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4"/>
      <w:bookmarkEnd w:id="35"/>
      <w:bookmarkEnd w:id="36"/>
      <w:bookmarkEnd w:id="37"/>
    </w:p>
    <w:p w:rsidR="00A67284" w:rsidRDefault="00A67284" w:rsidP="00A67284"/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</w:t>
      </w:r>
      <w:r w:rsidR="005B418C">
        <w:rPr>
          <w:sz w:val="22"/>
          <w:szCs w:val="22"/>
        </w:rPr>
        <w:t>змерами представлен на рисунке 4</w:t>
      </w:r>
      <w:r w:rsidRPr="00EA48C9">
        <w:rPr>
          <w:sz w:val="22"/>
          <w:szCs w:val="22"/>
        </w:rPr>
        <w:t>.</w:t>
      </w:r>
    </w:p>
    <w:p w:rsidR="0089788D" w:rsidRPr="00EA48C9" w:rsidRDefault="0089788D" w:rsidP="00701E82">
      <w:pPr>
        <w:ind w:firstLine="709"/>
      </w:pPr>
    </w:p>
    <w:p w:rsidR="00EA6703" w:rsidRDefault="00C722FC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47244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5B418C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D600BD" w:rsidRDefault="00D600B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8" w:name="_Toc489886373"/>
      <w:bookmarkStart w:id="39" w:name="_Ref75275475"/>
      <w:bookmarkStart w:id="40" w:name="_Toc85529578"/>
      <w:bookmarkStart w:id="41" w:name="_Ref88512737"/>
      <w:bookmarkStart w:id="42" w:name="_Ref89175929"/>
      <w:bookmarkStart w:id="43" w:name="_Ref89783634"/>
      <w:bookmarkStart w:id="44" w:name="_Toc150865673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5B418C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5B418C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5B418C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4"/>
      <w:bookmarkStart w:id="46" w:name="_Toc85529579"/>
      <w:bookmarkStart w:id="47" w:name="_Ref88512741"/>
      <w:bookmarkStart w:id="48" w:name="_Ref89175934"/>
      <w:bookmarkStart w:id="49" w:name="_Toc150865674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F24DC1" w:rsidP="00074268">
            <w:pPr>
              <w:spacing w:before="60"/>
              <w:ind w:right="-28"/>
              <w:jc w:val="center"/>
              <w:rPr>
                <w:b/>
              </w:rPr>
            </w:pPr>
            <w:r w:rsidRPr="00F24DC1">
              <w:rPr>
                <w:b/>
                <w:sz w:val="22"/>
                <w:szCs w:val="22"/>
              </w:rPr>
              <w:t>RPIM-2.0HNAUN1Q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67248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0" w:name="_Ref88512748"/>
      <w:bookmarkStart w:id="51" w:name="_Toc15086567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0"/>
      <w:bookmarkEnd w:id="5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F24DC1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F24DC1">
              <w:rPr>
                <w:b/>
                <w:sz w:val="22"/>
                <w:szCs w:val="22"/>
              </w:rPr>
              <w:t>RPIM-2.0HNAUN1Q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85529581"/>
      <w:bookmarkStart w:id="53" w:name="_Ref88512754"/>
      <w:bookmarkStart w:id="54" w:name="_Toc150865676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2"/>
      <w:bookmarkEnd w:id="53"/>
      <w:bookmarkEnd w:id="5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5" w:name="_Toc85529582"/>
      <w:bookmarkStart w:id="56" w:name="_Ref88512760"/>
      <w:bookmarkStart w:id="57" w:name="_Toc150865677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5"/>
      <w:bookmarkEnd w:id="56"/>
      <w:bookmarkEnd w:id="5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17662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17662D" w:rsidRDefault="0017662D" w:rsidP="0017662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Default="0017662D" w:rsidP="00EA6703">
      <w:pPr>
        <w:ind w:firstLine="720"/>
        <w:jc w:val="both"/>
        <w:rPr>
          <w:sz w:val="22"/>
          <w:szCs w:val="22"/>
        </w:rPr>
      </w:pPr>
    </w:p>
    <w:p w:rsidR="0017662D" w:rsidRPr="00AC1D78" w:rsidRDefault="0017662D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8" w:name="_Toc85529583"/>
      <w:bookmarkStart w:id="59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0" w:name="_Toc150865678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8"/>
      <w:bookmarkEnd w:id="59"/>
      <w:bookmarkEnd w:id="6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8512771"/>
      <w:bookmarkStart w:id="63" w:name="_Toc150865679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61"/>
      <w:bookmarkEnd w:id="62"/>
      <w:bookmarkEnd w:id="6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4" w:name="_Toc489886376"/>
      <w:bookmarkStart w:id="65" w:name="_Ref75275862"/>
      <w:bookmarkStart w:id="66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7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8" w:name="_Toc150865680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9" w:name="_Toc489886377"/>
      <w:bookmarkStart w:id="70" w:name="_Ref75275866"/>
      <w:bookmarkStart w:id="71" w:name="_Toc85529586"/>
      <w:bookmarkStart w:id="72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50865681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Toc489886378"/>
      <w:bookmarkStart w:id="75" w:name="_Ref75275870"/>
      <w:bookmarkStart w:id="76" w:name="_Toc85529587"/>
      <w:bookmarkStart w:id="77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50865682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9" w:name="_Toc489886379"/>
      <w:bookmarkStart w:id="80" w:name="_Ref75275874"/>
      <w:bookmarkStart w:id="81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2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3" w:name="_Toc150865683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9"/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8512798"/>
      <w:bookmarkStart w:id="88" w:name="_Toc15086568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8512803"/>
      <w:bookmarkStart w:id="90" w:name="_Toc15086568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8512807"/>
      <w:bookmarkStart w:id="95" w:name="_Toc15086568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Toc85529592"/>
      <w:bookmarkStart w:id="97" w:name="_Toc15086568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8" w:name="_Toc85529593"/>
      <w:bookmarkStart w:id="99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0" w:name="_Toc150865688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Ref88512828"/>
      <w:bookmarkStart w:id="103" w:name="_Toc150865689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1"/>
      <w:bookmarkEnd w:id="102"/>
      <w:bookmarkEnd w:id="10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4" w:name="_Ref88512834"/>
      <w:bookmarkStart w:id="105" w:name="_Toc150865690"/>
      <w:bookmarkStart w:id="106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4"/>
      <w:bookmarkEnd w:id="105"/>
    </w:p>
    <w:bookmarkEnd w:id="106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7" w:name="_Toc85529595"/>
      <w:bookmarkStart w:id="108" w:name="_Ref88512841"/>
      <w:bookmarkStart w:id="109" w:name="_Toc150865691"/>
      <w:bookmarkStart w:id="110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7"/>
      <w:bookmarkEnd w:id="108"/>
      <w:bookmarkEnd w:id="109"/>
    </w:p>
    <w:bookmarkEnd w:id="110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489886385"/>
      <w:bookmarkStart w:id="112" w:name="_Ref75275917"/>
      <w:bookmarkStart w:id="113" w:name="_Toc85529596"/>
      <w:bookmarkStart w:id="114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5" w:name="_Toc150865692"/>
      <w:r w:rsidRPr="009262F8">
        <w:rPr>
          <w:rFonts w:ascii="Times New Roman" w:hAnsi="Times New Roman"/>
          <w:sz w:val="28"/>
          <w:szCs w:val="28"/>
        </w:rPr>
        <w:t>Ремонт</w:t>
      </w:r>
      <w:bookmarkEnd w:id="111"/>
      <w:bookmarkEnd w:id="112"/>
      <w:bookmarkEnd w:id="113"/>
      <w:bookmarkEnd w:id="114"/>
      <w:bookmarkEnd w:id="11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6" w:name="_Toc85529597"/>
      <w:bookmarkStart w:id="117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8" w:name="_Toc150865693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6"/>
      <w:bookmarkEnd w:id="117"/>
      <w:bookmarkEnd w:id="118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9" w:name="_Toc85529598"/>
      <w:bookmarkStart w:id="120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1" w:name="_Toc150865694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9"/>
      <w:bookmarkEnd w:id="120"/>
      <w:bookmarkEnd w:id="12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2" w:name="_Toc489886387"/>
      <w:bookmarkStart w:id="123" w:name="_Ref75275934"/>
      <w:bookmarkStart w:id="124" w:name="_Toc85529599"/>
      <w:bookmarkStart w:id="125" w:name="_Toc150865695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22"/>
      <w:bookmarkEnd w:id="123"/>
      <w:bookmarkEnd w:id="124"/>
      <w:bookmarkEnd w:id="12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367" w:rsidRDefault="00790367">
      <w:r>
        <w:separator/>
      </w:r>
    </w:p>
  </w:endnote>
  <w:endnote w:type="continuationSeparator" w:id="0">
    <w:p w:rsidR="00790367" w:rsidRDefault="0079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2E69C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E69C5">
                                <w:rPr>
                                  <w:b/>
                                  <w:sz w:val="22"/>
                                  <w:szCs w:val="22"/>
                                </w:rPr>
                                <w:t>RPIM-2.0HNAUN1Q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B7687E" w:rsidRDefault="0079036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6724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11475" w:rsidRDefault="0079036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00486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</w:t>
                              </w:r>
                              <w:r w:rsidR="00F56CEF">
                                <w:rPr>
                                  <w:b/>
                                  <w:sz w:val="18"/>
                                  <w:szCs w:val="18"/>
                                </w:rPr>
                                <w:t>СРЕДНЕ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НАПОРНЫЙ </w:t>
                              </w: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2E69C5" w:rsidRDefault="002E69C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2E69C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RPIM-2.0HNAUN1Q </w:t>
                              </w:r>
                            </w:p>
                            <w:p w:rsidR="00790367" w:rsidRPr="00AF301F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0367" w:rsidRPr="00613EFB" w:rsidRDefault="0079036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0367" w:rsidRPr="00D35EE4" w:rsidRDefault="002E69C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E69C5">
                          <w:rPr>
                            <w:b/>
                            <w:sz w:val="22"/>
                            <w:szCs w:val="22"/>
                          </w:rPr>
                          <w:t>RPIM-2.0HNAUN1Q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B7687E" w:rsidRDefault="0079036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6724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0367" w:rsidRPr="00E11475" w:rsidRDefault="0079036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0367" w:rsidRPr="00E00486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</w:t>
                        </w:r>
                        <w:r w:rsidR="00F56CEF">
                          <w:rPr>
                            <w:b/>
                            <w:sz w:val="18"/>
                            <w:szCs w:val="18"/>
                          </w:rPr>
                          <w:t>СРЕДНЕ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НАПОРНЫЙ </w:t>
                        </w: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2E69C5" w:rsidRDefault="002E69C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2E69C5">
                          <w:rPr>
                            <w:b/>
                            <w:sz w:val="18"/>
                            <w:szCs w:val="18"/>
                          </w:rPr>
                          <w:t xml:space="preserve">RPIM-2.0HNAUN1Q </w:t>
                        </w:r>
                      </w:p>
                      <w:p w:rsidR="00790367" w:rsidRPr="00AF301F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0367" w:rsidRPr="00613EFB" w:rsidRDefault="0079036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6724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2E69C5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E69C5">
                                <w:rPr>
                                  <w:b/>
                                  <w:sz w:val="22"/>
                                  <w:szCs w:val="22"/>
                                </w:rPr>
                                <w:t>RPIM-2.0HNAUN1Q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C23BB2" w:rsidRDefault="00790367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90367" w:rsidRPr="00EC2FF5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6724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0367" w:rsidRPr="00D35EE4" w:rsidRDefault="002E69C5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E69C5">
                          <w:rPr>
                            <w:b/>
                            <w:sz w:val="22"/>
                            <w:szCs w:val="22"/>
                          </w:rPr>
                          <w:t>RPIM-2.0HNAUN1Q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C23BB2" w:rsidRDefault="00790367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90367" w:rsidRPr="00EC2FF5" w:rsidRDefault="0079036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6724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C2FF5" w:rsidRDefault="002E69C5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2E69C5">
                                <w:rPr>
                                  <w:b/>
                                  <w:sz w:val="22"/>
                                  <w:szCs w:val="22"/>
                                </w:rPr>
                                <w:t>RPIM-2.0HNAUN1Q</w:t>
                              </w:r>
                              <w:r w:rsidR="00790367"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6724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90367" w:rsidRPr="00EC2FF5" w:rsidRDefault="002E69C5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2E69C5">
                          <w:rPr>
                            <w:b/>
                            <w:sz w:val="22"/>
                            <w:szCs w:val="22"/>
                          </w:rPr>
                          <w:t>RPIM-2.0HNAUN1Q</w:t>
                        </w:r>
                        <w:r w:rsidR="00790367"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367" w:rsidRDefault="00790367">
      <w:r>
        <w:separator/>
      </w:r>
    </w:p>
  </w:footnote>
  <w:footnote w:type="continuationSeparator" w:id="0">
    <w:p w:rsidR="00790367" w:rsidRDefault="00790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58C9"/>
    <w:rsid w:val="0004615A"/>
    <w:rsid w:val="00054A54"/>
    <w:rsid w:val="00057BCD"/>
    <w:rsid w:val="00057CBB"/>
    <w:rsid w:val="0006720D"/>
    <w:rsid w:val="00067248"/>
    <w:rsid w:val="00073C25"/>
    <w:rsid w:val="00074268"/>
    <w:rsid w:val="000779F8"/>
    <w:rsid w:val="000814C8"/>
    <w:rsid w:val="000841AF"/>
    <w:rsid w:val="00086061"/>
    <w:rsid w:val="0009526F"/>
    <w:rsid w:val="00096D75"/>
    <w:rsid w:val="000B2A0A"/>
    <w:rsid w:val="000B3B54"/>
    <w:rsid w:val="000B6D46"/>
    <w:rsid w:val="000B7CBA"/>
    <w:rsid w:val="000C74A2"/>
    <w:rsid w:val="000D11B2"/>
    <w:rsid w:val="000D3915"/>
    <w:rsid w:val="000E4AB2"/>
    <w:rsid w:val="000E62F4"/>
    <w:rsid w:val="000E638C"/>
    <w:rsid w:val="000E7B2C"/>
    <w:rsid w:val="000F0AF1"/>
    <w:rsid w:val="000F2CFF"/>
    <w:rsid w:val="000F41B6"/>
    <w:rsid w:val="000F4C07"/>
    <w:rsid w:val="000F5709"/>
    <w:rsid w:val="0010075D"/>
    <w:rsid w:val="00103204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7662D"/>
    <w:rsid w:val="00180D0F"/>
    <w:rsid w:val="00196F35"/>
    <w:rsid w:val="001A0A60"/>
    <w:rsid w:val="001A26B7"/>
    <w:rsid w:val="001A57D1"/>
    <w:rsid w:val="001A6BBE"/>
    <w:rsid w:val="001B4294"/>
    <w:rsid w:val="001C0038"/>
    <w:rsid w:val="001C18B3"/>
    <w:rsid w:val="001C1974"/>
    <w:rsid w:val="001C3EDB"/>
    <w:rsid w:val="001C41EC"/>
    <w:rsid w:val="001D56EC"/>
    <w:rsid w:val="001D5DE4"/>
    <w:rsid w:val="001E2E2E"/>
    <w:rsid w:val="001E45FC"/>
    <w:rsid w:val="001F7544"/>
    <w:rsid w:val="0020031B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1B5"/>
    <w:rsid w:val="0023535B"/>
    <w:rsid w:val="00243C34"/>
    <w:rsid w:val="002446F6"/>
    <w:rsid w:val="00244B04"/>
    <w:rsid w:val="00253E33"/>
    <w:rsid w:val="00257871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C4C7C"/>
    <w:rsid w:val="002D1CE0"/>
    <w:rsid w:val="002E23E5"/>
    <w:rsid w:val="002E69C5"/>
    <w:rsid w:val="002F5171"/>
    <w:rsid w:val="002F79FC"/>
    <w:rsid w:val="003066A5"/>
    <w:rsid w:val="00311219"/>
    <w:rsid w:val="003148A4"/>
    <w:rsid w:val="00325FA1"/>
    <w:rsid w:val="00326079"/>
    <w:rsid w:val="00326A6E"/>
    <w:rsid w:val="003352BA"/>
    <w:rsid w:val="00336525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21FA3"/>
    <w:rsid w:val="00437185"/>
    <w:rsid w:val="00441553"/>
    <w:rsid w:val="004418FD"/>
    <w:rsid w:val="00443241"/>
    <w:rsid w:val="0044748D"/>
    <w:rsid w:val="004502D6"/>
    <w:rsid w:val="00453F59"/>
    <w:rsid w:val="00455E74"/>
    <w:rsid w:val="00460627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494A"/>
    <w:rsid w:val="004F77E1"/>
    <w:rsid w:val="00500249"/>
    <w:rsid w:val="0050033F"/>
    <w:rsid w:val="00500799"/>
    <w:rsid w:val="00505AFE"/>
    <w:rsid w:val="00506491"/>
    <w:rsid w:val="0050675E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418C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088A"/>
    <w:rsid w:val="006F412D"/>
    <w:rsid w:val="00701E82"/>
    <w:rsid w:val="0070650B"/>
    <w:rsid w:val="00712B08"/>
    <w:rsid w:val="00713C7A"/>
    <w:rsid w:val="0071539D"/>
    <w:rsid w:val="007320E8"/>
    <w:rsid w:val="007324D2"/>
    <w:rsid w:val="0073406F"/>
    <w:rsid w:val="00734999"/>
    <w:rsid w:val="0073546B"/>
    <w:rsid w:val="00737345"/>
    <w:rsid w:val="00740801"/>
    <w:rsid w:val="007444A5"/>
    <w:rsid w:val="00744500"/>
    <w:rsid w:val="00745BD9"/>
    <w:rsid w:val="00750C54"/>
    <w:rsid w:val="00751720"/>
    <w:rsid w:val="00751FA7"/>
    <w:rsid w:val="0077256C"/>
    <w:rsid w:val="00776934"/>
    <w:rsid w:val="0078177F"/>
    <w:rsid w:val="00786F7F"/>
    <w:rsid w:val="007877E0"/>
    <w:rsid w:val="00790367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353C"/>
    <w:rsid w:val="007E3734"/>
    <w:rsid w:val="007E5B83"/>
    <w:rsid w:val="007E5E22"/>
    <w:rsid w:val="007E61B1"/>
    <w:rsid w:val="007F08CF"/>
    <w:rsid w:val="007F1147"/>
    <w:rsid w:val="007F3078"/>
    <w:rsid w:val="007F5274"/>
    <w:rsid w:val="007F5924"/>
    <w:rsid w:val="00800294"/>
    <w:rsid w:val="008003C3"/>
    <w:rsid w:val="0080405C"/>
    <w:rsid w:val="00804B73"/>
    <w:rsid w:val="00810B70"/>
    <w:rsid w:val="00815656"/>
    <w:rsid w:val="00815C58"/>
    <w:rsid w:val="00830725"/>
    <w:rsid w:val="0083308E"/>
    <w:rsid w:val="008361D5"/>
    <w:rsid w:val="00842788"/>
    <w:rsid w:val="00842C8C"/>
    <w:rsid w:val="00844C83"/>
    <w:rsid w:val="00850DCA"/>
    <w:rsid w:val="0085154C"/>
    <w:rsid w:val="00851CB0"/>
    <w:rsid w:val="0085316F"/>
    <w:rsid w:val="00863176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88D"/>
    <w:rsid w:val="00897EAB"/>
    <w:rsid w:val="008A010E"/>
    <w:rsid w:val="008A1756"/>
    <w:rsid w:val="008A4FB2"/>
    <w:rsid w:val="008A504E"/>
    <w:rsid w:val="008B6E0F"/>
    <w:rsid w:val="008B79D1"/>
    <w:rsid w:val="008C2E43"/>
    <w:rsid w:val="008C7A57"/>
    <w:rsid w:val="008D09DC"/>
    <w:rsid w:val="008E0B73"/>
    <w:rsid w:val="008E4D3F"/>
    <w:rsid w:val="008F6A1D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5AD3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04F5D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275C"/>
    <w:rsid w:val="00A56FE4"/>
    <w:rsid w:val="00A63AC1"/>
    <w:rsid w:val="00A66853"/>
    <w:rsid w:val="00A66DAA"/>
    <w:rsid w:val="00A67284"/>
    <w:rsid w:val="00A7291A"/>
    <w:rsid w:val="00A73373"/>
    <w:rsid w:val="00A77E80"/>
    <w:rsid w:val="00A8510A"/>
    <w:rsid w:val="00A947BA"/>
    <w:rsid w:val="00A94F9C"/>
    <w:rsid w:val="00AA15D2"/>
    <w:rsid w:val="00AA2033"/>
    <w:rsid w:val="00AA2640"/>
    <w:rsid w:val="00AA57A8"/>
    <w:rsid w:val="00AB39E5"/>
    <w:rsid w:val="00AC3F29"/>
    <w:rsid w:val="00AC57D5"/>
    <w:rsid w:val="00AD1917"/>
    <w:rsid w:val="00AD6D0F"/>
    <w:rsid w:val="00AE188B"/>
    <w:rsid w:val="00AE1A8C"/>
    <w:rsid w:val="00AE3233"/>
    <w:rsid w:val="00AE6CDF"/>
    <w:rsid w:val="00AF1F03"/>
    <w:rsid w:val="00AF301F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6096E"/>
    <w:rsid w:val="00B62215"/>
    <w:rsid w:val="00B637D9"/>
    <w:rsid w:val="00B65EF5"/>
    <w:rsid w:val="00B713E6"/>
    <w:rsid w:val="00B757EC"/>
    <w:rsid w:val="00B811C1"/>
    <w:rsid w:val="00B853CA"/>
    <w:rsid w:val="00B930C4"/>
    <w:rsid w:val="00BA1070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BE79BA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22FC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00BD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167C"/>
    <w:rsid w:val="00E13F0E"/>
    <w:rsid w:val="00E24807"/>
    <w:rsid w:val="00E24ED7"/>
    <w:rsid w:val="00E316BE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90897"/>
    <w:rsid w:val="00E910A0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24DC1"/>
    <w:rsid w:val="00F312E9"/>
    <w:rsid w:val="00F31673"/>
    <w:rsid w:val="00F45097"/>
    <w:rsid w:val="00F46564"/>
    <w:rsid w:val="00F46DA1"/>
    <w:rsid w:val="00F47086"/>
    <w:rsid w:val="00F51A26"/>
    <w:rsid w:val="00F51E1D"/>
    <w:rsid w:val="00F542DD"/>
    <w:rsid w:val="00F55F7B"/>
    <w:rsid w:val="00F56CEF"/>
    <w:rsid w:val="00F579F6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  <w14:docId w14:val="0DCD533B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5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48C1A-A3BB-4D5F-9552-4C924339A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9</TotalTime>
  <Pages>35</Pages>
  <Words>5581</Words>
  <Characters>31813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21</cp:revision>
  <cp:lastPrinted>2021-03-26T08:29:00Z</cp:lastPrinted>
  <dcterms:created xsi:type="dcterms:W3CDTF">2023-11-14T12:45:00Z</dcterms:created>
  <dcterms:modified xsi:type="dcterms:W3CDTF">2026-07-21T10:16:00Z</dcterms:modified>
</cp:coreProperties>
</file>