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453F59">
              <w:rPr>
                <w:b/>
                <w:szCs w:val="28"/>
              </w:rPr>
              <w:t>RPIM-1.5</w:t>
            </w:r>
            <w:r w:rsidR="00BE79BA" w:rsidRPr="00BE79B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453F5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RPIM-1.5</w:t>
            </w:r>
            <w:r w:rsidR="00BE79BA" w:rsidRPr="00BE79BA">
              <w:rPr>
                <w:b/>
                <w:szCs w:val="28"/>
              </w:rPr>
              <w:t>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657C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57C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2648BE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F47B4E" w:rsidRPr="00F47B4E" w:rsidRDefault="00F47B4E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47B4E" w:rsidRDefault="00F47B4E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453F59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RPIM-1.5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453F59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RPIM-1.5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5657C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657CD" w:rsidRPr="00F0163C" w:rsidRDefault="005657CD" w:rsidP="005657CD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5657CD" w:rsidRPr="0043742C" w:rsidRDefault="005657CD" w:rsidP="005657C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657C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657CD" w:rsidRPr="00F0163C" w:rsidRDefault="005657CD" w:rsidP="005657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5657CD" w:rsidRPr="0043742C" w:rsidRDefault="005657CD" w:rsidP="00565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657CD" w:rsidRPr="00CC2C20" w:rsidTr="008B6E0F">
        <w:trPr>
          <w:trHeight w:val="492"/>
        </w:trPr>
        <w:tc>
          <w:tcPr>
            <w:tcW w:w="2627" w:type="dxa"/>
            <w:vAlign w:val="center"/>
          </w:tcPr>
          <w:p w:rsidR="005657CD" w:rsidRPr="00F0163C" w:rsidRDefault="005657CD" w:rsidP="005657CD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5657CD" w:rsidRDefault="005657CD" w:rsidP="005657C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5657CD" w:rsidRDefault="005657CD" w:rsidP="005657C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5657CD" w:rsidRDefault="005657CD" w:rsidP="005657C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5657CD" w:rsidRPr="009A1BB8" w:rsidRDefault="005657CD" w:rsidP="005657C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5657CD" w:rsidRPr="009C0E86" w:rsidRDefault="005657CD" w:rsidP="00565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5657CD" w:rsidRPr="00F0163C" w:rsidRDefault="005657CD" w:rsidP="005657CD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5657CD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5657CD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F47B4E" w:rsidRPr="00F47B4E" w:rsidRDefault="00F47B4E" w:rsidP="00F47B4E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F47B4E" w:rsidRPr="003148A4" w:rsidRDefault="00F47B4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47B4E" w:rsidRDefault="00F47B4E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544766" w:rsidRDefault="00544766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453F59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4.9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E1167C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12/11/9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35/33/28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F47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F47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F47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074A5A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F47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0.53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544766" w:rsidRDefault="00544766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F47B4E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F47B4E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F47B4E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F47B4E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F47B4E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F47B4E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F47B4E">
                <w:rPr>
                  <w:sz w:val="22"/>
                  <w:szCs w:val="22"/>
                </w:rPr>
                <w:t>-32</w:t>
              </w:r>
            </w:hyperlink>
            <w:r w:rsidRPr="00F47B4E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F47B4E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F47B4E">
              <w:rPr>
                <w:sz w:val="22"/>
                <w:szCs w:val="22"/>
                <w:vertAlign w:val="subscript"/>
              </w:rPr>
              <w:t>2</w:t>
            </w:r>
            <w:r w:rsidRPr="00F47B4E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F47B4E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F47B4E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F47B4E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F47B4E">
                <w:rPr>
                  <w:sz w:val="22"/>
                  <w:szCs w:val="22"/>
                </w:rPr>
                <w:t>-125</w:t>
              </w:r>
            </w:hyperlink>
            <w:r w:rsidRPr="00F47B4E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F47B4E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F47B4E">
              <w:rPr>
                <w:sz w:val="22"/>
                <w:szCs w:val="22"/>
                <w:vertAlign w:val="subscript"/>
              </w:rPr>
              <w:t>3</w:t>
            </w:r>
            <w:r w:rsidRPr="00F47B4E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F47B4E" w:rsidRDefault="00F47B4E" w:rsidP="00414495">
      <w:pPr>
        <w:jc w:val="both"/>
        <w:rPr>
          <w:sz w:val="22"/>
          <w:szCs w:val="22"/>
        </w:rPr>
      </w:pPr>
    </w:p>
    <w:p w:rsidR="00F47B4E" w:rsidRDefault="00F47B4E" w:rsidP="00414495">
      <w:pPr>
        <w:jc w:val="both"/>
        <w:rPr>
          <w:sz w:val="22"/>
          <w:szCs w:val="22"/>
        </w:rPr>
      </w:pPr>
    </w:p>
    <w:p w:rsidR="00F47B4E" w:rsidRDefault="00F47B4E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F47B4E" w:rsidRPr="00573C0B" w:rsidRDefault="00F47B4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453F59">
        <w:rPr>
          <w:sz w:val="22"/>
          <w:szCs w:val="22"/>
        </w:rPr>
        <w:t>RPIM-1.5</w:t>
      </w:r>
      <w:r w:rsidR="0085154C" w:rsidRPr="0085154C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F47B4E">
      <w:pPr>
        <w:ind w:left="709"/>
        <w:rPr>
          <w:sz w:val="22"/>
          <w:szCs w:val="22"/>
        </w:rPr>
      </w:pPr>
    </w:p>
    <w:p w:rsidR="00F47B4E" w:rsidRPr="00F47B4E" w:rsidRDefault="00F47B4E" w:rsidP="00F47B4E">
      <w:pPr>
        <w:ind w:left="709"/>
        <w:rPr>
          <w:sz w:val="22"/>
          <w:szCs w:val="22"/>
        </w:rPr>
      </w:pPr>
    </w:p>
    <w:p w:rsidR="00741BBD" w:rsidRPr="008F31F7" w:rsidRDefault="00741BBD" w:rsidP="00741B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BBD" w:rsidRPr="003F1F02" w:rsidRDefault="00741BBD" w:rsidP="00741B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41BBD" w:rsidRDefault="00741BBD" w:rsidP="00741B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41BBD" w:rsidRPr="003F1F02" w:rsidRDefault="00741BBD" w:rsidP="00741B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41BBD" w:rsidRDefault="00741BBD" w:rsidP="00741B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714510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0000" cy="2120277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179" cy="212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145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F47B4E" w:rsidRPr="000F41B6" w:rsidRDefault="00F47B4E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5F136B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038475" cy="243866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95" cy="243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F47B4E" w:rsidRPr="00515009" w:rsidRDefault="00F47B4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B4E" w:rsidRDefault="00F47B4E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648BE" w:rsidRDefault="002648BE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648BE" w:rsidRDefault="002648BE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8761A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914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F47B4E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F47B4E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F47B4E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453F59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RPIM-1.5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657C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453F59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RPIM-1.5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2648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648BE" w:rsidRDefault="002648BE" w:rsidP="002648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Default="002648BE" w:rsidP="00EA6703">
      <w:pPr>
        <w:ind w:firstLine="720"/>
        <w:jc w:val="both"/>
        <w:rPr>
          <w:sz w:val="22"/>
          <w:szCs w:val="22"/>
        </w:rPr>
      </w:pPr>
    </w:p>
    <w:p w:rsidR="002648BE" w:rsidRPr="00AC1D78" w:rsidRDefault="002648BE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50271D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50271D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50271D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50271D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453F5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RPIM-1.5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7C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E79BA" w:rsidRDefault="00453F5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RPIM-1.5</w:t>
                              </w:r>
                              <w:r w:rsidR="00BE79BA" w:rsidRPr="00BE79B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453F5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RPIM-1.5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657C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E79BA" w:rsidRDefault="00453F5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RPIM-1.5</w:t>
                        </w:r>
                        <w:r w:rsidR="00BE79BA" w:rsidRPr="00BE79BA">
                          <w:rPr>
                            <w:b/>
                            <w:sz w:val="18"/>
                            <w:szCs w:val="18"/>
                          </w:rPr>
                          <w:t xml:space="preserve">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7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453F59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RPIM-1.5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57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453F59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RPIM-1.5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7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453F59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RPIM-1.5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57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453F59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RPIM-1.5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4268"/>
    <w:rsid w:val="00074A5A"/>
    <w:rsid w:val="000779F8"/>
    <w:rsid w:val="000814C8"/>
    <w:rsid w:val="000841AF"/>
    <w:rsid w:val="00086061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05C46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8BE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3726E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271D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4766"/>
    <w:rsid w:val="00547459"/>
    <w:rsid w:val="00554566"/>
    <w:rsid w:val="00557D90"/>
    <w:rsid w:val="005615C2"/>
    <w:rsid w:val="005657CD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36B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4510"/>
    <w:rsid w:val="0071539D"/>
    <w:rsid w:val="007324D2"/>
    <w:rsid w:val="0073406F"/>
    <w:rsid w:val="00734999"/>
    <w:rsid w:val="0073546B"/>
    <w:rsid w:val="00737345"/>
    <w:rsid w:val="00740801"/>
    <w:rsid w:val="00741BBD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7148A"/>
    <w:rsid w:val="00872746"/>
    <w:rsid w:val="00874EC8"/>
    <w:rsid w:val="008761A3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5DED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47B4E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1DFBC2D3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33D7A-CE7C-4605-A767-4407D521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16</TotalTime>
  <Pages>31</Pages>
  <Words>5580</Words>
  <Characters>31806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2023-11-14T12:38:00Z</dcterms:created>
  <dcterms:modified xsi:type="dcterms:W3CDTF">2026-07-21T10:08:00Z</dcterms:modified>
</cp:coreProperties>
</file>