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734999" w:rsidP="00B02AA8">
            <w:pPr>
              <w:jc w:val="center"/>
              <w:rPr>
                <w:b/>
                <w:sz w:val="22"/>
                <w:szCs w:val="22"/>
              </w:rPr>
            </w:pPr>
            <w:r w:rsidRPr="007C2003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73499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08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34999" w:rsidRDefault="00E00486" w:rsidP="00F56CEF">
            <w:pPr>
              <w:jc w:val="center"/>
              <w:rPr>
                <w:b/>
                <w:szCs w:val="28"/>
              </w:rPr>
            </w:pPr>
            <w:r w:rsidRPr="00E00486">
              <w:rPr>
                <w:b/>
                <w:szCs w:val="28"/>
              </w:rPr>
              <w:t xml:space="preserve">ВНУТРЕННИЙ БЛОК КАНАЛЬНОГО ТИПА </w:t>
            </w:r>
            <w:r w:rsidR="00F56CEF">
              <w:rPr>
                <w:b/>
                <w:szCs w:val="28"/>
              </w:rPr>
              <w:t>СРЕДНЕ</w:t>
            </w:r>
            <w:r w:rsidRPr="00E00486">
              <w:rPr>
                <w:b/>
                <w:szCs w:val="28"/>
              </w:rPr>
              <w:t>НАПОРНЫЙ П</w:t>
            </w:r>
            <w:r w:rsidR="00B37308">
              <w:rPr>
                <w:b/>
                <w:szCs w:val="28"/>
              </w:rPr>
              <w:t xml:space="preserve">РОМЫШЛЕННОГО НАЗНАЧЕНИЯ </w:t>
            </w:r>
            <w:r w:rsidR="00BE79BA" w:rsidRPr="00BE79BA">
              <w:rPr>
                <w:b/>
                <w:szCs w:val="28"/>
              </w:rPr>
              <w:t>RPIM-1.0HNAUN1Q</w:t>
            </w:r>
          </w:p>
        </w:tc>
      </w:tr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40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D03F3F" w:rsidTr="00E53623">
        <w:trPr>
          <w:jc w:val="center"/>
        </w:trPr>
        <w:tc>
          <w:tcPr>
            <w:tcW w:w="3402" w:type="dxa"/>
            <w:shd w:val="clear" w:color="auto" w:fill="auto"/>
          </w:tcPr>
          <w:p w:rsidR="00D03F3F" w:rsidRPr="007C2003" w:rsidRDefault="00BE79BA" w:rsidP="00D03F3F">
            <w:pPr>
              <w:jc w:val="center"/>
              <w:rPr>
                <w:b/>
                <w:szCs w:val="28"/>
              </w:rPr>
            </w:pPr>
            <w:r w:rsidRPr="00BE79BA">
              <w:rPr>
                <w:b/>
                <w:szCs w:val="28"/>
              </w:rPr>
              <w:t>RPIM-1.0HNAUN1Q</w:t>
            </w:r>
            <w:r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E53623">
        <w:trPr>
          <w:jc w:val="center"/>
        </w:trPr>
        <w:tc>
          <w:tcPr>
            <w:tcW w:w="340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Default="00D03F3F" w:rsidP="00D03F3F">
      <w:pPr>
        <w:jc w:val="center"/>
        <w:rPr>
          <w:szCs w:val="28"/>
        </w:rPr>
      </w:pPr>
    </w:p>
    <w:p w:rsidR="004418FD" w:rsidRDefault="004418FD" w:rsidP="00D03F3F">
      <w:pPr>
        <w:jc w:val="center"/>
        <w:rPr>
          <w:szCs w:val="28"/>
        </w:rPr>
      </w:pPr>
    </w:p>
    <w:p w:rsidR="004418FD" w:rsidRPr="00B764F2" w:rsidRDefault="004418FD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E00486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F81969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713C7A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713C7A">
        <w:rPr>
          <w:b/>
          <w:sz w:val="22"/>
          <w:szCs w:val="22"/>
        </w:rPr>
        <w:lastRenderedPageBreak/>
        <w:t>СОДЕРЖАНИЕ</w:t>
      </w:r>
      <w:r w:rsidR="00231E1B" w:rsidRPr="00713C7A">
        <w:rPr>
          <w:b/>
          <w:sz w:val="22"/>
          <w:szCs w:val="22"/>
        </w:rPr>
        <w:t xml:space="preserve"> </w:t>
      </w:r>
    </w:p>
    <w:p w:rsidR="00713C7A" w:rsidRPr="00713C7A" w:rsidRDefault="00810B70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13C7A">
        <w:rPr>
          <w:sz w:val="22"/>
          <w:szCs w:val="22"/>
        </w:rPr>
        <w:fldChar w:fldCharType="begin"/>
      </w:r>
      <w:r w:rsidRPr="00713C7A">
        <w:rPr>
          <w:sz w:val="22"/>
          <w:szCs w:val="22"/>
        </w:rPr>
        <w:instrText xml:space="preserve"> TOC \o "1-3" \h \z \u </w:instrText>
      </w:r>
      <w:r w:rsidRPr="00713C7A">
        <w:rPr>
          <w:sz w:val="22"/>
          <w:szCs w:val="22"/>
        </w:rPr>
        <w:fldChar w:fldCharType="separate"/>
      </w:r>
      <w:hyperlink w:anchor="_Toc150865662" w:history="1">
        <w:r w:rsidR="00713C7A" w:rsidRPr="00713C7A">
          <w:rPr>
            <w:rStyle w:val="ad"/>
            <w:noProof/>
            <w:sz w:val="22"/>
            <w:szCs w:val="22"/>
          </w:rPr>
          <w:t>Введение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_Toc150865662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571CB4">
          <w:rPr>
            <w:noProof/>
            <w:webHidden/>
            <w:sz w:val="22"/>
            <w:szCs w:val="22"/>
          </w:rPr>
          <w:t>3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81969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3" w:history="1">
        <w:r w:rsidR="00713C7A" w:rsidRPr="00713C7A">
          <w:rPr>
            <w:rStyle w:val="ad"/>
            <w:noProof/>
            <w:sz w:val="22"/>
            <w:szCs w:val="22"/>
          </w:rPr>
          <w:t>1.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Общие сведения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_Toc150865663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571CB4">
          <w:rPr>
            <w:noProof/>
            <w:webHidden/>
            <w:sz w:val="22"/>
            <w:szCs w:val="22"/>
          </w:rPr>
          <w:t>4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81969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4" w:history="1">
        <w:r w:rsidR="00713C7A" w:rsidRPr="00713C7A">
          <w:rPr>
            <w:rStyle w:val="ad"/>
            <w:noProof/>
            <w:sz w:val="22"/>
            <w:szCs w:val="22"/>
          </w:rPr>
          <w:t>2.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Основные технические данные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_Toc150865664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571CB4">
          <w:rPr>
            <w:noProof/>
            <w:webHidden/>
            <w:sz w:val="22"/>
            <w:szCs w:val="22"/>
          </w:rPr>
          <w:t>5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81969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5" w:history="1">
        <w:r w:rsidR="00713C7A" w:rsidRPr="00713C7A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_Toc150865665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571CB4">
          <w:rPr>
            <w:noProof/>
            <w:webHidden/>
            <w:sz w:val="22"/>
            <w:szCs w:val="22"/>
          </w:rPr>
          <w:t>5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81969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6" w:history="1">
        <w:r w:rsidR="00713C7A" w:rsidRPr="00713C7A">
          <w:rPr>
            <w:rStyle w:val="ad"/>
            <w:noProof/>
            <w:sz w:val="22"/>
            <w:szCs w:val="22"/>
          </w:rPr>
          <w:t>2.2 Описание изделия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_Toc150865666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571CB4">
          <w:rPr>
            <w:noProof/>
            <w:webHidden/>
            <w:sz w:val="22"/>
            <w:szCs w:val="22"/>
          </w:rPr>
          <w:t>6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81969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7" w:history="1">
        <w:r w:rsidR="00713C7A" w:rsidRPr="00713C7A">
          <w:rPr>
            <w:rStyle w:val="ad"/>
            <w:noProof/>
            <w:sz w:val="22"/>
            <w:szCs w:val="22"/>
          </w:rPr>
          <w:t>2.3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713C7A" w:rsidRPr="00713C7A">
          <w:rPr>
            <w:rStyle w:val="ad"/>
            <w:noProof/>
            <w:sz w:val="22"/>
            <w:szCs w:val="22"/>
          </w:rPr>
          <w:t>Принцип работы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_Toc150865667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571CB4">
          <w:rPr>
            <w:noProof/>
            <w:webHidden/>
            <w:sz w:val="22"/>
            <w:szCs w:val="22"/>
          </w:rPr>
          <w:t>6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81969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8" w:history="1">
        <w:r w:rsidR="00713C7A" w:rsidRPr="00713C7A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_Toc150865668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571CB4">
          <w:rPr>
            <w:noProof/>
            <w:webHidden/>
            <w:sz w:val="22"/>
            <w:szCs w:val="22"/>
          </w:rPr>
          <w:t>7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81969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9" w:history="1">
        <w:r w:rsidR="00713C7A" w:rsidRPr="00713C7A">
          <w:rPr>
            <w:rStyle w:val="ad"/>
            <w:noProof/>
            <w:sz w:val="22"/>
            <w:szCs w:val="22"/>
          </w:rPr>
          <w:t>2.5 Маркировка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_Toc150865669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571CB4">
          <w:rPr>
            <w:noProof/>
            <w:webHidden/>
            <w:sz w:val="22"/>
            <w:szCs w:val="22"/>
          </w:rPr>
          <w:t>8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81969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0" w:history="1">
        <w:r w:rsidR="00713C7A" w:rsidRPr="00713C7A">
          <w:rPr>
            <w:rStyle w:val="ad"/>
            <w:noProof/>
            <w:sz w:val="22"/>
            <w:szCs w:val="22"/>
          </w:rPr>
          <w:t>3.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Комплектность поставки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_Toc150865670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571CB4">
          <w:rPr>
            <w:noProof/>
            <w:webHidden/>
            <w:sz w:val="22"/>
            <w:szCs w:val="22"/>
          </w:rPr>
          <w:t>9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81969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1" w:history="1">
        <w:r w:rsidR="00713C7A" w:rsidRPr="00713C7A">
          <w:rPr>
            <w:rStyle w:val="ad"/>
            <w:noProof/>
            <w:sz w:val="22"/>
            <w:szCs w:val="22"/>
          </w:rPr>
          <w:t>4.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Чертеж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_Toc150865671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571CB4">
          <w:rPr>
            <w:noProof/>
            <w:webHidden/>
            <w:sz w:val="22"/>
            <w:szCs w:val="22"/>
          </w:rPr>
          <w:t>10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81969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2" w:history="1">
        <w:r w:rsidR="00713C7A" w:rsidRPr="00713C7A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_Toc150865672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571CB4">
          <w:rPr>
            <w:noProof/>
            <w:webHidden/>
            <w:sz w:val="22"/>
            <w:szCs w:val="22"/>
          </w:rPr>
          <w:t>10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81969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3" w:history="1">
        <w:r w:rsidR="00713C7A" w:rsidRPr="00713C7A">
          <w:rPr>
            <w:rStyle w:val="ad"/>
            <w:noProof/>
            <w:sz w:val="22"/>
            <w:szCs w:val="22"/>
          </w:rPr>
          <w:t>5.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Гарантии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_Toc150865673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571CB4">
          <w:rPr>
            <w:noProof/>
            <w:webHidden/>
            <w:sz w:val="22"/>
            <w:szCs w:val="22"/>
          </w:rPr>
          <w:t>11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81969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4" w:history="1">
        <w:r w:rsidR="00713C7A" w:rsidRPr="00713C7A">
          <w:rPr>
            <w:rStyle w:val="ad"/>
            <w:noProof/>
            <w:sz w:val="22"/>
            <w:szCs w:val="22"/>
          </w:rPr>
          <w:t>6.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_Toc150865674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571CB4">
          <w:rPr>
            <w:noProof/>
            <w:webHidden/>
            <w:sz w:val="22"/>
            <w:szCs w:val="22"/>
          </w:rPr>
          <w:t>12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81969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5" w:history="1">
        <w:r w:rsidR="00713C7A" w:rsidRPr="00713C7A">
          <w:rPr>
            <w:rStyle w:val="ad"/>
            <w:noProof/>
            <w:sz w:val="22"/>
            <w:szCs w:val="22"/>
          </w:rPr>
          <w:t>7.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Свидетельство о приемке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_Toc150865675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571CB4">
          <w:rPr>
            <w:noProof/>
            <w:webHidden/>
            <w:sz w:val="22"/>
            <w:szCs w:val="22"/>
          </w:rPr>
          <w:t>13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81969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6" w:history="1">
        <w:r w:rsidR="00713C7A" w:rsidRPr="00713C7A">
          <w:rPr>
            <w:rStyle w:val="ad"/>
            <w:noProof/>
            <w:sz w:val="22"/>
            <w:szCs w:val="22"/>
          </w:rPr>
          <w:t>8.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Консервация*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_Toc150865676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571CB4">
          <w:rPr>
            <w:noProof/>
            <w:webHidden/>
            <w:sz w:val="22"/>
            <w:szCs w:val="22"/>
          </w:rPr>
          <w:t>14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81969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7" w:history="1">
        <w:r w:rsidR="00713C7A" w:rsidRPr="00713C7A">
          <w:rPr>
            <w:rStyle w:val="ad"/>
            <w:noProof/>
            <w:sz w:val="22"/>
            <w:szCs w:val="22"/>
          </w:rPr>
          <w:t>9.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Сведения об утилизации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_Toc150865677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571CB4">
          <w:rPr>
            <w:noProof/>
            <w:webHidden/>
            <w:sz w:val="22"/>
            <w:szCs w:val="22"/>
          </w:rPr>
          <w:t>15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81969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8" w:history="1">
        <w:r w:rsidR="00713C7A" w:rsidRPr="00713C7A">
          <w:rPr>
            <w:rStyle w:val="ad"/>
            <w:noProof/>
            <w:sz w:val="22"/>
            <w:szCs w:val="22"/>
          </w:rPr>
          <w:t>10.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713C7A" w:rsidRPr="00713C7A">
          <w:rPr>
            <w:rStyle w:val="ad"/>
            <w:noProof/>
            <w:sz w:val="22"/>
            <w:szCs w:val="22"/>
          </w:rPr>
          <w:t>Требования безопасности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_Toc150865678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571CB4">
          <w:rPr>
            <w:noProof/>
            <w:webHidden/>
            <w:sz w:val="22"/>
            <w:szCs w:val="22"/>
          </w:rPr>
          <w:t>16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81969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9" w:history="1">
        <w:r w:rsidR="00713C7A" w:rsidRPr="00713C7A">
          <w:rPr>
            <w:rStyle w:val="ad"/>
            <w:noProof/>
            <w:sz w:val="22"/>
            <w:szCs w:val="22"/>
          </w:rPr>
          <w:t>10.1 Общие требования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_Toc150865679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571CB4">
          <w:rPr>
            <w:noProof/>
            <w:webHidden/>
            <w:sz w:val="22"/>
            <w:szCs w:val="22"/>
          </w:rPr>
          <w:t>18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81969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0" w:history="1">
        <w:r w:rsidR="00713C7A" w:rsidRPr="00713C7A">
          <w:rPr>
            <w:rStyle w:val="ad"/>
            <w:noProof/>
            <w:sz w:val="22"/>
            <w:szCs w:val="22"/>
          </w:rPr>
          <w:t>11.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Прием и передача изделия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_Toc150865680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571CB4">
          <w:rPr>
            <w:noProof/>
            <w:webHidden/>
            <w:sz w:val="22"/>
            <w:szCs w:val="22"/>
          </w:rPr>
          <w:t>19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81969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1" w:history="1">
        <w:r w:rsidR="00713C7A" w:rsidRPr="00713C7A">
          <w:rPr>
            <w:rStyle w:val="ad"/>
            <w:noProof/>
            <w:sz w:val="22"/>
            <w:szCs w:val="22"/>
          </w:rPr>
          <w:t>12.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Учет работы изделия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_Toc150865681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571CB4">
          <w:rPr>
            <w:noProof/>
            <w:webHidden/>
            <w:sz w:val="22"/>
            <w:szCs w:val="22"/>
          </w:rPr>
          <w:t>20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81969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2" w:history="1">
        <w:r w:rsidR="00713C7A" w:rsidRPr="00713C7A">
          <w:rPr>
            <w:rStyle w:val="ad"/>
            <w:noProof/>
            <w:sz w:val="22"/>
            <w:szCs w:val="22"/>
          </w:rPr>
          <w:t>13.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_Toc150865682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571CB4">
          <w:rPr>
            <w:noProof/>
            <w:webHidden/>
            <w:sz w:val="22"/>
            <w:szCs w:val="22"/>
          </w:rPr>
          <w:t>21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81969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3" w:history="1">
        <w:r w:rsidR="00713C7A" w:rsidRPr="00713C7A">
          <w:rPr>
            <w:rStyle w:val="ad"/>
            <w:noProof/>
            <w:sz w:val="22"/>
            <w:szCs w:val="22"/>
          </w:rPr>
          <w:t>14.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Работы при эксплуатации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_Toc150865683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571CB4">
          <w:rPr>
            <w:noProof/>
            <w:webHidden/>
            <w:sz w:val="22"/>
            <w:szCs w:val="22"/>
          </w:rPr>
          <w:t>22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81969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4" w:history="1">
        <w:r w:rsidR="00713C7A" w:rsidRPr="00713C7A">
          <w:rPr>
            <w:rStyle w:val="ad"/>
            <w:noProof/>
            <w:sz w:val="22"/>
            <w:szCs w:val="22"/>
          </w:rPr>
          <w:t>14.1 Учет выполнения работ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_Toc150865684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571CB4">
          <w:rPr>
            <w:noProof/>
            <w:webHidden/>
            <w:sz w:val="22"/>
            <w:szCs w:val="22"/>
          </w:rPr>
          <w:t>22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81969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5" w:history="1">
        <w:r w:rsidR="00713C7A" w:rsidRPr="00713C7A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_Toc150865685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571CB4">
          <w:rPr>
            <w:noProof/>
            <w:webHidden/>
            <w:sz w:val="22"/>
            <w:szCs w:val="22"/>
          </w:rPr>
          <w:t>23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81969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6" w:history="1">
        <w:r w:rsidR="00713C7A" w:rsidRPr="00713C7A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_Toc150865686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571CB4">
          <w:rPr>
            <w:noProof/>
            <w:webHidden/>
            <w:sz w:val="22"/>
            <w:szCs w:val="22"/>
          </w:rPr>
          <w:t>24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81969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7" w:history="1">
        <w:r w:rsidR="00713C7A" w:rsidRPr="00713C7A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_Toc150865687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571CB4">
          <w:rPr>
            <w:noProof/>
            <w:webHidden/>
            <w:sz w:val="22"/>
            <w:szCs w:val="22"/>
          </w:rPr>
          <w:t>25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81969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8" w:history="1">
        <w:r w:rsidR="00713C7A" w:rsidRPr="00713C7A">
          <w:rPr>
            <w:rStyle w:val="ad"/>
            <w:noProof/>
            <w:sz w:val="22"/>
            <w:szCs w:val="22"/>
          </w:rPr>
          <w:t>15.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Поиск и диагностика неисправностей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_Toc150865688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571CB4">
          <w:rPr>
            <w:noProof/>
            <w:webHidden/>
            <w:sz w:val="22"/>
            <w:szCs w:val="22"/>
          </w:rPr>
          <w:t>26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81969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9" w:history="1">
        <w:r w:rsidR="00713C7A" w:rsidRPr="00713C7A">
          <w:rPr>
            <w:rStyle w:val="ad"/>
            <w:noProof/>
            <w:sz w:val="22"/>
            <w:szCs w:val="22"/>
          </w:rPr>
          <w:t>16.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Транспортировка и хранение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_Toc150865689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571CB4">
          <w:rPr>
            <w:noProof/>
            <w:webHidden/>
            <w:sz w:val="22"/>
            <w:szCs w:val="22"/>
          </w:rPr>
          <w:t>30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81969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0" w:history="1">
        <w:r w:rsidR="00713C7A" w:rsidRPr="00713C7A">
          <w:rPr>
            <w:rStyle w:val="ad"/>
            <w:noProof/>
            <w:sz w:val="22"/>
            <w:szCs w:val="22"/>
          </w:rPr>
          <w:t>16.1 Транспортировка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_Toc150865690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571CB4">
          <w:rPr>
            <w:noProof/>
            <w:webHidden/>
            <w:sz w:val="22"/>
            <w:szCs w:val="22"/>
          </w:rPr>
          <w:t>30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81969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1" w:history="1">
        <w:r w:rsidR="00713C7A" w:rsidRPr="00713C7A">
          <w:rPr>
            <w:rStyle w:val="ad"/>
            <w:noProof/>
            <w:sz w:val="22"/>
            <w:szCs w:val="22"/>
          </w:rPr>
          <w:t>16.2 Хранение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_Toc150865691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571CB4">
          <w:rPr>
            <w:noProof/>
            <w:webHidden/>
            <w:sz w:val="22"/>
            <w:szCs w:val="22"/>
          </w:rPr>
          <w:t>31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81969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2" w:history="1">
        <w:r w:rsidR="00713C7A" w:rsidRPr="00713C7A">
          <w:rPr>
            <w:rStyle w:val="ad"/>
            <w:noProof/>
            <w:sz w:val="22"/>
            <w:szCs w:val="22"/>
          </w:rPr>
          <w:t>17.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Ремонт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_Toc150865692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571CB4">
          <w:rPr>
            <w:noProof/>
            <w:webHidden/>
            <w:sz w:val="22"/>
            <w:szCs w:val="22"/>
          </w:rPr>
          <w:t>32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81969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3" w:history="1">
        <w:r w:rsidR="00713C7A" w:rsidRPr="00713C7A">
          <w:rPr>
            <w:rStyle w:val="ad"/>
            <w:noProof/>
            <w:sz w:val="22"/>
            <w:szCs w:val="22"/>
          </w:rPr>
          <w:t>18.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Сведения о рекламациях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_Toc150865693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571CB4">
          <w:rPr>
            <w:noProof/>
            <w:webHidden/>
            <w:sz w:val="22"/>
            <w:szCs w:val="22"/>
          </w:rPr>
          <w:t>33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81969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4" w:history="1">
        <w:r w:rsidR="00713C7A" w:rsidRPr="00713C7A">
          <w:rPr>
            <w:rStyle w:val="ad"/>
            <w:noProof/>
            <w:sz w:val="22"/>
            <w:szCs w:val="22"/>
          </w:rPr>
          <w:t>19.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Особые отметки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_Toc150865694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571CB4">
          <w:rPr>
            <w:noProof/>
            <w:webHidden/>
            <w:sz w:val="22"/>
            <w:szCs w:val="22"/>
          </w:rPr>
          <w:t>34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F81969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5" w:history="1">
        <w:r w:rsidR="00713C7A" w:rsidRPr="00713C7A">
          <w:rPr>
            <w:rStyle w:val="ad"/>
            <w:noProof/>
            <w:sz w:val="22"/>
            <w:szCs w:val="22"/>
          </w:rPr>
          <w:t>20.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_Toc150865695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571CB4">
          <w:rPr>
            <w:noProof/>
            <w:webHidden/>
            <w:sz w:val="22"/>
            <w:szCs w:val="22"/>
          </w:rPr>
          <w:t>35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13C7A" w:rsidRDefault="00810B70" w:rsidP="007D4E6B">
      <w:pPr>
        <w:pStyle w:val="23"/>
        <w:rPr>
          <w:color w:val="FF0000"/>
          <w:sz w:val="22"/>
          <w:szCs w:val="22"/>
        </w:rPr>
      </w:pPr>
      <w:r w:rsidRPr="00713C7A">
        <w:rPr>
          <w:sz w:val="22"/>
          <w:szCs w:val="22"/>
        </w:rPr>
        <w:fldChar w:fldCharType="end"/>
      </w:r>
      <w:bookmarkEnd w:id="0"/>
    </w:p>
    <w:p w:rsidR="00810B70" w:rsidRPr="00713C7A" w:rsidRDefault="00810B70" w:rsidP="00810B70">
      <w:pPr>
        <w:tabs>
          <w:tab w:val="left" w:pos="5842"/>
        </w:tabs>
        <w:rPr>
          <w:sz w:val="22"/>
          <w:szCs w:val="22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B26154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5086566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A1352B">
        <w:rPr>
          <w:sz w:val="22"/>
          <w:szCs w:val="22"/>
        </w:rPr>
        <w:t>внутреннего</w:t>
      </w:r>
      <w:r w:rsidR="00A1352B" w:rsidRPr="00276D96">
        <w:rPr>
          <w:sz w:val="22"/>
          <w:szCs w:val="22"/>
        </w:rPr>
        <w:t xml:space="preserve"> блока </w:t>
      </w:r>
      <w:r w:rsidR="00E00486">
        <w:rPr>
          <w:sz w:val="22"/>
          <w:szCs w:val="22"/>
        </w:rPr>
        <w:t>канального</w:t>
      </w:r>
      <w:r w:rsidR="00A1352B">
        <w:rPr>
          <w:sz w:val="22"/>
          <w:szCs w:val="22"/>
        </w:rPr>
        <w:t xml:space="preserve"> типа </w:t>
      </w:r>
      <w:r w:rsidR="00F56CEF">
        <w:rPr>
          <w:sz w:val="22"/>
          <w:szCs w:val="22"/>
        </w:rPr>
        <w:t>средне</w:t>
      </w:r>
      <w:r w:rsidR="00E00486">
        <w:rPr>
          <w:sz w:val="22"/>
          <w:szCs w:val="22"/>
        </w:rPr>
        <w:t>напорн</w:t>
      </w:r>
      <w:r w:rsidR="00713C7A">
        <w:rPr>
          <w:sz w:val="22"/>
          <w:szCs w:val="22"/>
        </w:rPr>
        <w:t>ого</w:t>
      </w:r>
      <w:r w:rsidR="00A1352B">
        <w:rPr>
          <w:sz w:val="22"/>
          <w:szCs w:val="22"/>
        </w:rPr>
        <w:t xml:space="preserve">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46BA7AD1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5086566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>
      <w:pPr>
        <w:rPr>
          <w:sz w:val="22"/>
          <w:szCs w:val="22"/>
        </w:rPr>
      </w:pPr>
    </w:p>
    <w:p w:rsidR="00B51404" w:rsidRPr="00B51404" w:rsidRDefault="00B51404" w:rsidP="00200C8E">
      <w:pPr>
        <w:rPr>
          <w:sz w:val="22"/>
          <w:szCs w:val="22"/>
        </w:rPr>
      </w:pPr>
    </w:p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7"/>
        <w:gridCol w:w="7008"/>
      </w:tblGrid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008" w:type="dxa"/>
            <w:vAlign w:val="center"/>
          </w:tcPr>
          <w:p w:rsidR="00E53623" w:rsidRDefault="00744500" w:rsidP="00414495">
            <w:pPr>
              <w:jc w:val="center"/>
              <w:rPr>
                <w:sz w:val="22"/>
                <w:szCs w:val="22"/>
              </w:rPr>
            </w:pPr>
            <w:r w:rsidRPr="00744500">
              <w:rPr>
                <w:sz w:val="22"/>
                <w:szCs w:val="22"/>
              </w:rPr>
              <w:t xml:space="preserve">Внутренний блок канального типа </w:t>
            </w:r>
            <w:r w:rsidR="00F56CEF">
              <w:rPr>
                <w:sz w:val="22"/>
                <w:szCs w:val="22"/>
              </w:rPr>
              <w:t>средне</w:t>
            </w:r>
            <w:r w:rsidRPr="00744500">
              <w:rPr>
                <w:sz w:val="22"/>
                <w:szCs w:val="22"/>
              </w:rPr>
              <w:t>на</w:t>
            </w:r>
            <w:r w:rsidR="00414495">
              <w:rPr>
                <w:sz w:val="22"/>
                <w:szCs w:val="22"/>
              </w:rPr>
              <w:t xml:space="preserve">порный </w:t>
            </w:r>
          </w:p>
          <w:p w:rsidR="00200C8E" w:rsidRPr="00414495" w:rsidRDefault="00414495" w:rsidP="004144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8B6E0F">
        <w:trPr>
          <w:trHeight w:val="553"/>
        </w:trPr>
        <w:tc>
          <w:tcPr>
            <w:tcW w:w="2627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008" w:type="dxa"/>
            <w:vAlign w:val="center"/>
          </w:tcPr>
          <w:p w:rsidR="00CA105D" w:rsidRPr="005F1AD5" w:rsidRDefault="001D5DE4" w:rsidP="005F1A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RPIM-1.0</w:t>
            </w:r>
            <w:r w:rsidR="00E53623" w:rsidRPr="00E53623">
              <w:rPr>
                <w:sz w:val="22"/>
                <w:szCs w:val="22"/>
              </w:rPr>
              <w:t>HNAUN1Q</w:t>
            </w:r>
          </w:p>
        </w:tc>
      </w:tr>
      <w:tr w:rsidR="006A3296" w:rsidRPr="00CC2C20" w:rsidTr="008B6E0F">
        <w:trPr>
          <w:trHeight w:val="553"/>
        </w:trPr>
        <w:tc>
          <w:tcPr>
            <w:tcW w:w="2627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008" w:type="dxa"/>
            <w:vAlign w:val="center"/>
          </w:tcPr>
          <w:p w:rsidR="006A3296" w:rsidRPr="005F1AD5" w:rsidRDefault="001D5DE4" w:rsidP="005F1A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RPIM-1.0</w:t>
            </w:r>
            <w:r w:rsidR="00E53623" w:rsidRPr="00E53623">
              <w:rPr>
                <w:sz w:val="22"/>
                <w:szCs w:val="22"/>
              </w:rPr>
              <w:t>HNAUN1Q</w:t>
            </w:r>
          </w:p>
        </w:tc>
      </w:tr>
      <w:tr w:rsidR="008B6E0F" w:rsidRPr="00CC2C20" w:rsidTr="008B6E0F">
        <w:trPr>
          <w:trHeight w:val="553"/>
        </w:trPr>
        <w:tc>
          <w:tcPr>
            <w:tcW w:w="2627" w:type="dxa"/>
            <w:vAlign w:val="center"/>
          </w:tcPr>
          <w:p w:rsidR="008B6E0F" w:rsidRPr="00CC2C20" w:rsidRDefault="008B6E0F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008" w:type="dxa"/>
            <w:vAlign w:val="center"/>
          </w:tcPr>
          <w:p w:rsidR="008B6E0F" w:rsidRPr="0029731C" w:rsidRDefault="008B6E0F" w:rsidP="009449E6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</w:t>
            </w:r>
          </w:p>
        </w:tc>
      </w:tr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008" w:type="dxa"/>
            <w:vAlign w:val="center"/>
          </w:tcPr>
          <w:p w:rsidR="00200C8E" w:rsidRPr="00CC2C20" w:rsidRDefault="008B6E0F" w:rsidP="009449E6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008" w:type="dxa"/>
            <w:vAlign w:val="center"/>
          </w:tcPr>
          <w:p w:rsidR="00200C8E" w:rsidRPr="00CC2C20" w:rsidRDefault="00A1352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F81969" w:rsidRPr="00CC2C20" w:rsidTr="008B6E0F">
        <w:trPr>
          <w:trHeight w:val="553"/>
        </w:trPr>
        <w:tc>
          <w:tcPr>
            <w:tcW w:w="2627" w:type="dxa"/>
            <w:vAlign w:val="center"/>
          </w:tcPr>
          <w:p w:rsidR="00F81969" w:rsidRPr="00F0163C" w:rsidRDefault="00F81969" w:rsidP="00F81969">
            <w:pPr>
              <w:jc w:val="center"/>
              <w:rPr>
                <w:b/>
                <w:sz w:val="22"/>
                <w:szCs w:val="22"/>
              </w:rPr>
            </w:pPr>
            <w:bookmarkStart w:id="5" w:name="_GoBack" w:colFirst="0" w:colLast="1"/>
            <w:r w:rsidRPr="00F0163C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008" w:type="dxa"/>
            <w:vAlign w:val="center"/>
          </w:tcPr>
          <w:p w:rsidR="00F81969" w:rsidRPr="0043742C" w:rsidRDefault="00F81969" w:rsidP="00F819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F81969" w:rsidRPr="00CC2C20" w:rsidTr="008B6E0F">
        <w:trPr>
          <w:trHeight w:val="553"/>
        </w:trPr>
        <w:tc>
          <w:tcPr>
            <w:tcW w:w="2627" w:type="dxa"/>
            <w:vAlign w:val="center"/>
          </w:tcPr>
          <w:p w:rsidR="00F81969" w:rsidRPr="00F0163C" w:rsidRDefault="00F81969" w:rsidP="00F819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Pr="00F0163C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008" w:type="dxa"/>
            <w:vAlign w:val="center"/>
          </w:tcPr>
          <w:p w:rsidR="00F81969" w:rsidRPr="0043742C" w:rsidRDefault="00F81969" w:rsidP="00F81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F81969" w:rsidRPr="00CC2C20" w:rsidTr="008B6E0F">
        <w:trPr>
          <w:trHeight w:val="492"/>
        </w:trPr>
        <w:tc>
          <w:tcPr>
            <w:tcW w:w="2627" w:type="dxa"/>
            <w:vAlign w:val="center"/>
          </w:tcPr>
          <w:p w:rsidR="00F81969" w:rsidRPr="00F0163C" w:rsidRDefault="00F81969" w:rsidP="00F81969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008" w:type="dxa"/>
            <w:vAlign w:val="center"/>
          </w:tcPr>
          <w:p w:rsidR="00F81969" w:rsidRDefault="00F81969" w:rsidP="00F81969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F81969" w:rsidRDefault="00F81969" w:rsidP="00F81969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F81969" w:rsidRDefault="00F81969" w:rsidP="00F81969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F81969" w:rsidRPr="009A1BB8" w:rsidRDefault="00F81969" w:rsidP="00F81969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F81969" w:rsidRPr="009C0E86" w:rsidRDefault="00F81969" w:rsidP="00F81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F81969" w:rsidRPr="00F0163C" w:rsidRDefault="00F81969" w:rsidP="00F81969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bookmarkEnd w:id="5"/>
      <w:tr w:rsidR="00E53623" w:rsidRPr="00F81969" w:rsidTr="008B6E0F">
        <w:trPr>
          <w:trHeight w:val="492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008" w:type="dxa"/>
            <w:vAlign w:val="center"/>
          </w:tcPr>
          <w:p w:rsidR="00E53623" w:rsidRPr="00C777B3" w:rsidRDefault="00E53623" w:rsidP="00E53623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Qingdao Hisense Hitachi Air Conditioning Systems  Co., Ltd</w:t>
            </w:r>
          </w:p>
        </w:tc>
      </w:tr>
      <w:tr w:rsidR="00E53623" w:rsidRPr="00CC2C20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008" w:type="dxa"/>
            <w:vAlign w:val="center"/>
          </w:tcPr>
          <w:p w:rsidR="00E53623" w:rsidRPr="00C777B3" w:rsidRDefault="00E53623" w:rsidP="00E53623">
            <w:pPr>
              <w:jc w:val="center"/>
              <w:rPr>
                <w:sz w:val="22"/>
                <w:szCs w:val="22"/>
              </w:rPr>
            </w:pPr>
            <w:r w:rsidRPr="00C777B3">
              <w:rPr>
                <w:sz w:val="22"/>
                <w:szCs w:val="22"/>
              </w:rPr>
              <w:t>Китай</w:t>
            </w:r>
          </w:p>
        </w:tc>
      </w:tr>
      <w:tr w:rsidR="00E53623" w:rsidRPr="00F81969" w:rsidTr="00B51404">
        <w:trPr>
          <w:trHeight w:val="808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008" w:type="dxa"/>
            <w:vAlign w:val="center"/>
          </w:tcPr>
          <w:p w:rsidR="00E53623" w:rsidRPr="00C777B3" w:rsidRDefault="00E53623" w:rsidP="00E53623">
            <w:pPr>
              <w:jc w:val="center"/>
              <w:rPr>
                <w:sz w:val="22"/>
                <w:szCs w:val="22"/>
                <w:lang w:val="en-US"/>
              </w:rPr>
            </w:pPr>
            <w:r w:rsidRPr="00A4111E">
              <w:rPr>
                <w:sz w:val="22"/>
                <w:szCs w:val="22"/>
              </w:rPr>
              <w:t>КИТАЙ</w:t>
            </w:r>
            <w:r w:rsidRPr="00115EB9">
              <w:rPr>
                <w:sz w:val="22"/>
                <w:szCs w:val="22"/>
                <w:lang w:val="en-US"/>
              </w:rPr>
              <w:t xml:space="preserve">, No. 218,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Qianwangang</w:t>
            </w:r>
            <w:proofErr w:type="spellEnd"/>
            <w:r w:rsidRPr="00115EB9">
              <w:rPr>
                <w:sz w:val="22"/>
                <w:szCs w:val="22"/>
                <w:lang w:val="en-US"/>
              </w:rPr>
              <w:t xml:space="preserve"> Road, Economic and Technological Development Zone, Qingdao,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P.R.China</w:t>
            </w:r>
            <w:proofErr w:type="spellEnd"/>
          </w:p>
        </w:tc>
      </w:tr>
      <w:tr w:rsidR="00E53623" w:rsidRPr="00CC2C20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008" w:type="dxa"/>
            <w:vAlign w:val="center"/>
          </w:tcPr>
          <w:p w:rsidR="00E53623" w:rsidRPr="00D263FB" w:rsidRDefault="00E53623" w:rsidP="00E53623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E53623" w:rsidRPr="00CC2C20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008" w:type="dxa"/>
            <w:vAlign w:val="center"/>
          </w:tcPr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E53623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E53623" w:rsidRPr="007B5D5B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E53623" w:rsidRPr="007319AD" w:rsidRDefault="00E53623" w:rsidP="00E53623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00C8E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" w:name="оснтехданные"/>
      <w:bookmarkStart w:id="7" w:name="_Toc150865664"/>
      <w:r w:rsidRPr="00F82C4B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6"/>
      <w:bookmarkEnd w:id="7"/>
    </w:p>
    <w:p w:rsidR="00B51404" w:rsidRPr="00B51404" w:rsidRDefault="00B51404" w:rsidP="00B51404"/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50865665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Pr="003148A4" w:rsidRDefault="00200C8E" w:rsidP="00200C8E">
      <w:pPr>
        <w:outlineLvl w:val="0"/>
        <w:rPr>
          <w:b/>
          <w:sz w:val="22"/>
          <w:szCs w:val="22"/>
        </w:rPr>
      </w:pPr>
    </w:p>
    <w:p w:rsidR="003148A4" w:rsidRDefault="00200C8E" w:rsidP="00786F7F">
      <w:pPr>
        <w:spacing w:line="360" w:lineRule="auto"/>
        <w:ind w:firstLine="709"/>
        <w:jc w:val="both"/>
        <w:rPr>
          <w:noProof/>
          <w:sz w:val="20"/>
          <w:szCs w:val="20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B51404" w:rsidRDefault="00B51404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786F7F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9"/>
        <w:gridCol w:w="3233"/>
        <w:gridCol w:w="1272"/>
        <w:gridCol w:w="3245"/>
      </w:tblGrid>
      <w:tr w:rsidR="008B79D1" w:rsidRPr="00AD1C4D" w:rsidTr="007E3734">
        <w:trPr>
          <w:trHeight w:val="159"/>
          <w:jc w:val="center"/>
        </w:trPr>
        <w:tc>
          <w:tcPr>
            <w:tcW w:w="5402" w:type="dxa"/>
            <w:gridSpan w:val="2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245" w:type="dxa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  <w:vMerge w:val="restart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233" w:type="dxa"/>
            <w:vAlign w:val="center"/>
          </w:tcPr>
          <w:p w:rsidR="00701E82" w:rsidRPr="0001459B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2" w:type="dxa"/>
            <w:vMerge w:val="restart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245" w:type="dxa"/>
            <w:vAlign w:val="center"/>
          </w:tcPr>
          <w:p w:rsidR="00701E82" w:rsidRPr="006C4AD3" w:rsidRDefault="006C4AD3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  <w:lang w:val="en-US"/>
              </w:rPr>
              <w:t>9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  <w:vMerge/>
          </w:tcPr>
          <w:p w:rsidR="00701E82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3233" w:type="dxa"/>
            <w:vAlign w:val="center"/>
          </w:tcPr>
          <w:p w:rsidR="00701E82" w:rsidRPr="0001459B" w:rsidRDefault="00790367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Default="00737345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3.3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3233" w:type="dxa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01E82" w:rsidRPr="00E4703D" w:rsidRDefault="00701E82" w:rsidP="001007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10075D"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="0010075D">
              <w:rPr>
                <w:sz w:val="22"/>
                <w:szCs w:val="22"/>
                <w:lang w:val="en-US"/>
              </w:rPr>
              <w:t xml:space="preserve"> L</w:t>
            </w:r>
            <w:r>
              <w:rPr>
                <w:sz w:val="22"/>
                <w:szCs w:val="22"/>
              </w:rPr>
              <w:t>)</w:t>
            </w:r>
            <w:r w:rsidR="0010075D">
              <w:rPr>
                <w:sz w:val="22"/>
                <w:szCs w:val="22"/>
                <w:lang w:val="en-US"/>
              </w:rPr>
              <w:t xml:space="preserve"> </w:t>
            </w:r>
            <w:r w:rsidR="00E4703D">
              <w:rPr>
                <w:sz w:val="22"/>
                <w:szCs w:val="22"/>
              </w:rPr>
              <w:t>*</w:t>
            </w:r>
          </w:p>
        </w:tc>
        <w:tc>
          <w:tcPr>
            <w:tcW w:w="1272" w:type="dxa"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3245" w:type="dxa"/>
            <w:vAlign w:val="center"/>
          </w:tcPr>
          <w:p w:rsidR="00701E82" w:rsidRPr="0010075D" w:rsidRDefault="00086061" w:rsidP="0010075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10</w:t>
            </w:r>
            <w:r w:rsidR="0010075D">
              <w:rPr>
                <w:sz w:val="22"/>
                <w:szCs w:val="22"/>
                <w:lang w:val="en-US"/>
              </w:rPr>
              <w:t>/8/7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</w:tcPr>
          <w:p w:rsidR="00701E82" w:rsidRPr="007438E6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</w:t>
            </w:r>
          </w:p>
        </w:tc>
        <w:tc>
          <w:tcPr>
            <w:tcW w:w="3233" w:type="dxa"/>
            <w:vAlign w:val="center"/>
          </w:tcPr>
          <w:p w:rsidR="00701E82" w:rsidRPr="007438E6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245" w:type="dxa"/>
            <w:vAlign w:val="center"/>
          </w:tcPr>
          <w:p w:rsidR="00701E82" w:rsidRPr="00086061" w:rsidRDefault="00086061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701E82" w:rsidRPr="00AD1C4D" w:rsidTr="007E3734">
        <w:trPr>
          <w:jc w:val="center"/>
        </w:trPr>
        <w:tc>
          <w:tcPr>
            <w:tcW w:w="2169" w:type="dxa"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3233" w:type="dxa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01E82" w:rsidRPr="00E4197E" w:rsidRDefault="007E3734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 xml:space="preserve"> L</w:t>
            </w:r>
            <w:r>
              <w:rPr>
                <w:sz w:val="22"/>
                <w:szCs w:val="22"/>
              </w:rPr>
              <w:t>)</w:t>
            </w:r>
            <w:r w:rsidR="00E4703D">
              <w:rPr>
                <w:sz w:val="22"/>
                <w:szCs w:val="22"/>
              </w:rPr>
              <w:t>*</w:t>
            </w:r>
          </w:p>
        </w:tc>
        <w:tc>
          <w:tcPr>
            <w:tcW w:w="1272" w:type="dxa"/>
            <w:vAlign w:val="center"/>
          </w:tcPr>
          <w:p w:rsidR="00701E82" w:rsidRPr="00E4197E" w:rsidRDefault="00701E82" w:rsidP="00790367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245" w:type="dxa"/>
            <w:vAlign w:val="center"/>
          </w:tcPr>
          <w:p w:rsidR="00701E82" w:rsidRPr="00086061" w:rsidRDefault="00086061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32/27/24</w:t>
            </w:r>
          </w:p>
        </w:tc>
      </w:tr>
      <w:tr w:rsidR="00701E82" w:rsidRPr="00AD1C4D" w:rsidTr="007E3734">
        <w:trPr>
          <w:jc w:val="center"/>
        </w:trPr>
        <w:tc>
          <w:tcPr>
            <w:tcW w:w="2169" w:type="dxa"/>
            <w:vMerge w:val="restart"/>
            <w:vAlign w:val="center"/>
          </w:tcPr>
          <w:p w:rsidR="00701E82" w:rsidRPr="00135C40" w:rsidRDefault="00196F35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3233" w:type="dxa"/>
            <w:vAlign w:val="center"/>
          </w:tcPr>
          <w:p w:rsidR="00701E82" w:rsidRPr="0001459B" w:rsidRDefault="00701E82" w:rsidP="00B514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245" w:type="dxa"/>
            <w:vAlign w:val="center"/>
          </w:tcPr>
          <w:p w:rsidR="00701E82" w:rsidRPr="0036570D" w:rsidRDefault="00701E82" w:rsidP="00790367">
            <w:pPr>
              <w:jc w:val="center"/>
              <w:rPr>
                <w:sz w:val="22"/>
                <w:szCs w:val="22"/>
              </w:rPr>
            </w:pPr>
            <w:r w:rsidRPr="0036570D">
              <w:rPr>
                <w:sz w:val="22"/>
                <w:szCs w:val="22"/>
              </w:rPr>
              <w:t>-5</w:t>
            </w:r>
            <w:r w:rsidRPr="0036570D">
              <w:rPr>
                <w:sz w:val="22"/>
                <w:szCs w:val="22"/>
                <w:lang w:val="en-US"/>
              </w:rPr>
              <w:t>~</w:t>
            </w:r>
            <w:r w:rsidR="0036570D" w:rsidRPr="0036570D">
              <w:rPr>
                <w:sz w:val="22"/>
                <w:szCs w:val="22"/>
              </w:rPr>
              <w:t>43</w:t>
            </w:r>
          </w:p>
        </w:tc>
      </w:tr>
      <w:tr w:rsidR="00701E82" w:rsidRPr="00AD1C4D" w:rsidTr="007E3734">
        <w:trPr>
          <w:jc w:val="center"/>
        </w:trPr>
        <w:tc>
          <w:tcPr>
            <w:tcW w:w="2169" w:type="dxa"/>
            <w:vMerge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3233" w:type="dxa"/>
            <w:vAlign w:val="center"/>
          </w:tcPr>
          <w:p w:rsidR="00701E82" w:rsidRPr="00E4197E" w:rsidRDefault="00701E82" w:rsidP="00B514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01E82" w:rsidRPr="00E4197E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36570D" w:rsidRDefault="00701E82" w:rsidP="00790367">
            <w:pPr>
              <w:jc w:val="center"/>
              <w:rPr>
                <w:sz w:val="22"/>
                <w:szCs w:val="22"/>
              </w:rPr>
            </w:pPr>
            <w:r w:rsidRPr="0036570D">
              <w:rPr>
                <w:sz w:val="22"/>
                <w:szCs w:val="22"/>
                <w:lang w:val="en-US"/>
              </w:rPr>
              <w:t>-</w:t>
            </w:r>
            <w:r w:rsidR="0036570D" w:rsidRPr="0036570D">
              <w:rPr>
                <w:sz w:val="22"/>
                <w:szCs w:val="22"/>
              </w:rPr>
              <w:t>2</w:t>
            </w:r>
            <w:r w:rsidRPr="0036570D">
              <w:rPr>
                <w:sz w:val="22"/>
                <w:szCs w:val="22"/>
                <w:lang w:val="en-US"/>
              </w:rPr>
              <w:t>0~</w:t>
            </w:r>
            <w:r w:rsidRPr="0036570D">
              <w:rPr>
                <w:sz w:val="22"/>
                <w:szCs w:val="22"/>
              </w:rPr>
              <w:t>15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  <w:vMerge w:val="restart"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3233" w:type="dxa"/>
            <w:vAlign w:val="center"/>
          </w:tcPr>
          <w:p w:rsidR="00701E82" w:rsidRPr="00E4197E" w:rsidRDefault="00701E82" w:rsidP="00B514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Merge w:val="restart"/>
            <w:vAlign w:val="center"/>
          </w:tcPr>
          <w:p w:rsidR="0012764B" w:rsidRDefault="0012764B" w:rsidP="0012764B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 xml:space="preserve">мм </w:t>
            </w:r>
          </w:p>
          <w:p w:rsidR="00701E82" w:rsidRPr="00135C40" w:rsidRDefault="0012764B" w:rsidP="0012764B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(дюйм)</w:t>
            </w:r>
          </w:p>
        </w:tc>
        <w:tc>
          <w:tcPr>
            <w:tcW w:w="3245" w:type="dxa"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6.</w:t>
            </w:r>
            <w:r w:rsidRPr="00B54A67">
              <w:rPr>
                <w:sz w:val="22"/>
                <w:szCs w:val="22"/>
              </w:rPr>
              <w:t xml:space="preserve">35 (1/4) 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  <w:vMerge/>
            <w:vAlign w:val="center"/>
          </w:tcPr>
          <w:p w:rsidR="00701E82" w:rsidRPr="00FD6217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3233" w:type="dxa"/>
            <w:vAlign w:val="center"/>
          </w:tcPr>
          <w:p w:rsidR="00701E82" w:rsidRPr="00FD6217" w:rsidRDefault="00701E82" w:rsidP="00B514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Merge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98223F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12.7 (1/2)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CA78AC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2" w:type="dxa"/>
            <w:vAlign w:val="center"/>
          </w:tcPr>
          <w:p w:rsidR="00701E82" w:rsidRPr="00CA78AC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96F35" w:rsidRDefault="00701E82" w:rsidP="00196F3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Ø </w:t>
            </w:r>
            <w:r w:rsidR="00196F35">
              <w:rPr>
                <w:sz w:val="22"/>
                <w:szCs w:val="22"/>
                <w:lang w:val="en-US"/>
              </w:rPr>
              <w:t>25</w:t>
            </w:r>
          </w:p>
        </w:tc>
      </w:tr>
      <w:tr w:rsidR="00701E82" w:rsidRPr="00AD1C4D" w:rsidTr="00790367">
        <w:trPr>
          <w:jc w:val="center"/>
        </w:trPr>
        <w:tc>
          <w:tcPr>
            <w:tcW w:w="9919" w:type="dxa"/>
            <w:gridSpan w:val="4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135C40" w:rsidRDefault="00701E82" w:rsidP="00790367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2" w:type="dxa"/>
            <w:vAlign w:val="center"/>
          </w:tcPr>
          <w:p w:rsidR="00701E82" w:rsidRPr="0001459B" w:rsidRDefault="00701E82" w:rsidP="00790367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3245" w:type="dxa"/>
            <w:vAlign w:val="center"/>
          </w:tcPr>
          <w:p w:rsidR="00701E82" w:rsidRPr="0001459B" w:rsidRDefault="00701E82" w:rsidP="00196F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="00196F35">
              <w:rPr>
                <w:sz w:val="22"/>
                <w:szCs w:val="22"/>
                <w:lang w:val="en-US"/>
              </w:rPr>
              <w:t>20-240</w:t>
            </w:r>
            <w:r w:rsidRPr="0001459B">
              <w:rPr>
                <w:sz w:val="22"/>
                <w:szCs w:val="22"/>
              </w:rPr>
              <w:t>/50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1D0C4B" w:rsidRDefault="00B811C1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701E82" w:rsidRPr="000E2979">
              <w:rPr>
                <w:sz w:val="22"/>
                <w:szCs w:val="22"/>
              </w:rPr>
              <w:t>оминальный ток</w:t>
            </w:r>
          </w:p>
        </w:tc>
        <w:tc>
          <w:tcPr>
            <w:tcW w:w="1272" w:type="dxa"/>
            <w:vAlign w:val="center"/>
          </w:tcPr>
          <w:p w:rsidR="00701E82" w:rsidRPr="00812D3E" w:rsidRDefault="00701E82" w:rsidP="00790367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245" w:type="dxa"/>
            <w:vAlign w:val="center"/>
          </w:tcPr>
          <w:p w:rsidR="00701E82" w:rsidRPr="00B811C1" w:rsidRDefault="00B811C1" w:rsidP="00790367">
            <w:pPr>
              <w:jc w:val="center"/>
              <w:rPr>
                <w:sz w:val="22"/>
                <w:szCs w:val="22"/>
              </w:rPr>
            </w:pPr>
            <w:r w:rsidRPr="00B811C1">
              <w:rPr>
                <w:sz w:val="22"/>
                <w:szCs w:val="22"/>
              </w:rPr>
              <w:t>0.44</w:t>
            </w:r>
          </w:p>
        </w:tc>
      </w:tr>
      <w:tr w:rsidR="003347ED" w:rsidRPr="00AD1C4D" w:rsidTr="00E4612E">
        <w:trPr>
          <w:trHeight w:val="646"/>
          <w:jc w:val="center"/>
        </w:trPr>
        <w:tc>
          <w:tcPr>
            <w:tcW w:w="5402" w:type="dxa"/>
            <w:gridSpan w:val="2"/>
            <w:vAlign w:val="center"/>
          </w:tcPr>
          <w:p w:rsidR="003347ED" w:rsidRPr="00E4197E" w:rsidRDefault="003347ED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 входная мощность</w:t>
            </w:r>
          </w:p>
        </w:tc>
        <w:tc>
          <w:tcPr>
            <w:tcW w:w="1272" w:type="dxa"/>
            <w:vAlign w:val="center"/>
          </w:tcPr>
          <w:p w:rsidR="003347ED" w:rsidRPr="00E4197E" w:rsidRDefault="003347ED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3245" w:type="dxa"/>
            <w:vAlign w:val="center"/>
          </w:tcPr>
          <w:p w:rsidR="003347ED" w:rsidRPr="006C4AD3" w:rsidRDefault="006C4AD3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</w:t>
            </w:r>
          </w:p>
        </w:tc>
      </w:tr>
      <w:tr w:rsidR="00701E82" w:rsidRPr="00AD1C4D" w:rsidTr="00790367">
        <w:trPr>
          <w:trHeight w:val="281"/>
          <w:jc w:val="center"/>
        </w:trPr>
        <w:tc>
          <w:tcPr>
            <w:tcW w:w="9919" w:type="dxa"/>
            <w:gridSpan w:val="4"/>
            <w:vAlign w:val="center"/>
          </w:tcPr>
          <w:p w:rsidR="00701E82" w:rsidRDefault="00701E82" w:rsidP="00790367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701E82" w:rsidRPr="00AD1C4D" w:rsidTr="007E3734">
        <w:trPr>
          <w:trHeight w:val="270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245" w:type="dxa"/>
            <w:vAlign w:val="center"/>
          </w:tcPr>
          <w:p w:rsidR="00701E82" w:rsidRPr="00294001" w:rsidRDefault="00701E82" w:rsidP="00196F35">
            <w:pPr>
              <w:jc w:val="center"/>
              <w:rPr>
                <w:sz w:val="22"/>
                <w:szCs w:val="22"/>
                <w:lang w:val="en-US"/>
              </w:rPr>
            </w:pPr>
            <w:r w:rsidRPr="00294001">
              <w:rPr>
                <w:sz w:val="22"/>
                <w:szCs w:val="22"/>
              </w:rPr>
              <w:t>R410A</w:t>
            </w:r>
          </w:p>
        </w:tc>
      </w:tr>
      <w:tr w:rsidR="00701E82" w:rsidRPr="00B51404" w:rsidTr="007E3734">
        <w:trPr>
          <w:trHeight w:val="646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245" w:type="dxa"/>
            <w:vAlign w:val="center"/>
          </w:tcPr>
          <w:p w:rsidR="00701E82" w:rsidRPr="00B51404" w:rsidRDefault="00701E82" w:rsidP="00196F35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смесь</w:t>
            </w:r>
            <w:r w:rsidRPr="00B51404">
              <w:rPr>
                <w:sz w:val="22"/>
                <w:szCs w:val="22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B51404">
              <w:rPr>
                <w:sz w:val="22"/>
                <w:szCs w:val="22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B51404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</w:t>
              </w:r>
              <w:r w:rsidRPr="00B51404">
                <w:rPr>
                  <w:sz w:val="22"/>
                  <w:szCs w:val="22"/>
                </w:rPr>
                <w:t xml:space="preserve"> </w:t>
              </w:r>
              <w:r w:rsidRPr="000B1121">
                <w:rPr>
                  <w:sz w:val="22"/>
                  <w:szCs w:val="22"/>
                  <w:lang w:val="en-US"/>
                </w:rPr>
                <w:t>R</w:t>
              </w:r>
              <w:r w:rsidRPr="00B51404">
                <w:rPr>
                  <w:sz w:val="22"/>
                  <w:szCs w:val="22"/>
                </w:rPr>
                <w:t>-32</w:t>
              </w:r>
            </w:hyperlink>
            <w:r w:rsidRPr="00B51404">
              <w:rPr>
                <w:sz w:val="22"/>
                <w:szCs w:val="22"/>
              </w:rPr>
              <w:t>(</w:t>
            </w:r>
            <w:r w:rsidRPr="000B1121">
              <w:rPr>
                <w:sz w:val="22"/>
                <w:szCs w:val="22"/>
                <w:lang w:val="en-US"/>
              </w:rPr>
              <w:t>CH</w:t>
            </w:r>
            <w:r w:rsidRPr="00B51404">
              <w:rPr>
                <w:sz w:val="22"/>
                <w:szCs w:val="22"/>
                <w:vertAlign w:val="subscript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F</w:t>
            </w:r>
            <w:r w:rsidRPr="00B51404">
              <w:rPr>
                <w:sz w:val="22"/>
                <w:szCs w:val="22"/>
                <w:vertAlign w:val="subscript"/>
              </w:rPr>
              <w:t>2</w:t>
            </w:r>
            <w:r w:rsidRPr="00B51404">
              <w:rPr>
                <w:sz w:val="22"/>
                <w:szCs w:val="22"/>
              </w:rPr>
              <w:t>)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и</w:t>
            </w:r>
            <w:r w:rsidRPr="00B51404">
              <w:rPr>
                <w:sz w:val="22"/>
                <w:szCs w:val="22"/>
              </w:rPr>
              <w:t xml:space="preserve"> 50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r w:rsidRPr="00B51404">
              <w:rPr>
                <w:sz w:val="22"/>
                <w:szCs w:val="22"/>
              </w:rPr>
              <w:t>%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</w:t>
              </w:r>
              <w:r w:rsidRPr="00B51404">
                <w:rPr>
                  <w:sz w:val="22"/>
                  <w:szCs w:val="22"/>
                </w:rPr>
                <w:t xml:space="preserve"> </w:t>
              </w:r>
              <w:r w:rsidRPr="000B1121">
                <w:rPr>
                  <w:sz w:val="22"/>
                  <w:szCs w:val="22"/>
                  <w:lang w:val="en-US"/>
                </w:rPr>
                <w:t>R</w:t>
              </w:r>
              <w:r w:rsidRPr="00B51404">
                <w:rPr>
                  <w:sz w:val="22"/>
                  <w:szCs w:val="22"/>
                </w:rPr>
                <w:t>-125</w:t>
              </w:r>
            </w:hyperlink>
            <w:r w:rsidRPr="00B51404">
              <w:rPr>
                <w:sz w:val="22"/>
                <w:szCs w:val="22"/>
              </w:rPr>
              <w:t>(</w:t>
            </w:r>
            <w:r w:rsidRPr="000B1121">
              <w:rPr>
                <w:sz w:val="22"/>
                <w:szCs w:val="22"/>
                <w:lang w:val="en-US"/>
              </w:rPr>
              <w:t>CHF</w:t>
            </w:r>
            <w:r w:rsidRPr="00B51404">
              <w:rPr>
                <w:sz w:val="22"/>
                <w:szCs w:val="22"/>
                <w:vertAlign w:val="subscript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CF</w:t>
            </w:r>
            <w:r w:rsidRPr="00B51404">
              <w:rPr>
                <w:sz w:val="22"/>
                <w:szCs w:val="22"/>
                <w:vertAlign w:val="subscript"/>
              </w:rPr>
              <w:t>3</w:t>
            </w:r>
            <w:r w:rsidRPr="00B51404">
              <w:rPr>
                <w:sz w:val="22"/>
                <w:szCs w:val="22"/>
              </w:rPr>
              <w:t>)</w:t>
            </w:r>
          </w:p>
        </w:tc>
      </w:tr>
      <w:tr w:rsidR="00701E82" w:rsidRPr="00AD1C4D" w:rsidTr="007E3734">
        <w:trPr>
          <w:trHeight w:val="326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245" w:type="dxa"/>
            <w:vAlign w:val="center"/>
          </w:tcPr>
          <w:p w:rsidR="00701E82" w:rsidRPr="00294001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701E82" w:rsidRPr="00AD1C4D" w:rsidTr="00701E82">
        <w:trPr>
          <w:trHeight w:val="174"/>
          <w:jc w:val="center"/>
        </w:trPr>
        <w:tc>
          <w:tcPr>
            <w:tcW w:w="9919" w:type="dxa"/>
            <w:gridSpan w:val="4"/>
            <w:vAlign w:val="center"/>
          </w:tcPr>
          <w:p w:rsidR="00701E82" w:rsidRDefault="00701E82" w:rsidP="00790367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701E82" w:rsidRPr="00AD1C4D" w:rsidTr="007E3734">
        <w:trPr>
          <w:trHeight w:val="241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245" w:type="dxa"/>
            <w:vAlign w:val="center"/>
          </w:tcPr>
          <w:p w:rsidR="00701E82" w:rsidRPr="003C1F10" w:rsidRDefault="00196F35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</w:tr>
      <w:tr w:rsidR="00701E82" w:rsidRPr="00AD1C4D" w:rsidTr="007E3734">
        <w:trPr>
          <w:trHeight w:val="245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</w:tr>
      <w:tr w:rsidR="00701E82" w:rsidRPr="00AD1C4D" w:rsidTr="007E3734">
        <w:trPr>
          <w:trHeight w:val="277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08606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 w:rsidR="00086061">
              <w:rPr>
                <w:sz w:val="22"/>
                <w:szCs w:val="22"/>
              </w:rPr>
              <w:t>глубина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086061" w:rsidP="000860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720</w:t>
            </w:r>
          </w:p>
        </w:tc>
      </w:tr>
      <w:tr w:rsidR="00701E82" w:rsidRPr="00AD1C4D" w:rsidTr="007E3734">
        <w:trPr>
          <w:trHeight w:val="280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086061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</w:t>
            </w:r>
          </w:p>
        </w:tc>
      </w:tr>
      <w:tr w:rsidR="00701E82" w:rsidRPr="00AD1C4D" w:rsidTr="007E3734">
        <w:trPr>
          <w:trHeight w:val="70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086061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</w:t>
            </w:r>
          </w:p>
        </w:tc>
      </w:tr>
    </w:tbl>
    <w:p w:rsidR="00E4703D" w:rsidRDefault="00E4703D" w:rsidP="00414495">
      <w:pPr>
        <w:jc w:val="both"/>
        <w:rPr>
          <w:noProof/>
          <w:sz w:val="20"/>
          <w:szCs w:val="20"/>
        </w:rPr>
      </w:pPr>
    </w:p>
    <w:p w:rsidR="00414495" w:rsidRDefault="00414495" w:rsidP="00414495">
      <w:pPr>
        <w:jc w:val="both"/>
        <w:rPr>
          <w:sz w:val="22"/>
          <w:szCs w:val="22"/>
        </w:rPr>
      </w:pPr>
      <w:r>
        <w:rPr>
          <w:noProof/>
          <w:sz w:val="20"/>
          <w:szCs w:val="20"/>
        </w:rPr>
        <w:t xml:space="preserve">* </w:t>
      </w:r>
      <w:r w:rsidR="00E4703D">
        <w:rPr>
          <w:noProof/>
          <w:sz w:val="20"/>
          <w:szCs w:val="20"/>
        </w:rPr>
        <w:t xml:space="preserve">Скорость: </w:t>
      </w:r>
      <w:r w:rsidR="00E4703D">
        <w:rPr>
          <w:sz w:val="22"/>
          <w:szCs w:val="22"/>
          <w:lang w:val="en-US"/>
        </w:rPr>
        <w:t>H</w:t>
      </w:r>
      <w:r w:rsidR="00E4703D">
        <w:rPr>
          <w:sz w:val="22"/>
          <w:szCs w:val="22"/>
        </w:rPr>
        <w:t xml:space="preserve"> - высокая, </w:t>
      </w:r>
      <w:r w:rsidR="00E4703D">
        <w:rPr>
          <w:sz w:val="22"/>
          <w:szCs w:val="22"/>
          <w:lang w:val="en-US"/>
        </w:rPr>
        <w:t>M</w:t>
      </w:r>
      <w:r w:rsidR="00E4703D">
        <w:rPr>
          <w:sz w:val="22"/>
          <w:szCs w:val="22"/>
        </w:rPr>
        <w:t xml:space="preserve"> - средняя,</w:t>
      </w:r>
      <w:r w:rsidR="00E4703D" w:rsidRPr="00E4703D">
        <w:rPr>
          <w:sz w:val="22"/>
          <w:szCs w:val="22"/>
        </w:rPr>
        <w:t xml:space="preserve"> </w:t>
      </w:r>
      <w:r w:rsidR="00E4703D">
        <w:rPr>
          <w:sz w:val="22"/>
          <w:szCs w:val="22"/>
          <w:lang w:val="en-US"/>
        </w:rPr>
        <w:t>L</w:t>
      </w:r>
      <w:r w:rsidR="00E4703D">
        <w:rPr>
          <w:sz w:val="22"/>
          <w:szCs w:val="22"/>
        </w:rPr>
        <w:t xml:space="preserve"> – низкая.</w:t>
      </w:r>
    </w:p>
    <w:p w:rsidR="00B51404" w:rsidRDefault="00B51404" w:rsidP="00414495">
      <w:pPr>
        <w:jc w:val="both"/>
        <w:rPr>
          <w:sz w:val="22"/>
          <w:szCs w:val="22"/>
        </w:rPr>
      </w:pPr>
    </w:p>
    <w:p w:rsidR="00B51404" w:rsidRDefault="00B51404" w:rsidP="00414495">
      <w:pPr>
        <w:jc w:val="both"/>
        <w:rPr>
          <w:sz w:val="22"/>
          <w:szCs w:val="22"/>
        </w:rPr>
      </w:pPr>
    </w:p>
    <w:p w:rsidR="00B51404" w:rsidRDefault="00B51404" w:rsidP="00414495">
      <w:pPr>
        <w:jc w:val="both"/>
        <w:rPr>
          <w:sz w:val="22"/>
          <w:szCs w:val="22"/>
        </w:rPr>
      </w:pPr>
    </w:p>
    <w:p w:rsidR="00B51404" w:rsidRDefault="00B51404" w:rsidP="00414495">
      <w:pPr>
        <w:jc w:val="both"/>
        <w:rPr>
          <w:sz w:val="22"/>
          <w:szCs w:val="22"/>
        </w:rPr>
      </w:pPr>
    </w:p>
    <w:p w:rsidR="00B811C1" w:rsidRPr="00E4703D" w:rsidRDefault="00B811C1" w:rsidP="00414495">
      <w:pPr>
        <w:jc w:val="both"/>
        <w:rPr>
          <w:noProof/>
          <w:sz w:val="20"/>
          <w:szCs w:val="20"/>
        </w:rPr>
      </w:pPr>
    </w:p>
    <w:p w:rsidR="00200C8E" w:rsidRPr="00B37308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50865666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0"/>
      <w:bookmarkEnd w:id="11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B51404" w:rsidRPr="00573C0B" w:rsidRDefault="00B51404" w:rsidP="00200C8E">
      <w:pPr>
        <w:outlineLvl w:val="0"/>
        <w:rPr>
          <w:b/>
          <w:sz w:val="22"/>
          <w:szCs w:val="22"/>
        </w:rPr>
      </w:pP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 xml:space="preserve">Внутренний блок канального типа </w:t>
      </w:r>
      <w:r w:rsidR="00F56CEF">
        <w:rPr>
          <w:sz w:val="22"/>
          <w:szCs w:val="22"/>
        </w:rPr>
        <w:t>средне</w:t>
      </w:r>
      <w:r w:rsidRPr="00414495">
        <w:rPr>
          <w:sz w:val="22"/>
          <w:szCs w:val="22"/>
        </w:rPr>
        <w:t>напорны</w:t>
      </w:r>
      <w:r w:rsidR="00701E82">
        <w:rPr>
          <w:sz w:val="22"/>
          <w:szCs w:val="22"/>
        </w:rPr>
        <w:t xml:space="preserve">й </w:t>
      </w:r>
      <w:r w:rsidR="001D5DE4">
        <w:rPr>
          <w:sz w:val="22"/>
          <w:szCs w:val="22"/>
        </w:rPr>
        <w:t>RPIM-1.0</w:t>
      </w:r>
      <w:r w:rsidR="0085154C" w:rsidRPr="0085154C">
        <w:rPr>
          <w:sz w:val="22"/>
          <w:szCs w:val="22"/>
        </w:rPr>
        <w:t xml:space="preserve">HNAUN1Q </w:t>
      </w:r>
      <w:r w:rsidRPr="00414495">
        <w:rPr>
          <w:sz w:val="22"/>
          <w:szCs w:val="22"/>
        </w:rPr>
        <w:t>предназначен для обеспечения подвода кондиционированного воздуха в замкнутое пространство комнаты или зоны с использованием воздуховодов.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работает в составе системы кондициониро</w:t>
      </w:r>
      <w:r w:rsidR="001A26B7">
        <w:rPr>
          <w:sz w:val="22"/>
          <w:szCs w:val="22"/>
        </w:rPr>
        <w:t xml:space="preserve">вания с наружными блоками серии </w:t>
      </w:r>
      <w:r w:rsidRPr="00414495">
        <w:rPr>
          <w:sz w:val="22"/>
          <w:szCs w:val="22"/>
        </w:rPr>
        <w:t>SET-FREE</w:t>
      </w:r>
      <w:r w:rsidR="001A26B7">
        <w:rPr>
          <w:sz w:val="22"/>
          <w:szCs w:val="22"/>
        </w:rPr>
        <w:t xml:space="preserve"> </w:t>
      </w:r>
      <w:r w:rsidR="001A26B7" w:rsidRPr="001A26B7">
        <w:rPr>
          <w:sz w:val="22"/>
          <w:szCs w:val="22"/>
        </w:rPr>
        <w:t>HNCQ</w:t>
      </w:r>
      <w:r w:rsidRPr="00414495">
        <w:rPr>
          <w:sz w:val="22"/>
          <w:szCs w:val="22"/>
        </w:rPr>
        <w:t>.</w:t>
      </w:r>
    </w:p>
    <w:p w:rsidR="008A010E" w:rsidRDefault="0080405C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0405C">
        <w:rPr>
          <w:sz w:val="22"/>
          <w:szCs w:val="22"/>
        </w:rPr>
        <w:t xml:space="preserve">При высоте всего 270 </w:t>
      </w:r>
      <w:r>
        <w:rPr>
          <w:sz w:val="22"/>
          <w:szCs w:val="22"/>
        </w:rPr>
        <w:t>изделие</w:t>
      </w:r>
      <w:r w:rsidRPr="0080405C">
        <w:rPr>
          <w:sz w:val="22"/>
          <w:szCs w:val="22"/>
        </w:rPr>
        <w:t xml:space="preserve"> может быть установлено в подвесном потолке практически в любом здании</w:t>
      </w:r>
      <w:r>
        <w:rPr>
          <w:sz w:val="22"/>
          <w:szCs w:val="22"/>
        </w:rPr>
        <w:t>.</w:t>
      </w:r>
    </w:p>
    <w:p w:rsidR="0080405C" w:rsidRDefault="0080405C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0405C">
        <w:rPr>
          <w:sz w:val="22"/>
          <w:szCs w:val="22"/>
        </w:rPr>
        <w:t>Двигатель внутреннего вентилятора имеет три скорости вращения, которые можно регулировать с учетом снижения давления в воздуховоде, обеспечивая тем самым более эффективный поток воздуха.</w:t>
      </w:r>
    </w:p>
    <w:p w:rsidR="008F6A1D" w:rsidRPr="008F6A1D" w:rsidRDefault="008F6A1D" w:rsidP="008F6A1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6A1D">
        <w:rPr>
          <w:sz w:val="22"/>
          <w:szCs w:val="22"/>
        </w:rPr>
        <w:t>Диапазон внешнего статического давления на плате</w:t>
      </w:r>
      <w:r>
        <w:rPr>
          <w:sz w:val="22"/>
          <w:szCs w:val="22"/>
        </w:rPr>
        <w:t xml:space="preserve"> </w:t>
      </w:r>
      <w:r w:rsidRPr="008F6A1D">
        <w:rPr>
          <w:sz w:val="22"/>
          <w:szCs w:val="22"/>
        </w:rPr>
        <w:t>10 Па (или 30 Па), гибко поддерживает широкий диапазон условий монтажа на месте, например, поставляемые воздуховоды большей длины и более короткие воздуховоды (для переменного тока).</w:t>
      </w:r>
    </w:p>
    <w:p w:rsidR="0080405C" w:rsidRDefault="0080405C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Высота подъема конденсата</w:t>
      </w:r>
      <w:r w:rsidRPr="0080405C">
        <w:rPr>
          <w:sz w:val="22"/>
          <w:szCs w:val="22"/>
        </w:rPr>
        <w:t xml:space="preserve"> достигает 900 мм, что обеспечивает удоб</w:t>
      </w:r>
      <w:r>
        <w:rPr>
          <w:sz w:val="22"/>
          <w:szCs w:val="22"/>
        </w:rPr>
        <w:t>ство</w:t>
      </w:r>
      <w:r w:rsidRPr="0080405C">
        <w:rPr>
          <w:sz w:val="22"/>
          <w:szCs w:val="22"/>
        </w:rPr>
        <w:t xml:space="preserve"> дренаж</w:t>
      </w:r>
      <w:r>
        <w:rPr>
          <w:sz w:val="22"/>
          <w:szCs w:val="22"/>
        </w:rPr>
        <w:t>а</w:t>
      </w:r>
      <w:r w:rsidRPr="0080405C">
        <w:rPr>
          <w:sz w:val="22"/>
          <w:szCs w:val="22"/>
        </w:rPr>
        <w:t xml:space="preserve"> и повышает гибкость монтажа.</w:t>
      </w:r>
    </w:p>
    <w:p w:rsidR="000F0AF1" w:rsidRDefault="000F0AF1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F0AF1">
        <w:rPr>
          <w:sz w:val="22"/>
          <w:szCs w:val="22"/>
        </w:rPr>
        <w:t>Общее количество управляемых внутренних блоков 160, общее количество управляемых циклов охлаждения увеличено с 16 до 64 за счет объединения с оборудованием, соответствующим новой системе передачи H-LINK II.</w:t>
      </w:r>
    </w:p>
    <w:p w:rsidR="0020031B" w:rsidRPr="00BA7501" w:rsidRDefault="0020031B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8A010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50865667"/>
      <w:r w:rsidRPr="008542FB">
        <w:rPr>
          <w:rFonts w:ascii="Times New Roman" w:hAnsi="Times New Roman"/>
          <w:b w:val="0"/>
          <w:sz w:val="22"/>
          <w:szCs w:val="22"/>
        </w:rPr>
        <w:t>Принцип работы</w:t>
      </w:r>
      <w:bookmarkEnd w:id="12"/>
      <w:bookmarkEnd w:id="13"/>
    </w:p>
    <w:p w:rsidR="00B51404" w:rsidRDefault="00B51404" w:rsidP="004F003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51404" w:rsidRDefault="00B51404" w:rsidP="004F003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4F003A" w:rsidRPr="008F31F7" w:rsidRDefault="004F003A" w:rsidP="004F003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4F003A" w:rsidRPr="003F1F02" w:rsidRDefault="004F003A" w:rsidP="004F003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4F003A" w:rsidRDefault="004F003A" w:rsidP="004F003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4F003A" w:rsidRPr="003F1F02" w:rsidRDefault="004F003A" w:rsidP="004F003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94002C" w:rsidRDefault="004F003A" w:rsidP="004F003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lastRenderedPageBreak/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 на рисунке 1.</w:t>
      </w:r>
    </w:p>
    <w:p w:rsidR="00F13390" w:rsidRPr="0089788D" w:rsidRDefault="00826BFE" w:rsidP="00E07CE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>
            <wp:extent cx="3648075" cy="2030165"/>
            <wp:effectExtent l="0" t="0" r="0" b="825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4386" cy="2033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B5140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E57165" w:rsidRDefault="00E57165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Pr="008542FB" w:rsidRDefault="003D39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Ref88512692"/>
      <w:bookmarkStart w:id="16" w:name="_Ref89175884"/>
      <w:bookmarkStart w:id="17" w:name="_Toc150865668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4"/>
      <w:bookmarkEnd w:id="15"/>
      <w:bookmarkEnd w:id="16"/>
      <w:bookmarkEnd w:id="17"/>
    </w:p>
    <w:p w:rsidR="005A1BB3" w:rsidRDefault="005A1BB3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B51404" w:rsidRPr="000F41B6" w:rsidRDefault="00B51404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bookmarkStart w:id="18" w:name="_Toc85529572"/>
      <w:bookmarkStart w:id="19" w:name="_Toc85727932"/>
      <w:bookmarkStart w:id="20" w:name="_Ref88512705"/>
      <w:r w:rsidRPr="00135AED">
        <w:rPr>
          <w:sz w:val="22"/>
          <w:szCs w:val="22"/>
        </w:rPr>
        <w:t>Принимайте во внимание распределение воздуха от каждого</w:t>
      </w:r>
      <w:r>
        <w:rPr>
          <w:sz w:val="22"/>
          <w:szCs w:val="22"/>
        </w:rPr>
        <w:t xml:space="preserve"> 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по крайней мере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на расстоянии 3 метров от источника электромагнитного излучения.</w:t>
      </w:r>
    </w:p>
    <w:p w:rsidR="00414495" w:rsidRPr="00060A0A" w:rsidRDefault="00414495" w:rsidP="00414495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Убедитесь, что потолок является достаточно надежным. В противном случае, внутренний блок может упасть.</w:t>
      </w:r>
    </w:p>
    <w:p w:rsidR="00414495" w:rsidRDefault="00414495" w:rsidP="00414495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</w:t>
      </w:r>
      <w:r w:rsidR="004E094A" w:rsidRPr="004E094A">
        <w:rPr>
          <w:sz w:val="22"/>
          <w:szCs w:val="22"/>
        </w:rPr>
        <w:t xml:space="preserve"> (</w:t>
      </w:r>
      <w:r w:rsidR="004E094A">
        <w:rPr>
          <w:sz w:val="22"/>
          <w:szCs w:val="22"/>
        </w:rPr>
        <w:t>рисунок 2)</w:t>
      </w:r>
      <w:r w:rsidRPr="006A5F3B">
        <w:rPr>
          <w:sz w:val="22"/>
          <w:szCs w:val="22"/>
        </w:rPr>
        <w:t>.</w:t>
      </w:r>
    </w:p>
    <w:p w:rsidR="004E094A" w:rsidRDefault="004E094A" w:rsidP="00414495">
      <w:pPr>
        <w:ind w:firstLine="709"/>
        <w:jc w:val="both"/>
        <w:rPr>
          <w:sz w:val="22"/>
          <w:szCs w:val="22"/>
        </w:rPr>
      </w:pPr>
    </w:p>
    <w:p w:rsidR="004E094A" w:rsidRDefault="00B46D53" w:rsidP="004E094A">
      <w:pPr>
        <w:jc w:val="center"/>
        <w:rPr>
          <w:sz w:val="22"/>
          <w:szCs w:val="22"/>
          <w:lang w:val="en-US"/>
        </w:rPr>
      </w:pPr>
      <w:r>
        <w:rPr>
          <w:noProof/>
          <w:sz w:val="22"/>
          <w:szCs w:val="22"/>
        </w:rPr>
        <w:drawing>
          <wp:inline distT="0" distB="0" distL="0" distR="0">
            <wp:extent cx="3028950" cy="2431023"/>
            <wp:effectExtent l="0" t="0" r="0" b="762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0277" cy="2432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94A" w:rsidRDefault="004E094A" w:rsidP="004E094A">
      <w:pPr>
        <w:jc w:val="center"/>
        <w:rPr>
          <w:sz w:val="22"/>
          <w:szCs w:val="22"/>
          <w:lang w:val="en-US"/>
        </w:rPr>
      </w:pPr>
    </w:p>
    <w:p w:rsidR="004E094A" w:rsidRPr="004E094A" w:rsidRDefault="004E094A" w:rsidP="004E094A">
      <w:pPr>
        <w:jc w:val="center"/>
        <w:rPr>
          <w:sz w:val="20"/>
          <w:szCs w:val="20"/>
        </w:rPr>
      </w:pPr>
      <w:r w:rsidRPr="004E094A">
        <w:rPr>
          <w:sz w:val="20"/>
          <w:szCs w:val="20"/>
        </w:rPr>
        <w:t>Рисунок 2</w:t>
      </w:r>
    </w:p>
    <w:p w:rsidR="00200C8E" w:rsidRPr="00FA2457" w:rsidRDefault="00AA2640" w:rsidP="00FA2457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3"/>
      <w:bookmarkStart w:id="22" w:name="_Toc85727933"/>
      <w:bookmarkStart w:id="23" w:name="_Ref88512709"/>
      <w:bookmarkStart w:id="24" w:name="_Ref89175893"/>
      <w:bookmarkStart w:id="25" w:name="_Toc150865669"/>
      <w:bookmarkEnd w:id="18"/>
      <w:bookmarkEnd w:id="19"/>
      <w:bookmarkEnd w:id="20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FA2457">
        <w:rPr>
          <w:rFonts w:ascii="Times New Roman" w:hAnsi="Times New Roman"/>
          <w:b w:val="0"/>
          <w:sz w:val="22"/>
          <w:szCs w:val="22"/>
        </w:rPr>
        <w:t xml:space="preserve"> Маркировка</w:t>
      </w:r>
      <w:bookmarkEnd w:id="21"/>
      <w:bookmarkEnd w:id="22"/>
      <w:bookmarkEnd w:id="23"/>
      <w:bookmarkEnd w:id="24"/>
      <w:bookmarkEnd w:id="25"/>
    </w:p>
    <w:p w:rsidR="00200C8E" w:rsidRDefault="00200C8E" w:rsidP="00200C8E">
      <w:pPr>
        <w:rPr>
          <w:sz w:val="22"/>
          <w:szCs w:val="22"/>
        </w:rPr>
      </w:pPr>
    </w:p>
    <w:p w:rsidR="00B51404" w:rsidRPr="00515009" w:rsidRDefault="00B51404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AA2640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AA2640" w:rsidRDefault="00AA2640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94002C" w:rsidRDefault="005A1820" w:rsidP="0094002C">
      <w:pPr>
        <w:spacing w:line="360" w:lineRule="auto"/>
        <w:jc w:val="center"/>
        <w:rPr>
          <w:sz w:val="20"/>
          <w:szCs w:val="20"/>
        </w:rPr>
      </w:pP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404" w:rsidRDefault="00B51404" w:rsidP="0094002C">
      <w:pPr>
        <w:spacing w:line="360" w:lineRule="auto"/>
        <w:jc w:val="center"/>
        <w:rPr>
          <w:sz w:val="20"/>
          <w:szCs w:val="20"/>
        </w:rPr>
      </w:pPr>
    </w:p>
    <w:p w:rsidR="00200C8E" w:rsidRDefault="00200C8E" w:rsidP="0094002C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AA2640">
        <w:rPr>
          <w:sz w:val="20"/>
          <w:szCs w:val="20"/>
        </w:rPr>
        <w:t>3</w:t>
      </w:r>
    </w:p>
    <w:p w:rsidR="00AA2640" w:rsidRDefault="00AA2640" w:rsidP="0094002C">
      <w:pPr>
        <w:spacing w:line="360" w:lineRule="auto"/>
        <w:jc w:val="center"/>
        <w:rPr>
          <w:sz w:val="20"/>
          <w:szCs w:val="20"/>
        </w:rPr>
      </w:pPr>
    </w:p>
    <w:p w:rsidR="00AA2640" w:rsidRDefault="00AA2640" w:rsidP="0094002C">
      <w:pPr>
        <w:spacing w:line="360" w:lineRule="auto"/>
        <w:jc w:val="center"/>
        <w:rPr>
          <w:sz w:val="20"/>
          <w:szCs w:val="20"/>
        </w:rPr>
      </w:pPr>
    </w:p>
    <w:p w:rsidR="00FC5BBE" w:rsidRDefault="00FC5BBE" w:rsidP="0094002C">
      <w:pPr>
        <w:spacing w:line="360" w:lineRule="auto"/>
        <w:jc w:val="center"/>
        <w:rPr>
          <w:sz w:val="20"/>
          <w:szCs w:val="20"/>
        </w:rPr>
      </w:pPr>
    </w:p>
    <w:p w:rsidR="00FC5BBE" w:rsidRDefault="00FC5BBE" w:rsidP="0094002C">
      <w:pPr>
        <w:spacing w:line="360" w:lineRule="auto"/>
        <w:jc w:val="center"/>
        <w:rPr>
          <w:sz w:val="20"/>
          <w:szCs w:val="20"/>
        </w:rPr>
      </w:pPr>
    </w:p>
    <w:p w:rsidR="00FC5BBE" w:rsidRDefault="00FC5BBE" w:rsidP="0094002C">
      <w:pPr>
        <w:spacing w:line="360" w:lineRule="auto"/>
        <w:jc w:val="center"/>
        <w:rPr>
          <w:sz w:val="20"/>
          <w:szCs w:val="20"/>
        </w:rPr>
      </w:pPr>
    </w:p>
    <w:p w:rsidR="00FC5BBE" w:rsidRDefault="00FC5BBE" w:rsidP="0094002C">
      <w:pPr>
        <w:spacing w:line="360" w:lineRule="auto"/>
        <w:jc w:val="center"/>
        <w:rPr>
          <w:sz w:val="20"/>
          <w:szCs w:val="20"/>
        </w:rPr>
      </w:pPr>
    </w:p>
    <w:p w:rsidR="00FC5BBE" w:rsidRDefault="00FC5BBE" w:rsidP="0094002C">
      <w:pPr>
        <w:spacing w:line="360" w:lineRule="auto"/>
        <w:jc w:val="center"/>
        <w:rPr>
          <w:sz w:val="20"/>
          <w:szCs w:val="20"/>
        </w:rPr>
      </w:pPr>
    </w:p>
    <w:p w:rsidR="00FC5BBE" w:rsidRDefault="00FC5BBE" w:rsidP="0094002C">
      <w:pPr>
        <w:spacing w:line="360" w:lineRule="auto"/>
        <w:jc w:val="center"/>
        <w:rPr>
          <w:sz w:val="20"/>
          <w:szCs w:val="20"/>
        </w:rPr>
      </w:pPr>
    </w:p>
    <w:p w:rsidR="00FC5BBE" w:rsidRDefault="00FC5BBE" w:rsidP="0094002C">
      <w:pPr>
        <w:spacing w:line="360" w:lineRule="auto"/>
        <w:jc w:val="center"/>
        <w:rPr>
          <w:sz w:val="20"/>
          <w:szCs w:val="20"/>
        </w:rPr>
      </w:pPr>
    </w:p>
    <w:p w:rsidR="00FC5BBE" w:rsidRDefault="00FC5BBE" w:rsidP="0094002C">
      <w:pPr>
        <w:spacing w:line="360" w:lineRule="auto"/>
        <w:jc w:val="center"/>
        <w:rPr>
          <w:sz w:val="20"/>
          <w:szCs w:val="20"/>
        </w:rPr>
      </w:pPr>
    </w:p>
    <w:p w:rsidR="00FC5BBE" w:rsidRDefault="00FC5BBE" w:rsidP="0094002C">
      <w:pPr>
        <w:spacing w:line="360" w:lineRule="auto"/>
        <w:jc w:val="center"/>
        <w:rPr>
          <w:sz w:val="20"/>
          <w:szCs w:val="20"/>
        </w:rPr>
      </w:pPr>
    </w:p>
    <w:p w:rsidR="00FC5BBE" w:rsidRDefault="00FC5BBE" w:rsidP="0094002C">
      <w:pPr>
        <w:spacing w:line="360" w:lineRule="auto"/>
        <w:jc w:val="center"/>
        <w:rPr>
          <w:sz w:val="20"/>
          <w:szCs w:val="20"/>
        </w:rPr>
      </w:pPr>
    </w:p>
    <w:p w:rsidR="00FC5BBE" w:rsidRDefault="00FC5BBE" w:rsidP="0094002C">
      <w:pPr>
        <w:spacing w:line="360" w:lineRule="auto"/>
        <w:jc w:val="center"/>
        <w:rPr>
          <w:sz w:val="20"/>
          <w:szCs w:val="20"/>
        </w:rPr>
      </w:pPr>
    </w:p>
    <w:p w:rsidR="00FC5BBE" w:rsidRDefault="00FC5BBE" w:rsidP="0094002C">
      <w:pPr>
        <w:spacing w:line="360" w:lineRule="auto"/>
        <w:jc w:val="center"/>
        <w:rPr>
          <w:sz w:val="20"/>
          <w:szCs w:val="20"/>
        </w:rPr>
      </w:pPr>
    </w:p>
    <w:p w:rsidR="00FC5BBE" w:rsidRDefault="00FC5BBE" w:rsidP="0094002C">
      <w:pPr>
        <w:spacing w:line="360" w:lineRule="auto"/>
        <w:jc w:val="center"/>
        <w:rPr>
          <w:sz w:val="20"/>
          <w:szCs w:val="20"/>
        </w:rPr>
      </w:pPr>
    </w:p>
    <w:p w:rsidR="00FC5BBE" w:rsidRDefault="00FC5BBE" w:rsidP="0094002C">
      <w:pPr>
        <w:spacing w:line="360" w:lineRule="auto"/>
        <w:jc w:val="center"/>
        <w:rPr>
          <w:sz w:val="20"/>
          <w:szCs w:val="20"/>
        </w:rPr>
      </w:pPr>
    </w:p>
    <w:p w:rsidR="00FC5BBE" w:rsidRDefault="00FC5BBE" w:rsidP="0094002C">
      <w:pPr>
        <w:spacing w:line="360" w:lineRule="auto"/>
        <w:jc w:val="center"/>
        <w:rPr>
          <w:sz w:val="20"/>
          <w:szCs w:val="20"/>
        </w:rPr>
      </w:pPr>
    </w:p>
    <w:p w:rsidR="00FC5BBE" w:rsidRDefault="00FC5BBE" w:rsidP="0094002C">
      <w:pPr>
        <w:spacing w:line="360" w:lineRule="auto"/>
        <w:jc w:val="center"/>
        <w:rPr>
          <w:sz w:val="20"/>
          <w:szCs w:val="20"/>
        </w:rPr>
      </w:pPr>
    </w:p>
    <w:p w:rsidR="00FC5BBE" w:rsidRDefault="00FC5BBE" w:rsidP="0094002C">
      <w:pPr>
        <w:spacing w:line="360" w:lineRule="auto"/>
        <w:jc w:val="center"/>
        <w:rPr>
          <w:sz w:val="20"/>
          <w:szCs w:val="20"/>
        </w:rPr>
      </w:pPr>
    </w:p>
    <w:p w:rsidR="00FC5BBE" w:rsidRDefault="00FC5BBE" w:rsidP="0094002C">
      <w:pPr>
        <w:spacing w:line="360" w:lineRule="auto"/>
        <w:jc w:val="center"/>
        <w:rPr>
          <w:sz w:val="20"/>
          <w:szCs w:val="20"/>
        </w:rPr>
      </w:pPr>
    </w:p>
    <w:p w:rsidR="00FC5BBE" w:rsidRDefault="00FC5BBE" w:rsidP="0094002C">
      <w:pPr>
        <w:spacing w:line="360" w:lineRule="auto"/>
        <w:jc w:val="center"/>
        <w:rPr>
          <w:sz w:val="20"/>
          <w:szCs w:val="20"/>
        </w:rPr>
      </w:pPr>
    </w:p>
    <w:p w:rsidR="00FC5BBE" w:rsidRDefault="00FC5BBE" w:rsidP="0094002C">
      <w:pPr>
        <w:spacing w:line="360" w:lineRule="auto"/>
        <w:jc w:val="center"/>
        <w:rPr>
          <w:sz w:val="20"/>
          <w:szCs w:val="20"/>
        </w:rPr>
      </w:pPr>
    </w:p>
    <w:p w:rsidR="00FC5BBE" w:rsidRDefault="00FC5BBE" w:rsidP="0094002C">
      <w:pPr>
        <w:spacing w:line="360" w:lineRule="auto"/>
        <w:jc w:val="center"/>
        <w:rPr>
          <w:sz w:val="20"/>
          <w:szCs w:val="20"/>
        </w:rPr>
      </w:pPr>
    </w:p>
    <w:p w:rsidR="00FC5BBE" w:rsidRDefault="00FC5BBE" w:rsidP="0094002C">
      <w:pPr>
        <w:spacing w:line="360" w:lineRule="auto"/>
        <w:jc w:val="center"/>
        <w:rPr>
          <w:sz w:val="20"/>
          <w:szCs w:val="20"/>
        </w:rPr>
      </w:pPr>
    </w:p>
    <w:p w:rsidR="00FC5BBE" w:rsidRDefault="00FC5BBE" w:rsidP="0094002C">
      <w:pPr>
        <w:spacing w:line="360" w:lineRule="auto"/>
        <w:jc w:val="center"/>
        <w:rPr>
          <w:sz w:val="20"/>
          <w:szCs w:val="20"/>
        </w:rPr>
      </w:pPr>
    </w:p>
    <w:p w:rsidR="00FC5BBE" w:rsidRDefault="00FC5BBE" w:rsidP="0094002C">
      <w:pPr>
        <w:spacing w:line="360" w:lineRule="auto"/>
        <w:jc w:val="center"/>
        <w:rPr>
          <w:sz w:val="20"/>
          <w:szCs w:val="20"/>
        </w:rPr>
      </w:pPr>
    </w:p>
    <w:p w:rsidR="00FC5BBE" w:rsidRDefault="00FC5BBE" w:rsidP="0094002C">
      <w:pPr>
        <w:spacing w:line="360" w:lineRule="auto"/>
        <w:jc w:val="center"/>
        <w:rPr>
          <w:sz w:val="20"/>
          <w:szCs w:val="20"/>
        </w:rPr>
      </w:pPr>
    </w:p>
    <w:p w:rsidR="00FC5BBE" w:rsidRDefault="00FC5BBE" w:rsidP="0094002C">
      <w:pPr>
        <w:spacing w:line="360" w:lineRule="auto"/>
        <w:jc w:val="center"/>
        <w:rPr>
          <w:sz w:val="20"/>
          <w:szCs w:val="20"/>
        </w:rPr>
      </w:pPr>
    </w:p>
    <w:p w:rsidR="00FC5BBE" w:rsidRDefault="00FC5BBE" w:rsidP="0094002C">
      <w:pPr>
        <w:spacing w:line="360" w:lineRule="auto"/>
        <w:jc w:val="center"/>
        <w:rPr>
          <w:sz w:val="20"/>
          <w:szCs w:val="20"/>
        </w:rPr>
      </w:pPr>
    </w:p>
    <w:p w:rsidR="00200C8E" w:rsidRPr="008542FB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6" w:name="_Toc85529574"/>
      <w:bookmarkStart w:id="27" w:name="_Ref88512714"/>
      <w:bookmarkStart w:id="28" w:name="_Ref89175900"/>
      <w:bookmarkStart w:id="29" w:name="_Ref89783659"/>
      <w:bookmarkStart w:id="30" w:name="_Toc150865670"/>
      <w:r w:rsidRPr="008542FB">
        <w:rPr>
          <w:rFonts w:ascii="Times New Roman" w:hAnsi="Times New Roman"/>
          <w:sz w:val="28"/>
          <w:szCs w:val="28"/>
        </w:rPr>
        <w:lastRenderedPageBreak/>
        <w:t>Комплектность поставки</w:t>
      </w:r>
      <w:bookmarkEnd w:id="26"/>
      <w:bookmarkEnd w:id="27"/>
      <w:bookmarkEnd w:id="28"/>
      <w:bookmarkEnd w:id="29"/>
      <w:bookmarkEnd w:id="30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FC5BBE" w:rsidRDefault="00FC5BBE" w:rsidP="00F67C8C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67C8C" w:rsidRDefault="00200C8E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1206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F67C8C" w:rsidRPr="00F67C8C" w:rsidRDefault="00F67C8C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200C8E" w:rsidRDefault="00200C8E" w:rsidP="00F67C8C">
      <w:pPr>
        <w:jc w:val="center"/>
        <w:rPr>
          <w:noProof/>
          <w:sz w:val="20"/>
          <w:szCs w:val="20"/>
          <w:lang w:val="en-US"/>
        </w:rPr>
      </w:pPr>
      <w:r w:rsidRPr="00C14DDD">
        <w:rPr>
          <w:noProof/>
          <w:sz w:val="20"/>
          <w:szCs w:val="20"/>
        </w:rPr>
        <w:t>Таблица</w:t>
      </w:r>
      <w:r w:rsidR="00120686">
        <w:rPr>
          <w:noProof/>
          <w:sz w:val="20"/>
          <w:szCs w:val="20"/>
          <w:lang w:val="en-US"/>
        </w:rPr>
        <w:t xml:space="preserve"> 3</w:t>
      </w:r>
    </w:p>
    <w:p w:rsidR="00F67C8C" w:rsidRPr="00F67C8C" w:rsidRDefault="00F67C8C" w:rsidP="00F67C8C">
      <w:pPr>
        <w:jc w:val="center"/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5A76F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 xml:space="preserve">Внутренний блок канального типа </w:t>
            </w:r>
            <w:r w:rsidR="00F56CEF">
              <w:rPr>
                <w:sz w:val="22"/>
                <w:szCs w:val="22"/>
              </w:rPr>
              <w:t>средне</w:t>
            </w:r>
            <w:r w:rsidR="00F56CEF" w:rsidRPr="00414495">
              <w:rPr>
                <w:sz w:val="22"/>
                <w:szCs w:val="22"/>
              </w:rPr>
              <w:t>напорны</w:t>
            </w:r>
            <w:r w:rsidR="00F56CEF">
              <w:rPr>
                <w:sz w:val="22"/>
                <w:szCs w:val="22"/>
              </w:rPr>
              <w:t>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B2282F" w:rsidP="003148A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414495" w:rsidRDefault="0089788D" w:rsidP="0089788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Шайба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89788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B2282F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89788D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89788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89788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</w:pPr>
            <w:r>
              <w:t>1</w:t>
            </w:r>
          </w:p>
        </w:tc>
      </w:tr>
    </w:tbl>
    <w:p w:rsidR="00EA6703" w:rsidRDefault="00200C8E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1" w:name="_Toc85529575"/>
      <w:bookmarkStart w:id="32" w:name="_Ref89175913"/>
      <w:bookmarkStart w:id="33" w:name="_Toc150865671"/>
      <w:r w:rsidR="00EA6703" w:rsidRPr="008542FB">
        <w:rPr>
          <w:rFonts w:ascii="Times New Roman" w:hAnsi="Times New Roman"/>
          <w:sz w:val="28"/>
          <w:szCs w:val="28"/>
        </w:rPr>
        <w:lastRenderedPageBreak/>
        <w:t>Чертеж</w:t>
      </w:r>
      <w:bookmarkEnd w:id="31"/>
      <w:bookmarkEnd w:id="32"/>
      <w:bookmarkEnd w:id="33"/>
    </w:p>
    <w:p w:rsidR="00B51404" w:rsidRPr="00B51404" w:rsidRDefault="00B51404" w:rsidP="00B51404"/>
    <w:p w:rsidR="00EA6703" w:rsidRPr="00EA48C9" w:rsidRDefault="00EA6703" w:rsidP="00EA48C9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4" w:name="_Toc85529576"/>
      <w:bookmarkStart w:id="35" w:name="_Ref89175918"/>
      <w:bookmarkStart w:id="36" w:name="_Ref89783649"/>
      <w:bookmarkStart w:id="37" w:name="_Toc150865672"/>
      <w:r w:rsidRPr="00EA48C9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</w:t>
      </w:r>
      <w:bookmarkEnd w:id="34"/>
      <w:bookmarkEnd w:id="35"/>
      <w:bookmarkEnd w:id="36"/>
      <w:bookmarkEnd w:id="37"/>
    </w:p>
    <w:p w:rsidR="00A67284" w:rsidRDefault="00A67284" w:rsidP="00A67284"/>
    <w:p w:rsidR="00A67284" w:rsidRDefault="00EA48C9" w:rsidP="00701E82">
      <w:pPr>
        <w:ind w:firstLine="709"/>
        <w:rPr>
          <w:sz w:val="22"/>
          <w:szCs w:val="22"/>
        </w:rPr>
      </w:pPr>
      <w:r w:rsidRPr="00EA48C9">
        <w:rPr>
          <w:sz w:val="22"/>
          <w:szCs w:val="22"/>
        </w:rPr>
        <w:t>Чертеж изделия с основными габаритными размерами представлен на рисунке 3.</w:t>
      </w:r>
    </w:p>
    <w:p w:rsidR="0089788D" w:rsidRPr="00EA48C9" w:rsidRDefault="0089788D" w:rsidP="00701E82">
      <w:pPr>
        <w:ind w:firstLine="709"/>
      </w:pPr>
    </w:p>
    <w:p w:rsidR="00EA6703" w:rsidRDefault="002C4C7C" w:rsidP="00A67284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8350" cy="493395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493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A67284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89788D" w:rsidRDefault="0089788D" w:rsidP="00FC694B">
      <w:pPr>
        <w:rPr>
          <w:rFonts w:ascii="Arial" w:hAnsi="Arial" w:cs="Arial"/>
          <w:bCs/>
          <w:color w:val="000000"/>
        </w:rPr>
      </w:pPr>
    </w:p>
    <w:p w:rsidR="0089788D" w:rsidRDefault="0089788D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8" w:name="_Toc489886373"/>
      <w:bookmarkStart w:id="39" w:name="_Ref75275475"/>
      <w:bookmarkStart w:id="40" w:name="_Toc85529578"/>
      <w:bookmarkStart w:id="41" w:name="_Ref88512737"/>
      <w:bookmarkStart w:id="42" w:name="_Ref89175929"/>
      <w:bookmarkStart w:id="43" w:name="_Ref89783634"/>
      <w:bookmarkStart w:id="44" w:name="_Toc150865673"/>
      <w:r w:rsidRPr="008542FB">
        <w:rPr>
          <w:rFonts w:ascii="Times New Roman" w:hAnsi="Times New Roman"/>
          <w:sz w:val="28"/>
          <w:szCs w:val="28"/>
        </w:rPr>
        <w:lastRenderedPageBreak/>
        <w:t>Гарантии</w:t>
      </w:r>
      <w:bookmarkEnd w:id="38"/>
      <w:bookmarkEnd w:id="39"/>
      <w:bookmarkEnd w:id="40"/>
      <w:bookmarkEnd w:id="41"/>
      <w:bookmarkEnd w:id="42"/>
      <w:bookmarkEnd w:id="43"/>
      <w:bookmarkEnd w:id="44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</w:t>
      </w:r>
      <w:r w:rsidR="00B51404">
        <w:rPr>
          <w:sz w:val="22"/>
          <w:szCs w:val="22"/>
        </w:rPr>
        <w:t>ет 3</w:t>
      </w:r>
      <w:r w:rsidRPr="009E0D52">
        <w:rPr>
          <w:sz w:val="22"/>
          <w:szCs w:val="22"/>
        </w:rPr>
        <w:t xml:space="preserve"> (</w:t>
      </w:r>
      <w:r w:rsidR="00B51404">
        <w:rPr>
          <w:sz w:val="22"/>
          <w:szCs w:val="22"/>
        </w:rPr>
        <w:t>Три</w:t>
      </w:r>
      <w:r w:rsidR="005A76FA">
        <w:rPr>
          <w:sz w:val="22"/>
          <w:szCs w:val="22"/>
        </w:rPr>
        <w:t>) год</w:t>
      </w:r>
      <w:r w:rsidR="00B51404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5" w:name="_Toc489886374"/>
      <w:bookmarkStart w:id="46" w:name="_Toc85529579"/>
      <w:bookmarkStart w:id="47" w:name="_Ref88512741"/>
      <w:bookmarkStart w:id="48" w:name="_Ref89175934"/>
      <w:bookmarkStart w:id="49" w:name="_Toc150865674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45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6"/>
      <w:bookmarkEnd w:id="47"/>
      <w:bookmarkEnd w:id="48"/>
      <w:bookmarkEnd w:id="4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6C7123" w:rsidP="005A76FA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канального типа </w:t>
            </w:r>
            <w:r w:rsidR="00F56CEF">
              <w:rPr>
                <w:sz w:val="22"/>
                <w:szCs w:val="22"/>
              </w:rPr>
              <w:t>средне</w:t>
            </w:r>
            <w:r w:rsidR="00F56CEF" w:rsidRPr="00414495">
              <w:rPr>
                <w:sz w:val="22"/>
                <w:szCs w:val="22"/>
              </w:rPr>
              <w:t>напорны</w:t>
            </w:r>
            <w:r w:rsidR="00F56CEF">
              <w:rPr>
                <w:sz w:val="22"/>
                <w:szCs w:val="22"/>
              </w:rPr>
              <w:t>й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701E82" w:rsidRDefault="00421FA3" w:rsidP="00074268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RPIM-1.0</w:t>
            </w:r>
            <w:r w:rsidR="006F088A" w:rsidRPr="006F088A">
              <w:rPr>
                <w:b/>
                <w:sz w:val="22"/>
                <w:szCs w:val="22"/>
              </w:rPr>
              <w:t>HNAUN1Q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6F088A" w:rsidRPr="00C777B3">
        <w:rPr>
          <w:sz w:val="22"/>
          <w:szCs w:val="22"/>
          <w:lang w:val="en-US"/>
        </w:rPr>
        <w:t>Qingdao Hisense Hitachi Air Conditioning Systems  Co., Ltd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EE981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F81969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0" w:name="_Ref88512748"/>
      <w:bookmarkStart w:id="51" w:name="_Toc150865675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50"/>
      <w:bookmarkEnd w:id="5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6C7123" w:rsidP="005A76FA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канального типа </w:t>
            </w:r>
            <w:r w:rsidR="00F56CEF">
              <w:rPr>
                <w:sz w:val="22"/>
                <w:szCs w:val="22"/>
              </w:rPr>
              <w:t>средне</w:t>
            </w:r>
            <w:r w:rsidR="00F56CEF" w:rsidRPr="00414495">
              <w:rPr>
                <w:sz w:val="22"/>
                <w:szCs w:val="22"/>
              </w:rPr>
              <w:t>напорны</w:t>
            </w:r>
            <w:r w:rsidR="00F56CEF">
              <w:rPr>
                <w:sz w:val="22"/>
                <w:szCs w:val="22"/>
              </w:rPr>
              <w:t>й</w:t>
            </w:r>
            <w:r w:rsidRPr="006C712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701E82" w:rsidRDefault="00421FA3" w:rsidP="00C74074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RPIM-1.0</w:t>
            </w:r>
            <w:r w:rsidR="006F088A" w:rsidRPr="006F088A">
              <w:rPr>
                <w:b/>
                <w:sz w:val="22"/>
                <w:szCs w:val="22"/>
              </w:rPr>
              <w:t>HNAUN1Q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5A76FA" w:rsidRDefault="005A76FA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2" w:name="_Toc85529581"/>
      <w:bookmarkStart w:id="53" w:name="_Ref88512754"/>
      <w:bookmarkStart w:id="54" w:name="_Toc150865676"/>
      <w:r w:rsidRPr="008542FB">
        <w:rPr>
          <w:rFonts w:ascii="Times New Roman" w:hAnsi="Times New Roman"/>
          <w:sz w:val="28"/>
          <w:szCs w:val="28"/>
        </w:rPr>
        <w:lastRenderedPageBreak/>
        <w:t>Консервация</w:t>
      </w:r>
      <w:r w:rsidRPr="00366F7B">
        <w:rPr>
          <w:rFonts w:ascii="Times New Roman" w:hAnsi="Times New Roman"/>
          <w:sz w:val="28"/>
          <w:szCs w:val="28"/>
        </w:rPr>
        <w:t>*</w:t>
      </w:r>
      <w:bookmarkEnd w:id="52"/>
      <w:bookmarkEnd w:id="53"/>
      <w:bookmarkEnd w:id="54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5" w:name="_Toc85529582"/>
      <w:bookmarkStart w:id="56" w:name="_Ref88512760"/>
      <w:bookmarkStart w:id="57" w:name="_Toc150865677"/>
      <w:r w:rsidRPr="008542FB">
        <w:rPr>
          <w:rFonts w:ascii="Times New Roman" w:hAnsi="Times New Roman"/>
          <w:sz w:val="28"/>
          <w:szCs w:val="28"/>
        </w:rPr>
        <w:lastRenderedPageBreak/>
        <w:t>Сведения об утилизации</w:t>
      </w:r>
      <w:bookmarkEnd w:id="55"/>
      <w:bookmarkEnd w:id="56"/>
      <w:bookmarkEnd w:id="5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FC5BBE" w:rsidRDefault="00FC5BBE" w:rsidP="00FC5BB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FC5BBE" w:rsidRDefault="00FC5BBE" w:rsidP="00FC5BB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712B08" w:rsidRDefault="00712B08" w:rsidP="00EA6703">
      <w:pPr>
        <w:ind w:firstLine="720"/>
        <w:jc w:val="both"/>
        <w:rPr>
          <w:sz w:val="22"/>
          <w:szCs w:val="22"/>
        </w:rPr>
      </w:pPr>
    </w:p>
    <w:p w:rsidR="00FC5BBE" w:rsidRDefault="00FC5BBE" w:rsidP="00EA6703">
      <w:pPr>
        <w:ind w:firstLine="720"/>
        <w:jc w:val="both"/>
        <w:rPr>
          <w:sz w:val="22"/>
          <w:szCs w:val="22"/>
        </w:rPr>
      </w:pPr>
    </w:p>
    <w:p w:rsidR="00FC5BBE" w:rsidRDefault="00FC5BBE" w:rsidP="00EA6703">
      <w:pPr>
        <w:ind w:firstLine="720"/>
        <w:jc w:val="both"/>
        <w:rPr>
          <w:sz w:val="22"/>
          <w:szCs w:val="22"/>
        </w:rPr>
      </w:pPr>
    </w:p>
    <w:p w:rsidR="00FC5BBE" w:rsidRDefault="00FC5BBE" w:rsidP="00EA6703">
      <w:pPr>
        <w:ind w:firstLine="720"/>
        <w:jc w:val="both"/>
        <w:rPr>
          <w:sz w:val="22"/>
          <w:szCs w:val="22"/>
        </w:rPr>
      </w:pPr>
    </w:p>
    <w:p w:rsidR="00FC5BBE" w:rsidRDefault="00FC5BBE" w:rsidP="00EA6703">
      <w:pPr>
        <w:ind w:firstLine="720"/>
        <w:jc w:val="both"/>
        <w:rPr>
          <w:sz w:val="22"/>
          <w:szCs w:val="22"/>
        </w:rPr>
      </w:pPr>
    </w:p>
    <w:p w:rsidR="00FC5BBE" w:rsidRDefault="00FC5BBE" w:rsidP="00EA6703">
      <w:pPr>
        <w:ind w:firstLine="720"/>
        <w:jc w:val="both"/>
        <w:rPr>
          <w:sz w:val="22"/>
          <w:szCs w:val="22"/>
        </w:rPr>
      </w:pPr>
    </w:p>
    <w:p w:rsidR="00FC5BBE" w:rsidRDefault="00FC5BBE" w:rsidP="00EA6703">
      <w:pPr>
        <w:ind w:firstLine="720"/>
        <w:jc w:val="both"/>
        <w:rPr>
          <w:sz w:val="22"/>
          <w:szCs w:val="22"/>
        </w:rPr>
      </w:pPr>
    </w:p>
    <w:p w:rsidR="00FC5BBE" w:rsidRDefault="00FC5BBE" w:rsidP="00EA6703">
      <w:pPr>
        <w:ind w:firstLine="720"/>
        <w:jc w:val="both"/>
        <w:rPr>
          <w:sz w:val="22"/>
          <w:szCs w:val="22"/>
        </w:rPr>
      </w:pPr>
    </w:p>
    <w:p w:rsidR="00FC5BBE" w:rsidRDefault="00FC5BBE" w:rsidP="00EA6703">
      <w:pPr>
        <w:ind w:firstLine="720"/>
        <w:jc w:val="both"/>
        <w:rPr>
          <w:sz w:val="22"/>
          <w:szCs w:val="22"/>
        </w:rPr>
      </w:pPr>
    </w:p>
    <w:p w:rsidR="00FC5BBE" w:rsidRDefault="00FC5BBE" w:rsidP="00EA6703">
      <w:pPr>
        <w:ind w:firstLine="720"/>
        <w:jc w:val="both"/>
        <w:rPr>
          <w:sz w:val="22"/>
          <w:szCs w:val="22"/>
        </w:rPr>
      </w:pPr>
    </w:p>
    <w:p w:rsidR="00FC5BBE" w:rsidRDefault="00FC5BBE" w:rsidP="00EA6703">
      <w:pPr>
        <w:ind w:firstLine="720"/>
        <w:jc w:val="both"/>
        <w:rPr>
          <w:sz w:val="22"/>
          <w:szCs w:val="22"/>
        </w:rPr>
      </w:pPr>
    </w:p>
    <w:p w:rsidR="00FC5BBE" w:rsidRDefault="00FC5BBE" w:rsidP="00EA6703">
      <w:pPr>
        <w:ind w:firstLine="720"/>
        <w:jc w:val="both"/>
        <w:rPr>
          <w:sz w:val="22"/>
          <w:szCs w:val="22"/>
        </w:rPr>
      </w:pPr>
    </w:p>
    <w:p w:rsidR="00FC5BBE" w:rsidRDefault="00FC5BBE" w:rsidP="00EA6703">
      <w:pPr>
        <w:ind w:firstLine="720"/>
        <w:jc w:val="both"/>
        <w:rPr>
          <w:sz w:val="22"/>
          <w:szCs w:val="22"/>
        </w:rPr>
      </w:pPr>
    </w:p>
    <w:p w:rsidR="00FC5BBE" w:rsidRDefault="00FC5BBE" w:rsidP="00EA6703">
      <w:pPr>
        <w:ind w:firstLine="720"/>
        <w:jc w:val="both"/>
        <w:rPr>
          <w:sz w:val="22"/>
          <w:szCs w:val="22"/>
        </w:rPr>
      </w:pPr>
    </w:p>
    <w:p w:rsidR="00FC5BBE" w:rsidRDefault="00FC5BBE" w:rsidP="00EA6703">
      <w:pPr>
        <w:ind w:firstLine="720"/>
        <w:jc w:val="both"/>
        <w:rPr>
          <w:sz w:val="22"/>
          <w:szCs w:val="22"/>
        </w:rPr>
      </w:pPr>
    </w:p>
    <w:p w:rsidR="00FC5BBE" w:rsidRDefault="00FC5BBE" w:rsidP="00EA6703">
      <w:pPr>
        <w:ind w:firstLine="720"/>
        <w:jc w:val="both"/>
        <w:rPr>
          <w:sz w:val="22"/>
          <w:szCs w:val="22"/>
        </w:rPr>
      </w:pPr>
    </w:p>
    <w:p w:rsidR="00FC5BBE" w:rsidRDefault="00FC5BBE" w:rsidP="00EA6703">
      <w:pPr>
        <w:ind w:firstLine="720"/>
        <w:jc w:val="both"/>
        <w:rPr>
          <w:sz w:val="22"/>
          <w:szCs w:val="22"/>
        </w:rPr>
      </w:pPr>
    </w:p>
    <w:p w:rsidR="00FC5BBE" w:rsidRDefault="00FC5BBE" w:rsidP="00EA6703">
      <w:pPr>
        <w:ind w:firstLine="720"/>
        <w:jc w:val="both"/>
        <w:rPr>
          <w:sz w:val="22"/>
          <w:szCs w:val="22"/>
        </w:rPr>
      </w:pPr>
    </w:p>
    <w:p w:rsidR="00FC5BBE" w:rsidRDefault="00FC5BBE" w:rsidP="00EA6703">
      <w:pPr>
        <w:ind w:firstLine="720"/>
        <w:jc w:val="both"/>
        <w:rPr>
          <w:sz w:val="22"/>
          <w:szCs w:val="22"/>
        </w:rPr>
      </w:pPr>
    </w:p>
    <w:p w:rsidR="00FC5BBE" w:rsidRDefault="00FC5BBE" w:rsidP="00EA6703">
      <w:pPr>
        <w:ind w:firstLine="720"/>
        <w:jc w:val="both"/>
        <w:rPr>
          <w:sz w:val="22"/>
          <w:szCs w:val="22"/>
        </w:rPr>
      </w:pPr>
    </w:p>
    <w:p w:rsidR="00FC5BBE" w:rsidRDefault="00FC5BBE" w:rsidP="00EA6703">
      <w:pPr>
        <w:ind w:firstLine="720"/>
        <w:jc w:val="both"/>
        <w:rPr>
          <w:sz w:val="22"/>
          <w:szCs w:val="22"/>
        </w:rPr>
      </w:pPr>
    </w:p>
    <w:p w:rsidR="00FC5BBE" w:rsidRDefault="00FC5BBE" w:rsidP="00EA6703">
      <w:pPr>
        <w:ind w:firstLine="720"/>
        <w:jc w:val="both"/>
        <w:rPr>
          <w:sz w:val="22"/>
          <w:szCs w:val="22"/>
        </w:rPr>
      </w:pPr>
    </w:p>
    <w:p w:rsidR="00FC5BBE" w:rsidRDefault="00FC5BBE" w:rsidP="00EA6703">
      <w:pPr>
        <w:ind w:firstLine="720"/>
        <w:jc w:val="both"/>
        <w:rPr>
          <w:sz w:val="22"/>
          <w:szCs w:val="22"/>
        </w:rPr>
      </w:pPr>
    </w:p>
    <w:p w:rsidR="00FC5BBE" w:rsidRDefault="00FC5BBE" w:rsidP="00EA6703">
      <w:pPr>
        <w:ind w:firstLine="720"/>
        <w:jc w:val="both"/>
        <w:rPr>
          <w:sz w:val="22"/>
          <w:szCs w:val="22"/>
        </w:rPr>
      </w:pPr>
    </w:p>
    <w:p w:rsidR="00FC5BBE" w:rsidRDefault="00FC5BBE" w:rsidP="00EA6703">
      <w:pPr>
        <w:ind w:firstLine="720"/>
        <w:jc w:val="both"/>
        <w:rPr>
          <w:sz w:val="22"/>
          <w:szCs w:val="22"/>
        </w:rPr>
      </w:pPr>
    </w:p>
    <w:p w:rsidR="00FC5BBE" w:rsidRDefault="00FC5BBE" w:rsidP="00EA6703">
      <w:pPr>
        <w:ind w:firstLine="720"/>
        <w:jc w:val="both"/>
        <w:rPr>
          <w:sz w:val="22"/>
          <w:szCs w:val="22"/>
        </w:rPr>
      </w:pPr>
    </w:p>
    <w:p w:rsidR="00FC5BBE" w:rsidRDefault="00FC5BBE" w:rsidP="00EA6703">
      <w:pPr>
        <w:ind w:firstLine="720"/>
        <w:jc w:val="both"/>
        <w:rPr>
          <w:sz w:val="22"/>
          <w:szCs w:val="22"/>
        </w:rPr>
      </w:pPr>
    </w:p>
    <w:p w:rsidR="00FC5BBE" w:rsidRDefault="00FC5BBE" w:rsidP="00EA6703">
      <w:pPr>
        <w:ind w:firstLine="720"/>
        <w:jc w:val="both"/>
        <w:rPr>
          <w:sz w:val="22"/>
          <w:szCs w:val="22"/>
        </w:rPr>
      </w:pPr>
    </w:p>
    <w:p w:rsidR="00FC5BBE" w:rsidRDefault="00FC5BBE" w:rsidP="00EA6703">
      <w:pPr>
        <w:ind w:firstLine="720"/>
        <w:jc w:val="both"/>
        <w:rPr>
          <w:sz w:val="22"/>
          <w:szCs w:val="22"/>
        </w:rPr>
      </w:pPr>
    </w:p>
    <w:p w:rsidR="00FC5BBE" w:rsidRDefault="00FC5BBE" w:rsidP="00EA6703">
      <w:pPr>
        <w:ind w:firstLine="720"/>
        <w:jc w:val="both"/>
        <w:rPr>
          <w:sz w:val="22"/>
          <w:szCs w:val="22"/>
        </w:rPr>
      </w:pPr>
    </w:p>
    <w:p w:rsidR="00FC5BBE" w:rsidRDefault="00FC5BBE" w:rsidP="00EA6703">
      <w:pPr>
        <w:ind w:firstLine="720"/>
        <w:jc w:val="both"/>
        <w:rPr>
          <w:sz w:val="22"/>
          <w:szCs w:val="22"/>
        </w:rPr>
      </w:pPr>
    </w:p>
    <w:p w:rsidR="00FC5BBE" w:rsidRDefault="00FC5BBE" w:rsidP="00EA6703">
      <w:pPr>
        <w:ind w:firstLine="720"/>
        <w:jc w:val="both"/>
        <w:rPr>
          <w:sz w:val="22"/>
          <w:szCs w:val="22"/>
        </w:rPr>
      </w:pPr>
    </w:p>
    <w:p w:rsidR="00FC5BBE" w:rsidRDefault="00FC5BBE" w:rsidP="00EA6703">
      <w:pPr>
        <w:ind w:firstLine="720"/>
        <w:jc w:val="both"/>
        <w:rPr>
          <w:sz w:val="22"/>
          <w:szCs w:val="22"/>
        </w:rPr>
      </w:pPr>
    </w:p>
    <w:p w:rsidR="00FC5BBE" w:rsidRDefault="00FC5BBE" w:rsidP="00EA6703">
      <w:pPr>
        <w:ind w:firstLine="720"/>
        <w:jc w:val="both"/>
        <w:rPr>
          <w:sz w:val="22"/>
          <w:szCs w:val="22"/>
        </w:rPr>
      </w:pPr>
    </w:p>
    <w:p w:rsidR="00FC5BBE" w:rsidRDefault="00FC5BBE" w:rsidP="00EA6703">
      <w:pPr>
        <w:ind w:firstLine="720"/>
        <w:jc w:val="both"/>
        <w:rPr>
          <w:sz w:val="22"/>
          <w:szCs w:val="22"/>
        </w:rPr>
      </w:pPr>
    </w:p>
    <w:p w:rsidR="00FC5BBE" w:rsidRDefault="00FC5BBE" w:rsidP="00EA6703">
      <w:pPr>
        <w:ind w:firstLine="720"/>
        <w:jc w:val="both"/>
        <w:rPr>
          <w:sz w:val="22"/>
          <w:szCs w:val="22"/>
        </w:rPr>
      </w:pPr>
    </w:p>
    <w:p w:rsidR="00FC5BBE" w:rsidRDefault="00FC5BBE" w:rsidP="00EA6703">
      <w:pPr>
        <w:ind w:firstLine="720"/>
        <w:jc w:val="both"/>
        <w:rPr>
          <w:sz w:val="22"/>
          <w:szCs w:val="22"/>
        </w:rPr>
      </w:pPr>
    </w:p>
    <w:p w:rsidR="00FC5BBE" w:rsidRDefault="00FC5BBE" w:rsidP="00EA6703">
      <w:pPr>
        <w:ind w:firstLine="720"/>
        <w:jc w:val="both"/>
        <w:rPr>
          <w:sz w:val="22"/>
          <w:szCs w:val="22"/>
        </w:rPr>
      </w:pPr>
    </w:p>
    <w:p w:rsidR="00FC5BBE" w:rsidRDefault="00FC5BBE" w:rsidP="00EA6703">
      <w:pPr>
        <w:ind w:firstLine="720"/>
        <w:jc w:val="both"/>
        <w:rPr>
          <w:sz w:val="22"/>
          <w:szCs w:val="22"/>
        </w:rPr>
      </w:pPr>
    </w:p>
    <w:p w:rsidR="00FC5BBE" w:rsidRDefault="00FC5BBE" w:rsidP="00EA6703">
      <w:pPr>
        <w:ind w:firstLine="720"/>
        <w:jc w:val="both"/>
        <w:rPr>
          <w:sz w:val="22"/>
          <w:szCs w:val="22"/>
        </w:rPr>
      </w:pPr>
    </w:p>
    <w:p w:rsidR="00FC5BBE" w:rsidRDefault="00FC5BBE" w:rsidP="00EA6703">
      <w:pPr>
        <w:ind w:firstLine="720"/>
        <w:jc w:val="both"/>
        <w:rPr>
          <w:sz w:val="22"/>
          <w:szCs w:val="22"/>
        </w:rPr>
      </w:pPr>
    </w:p>
    <w:p w:rsidR="00FC5BBE" w:rsidRPr="00AC1D78" w:rsidRDefault="00FC5BBE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8" w:name="_Toc85529583"/>
      <w:bookmarkStart w:id="59" w:name="_Ref8851276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0" w:name="_Toc150865678"/>
      <w:r w:rsidR="00EA6703" w:rsidRPr="008542FB">
        <w:rPr>
          <w:rFonts w:ascii="Times New Roman" w:hAnsi="Times New Roman"/>
          <w:sz w:val="28"/>
          <w:szCs w:val="28"/>
        </w:rPr>
        <w:t>Требования безопасности</w:t>
      </w:r>
      <w:bookmarkEnd w:id="58"/>
      <w:bookmarkEnd w:id="59"/>
      <w:bookmarkEnd w:id="60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6C7123" w:rsidRDefault="006C7123" w:rsidP="006C7123">
      <w:pPr>
        <w:jc w:val="both"/>
        <w:rPr>
          <w:sz w:val="22"/>
          <w:szCs w:val="22"/>
        </w:rPr>
      </w:pPr>
    </w:p>
    <w:p w:rsidR="006C7123" w:rsidRPr="00724DF0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7324D2"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6C7123" w:rsidRPr="00412A5B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6C7123" w:rsidRDefault="006C7123" w:rsidP="006C7123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6C7123" w:rsidRPr="0073656C" w:rsidRDefault="006C7123" w:rsidP="006C7123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6C7123" w:rsidRPr="00254D5F" w:rsidRDefault="006C7123" w:rsidP="006C7123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6C7123" w:rsidRPr="005B2477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6C7123" w:rsidRPr="007B254E" w:rsidRDefault="006C7123" w:rsidP="006C7123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6C7123" w:rsidRPr="00BD5A49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1" w:name="_Toc85529584"/>
      <w:bookmarkStart w:id="62" w:name="_Ref88512771"/>
      <w:bookmarkStart w:id="63" w:name="_Toc150865679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61"/>
      <w:bookmarkEnd w:id="62"/>
      <w:bookmarkEnd w:id="63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  <w:bookmarkStart w:id="64" w:name="_Toc489886376"/>
      <w:bookmarkStart w:id="65" w:name="_Ref75275862"/>
      <w:bookmarkStart w:id="66" w:name="_Toc85529585"/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7" w:name="_Ref88512776"/>
      <w:r>
        <w:rPr>
          <w:rFonts w:ascii="Times New Roman" w:hAnsi="Times New Roman"/>
          <w:sz w:val="28"/>
          <w:szCs w:val="28"/>
        </w:rPr>
        <w:t xml:space="preserve"> </w:t>
      </w:r>
      <w:bookmarkStart w:id="68" w:name="_Toc150865680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64"/>
      <w:bookmarkEnd w:id="65"/>
      <w:bookmarkEnd w:id="66"/>
      <w:bookmarkEnd w:id="67"/>
      <w:bookmarkEnd w:id="6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9" w:name="_Toc489886377"/>
      <w:bookmarkStart w:id="70" w:name="_Ref75275866"/>
      <w:bookmarkStart w:id="71" w:name="_Toc85529586"/>
      <w:bookmarkStart w:id="72" w:name="_Ref88512782"/>
      <w:r>
        <w:rPr>
          <w:rFonts w:ascii="Times New Roman" w:hAnsi="Times New Roman"/>
          <w:sz w:val="28"/>
          <w:szCs w:val="28"/>
        </w:rPr>
        <w:t xml:space="preserve"> </w:t>
      </w:r>
      <w:bookmarkStart w:id="73" w:name="_Toc150865681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69"/>
      <w:bookmarkEnd w:id="70"/>
      <w:bookmarkEnd w:id="71"/>
      <w:bookmarkEnd w:id="72"/>
      <w:bookmarkEnd w:id="7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4" w:name="_Toc489886378"/>
      <w:bookmarkStart w:id="75" w:name="_Ref75275870"/>
      <w:bookmarkStart w:id="76" w:name="_Toc85529587"/>
      <w:bookmarkStart w:id="77" w:name="_Ref88512788"/>
      <w:r>
        <w:rPr>
          <w:rFonts w:ascii="Times New Roman" w:hAnsi="Times New Roman"/>
          <w:sz w:val="28"/>
          <w:szCs w:val="28"/>
        </w:rPr>
        <w:t xml:space="preserve"> </w:t>
      </w:r>
      <w:bookmarkStart w:id="78" w:name="_Toc150865682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74"/>
      <w:bookmarkEnd w:id="75"/>
      <w:bookmarkEnd w:id="76"/>
      <w:bookmarkEnd w:id="77"/>
      <w:bookmarkEnd w:id="7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9" w:name="_Toc489886379"/>
      <w:bookmarkStart w:id="80" w:name="_Ref75275874"/>
      <w:bookmarkStart w:id="81" w:name="_Toc85529588"/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82" w:name="_Ref88512793"/>
      <w:r w:rsidRPr="009262F8">
        <w:rPr>
          <w:rFonts w:ascii="Times New Roman" w:hAnsi="Times New Roman"/>
          <w:sz w:val="28"/>
          <w:szCs w:val="28"/>
        </w:rPr>
        <w:t xml:space="preserve"> </w:t>
      </w:r>
      <w:bookmarkStart w:id="83" w:name="_Toc150865683"/>
      <w:r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79"/>
      <w:bookmarkEnd w:id="80"/>
      <w:bookmarkEnd w:id="81"/>
      <w:bookmarkEnd w:id="82"/>
      <w:bookmarkEnd w:id="8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4" w:name="_Toc489886380"/>
      <w:bookmarkStart w:id="85" w:name="_Ref75275878"/>
      <w:bookmarkStart w:id="86" w:name="_Toc85529589"/>
      <w:bookmarkStart w:id="87" w:name="_Ref88512798"/>
      <w:bookmarkStart w:id="88" w:name="_Toc150865684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4"/>
      <w:bookmarkEnd w:id="85"/>
      <w:bookmarkEnd w:id="86"/>
      <w:bookmarkEnd w:id="87"/>
      <w:bookmarkEnd w:id="8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9" w:name="_Ref88512803"/>
      <w:bookmarkStart w:id="90" w:name="_Toc150865685"/>
      <w:r w:rsidRPr="009262F8">
        <w:rPr>
          <w:rFonts w:ascii="Times New Roman" w:hAnsi="Times New Roman"/>
          <w:sz w:val="22"/>
          <w:szCs w:val="22"/>
        </w:rPr>
        <w:t>14.2 Особые замечания по эксплуатации и аварийным случаям</w:t>
      </w:r>
      <w:bookmarkEnd w:id="89"/>
      <w:bookmarkEnd w:id="9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91" w:name="_Toc489886382"/>
      <w:bookmarkStart w:id="92" w:name="_Ref75275890"/>
      <w:bookmarkStart w:id="93" w:name="_Toc85529591"/>
      <w:bookmarkStart w:id="94" w:name="_Ref88512807"/>
      <w:bookmarkStart w:id="95" w:name="_Toc150865686"/>
      <w:r w:rsidRPr="009262F8">
        <w:rPr>
          <w:rFonts w:ascii="Times New Roman" w:hAnsi="Times New Roman"/>
          <w:sz w:val="22"/>
          <w:szCs w:val="22"/>
        </w:rPr>
        <w:t>14.3 Периодический контроль основных эксплуатационных и технических характеристик</w:t>
      </w:r>
      <w:bookmarkEnd w:id="91"/>
      <w:bookmarkEnd w:id="92"/>
      <w:bookmarkEnd w:id="93"/>
      <w:bookmarkEnd w:id="94"/>
      <w:bookmarkEnd w:id="9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6" w:name="_Toc85529592"/>
      <w:bookmarkStart w:id="97" w:name="_Toc150865687"/>
      <w:r w:rsidRPr="009262F8">
        <w:rPr>
          <w:rFonts w:ascii="Times New Roman" w:hAnsi="Times New Roman"/>
          <w:sz w:val="22"/>
          <w:szCs w:val="22"/>
        </w:rPr>
        <w:t>14.4 Проверка (калибровка) средств измерения</w:t>
      </w:r>
      <w:bookmarkEnd w:id="96"/>
      <w:bookmarkEnd w:id="9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98" w:name="_Toc85529593"/>
      <w:bookmarkStart w:id="99" w:name="_Ref88512820"/>
      <w:r>
        <w:rPr>
          <w:rFonts w:ascii="Times New Roman" w:hAnsi="Times New Roman"/>
          <w:sz w:val="28"/>
          <w:szCs w:val="28"/>
        </w:rPr>
        <w:t xml:space="preserve"> </w:t>
      </w:r>
      <w:bookmarkStart w:id="100" w:name="_Toc150865688"/>
      <w:r w:rsidR="00EA6703" w:rsidRPr="009262F8">
        <w:rPr>
          <w:rFonts w:ascii="Times New Roman" w:hAnsi="Times New Roman"/>
          <w:sz w:val="28"/>
          <w:szCs w:val="28"/>
        </w:rPr>
        <w:t>Поиск и диагностика неисправностей</w:t>
      </w:r>
      <w:bookmarkEnd w:id="98"/>
      <w:bookmarkEnd w:id="99"/>
      <w:bookmarkEnd w:id="10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541B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9E2796" w:rsidRDefault="00EE738E" w:rsidP="00EE738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541BF0">
        <w:rPr>
          <w:noProof/>
          <w:sz w:val="20"/>
          <w:szCs w:val="20"/>
          <w:lang w:val="en-US"/>
        </w:rPr>
        <w:t>4</w:t>
      </w:r>
    </w:p>
    <w:p w:rsidR="00EE738E" w:rsidRPr="0041611C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EE738E" w:rsidTr="007F1147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EE738E" w:rsidTr="007F1147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F722F8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F722F8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E738E" w:rsidRDefault="00EE738E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EE738E" w:rsidRDefault="00541BF0" w:rsidP="007866CF">
      <w:pPr>
        <w:pStyle w:val="21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E738E" w:rsidTr="007F1147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EE738E" w:rsidTr="007F1147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Default="00541BF0" w:rsidP="007866CF">
      <w:pPr>
        <w:pStyle w:val="21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827"/>
        <w:gridCol w:w="3940"/>
      </w:tblGrid>
      <w:tr w:rsidR="00EE738E" w:rsidTr="00F722F8">
        <w:trPr>
          <w:trHeight w:val="149"/>
        </w:trPr>
        <w:tc>
          <w:tcPr>
            <w:tcW w:w="1872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</w:t>
            </w:r>
            <w:r w:rsidR="00F722F8">
              <w:rPr>
                <w:color w:val="000000"/>
                <w:sz w:val="22"/>
                <w:szCs w:val="22"/>
              </w:rPr>
              <w:t xml:space="preserve">вирована защита вентилятора внутреннего </w:t>
            </w:r>
            <w:r w:rsidRPr="002F1381">
              <w:rPr>
                <w:color w:val="000000"/>
                <w:sz w:val="22"/>
                <w:szCs w:val="22"/>
              </w:rPr>
              <w:t>блока</w:t>
            </w:r>
          </w:p>
        </w:tc>
        <w:tc>
          <w:tcPr>
            <w:tcW w:w="394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EE738E" w:rsidRPr="002F1381" w:rsidRDefault="00EE738E" w:rsidP="007F1147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группе хладагента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блока)</w:t>
            </w: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22F8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E738E" w:rsidRDefault="00541BF0" w:rsidP="007866CF">
      <w:pPr>
        <w:pStyle w:val="21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EE738E" w:rsidRDefault="00541BF0" w:rsidP="007866CF">
      <w:pPr>
        <w:pStyle w:val="21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101" w:name="_Toc85529594"/>
      <w:bookmarkStart w:id="102" w:name="_Ref88512828"/>
      <w:bookmarkStart w:id="103" w:name="_Toc150865689"/>
      <w:r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101"/>
      <w:bookmarkEnd w:id="102"/>
      <w:bookmarkEnd w:id="103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872F7" w:rsidRDefault="00EA6703" w:rsidP="00F872F7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104" w:name="_Ref88512834"/>
      <w:bookmarkStart w:id="105" w:name="_Toc150865690"/>
      <w:bookmarkStart w:id="106" w:name="трансп"/>
      <w:r w:rsidRPr="00F872F7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4"/>
      <w:bookmarkEnd w:id="105"/>
    </w:p>
    <w:bookmarkEnd w:id="106"/>
    <w:p w:rsidR="00EA6703" w:rsidRPr="00F872F7" w:rsidRDefault="00EA6703" w:rsidP="00F872F7">
      <w:pPr>
        <w:ind w:left="567" w:firstLine="567"/>
        <w:jc w:val="both"/>
        <w:rPr>
          <w:sz w:val="22"/>
          <w:szCs w:val="22"/>
        </w:rPr>
      </w:pPr>
    </w:p>
    <w:p w:rsidR="0016394B" w:rsidRDefault="0016394B" w:rsidP="00F872F7">
      <w:pPr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16394B" w:rsidRPr="00AD1FBD" w:rsidRDefault="0016394B" w:rsidP="00F872F7">
      <w:pPr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Аккуратно обращайтесь с внутренним блоком, оснащенным дренажным поддоном из пенополиэтилена. Применение чрезмерного усилия может привести к поломке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Переместите воздушную панель без распаковки как можно ближе к месту монтажа.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Если после распаковки надо положить воздушную панель на пол, то расположите ее задней стороной вниз (поверхность, которая крепится к корпусу внутреннего блока) на изоляционный или другой материал. Не оставляйте воздушную панель на полу в течение длительного времени. Герметизирующее уплотнение может поцарапаться, что может привести к утечке воздуха после установки панели.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Кроме этого, когда панель лежит на полу основной поверхностью вниз, это может привести к повреждению механизма заслонки.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Не перемещайте заслонку вручную. Это может повредить механизм движения.</w:t>
      </w:r>
    </w:p>
    <w:p w:rsidR="00EA6703" w:rsidRDefault="00EA6703" w:rsidP="00F872F7">
      <w:pPr>
        <w:spacing w:line="360" w:lineRule="auto"/>
        <w:ind w:left="567" w:firstLine="567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7" w:name="_Toc85529595"/>
      <w:bookmarkStart w:id="108" w:name="_Ref88512841"/>
      <w:bookmarkStart w:id="109" w:name="_Toc150865691"/>
      <w:bookmarkStart w:id="110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07"/>
      <w:bookmarkEnd w:id="108"/>
      <w:bookmarkEnd w:id="109"/>
    </w:p>
    <w:bookmarkEnd w:id="110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1" w:name="_Toc489886385"/>
      <w:bookmarkStart w:id="112" w:name="_Ref75275917"/>
      <w:bookmarkStart w:id="113" w:name="_Toc85529596"/>
      <w:bookmarkStart w:id="114" w:name="_Ref88512847"/>
      <w:r w:rsidRPr="009262F8">
        <w:rPr>
          <w:rFonts w:ascii="Times New Roman" w:hAnsi="Times New Roman"/>
          <w:sz w:val="28"/>
          <w:szCs w:val="28"/>
        </w:rPr>
        <w:t xml:space="preserve"> </w:t>
      </w:r>
      <w:bookmarkStart w:id="115" w:name="_Toc150865692"/>
      <w:r w:rsidRPr="009262F8">
        <w:rPr>
          <w:rFonts w:ascii="Times New Roman" w:hAnsi="Times New Roman"/>
          <w:sz w:val="28"/>
          <w:szCs w:val="28"/>
        </w:rPr>
        <w:t>Ремонт</w:t>
      </w:r>
      <w:bookmarkEnd w:id="111"/>
      <w:bookmarkEnd w:id="112"/>
      <w:bookmarkEnd w:id="113"/>
      <w:bookmarkEnd w:id="114"/>
      <w:bookmarkEnd w:id="11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6" w:name="_Toc85529597"/>
      <w:bookmarkStart w:id="117" w:name="_Ref88512851"/>
      <w:r w:rsidR="00366F7B">
        <w:rPr>
          <w:rFonts w:ascii="Times New Roman" w:hAnsi="Times New Roman"/>
          <w:sz w:val="28"/>
          <w:szCs w:val="28"/>
        </w:rPr>
        <w:t xml:space="preserve"> </w:t>
      </w:r>
      <w:bookmarkStart w:id="118" w:name="_Toc150865693"/>
      <w:r w:rsidRPr="009262F8">
        <w:rPr>
          <w:rFonts w:ascii="Times New Roman" w:hAnsi="Times New Roman"/>
          <w:sz w:val="28"/>
          <w:szCs w:val="28"/>
        </w:rPr>
        <w:t>Сведения о рекламациях</w:t>
      </w:r>
      <w:bookmarkEnd w:id="116"/>
      <w:bookmarkEnd w:id="117"/>
      <w:bookmarkEnd w:id="118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9" w:name="_Toc85529598"/>
      <w:bookmarkStart w:id="120" w:name="_Ref88512857"/>
      <w:r w:rsidRPr="009262F8">
        <w:rPr>
          <w:rFonts w:ascii="Times New Roman" w:hAnsi="Times New Roman"/>
          <w:sz w:val="28"/>
          <w:szCs w:val="28"/>
        </w:rPr>
        <w:t xml:space="preserve"> </w:t>
      </w:r>
      <w:bookmarkStart w:id="121" w:name="_Toc150865694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119"/>
      <w:bookmarkEnd w:id="120"/>
      <w:bookmarkEnd w:id="12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122" w:name="_Toc489886387"/>
      <w:bookmarkStart w:id="123" w:name="_Ref75275934"/>
      <w:bookmarkStart w:id="124" w:name="_Toc85529599"/>
      <w:bookmarkStart w:id="125" w:name="_Toc150865695"/>
      <w:r w:rsidRPr="009262F8">
        <w:rPr>
          <w:rFonts w:ascii="Times New Roman" w:hAnsi="Times New Roman"/>
          <w:sz w:val="28"/>
          <w:szCs w:val="28"/>
        </w:rPr>
        <w:t>Контроль состояния изделия и ведения паспорта</w:t>
      </w:r>
      <w:bookmarkEnd w:id="122"/>
      <w:bookmarkEnd w:id="123"/>
      <w:bookmarkEnd w:id="124"/>
      <w:bookmarkEnd w:id="125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170EC3">
      <w:type w:val="nextColumn"/>
      <w:pgSz w:w="11906" w:h="16838"/>
      <w:pgMar w:top="1418" w:right="1418" w:bottom="1134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367" w:rsidRDefault="00790367">
      <w:r>
        <w:separator/>
      </w:r>
    </w:p>
  </w:endnote>
  <w:endnote w:type="continuationSeparator" w:id="0">
    <w:p w:rsidR="00790367" w:rsidRDefault="00790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0367" w:rsidRDefault="0079036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90367" w:rsidRDefault="0079036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90367" w:rsidRDefault="0079036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90367" w:rsidRDefault="0079036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07291EC0" wp14:editId="4F8D6764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D35EE4" w:rsidRDefault="00BE79BA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BE79BA">
                                <w:rPr>
                                  <w:b/>
                                  <w:sz w:val="22"/>
                                  <w:szCs w:val="22"/>
                                </w:rPr>
                                <w:t>RPIM-1.0HNAUN1Q</w:t>
                              </w:r>
                              <w:r w:rsidR="00790367"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90367" w:rsidRPr="00B7687E" w:rsidRDefault="00790367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ED1531" w:rsidRDefault="0079036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81969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ED1531" w:rsidRDefault="0079036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Pr="00E11475" w:rsidRDefault="0079036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Air Conditioning Systems 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Pr="00E00486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790367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ВНУТРЕННИЙ БЛОК КАНАЛЬНОГО ТИПА </w:t>
                              </w:r>
                              <w:r w:rsidR="00F56CEF">
                                <w:rPr>
                                  <w:b/>
                                  <w:sz w:val="18"/>
                                  <w:szCs w:val="18"/>
                                </w:rPr>
                                <w:t>СРЕДНЕ</w:t>
                              </w: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НАПОРНЫЙ </w:t>
                              </w:r>
                            </w:p>
                            <w:p w:rsidR="00790367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BE79BA" w:rsidRDefault="00BE79B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E79BA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RPIM-1.0HNAUN1Q </w:t>
                              </w:r>
                            </w:p>
                            <w:p w:rsidR="00790367" w:rsidRPr="00AF301F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52903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90367" w:rsidRPr="00613EFB" w:rsidRDefault="0079036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291EC0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90367" w:rsidRPr="00D35EE4" w:rsidRDefault="00BE79BA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BE79BA">
                          <w:rPr>
                            <w:b/>
                            <w:sz w:val="22"/>
                            <w:szCs w:val="22"/>
                          </w:rPr>
                          <w:t>RPIM-1.0HNAUN1Q</w:t>
                        </w:r>
                        <w:r w:rsidR="00790367"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90367" w:rsidRPr="00B7687E" w:rsidRDefault="00790367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90367" w:rsidRPr="00ED1531" w:rsidRDefault="0079036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F81969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90367" w:rsidRPr="00ED1531" w:rsidRDefault="0079036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90367" w:rsidRPr="00E11475" w:rsidRDefault="0079036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Qingdao Hisense Hitachi Air Conditioning Systems 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90367" w:rsidRPr="00E00486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790367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ВНУТРЕННИЙ БЛОК КАНАЛЬНОГО ТИПА </w:t>
                        </w:r>
                        <w:r w:rsidR="00F56CEF">
                          <w:rPr>
                            <w:b/>
                            <w:sz w:val="18"/>
                            <w:szCs w:val="18"/>
                          </w:rPr>
                          <w:t>СРЕДНЕ</w:t>
                        </w: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НАПОРНЫЙ </w:t>
                        </w:r>
                      </w:p>
                      <w:p w:rsidR="00790367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BE79BA" w:rsidRDefault="00BE79B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E79BA">
                          <w:rPr>
                            <w:b/>
                            <w:sz w:val="18"/>
                            <w:szCs w:val="18"/>
                          </w:rPr>
                          <w:t xml:space="preserve">RPIM-1.0HNAUN1Q </w:t>
                        </w:r>
                      </w:p>
                      <w:p w:rsidR="00790367" w:rsidRPr="00AF301F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52903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90367" w:rsidRPr="00613EFB" w:rsidRDefault="0079036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AF301F" w:rsidRDefault="0079036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8196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D35EE4" w:rsidRDefault="00BE79BA" w:rsidP="005F1AD5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BE79BA">
                                <w:rPr>
                                  <w:b/>
                                  <w:sz w:val="22"/>
                                  <w:szCs w:val="22"/>
                                </w:rPr>
                                <w:t>RPIM-1.0HNAUN1Q</w:t>
                              </w:r>
                              <w:r w:rsidR="00790367"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90367" w:rsidRPr="00C23BB2" w:rsidRDefault="00790367" w:rsidP="00B37308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790367" w:rsidRPr="00EC2FF5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90367" w:rsidRPr="00AF301F" w:rsidRDefault="0079036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8196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90367" w:rsidRPr="00D35EE4" w:rsidRDefault="00BE79BA" w:rsidP="005F1AD5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BE79BA">
                          <w:rPr>
                            <w:b/>
                            <w:sz w:val="22"/>
                            <w:szCs w:val="22"/>
                          </w:rPr>
                          <w:t>RPIM-1.0HNAUN1Q</w:t>
                        </w:r>
                        <w:r w:rsidR="00790367"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90367" w:rsidRPr="00C23BB2" w:rsidRDefault="00790367" w:rsidP="00B37308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790367" w:rsidRPr="00EC2FF5" w:rsidRDefault="0079036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AF301F" w:rsidRDefault="0079036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8196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EC2FF5" w:rsidRDefault="00BE79BA" w:rsidP="005F1AD5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BE79BA">
                                <w:rPr>
                                  <w:b/>
                                  <w:sz w:val="22"/>
                                  <w:szCs w:val="22"/>
                                </w:rPr>
                                <w:t>RPIM-1.0HNAUN1Q</w:t>
                              </w:r>
                              <w:r w:rsidR="00790367" w:rsidRPr="00E00486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790367" w:rsidRPr="00AF301F" w:rsidRDefault="0079036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8196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790367" w:rsidRPr="00EC2FF5" w:rsidRDefault="00BE79BA" w:rsidP="005F1AD5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 w:rsidRPr="00BE79BA">
                          <w:rPr>
                            <w:b/>
                            <w:sz w:val="22"/>
                            <w:szCs w:val="22"/>
                          </w:rPr>
                          <w:t>RPIM-1.0HNAUN1Q</w:t>
                        </w:r>
                        <w:r w:rsidR="00790367" w:rsidRPr="00E00486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367" w:rsidRDefault="00790367">
      <w:r>
        <w:separator/>
      </w:r>
    </w:p>
  </w:footnote>
  <w:footnote w:type="continuationSeparator" w:id="0">
    <w:p w:rsidR="00790367" w:rsidRDefault="007903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0367" w:rsidRDefault="0079036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94248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3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79E7407"/>
    <w:multiLevelType w:val="hybridMultilevel"/>
    <w:tmpl w:val="36CEF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91E69AF"/>
    <w:multiLevelType w:val="hybridMultilevel"/>
    <w:tmpl w:val="77323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4852C6"/>
    <w:multiLevelType w:val="hybridMultilevel"/>
    <w:tmpl w:val="68969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E52E0"/>
    <w:multiLevelType w:val="hybridMultilevel"/>
    <w:tmpl w:val="1758E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E60C2"/>
    <w:multiLevelType w:val="hybridMultilevel"/>
    <w:tmpl w:val="115A0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DDD32E8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3B4716"/>
    <w:multiLevelType w:val="hybridMultilevel"/>
    <w:tmpl w:val="20DA9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E80409"/>
    <w:multiLevelType w:val="hybridMultilevel"/>
    <w:tmpl w:val="7F36A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AC2A82"/>
    <w:multiLevelType w:val="hybridMultilevel"/>
    <w:tmpl w:val="B170B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3E3262D"/>
    <w:multiLevelType w:val="hybridMultilevel"/>
    <w:tmpl w:val="1B56F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18C29FC"/>
    <w:multiLevelType w:val="hybridMultilevel"/>
    <w:tmpl w:val="77EAC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8C24B28"/>
    <w:multiLevelType w:val="hybridMultilevel"/>
    <w:tmpl w:val="992A6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2"/>
  </w:num>
  <w:num w:numId="2">
    <w:abstractNumId w:val="34"/>
  </w:num>
  <w:num w:numId="3">
    <w:abstractNumId w:val="25"/>
  </w:num>
  <w:num w:numId="4">
    <w:abstractNumId w:val="2"/>
  </w:num>
  <w:num w:numId="5">
    <w:abstractNumId w:val="11"/>
  </w:num>
  <w:num w:numId="6">
    <w:abstractNumId w:val="1"/>
  </w:num>
  <w:num w:numId="7">
    <w:abstractNumId w:val="31"/>
  </w:num>
  <w:num w:numId="8">
    <w:abstractNumId w:val="19"/>
  </w:num>
  <w:num w:numId="9">
    <w:abstractNumId w:val="29"/>
  </w:num>
  <w:num w:numId="10">
    <w:abstractNumId w:val="17"/>
  </w:num>
  <w:num w:numId="11">
    <w:abstractNumId w:val="6"/>
  </w:num>
  <w:num w:numId="12">
    <w:abstractNumId w:val="13"/>
  </w:num>
  <w:num w:numId="13">
    <w:abstractNumId w:val="24"/>
  </w:num>
  <w:num w:numId="14">
    <w:abstractNumId w:val="3"/>
  </w:num>
  <w:num w:numId="15">
    <w:abstractNumId w:val="18"/>
  </w:num>
  <w:num w:numId="16">
    <w:abstractNumId w:val="26"/>
  </w:num>
  <w:num w:numId="17">
    <w:abstractNumId w:val="22"/>
  </w:num>
  <w:num w:numId="18">
    <w:abstractNumId w:val="16"/>
  </w:num>
  <w:num w:numId="19">
    <w:abstractNumId w:val="27"/>
  </w:num>
  <w:num w:numId="20">
    <w:abstractNumId w:val="4"/>
  </w:num>
  <w:num w:numId="21">
    <w:abstractNumId w:val="15"/>
  </w:num>
  <w:num w:numId="22">
    <w:abstractNumId w:val="14"/>
  </w:num>
  <w:num w:numId="23">
    <w:abstractNumId w:val="33"/>
  </w:num>
  <w:num w:numId="24">
    <w:abstractNumId w:val="0"/>
  </w:num>
  <w:num w:numId="25">
    <w:abstractNumId w:val="35"/>
  </w:num>
  <w:num w:numId="26">
    <w:abstractNumId w:val="12"/>
  </w:num>
  <w:num w:numId="27">
    <w:abstractNumId w:val="20"/>
  </w:num>
  <w:num w:numId="28">
    <w:abstractNumId w:val="10"/>
  </w:num>
  <w:num w:numId="29">
    <w:abstractNumId w:val="7"/>
  </w:num>
  <w:num w:numId="30">
    <w:abstractNumId w:val="9"/>
  </w:num>
  <w:num w:numId="31">
    <w:abstractNumId w:val="21"/>
  </w:num>
  <w:num w:numId="32">
    <w:abstractNumId w:val="5"/>
  </w:num>
  <w:num w:numId="33">
    <w:abstractNumId w:val="28"/>
  </w:num>
  <w:num w:numId="34">
    <w:abstractNumId w:val="8"/>
  </w:num>
  <w:num w:numId="35">
    <w:abstractNumId w:val="23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93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2052D"/>
    <w:rsid w:val="00021FB1"/>
    <w:rsid w:val="00037425"/>
    <w:rsid w:val="0004615A"/>
    <w:rsid w:val="00054A54"/>
    <w:rsid w:val="00057BCD"/>
    <w:rsid w:val="00057CBB"/>
    <w:rsid w:val="00073C25"/>
    <w:rsid w:val="00074268"/>
    <w:rsid w:val="000779F8"/>
    <w:rsid w:val="000814C8"/>
    <w:rsid w:val="000841AF"/>
    <w:rsid w:val="00086061"/>
    <w:rsid w:val="0009526F"/>
    <w:rsid w:val="000B2A0A"/>
    <w:rsid w:val="000B3B54"/>
    <w:rsid w:val="000B7CBA"/>
    <w:rsid w:val="000C74A2"/>
    <w:rsid w:val="000D11B2"/>
    <w:rsid w:val="000D3915"/>
    <w:rsid w:val="000E4AB2"/>
    <w:rsid w:val="000E5CA5"/>
    <w:rsid w:val="000E62F4"/>
    <w:rsid w:val="000E638C"/>
    <w:rsid w:val="000E7B2C"/>
    <w:rsid w:val="000F0AF1"/>
    <w:rsid w:val="000F2CFF"/>
    <w:rsid w:val="000F41B6"/>
    <w:rsid w:val="000F4C07"/>
    <w:rsid w:val="000F5709"/>
    <w:rsid w:val="0010075D"/>
    <w:rsid w:val="00106CF7"/>
    <w:rsid w:val="00114540"/>
    <w:rsid w:val="00116392"/>
    <w:rsid w:val="00116614"/>
    <w:rsid w:val="00117ADC"/>
    <w:rsid w:val="00120686"/>
    <w:rsid w:val="00122066"/>
    <w:rsid w:val="0012764B"/>
    <w:rsid w:val="00127EE8"/>
    <w:rsid w:val="001329B4"/>
    <w:rsid w:val="00135C40"/>
    <w:rsid w:val="00143EDE"/>
    <w:rsid w:val="00146736"/>
    <w:rsid w:val="00146A9B"/>
    <w:rsid w:val="00154925"/>
    <w:rsid w:val="0016394B"/>
    <w:rsid w:val="00163C45"/>
    <w:rsid w:val="00165C84"/>
    <w:rsid w:val="00165ED7"/>
    <w:rsid w:val="00170EC3"/>
    <w:rsid w:val="00171036"/>
    <w:rsid w:val="00180D0F"/>
    <w:rsid w:val="00196F35"/>
    <w:rsid w:val="001A0A60"/>
    <w:rsid w:val="001A26B7"/>
    <w:rsid w:val="001A57D1"/>
    <w:rsid w:val="001A6BBE"/>
    <w:rsid w:val="001B4294"/>
    <w:rsid w:val="001C0038"/>
    <w:rsid w:val="001C18B3"/>
    <w:rsid w:val="001C1974"/>
    <w:rsid w:val="001C3EDB"/>
    <w:rsid w:val="001C41EC"/>
    <w:rsid w:val="001D56EC"/>
    <w:rsid w:val="001D5DE4"/>
    <w:rsid w:val="001E2E2E"/>
    <w:rsid w:val="001E45FC"/>
    <w:rsid w:val="001F7544"/>
    <w:rsid w:val="0020031B"/>
    <w:rsid w:val="00200C8E"/>
    <w:rsid w:val="00201938"/>
    <w:rsid w:val="0020358A"/>
    <w:rsid w:val="00216ED8"/>
    <w:rsid w:val="00217120"/>
    <w:rsid w:val="00220DC9"/>
    <w:rsid w:val="00230EDC"/>
    <w:rsid w:val="00231E1B"/>
    <w:rsid w:val="002322B2"/>
    <w:rsid w:val="00234107"/>
    <w:rsid w:val="0023535B"/>
    <w:rsid w:val="00243C34"/>
    <w:rsid w:val="002446F6"/>
    <w:rsid w:val="00244B04"/>
    <w:rsid w:val="00253E33"/>
    <w:rsid w:val="00264C99"/>
    <w:rsid w:val="00266678"/>
    <w:rsid w:val="00266864"/>
    <w:rsid w:val="00276931"/>
    <w:rsid w:val="00276981"/>
    <w:rsid w:val="0027729F"/>
    <w:rsid w:val="00282779"/>
    <w:rsid w:val="00290A2E"/>
    <w:rsid w:val="00293885"/>
    <w:rsid w:val="002970FA"/>
    <w:rsid w:val="00297FD5"/>
    <w:rsid w:val="002A1BAD"/>
    <w:rsid w:val="002A49F0"/>
    <w:rsid w:val="002A5772"/>
    <w:rsid w:val="002B0E60"/>
    <w:rsid w:val="002B39A0"/>
    <w:rsid w:val="002B42DE"/>
    <w:rsid w:val="002B4BD3"/>
    <w:rsid w:val="002C2364"/>
    <w:rsid w:val="002C44E0"/>
    <w:rsid w:val="002C4C7C"/>
    <w:rsid w:val="002D1CE0"/>
    <w:rsid w:val="002E23E5"/>
    <w:rsid w:val="002F5171"/>
    <w:rsid w:val="002F79FC"/>
    <w:rsid w:val="003066A5"/>
    <w:rsid w:val="00311219"/>
    <w:rsid w:val="003148A4"/>
    <w:rsid w:val="00325FA1"/>
    <w:rsid w:val="00326079"/>
    <w:rsid w:val="003347ED"/>
    <w:rsid w:val="003352BA"/>
    <w:rsid w:val="00341216"/>
    <w:rsid w:val="00343FCA"/>
    <w:rsid w:val="00344173"/>
    <w:rsid w:val="00345C5B"/>
    <w:rsid w:val="003462FF"/>
    <w:rsid w:val="0036188A"/>
    <w:rsid w:val="00361F10"/>
    <w:rsid w:val="0036570D"/>
    <w:rsid w:val="00366D19"/>
    <w:rsid w:val="00366F7B"/>
    <w:rsid w:val="003701D6"/>
    <w:rsid w:val="00371DD6"/>
    <w:rsid w:val="00371E72"/>
    <w:rsid w:val="00372A29"/>
    <w:rsid w:val="003964AD"/>
    <w:rsid w:val="003C3DA8"/>
    <w:rsid w:val="003D1C42"/>
    <w:rsid w:val="003D398E"/>
    <w:rsid w:val="003E3AD4"/>
    <w:rsid w:val="003E6FA8"/>
    <w:rsid w:val="003F28A1"/>
    <w:rsid w:val="003F43C3"/>
    <w:rsid w:val="004057ED"/>
    <w:rsid w:val="004106D7"/>
    <w:rsid w:val="00414495"/>
    <w:rsid w:val="004158E2"/>
    <w:rsid w:val="00421FA3"/>
    <w:rsid w:val="00437185"/>
    <w:rsid w:val="00441553"/>
    <w:rsid w:val="004418FD"/>
    <w:rsid w:val="00443241"/>
    <w:rsid w:val="0044748D"/>
    <w:rsid w:val="004502D6"/>
    <w:rsid w:val="00455E74"/>
    <w:rsid w:val="00460627"/>
    <w:rsid w:val="00460FC9"/>
    <w:rsid w:val="0046414B"/>
    <w:rsid w:val="0046695D"/>
    <w:rsid w:val="0047634B"/>
    <w:rsid w:val="00481268"/>
    <w:rsid w:val="00481EFE"/>
    <w:rsid w:val="0048313C"/>
    <w:rsid w:val="004831AA"/>
    <w:rsid w:val="00485C81"/>
    <w:rsid w:val="004965E7"/>
    <w:rsid w:val="004A14D0"/>
    <w:rsid w:val="004B6F5E"/>
    <w:rsid w:val="004C1297"/>
    <w:rsid w:val="004C1E72"/>
    <w:rsid w:val="004C329E"/>
    <w:rsid w:val="004D03EC"/>
    <w:rsid w:val="004D1F92"/>
    <w:rsid w:val="004D5533"/>
    <w:rsid w:val="004E094A"/>
    <w:rsid w:val="004E53AF"/>
    <w:rsid w:val="004E674F"/>
    <w:rsid w:val="004F003A"/>
    <w:rsid w:val="004F494A"/>
    <w:rsid w:val="004F77E1"/>
    <w:rsid w:val="00500249"/>
    <w:rsid w:val="0050033F"/>
    <w:rsid w:val="00500799"/>
    <w:rsid w:val="00505AFE"/>
    <w:rsid w:val="00506491"/>
    <w:rsid w:val="00515009"/>
    <w:rsid w:val="00525949"/>
    <w:rsid w:val="0053115F"/>
    <w:rsid w:val="005316F1"/>
    <w:rsid w:val="00531B53"/>
    <w:rsid w:val="00533AA2"/>
    <w:rsid w:val="005411CB"/>
    <w:rsid w:val="00541BF0"/>
    <w:rsid w:val="00547459"/>
    <w:rsid w:val="00554566"/>
    <w:rsid w:val="00557D90"/>
    <w:rsid w:val="005615C2"/>
    <w:rsid w:val="00571CB4"/>
    <w:rsid w:val="00573C0B"/>
    <w:rsid w:val="0058149E"/>
    <w:rsid w:val="00582FD2"/>
    <w:rsid w:val="00584062"/>
    <w:rsid w:val="00590895"/>
    <w:rsid w:val="00592BC8"/>
    <w:rsid w:val="00595FD8"/>
    <w:rsid w:val="005A1820"/>
    <w:rsid w:val="005A1BB3"/>
    <w:rsid w:val="005A5D58"/>
    <w:rsid w:val="005A76FA"/>
    <w:rsid w:val="005B68E2"/>
    <w:rsid w:val="005B7781"/>
    <w:rsid w:val="005D0574"/>
    <w:rsid w:val="005E38BC"/>
    <w:rsid w:val="005E5127"/>
    <w:rsid w:val="005E53F7"/>
    <w:rsid w:val="005F1AD5"/>
    <w:rsid w:val="00601691"/>
    <w:rsid w:val="0060423E"/>
    <w:rsid w:val="006070F9"/>
    <w:rsid w:val="00617667"/>
    <w:rsid w:val="006239D1"/>
    <w:rsid w:val="006416FB"/>
    <w:rsid w:val="00646CE5"/>
    <w:rsid w:val="00656098"/>
    <w:rsid w:val="00663893"/>
    <w:rsid w:val="00663BA6"/>
    <w:rsid w:val="00671590"/>
    <w:rsid w:val="0067315B"/>
    <w:rsid w:val="006752A0"/>
    <w:rsid w:val="00684159"/>
    <w:rsid w:val="006866EC"/>
    <w:rsid w:val="00687F0A"/>
    <w:rsid w:val="00691052"/>
    <w:rsid w:val="006912EC"/>
    <w:rsid w:val="0069211F"/>
    <w:rsid w:val="006935E5"/>
    <w:rsid w:val="00697856"/>
    <w:rsid w:val="006A0B68"/>
    <w:rsid w:val="006A3296"/>
    <w:rsid w:val="006A4752"/>
    <w:rsid w:val="006A5620"/>
    <w:rsid w:val="006A7C74"/>
    <w:rsid w:val="006B00CA"/>
    <w:rsid w:val="006B01C3"/>
    <w:rsid w:val="006B0C6E"/>
    <w:rsid w:val="006B12BE"/>
    <w:rsid w:val="006B3F2C"/>
    <w:rsid w:val="006C0E3C"/>
    <w:rsid w:val="006C4AD3"/>
    <w:rsid w:val="006C7123"/>
    <w:rsid w:val="006D13CA"/>
    <w:rsid w:val="006D19F8"/>
    <w:rsid w:val="006D1C51"/>
    <w:rsid w:val="006D3295"/>
    <w:rsid w:val="006D330A"/>
    <w:rsid w:val="006D6A03"/>
    <w:rsid w:val="006E30DA"/>
    <w:rsid w:val="006E54B4"/>
    <w:rsid w:val="006E631E"/>
    <w:rsid w:val="006F088A"/>
    <w:rsid w:val="006F412D"/>
    <w:rsid w:val="00701E82"/>
    <w:rsid w:val="0070650B"/>
    <w:rsid w:val="00712B08"/>
    <w:rsid w:val="00713C7A"/>
    <w:rsid w:val="0071539D"/>
    <w:rsid w:val="007324D2"/>
    <w:rsid w:val="0073406F"/>
    <w:rsid w:val="00734999"/>
    <w:rsid w:val="0073546B"/>
    <w:rsid w:val="00737345"/>
    <w:rsid w:val="00740801"/>
    <w:rsid w:val="007444A5"/>
    <w:rsid w:val="00744500"/>
    <w:rsid w:val="00745BD9"/>
    <w:rsid w:val="00750C54"/>
    <w:rsid w:val="00751720"/>
    <w:rsid w:val="00751FA7"/>
    <w:rsid w:val="0077256C"/>
    <w:rsid w:val="00776934"/>
    <w:rsid w:val="0078177F"/>
    <w:rsid w:val="007866CF"/>
    <w:rsid w:val="00786F7F"/>
    <w:rsid w:val="007877E0"/>
    <w:rsid w:val="00790367"/>
    <w:rsid w:val="00796198"/>
    <w:rsid w:val="007B095E"/>
    <w:rsid w:val="007B36E9"/>
    <w:rsid w:val="007C300D"/>
    <w:rsid w:val="007D349B"/>
    <w:rsid w:val="007D36F1"/>
    <w:rsid w:val="007D4E6B"/>
    <w:rsid w:val="007D5B5F"/>
    <w:rsid w:val="007D6CCA"/>
    <w:rsid w:val="007E3734"/>
    <w:rsid w:val="007E5B83"/>
    <w:rsid w:val="007E5E22"/>
    <w:rsid w:val="007E61B1"/>
    <w:rsid w:val="007F1147"/>
    <w:rsid w:val="007F3078"/>
    <w:rsid w:val="007F5924"/>
    <w:rsid w:val="00800294"/>
    <w:rsid w:val="008003C3"/>
    <w:rsid w:val="0080405C"/>
    <w:rsid w:val="00804B73"/>
    <w:rsid w:val="00810B70"/>
    <w:rsid w:val="00815656"/>
    <w:rsid w:val="00815C58"/>
    <w:rsid w:val="00826BFE"/>
    <w:rsid w:val="00830725"/>
    <w:rsid w:val="0083308E"/>
    <w:rsid w:val="008361D5"/>
    <w:rsid w:val="00842788"/>
    <w:rsid w:val="00842C8C"/>
    <w:rsid w:val="00844C83"/>
    <w:rsid w:val="00850DCA"/>
    <w:rsid w:val="0085154C"/>
    <w:rsid w:val="00851CB0"/>
    <w:rsid w:val="0085316F"/>
    <w:rsid w:val="0087148A"/>
    <w:rsid w:val="00872746"/>
    <w:rsid w:val="00874EC8"/>
    <w:rsid w:val="00876CCF"/>
    <w:rsid w:val="00880EBF"/>
    <w:rsid w:val="0088349B"/>
    <w:rsid w:val="0088392A"/>
    <w:rsid w:val="00884412"/>
    <w:rsid w:val="0088749B"/>
    <w:rsid w:val="00896986"/>
    <w:rsid w:val="0089788D"/>
    <w:rsid w:val="00897EAB"/>
    <w:rsid w:val="008A010E"/>
    <w:rsid w:val="008A4FB2"/>
    <w:rsid w:val="008A504E"/>
    <w:rsid w:val="008B6E0F"/>
    <w:rsid w:val="008B79D1"/>
    <w:rsid w:val="008C2E43"/>
    <w:rsid w:val="008C7A57"/>
    <w:rsid w:val="008D09DC"/>
    <w:rsid w:val="008E0B73"/>
    <w:rsid w:val="008F6A1D"/>
    <w:rsid w:val="008F7D55"/>
    <w:rsid w:val="009045A8"/>
    <w:rsid w:val="00913F03"/>
    <w:rsid w:val="009143A3"/>
    <w:rsid w:val="009148F2"/>
    <w:rsid w:val="00922280"/>
    <w:rsid w:val="009243CB"/>
    <w:rsid w:val="0094002C"/>
    <w:rsid w:val="0094137F"/>
    <w:rsid w:val="00941985"/>
    <w:rsid w:val="009449E6"/>
    <w:rsid w:val="009454F1"/>
    <w:rsid w:val="009457C2"/>
    <w:rsid w:val="00960E1E"/>
    <w:rsid w:val="0096270C"/>
    <w:rsid w:val="0097574B"/>
    <w:rsid w:val="0097670D"/>
    <w:rsid w:val="00984D44"/>
    <w:rsid w:val="009857DF"/>
    <w:rsid w:val="00985AEE"/>
    <w:rsid w:val="00985B81"/>
    <w:rsid w:val="009A1FA5"/>
    <w:rsid w:val="009B1EC5"/>
    <w:rsid w:val="009B236D"/>
    <w:rsid w:val="009B4AC3"/>
    <w:rsid w:val="009B6F0C"/>
    <w:rsid w:val="009D300F"/>
    <w:rsid w:val="009D5B4E"/>
    <w:rsid w:val="009D5F49"/>
    <w:rsid w:val="009D75C2"/>
    <w:rsid w:val="009E0337"/>
    <w:rsid w:val="00A10E3C"/>
    <w:rsid w:val="00A121C1"/>
    <w:rsid w:val="00A1352B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6853"/>
    <w:rsid w:val="00A66DAA"/>
    <w:rsid w:val="00A67284"/>
    <w:rsid w:val="00A7291A"/>
    <w:rsid w:val="00A73373"/>
    <w:rsid w:val="00A77E80"/>
    <w:rsid w:val="00A8510A"/>
    <w:rsid w:val="00A947BA"/>
    <w:rsid w:val="00A94F9C"/>
    <w:rsid w:val="00AA15D2"/>
    <w:rsid w:val="00AA2033"/>
    <w:rsid w:val="00AA2640"/>
    <w:rsid w:val="00AA57A8"/>
    <w:rsid w:val="00AB39E5"/>
    <w:rsid w:val="00AC3F29"/>
    <w:rsid w:val="00AC57D5"/>
    <w:rsid w:val="00AD1917"/>
    <w:rsid w:val="00AD6D0F"/>
    <w:rsid w:val="00AE188B"/>
    <w:rsid w:val="00AE3233"/>
    <w:rsid w:val="00AE6CDF"/>
    <w:rsid w:val="00AF1F03"/>
    <w:rsid w:val="00AF301F"/>
    <w:rsid w:val="00B02AA8"/>
    <w:rsid w:val="00B067E6"/>
    <w:rsid w:val="00B143AF"/>
    <w:rsid w:val="00B14F7A"/>
    <w:rsid w:val="00B2282F"/>
    <w:rsid w:val="00B2430D"/>
    <w:rsid w:val="00B26154"/>
    <w:rsid w:val="00B263D1"/>
    <w:rsid w:val="00B37308"/>
    <w:rsid w:val="00B43715"/>
    <w:rsid w:val="00B44A37"/>
    <w:rsid w:val="00B46D53"/>
    <w:rsid w:val="00B51404"/>
    <w:rsid w:val="00B6096E"/>
    <w:rsid w:val="00B62215"/>
    <w:rsid w:val="00B637D9"/>
    <w:rsid w:val="00B65EF5"/>
    <w:rsid w:val="00B713E6"/>
    <w:rsid w:val="00B757EC"/>
    <w:rsid w:val="00B811C1"/>
    <w:rsid w:val="00B853CA"/>
    <w:rsid w:val="00B930C4"/>
    <w:rsid w:val="00BA2CA9"/>
    <w:rsid w:val="00BA4D5C"/>
    <w:rsid w:val="00BA79AF"/>
    <w:rsid w:val="00BA7C55"/>
    <w:rsid w:val="00BB1D2A"/>
    <w:rsid w:val="00BB28FA"/>
    <w:rsid w:val="00BC0D71"/>
    <w:rsid w:val="00BC0F37"/>
    <w:rsid w:val="00BC4342"/>
    <w:rsid w:val="00BC652D"/>
    <w:rsid w:val="00BC6A6E"/>
    <w:rsid w:val="00BE154B"/>
    <w:rsid w:val="00BE79BA"/>
    <w:rsid w:val="00C0352C"/>
    <w:rsid w:val="00C0404E"/>
    <w:rsid w:val="00C10A1E"/>
    <w:rsid w:val="00C11FB0"/>
    <w:rsid w:val="00C16507"/>
    <w:rsid w:val="00C22D6C"/>
    <w:rsid w:val="00C241C9"/>
    <w:rsid w:val="00C2699D"/>
    <w:rsid w:val="00C36F6E"/>
    <w:rsid w:val="00C419C1"/>
    <w:rsid w:val="00C45C06"/>
    <w:rsid w:val="00C47F87"/>
    <w:rsid w:val="00C510BE"/>
    <w:rsid w:val="00C512CD"/>
    <w:rsid w:val="00C5172D"/>
    <w:rsid w:val="00C536EB"/>
    <w:rsid w:val="00C612CD"/>
    <w:rsid w:val="00C6252D"/>
    <w:rsid w:val="00C66856"/>
    <w:rsid w:val="00C74074"/>
    <w:rsid w:val="00C76CC9"/>
    <w:rsid w:val="00C817E2"/>
    <w:rsid w:val="00C85720"/>
    <w:rsid w:val="00C85AFC"/>
    <w:rsid w:val="00C8688B"/>
    <w:rsid w:val="00C87F09"/>
    <w:rsid w:val="00C91B6D"/>
    <w:rsid w:val="00C9260D"/>
    <w:rsid w:val="00CA105D"/>
    <w:rsid w:val="00CA223C"/>
    <w:rsid w:val="00CA63D0"/>
    <w:rsid w:val="00CB315E"/>
    <w:rsid w:val="00CC21A8"/>
    <w:rsid w:val="00CC2C20"/>
    <w:rsid w:val="00CC4652"/>
    <w:rsid w:val="00CD2537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31D52"/>
    <w:rsid w:val="00D357F4"/>
    <w:rsid w:val="00D35EE4"/>
    <w:rsid w:val="00D4169C"/>
    <w:rsid w:val="00D549B4"/>
    <w:rsid w:val="00D566EE"/>
    <w:rsid w:val="00D6500E"/>
    <w:rsid w:val="00D67A7C"/>
    <w:rsid w:val="00D70F85"/>
    <w:rsid w:val="00D85AD9"/>
    <w:rsid w:val="00D91D7E"/>
    <w:rsid w:val="00D96268"/>
    <w:rsid w:val="00D97C02"/>
    <w:rsid w:val="00DA1947"/>
    <w:rsid w:val="00DA21CE"/>
    <w:rsid w:val="00DA234E"/>
    <w:rsid w:val="00DA4E1F"/>
    <w:rsid w:val="00DC2855"/>
    <w:rsid w:val="00DC42C5"/>
    <w:rsid w:val="00DC56ED"/>
    <w:rsid w:val="00DC7F2E"/>
    <w:rsid w:val="00DE3372"/>
    <w:rsid w:val="00E00486"/>
    <w:rsid w:val="00E02961"/>
    <w:rsid w:val="00E035FD"/>
    <w:rsid w:val="00E07CE0"/>
    <w:rsid w:val="00E11475"/>
    <w:rsid w:val="00E13F0E"/>
    <w:rsid w:val="00E24807"/>
    <w:rsid w:val="00E24ED7"/>
    <w:rsid w:val="00E4703D"/>
    <w:rsid w:val="00E50936"/>
    <w:rsid w:val="00E515AE"/>
    <w:rsid w:val="00E52903"/>
    <w:rsid w:val="00E53623"/>
    <w:rsid w:val="00E54427"/>
    <w:rsid w:val="00E57165"/>
    <w:rsid w:val="00E646AB"/>
    <w:rsid w:val="00E7137F"/>
    <w:rsid w:val="00E72244"/>
    <w:rsid w:val="00E729F0"/>
    <w:rsid w:val="00E774B2"/>
    <w:rsid w:val="00E8345E"/>
    <w:rsid w:val="00E90897"/>
    <w:rsid w:val="00E91B22"/>
    <w:rsid w:val="00EA206C"/>
    <w:rsid w:val="00EA48C9"/>
    <w:rsid w:val="00EA6703"/>
    <w:rsid w:val="00EB0EC2"/>
    <w:rsid w:val="00EB25BE"/>
    <w:rsid w:val="00EC78F9"/>
    <w:rsid w:val="00EC79A8"/>
    <w:rsid w:val="00EE40B5"/>
    <w:rsid w:val="00EE738E"/>
    <w:rsid w:val="00EF3385"/>
    <w:rsid w:val="00EF3D97"/>
    <w:rsid w:val="00F02405"/>
    <w:rsid w:val="00F07909"/>
    <w:rsid w:val="00F107E0"/>
    <w:rsid w:val="00F10803"/>
    <w:rsid w:val="00F1142B"/>
    <w:rsid w:val="00F11529"/>
    <w:rsid w:val="00F13390"/>
    <w:rsid w:val="00F1629E"/>
    <w:rsid w:val="00F17ACC"/>
    <w:rsid w:val="00F17C96"/>
    <w:rsid w:val="00F231E0"/>
    <w:rsid w:val="00F312E9"/>
    <w:rsid w:val="00F31673"/>
    <w:rsid w:val="00F45097"/>
    <w:rsid w:val="00F46564"/>
    <w:rsid w:val="00F46DA1"/>
    <w:rsid w:val="00F51A26"/>
    <w:rsid w:val="00F51E1D"/>
    <w:rsid w:val="00F55F7B"/>
    <w:rsid w:val="00F56CEF"/>
    <w:rsid w:val="00F579F6"/>
    <w:rsid w:val="00F57CC0"/>
    <w:rsid w:val="00F62AE1"/>
    <w:rsid w:val="00F642B6"/>
    <w:rsid w:val="00F67C8C"/>
    <w:rsid w:val="00F722F8"/>
    <w:rsid w:val="00F74593"/>
    <w:rsid w:val="00F7656C"/>
    <w:rsid w:val="00F817D9"/>
    <w:rsid w:val="00F81969"/>
    <w:rsid w:val="00F82C4B"/>
    <w:rsid w:val="00F872F7"/>
    <w:rsid w:val="00F948AA"/>
    <w:rsid w:val="00FA2457"/>
    <w:rsid w:val="00FA3A55"/>
    <w:rsid w:val="00FA64EB"/>
    <w:rsid w:val="00FC5BBE"/>
    <w:rsid w:val="00FC694B"/>
    <w:rsid w:val="00FC6D6C"/>
    <w:rsid w:val="00FD298C"/>
    <w:rsid w:val="00FD64C5"/>
    <w:rsid w:val="00FE08C8"/>
    <w:rsid w:val="00FE1C07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3537"/>
    <o:shapelayout v:ext="edit">
      <o:idmap v:ext="edit" data="1"/>
    </o:shapelayout>
  </w:shapeDefaults>
  <w:decimalSymbol w:val=","/>
  <w:listSeparator w:val=";"/>
  <w14:docId w14:val="79D22224"/>
  <w15:docId w15:val="{C6C9B1DE-DE2E-4A81-BADC-B992A7ECF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8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713C7A"/>
    <w:pPr>
      <w:tabs>
        <w:tab w:val="left" w:pos="284"/>
        <w:tab w:val="right" w:leader="dot" w:pos="9771"/>
      </w:tabs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45">
    <w:name w:val="Pa45"/>
    <w:basedOn w:val="Default"/>
    <w:next w:val="Default"/>
    <w:uiPriority w:val="99"/>
    <w:rsid w:val="005A1BB3"/>
    <w:pPr>
      <w:spacing w:line="161" w:lineRule="atLeast"/>
    </w:pPr>
    <w:rPr>
      <w:rFonts w:ascii="Arial" w:hAnsi="Arial" w:cs="Arial"/>
      <w:color w:val="auto"/>
    </w:rPr>
  </w:style>
  <w:style w:type="character" w:customStyle="1" w:styleId="A70">
    <w:name w:val="A7"/>
    <w:uiPriority w:val="99"/>
    <w:rsid w:val="005A1BB3"/>
    <w:rPr>
      <w:color w:val="000000"/>
      <w:sz w:val="18"/>
      <w:szCs w:val="18"/>
    </w:rPr>
  </w:style>
  <w:style w:type="paragraph" w:customStyle="1" w:styleId="Pa15">
    <w:name w:val="Pa15"/>
    <w:basedOn w:val="Default"/>
    <w:next w:val="Default"/>
    <w:uiPriority w:val="99"/>
    <w:rsid w:val="00D67A7C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485C81"/>
    <w:rPr>
      <w:b/>
      <w:bCs/>
      <w:i/>
      <w:iCs/>
      <w:color w:val="000000"/>
      <w:sz w:val="16"/>
      <w:szCs w:val="16"/>
    </w:rPr>
  </w:style>
  <w:style w:type="paragraph" w:customStyle="1" w:styleId="Pa59">
    <w:name w:val="Pa59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paragraph" w:customStyle="1" w:styleId="Pa0">
    <w:name w:val="Pa0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character" w:customStyle="1" w:styleId="A14">
    <w:name w:val="A14"/>
    <w:uiPriority w:val="99"/>
    <w:rsid w:val="00F46564"/>
    <w:rPr>
      <w:color w:val="000000"/>
      <w:sz w:val="10"/>
      <w:szCs w:val="10"/>
    </w:rPr>
  </w:style>
  <w:style w:type="character" w:customStyle="1" w:styleId="20">
    <w:name w:val="Заголовок 2 Знак"/>
    <w:basedOn w:val="a0"/>
    <w:link w:val="2"/>
    <w:uiPriority w:val="9"/>
    <w:semiHidden/>
    <w:rsid w:val="00EA48C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fontstyle01">
    <w:name w:val="fontstyle01"/>
    <w:basedOn w:val="a0"/>
    <w:rsid w:val="001A26B7"/>
    <w:rPr>
      <w:rFonts w:ascii="ArialMT" w:eastAsia="ArialMT" w:hAnsi="ArialMT" w:hint="eastAsia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865C7-879D-4E27-B0FF-CE7E9005B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BF35B5F5</Template>
  <TotalTime>33</TotalTime>
  <Pages>16</Pages>
  <Words>5580</Words>
  <Characters>31807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37313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20</cp:revision>
  <cp:lastPrinted>2021-03-26T08:29:00Z</cp:lastPrinted>
  <dcterms:created xsi:type="dcterms:W3CDTF">2023-11-14T11:50:00Z</dcterms:created>
  <dcterms:modified xsi:type="dcterms:W3CDTF">2026-07-21T10:07:00Z</dcterms:modified>
</cp:coreProperties>
</file>