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E53623" w:rsidRPr="00E53623">
              <w:rPr>
                <w:b/>
                <w:szCs w:val="28"/>
              </w:rPr>
              <w:t>RPIM-0.8HNAUN1Q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E53623" w:rsidP="00D03F3F">
            <w:pPr>
              <w:jc w:val="center"/>
              <w:rPr>
                <w:b/>
                <w:szCs w:val="28"/>
              </w:rPr>
            </w:pPr>
            <w:r w:rsidRPr="00E53623">
              <w:rPr>
                <w:b/>
                <w:szCs w:val="28"/>
              </w:rPr>
              <w:t>RPIM-0.8HNAUN1Q</w:t>
            </w:r>
            <w:r w:rsidR="0083308E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82BF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A82BFD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7F0E8B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CB3412" w:rsidRPr="00CB3412" w:rsidRDefault="00CB3412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E53623" w:rsidP="005F1AD5">
            <w:pPr>
              <w:jc w:val="center"/>
              <w:rPr>
                <w:sz w:val="22"/>
                <w:szCs w:val="22"/>
              </w:rPr>
            </w:pPr>
            <w:r w:rsidRPr="00E53623">
              <w:rPr>
                <w:sz w:val="22"/>
                <w:szCs w:val="22"/>
              </w:rPr>
              <w:t>RPIM-0.8HNAUN1Q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E53623" w:rsidP="005F1AD5">
            <w:pPr>
              <w:jc w:val="center"/>
              <w:rPr>
                <w:sz w:val="22"/>
                <w:szCs w:val="22"/>
              </w:rPr>
            </w:pPr>
            <w:r w:rsidRPr="00E53623">
              <w:rPr>
                <w:sz w:val="22"/>
                <w:szCs w:val="22"/>
              </w:rPr>
              <w:t>RPIM-0.8HNAUN1Q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A82BF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A82BFD" w:rsidRPr="00F0163C" w:rsidRDefault="00A82BFD" w:rsidP="00A82BFD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A82BFD" w:rsidRPr="0043742C" w:rsidRDefault="00A82BFD" w:rsidP="00A82BF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A82BF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A82BFD" w:rsidRPr="00F0163C" w:rsidRDefault="00A82BFD" w:rsidP="00A82B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A82BFD" w:rsidRPr="0043742C" w:rsidRDefault="00A82BFD" w:rsidP="00A82B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A82BFD" w:rsidRPr="00CC2C20" w:rsidTr="008B6E0F">
        <w:trPr>
          <w:trHeight w:val="492"/>
        </w:trPr>
        <w:tc>
          <w:tcPr>
            <w:tcW w:w="2627" w:type="dxa"/>
            <w:vAlign w:val="center"/>
          </w:tcPr>
          <w:p w:rsidR="00A82BFD" w:rsidRPr="00F0163C" w:rsidRDefault="00A82BFD" w:rsidP="00A82BFD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A82BFD" w:rsidRDefault="00A82BFD" w:rsidP="00A82BF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A82BFD" w:rsidRDefault="00A82BFD" w:rsidP="00A82BF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A82BFD" w:rsidRDefault="00A82BFD" w:rsidP="00A82BF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A82BFD" w:rsidRPr="009A1BB8" w:rsidRDefault="00A82BFD" w:rsidP="00A82BF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A82BFD" w:rsidRPr="009C0E86" w:rsidRDefault="00A82BFD" w:rsidP="00A82B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82BFD" w:rsidRPr="00F0163C" w:rsidRDefault="00A82BFD" w:rsidP="00A82BFD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A82BFD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A82BFD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CB3412" w:rsidRPr="00CB3412" w:rsidRDefault="00CB3412" w:rsidP="00CB3412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CB3412" w:rsidRPr="003148A4" w:rsidRDefault="00CB3412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CB3412" w:rsidRDefault="00CB341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631E34" w:rsidRDefault="00631E34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790367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086061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</w:t>
            </w:r>
            <w:r w:rsidR="0010075D">
              <w:rPr>
                <w:sz w:val="22"/>
                <w:szCs w:val="22"/>
                <w:lang w:val="en-US"/>
              </w:rPr>
              <w:t>/8/7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32/27/24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CB34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CB34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CB34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D961AB" w:rsidRDefault="00D961AB" w:rsidP="00D961AB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D961AB" w:rsidP="00D961AB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CB34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96F35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>
              <w:rPr>
                <w:sz w:val="22"/>
                <w:szCs w:val="22"/>
                <w:lang w:val="en-US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>
              <w:rPr>
                <w:sz w:val="22"/>
                <w:szCs w:val="22"/>
                <w:lang w:val="en-US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B811C1" w:rsidP="00790367">
            <w:pPr>
              <w:jc w:val="center"/>
              <w:rPr>
                <w:sz w:val="22"/>
                <w:szCs w:val="22"/>
              </w:rPr>
            </w:pPr>
            <w:r w:rsidRPr="00B811C1">
              <w:rPr>
                <w:sz w:val="22"/>
                <w:szCs w:val="22"/>
              </w:rPr>
              <w:t>0.44</w:t>
            </w:r>
          </w:p>
        </w:tc>
      </w:tr>
      <w:tr w:rsidR="00C96EEF" w:rsidRPr="00AD1C4D" w:rsidTr="00072DC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C96EEF" w:rsidRPr="00E4197E" w:rsidRDefault="00C96EEF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C96EEF" w:rsidRPr="00E4197E" w:rsidRDefault="00C96EEF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C96EEF" w:rsidRPr="00631E34" w:rsidRDefault="00631E34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CB3412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CB3412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CB3412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CB3412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CB341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CB3412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CB3412">
                <w:rPr>
                  <w:sz w:val="22"/>
                  <w:szCs w:val="22"/>
                </w:rPr>
                <w:t>-32</w:t>
              </w:r>
            </w:hyperlink>
            <w:r w:rsidRPr="00CB3412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CB3412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CB3412">
              <w:rPr>
                <w:sz w:val="22"/>
                <w:szCs w:val="22"/>
                <w:vertAlign w:val="subscript"/>
              </w:rPr>
              <w:t>2</w:t>
            </w:r>
            <w:r w:rsidRPr="00CB3412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CB3412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CB3412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CB3412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CB3412">
                <w:rPr>
                  <w:sz w:val="22"/>
                  <w:szCs w:val="22"/>
                </w:rPr>
                <w:t>-125</w:t>
              </w:r>
            </w:hyperlink>
            <w:r w:rsidRPr="00CB3412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CB3412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CB3412">
              <w:rPr>
                <w:sz w:val="22"/>
                <w:szCs w:val="22"/>
                <w:vertAlign w:val="subscript"/>
              </w:rPr>
              <w:t>3</w:t>
            </w:r>
            <w:r w:rsidRPr="00CB3412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196F3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CB3412" w:rsidRDefault="00CB3412" w:rsidP="00414495">
      <w:pPr>
        <w:jc w:val="both"/>
        <w:rPr>
          <w:sz w:val="22"/>
          <w:szCs w:val="22"/>
        </w:rPr>
      </w:pPr>
    </w:p>
    <w:p w:rsidR="00CB3412" w:rsidRDefault="00CB3412" w:rsidP="00414495">
      <w:pPr>
        <w:jc w:val="both"/>
        <w:rPr>
          <w:sz w:val="22"/>
          <w:szCs w:val="22"/>
        </w:rPr>
      </w:pPr>
    </w:p>
    <w:p w:rsidR="00CB3412" w:rsidRDefault="00CB3412" w:rsidP="00414495">
      <w:pPr>
        <w:jc w:val="both"/>
        <w:rPr>
          <w:sz w:val="22"/>
          <w:szCs w:val="22"/>
        </w:rPr>
      </w:pPr>
    </w:p>
    <w:p w:rsidR="00CB3412" w:rsidRDefault="00CB3412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CB3412" w:rsidRPr="00573C0B" w:rsidRDefault="00CB3412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85154C" w:rsidRPr="0085154C">
        <w:rPr>
          <w:sz w:val="22"/>
          <w:szCs w:val="22"/>
        </w:rPr>
        <w:t xml:space="preserve">RPIM-0.8HNAUN1Q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CB3412" w:rsidRDefault="00CB3412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3412" w:rsidRDefault="00CB3412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232E9" w:rsidRPr="008F31F7" w:rsidRDefault="008232E9" w:rsidP="008232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232E9" w:rsidRPr="003F1F02" w:rsidRDefault="008232E9" w:rsidP="008232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8232E9" w:rsidRDefault="008232E9" w:rsidP="008232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8232E9" w:rsidRPr="003F1F02" w:rsidRDefault="008232E9" w:rsidP="008232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232E9" w:rsidRDefault="008232E9" w:rsidP="008232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8232E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3F5DB6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508741" cy="19526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248" cy="1958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3F5D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CB3412" w:rsidRPr="000F41B6" w:rsidRDefault="00CB3412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B53175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277870" cy="263080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CB3412" w:rsidRPr="00515009" w:rsidRDefault="00CB3412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412" w:rsidRDefault="00CB3412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7F0E8B" w:rsidRDefault="007F0E8B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CB3412" w:rsidRPr="00057246" w:rsidRDefault="00CB3412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CB3412" w:rsidRPr="00CB3412" w:rsidRDefault="00CB3412" w:rsidP="00CB3412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89788D" w:rsidRPr="00EA48C9" w:rsidRDefault="0089788D" w:rsidP="00701E82">
      <w:pPr>
        <w:ind w:firstLine="709"/>
      </w:pPr>
    </w:p>
    <w:p w:rsidR="00EA6703" w:rsidRDefault="009A73C9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9434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9A73C9" w:rsidRDefault="009A73C9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CB3412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CB3412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CB341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6F088A" w:rsidP="00074268">
            <w:pPr>
              <w:spacing w:before="60"/>
              <w:ind w:right="-28"/>
              <w:jc w:val="center"/>
              <w:rPr>
                <w:b/>
              </w:rPr>
            </w:pPr>
            <w:r w:rsidRPr="006F088A">
              <w:rPr>
                <w:b/>
                <w:sz w:val="22"/>
                <w:szCs w:val="22"/>
              </w:rPr>
              <w:t>RPIM-0.8HNAUN1Q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82BF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6F088A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6F088A">
              <w:rPr>
                <w:b/>
                <w:sz w:val="22"/>
                <w:szCs w:val="22"/>
              </w:rPr>
              <w:t>RPIM-0.8HNAUN1Q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7F0E8B" w:rsidRDefault="007F0E8B" w:rsidP="007F0E8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F0E8B" w:rsidRDefault="007F0E8B" w:rsidP="007F0E8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7F0E8B" w:rsidRDefault="007F0E8B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79036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53623">
                                <w:rPr>
                                  <w:b/>
                                  <w:sz w:val="22"/>
                                  <w:szCs w:val="22"/>
                                </w:rPr>
                                <w:t>RPIM-0.8HNAUN1Q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2BF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3623">
                                <w:rPr>
                                  <w:b/>
                                  <w:sz w:val="18"/>
                                  <w:szCs w:val="18"/>
                                </w:rPr>
                                <w:t>RPIM-0.8HNAUN1Q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79036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53623">
                          <w:rPr>
                            <w:b/>
                            <w:sz w:val="22"/>
                            <w:szCs w:val="22"/>
                          </w:rPr>
                          <w:t>RPIM-0.8HNAUN1Q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82BF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3623">
                          <w:rPr>
                            <w:b/>
                            <w:sz w:val="18"/>
                            <w:szCs w:val="18"/>
                          </w:rPr>
                          <w:t>RPIM-0.8HNAUN1Q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2BF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B143AF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143AF">
                                <w:rPr>
                                  <w:b/>
                                  <w:sz w:val="22"/>
                                  <w:szCs w:val="22"/>
                                </w:rPr>
                                <w:t>RPIM-0.8HNAUN1Q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82BF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B143AF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143AF">
                          <w:rPr>
                            <w:b/>
                            <w:sz w:val="22"/>
                            <w:szCs w:val="22"/>
                          </w:rPr>
                          <w:t>RPIM-0.8HNAUN1Q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82BF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790367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6F088A">
                                <w:rPr>
                                  <w:b/>
                                  <w:sz w:val="22"/>
                                  <w:szCs w:val="22"/>
                                </w:rPr>
                                <w:t>RPIM-0.8HNAUN1Q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82BF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790367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6F088A">
                          <w:rPr>
                            <w:b/>
                            <w:sz w:val="22"/>
                            <w:szCs w:val="22"/>
                          </w:rPr>
                          <w:t>RPIM-0.8HNAUN1Q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6E67"/>
    <w:rsid w:val="00057BCD"/>
    <w:rsid w:val="00057CBB"/>
    <w:rsid w:val="00073C25"/>
    <w:rsid w:val="00074268"/>
    <w:rsid w:val="000779F8"/>
    <w:rsid w:val="000814C8"/>
    <w:rsid w:val="000841AF"/>
    <w:rsid w:val="00086061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37526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D1C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3F5DB6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31E34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0E8B"/>
    <w:rsid w:val="007F1147"/>
    <w:rsid w:val="007F3078"/>
    <w:rsid w:val="007F5924"/>
    <w:rsid w:val="00800294"/>
    <w:rsid w:val="008003C3"/>
    <w:rsid w:val="0080405C"/>
    <w:rsid w:val="00804B73"/>
    <w:rsid w:val="00810B70"/>
    <w:rsid w:val="00815656"/>
    <w:rsid w:val="00815C58"/>
    <w:rsid w:val="008232E9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A73C9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2BFD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53175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5E67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96EEF"/>
    <w:rsid w:val="00CA105D"/>
    <w:rsid w:val="00CA223C"/>
    <w:rsid w:val="00CA63D0"/>
    <w:rsid w:val="00CB315E"/>
    <w:rsid w:val="00CB3412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1AB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3F0E"/>
    <w:rsid w:val="00E24807"/>
    <w:rsid w:val="00E24ED7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566DD3F5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7CD23-E59F-4C90-8CB6-4A68E3233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104</TotalTime>
  <Pages>35</Pages>
  <Words>5578</Words>
  <Characters>31800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47</cp:revision>
  <cp:lastPrinted>2021-03-26T08:29:00Z</cp:lastPrinted>
  <dcterms:created xsi:type="dcterms:W3CDTF">2023-11-14T09:44:00Z</dcterms:created>
  <dcterms:modified xsi:type="dcterms:W3CDTF">2026-07-21T10:07:00Z</dcterms:modified>
</cp:coreProperties>
</file>