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275487" w:rsidTr="00275487">
        <w:tc>
          <w:tcPr>
            <w:tcW w:w="2376" w:type="dxa"/>
          </w:tcPr>
          <w:p w:rsidR="00275487" w:rsidRPr="00B02AA8" w:rsidRDefault="00275487" w:rsidP="002754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Cs w:val="28"/>
                <w:u w:val="single"/>
                <w:lang w:val="en-US"/>
              </w:rPr>
              <w:br w:type="page"/>
            </w: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275487" w:rsidTr="00275487">
        <w:tc>
          <w:tcPr>
            <w:tcW w:w="2376" w:type="dxa"/>
          </w:tcPr>
          <w:p w:rsidR="00275487" w:rsidRPr="001A6BBE" w:rsidRDefault="00275487" w:rsidP="00275487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5D2076" w:rsidRDefault="005D2076" w:rsidP="005D2076">
      <w:pPr>
        <w:jc w:val="center"/>
        <w:rPr>
          <w:sz w:val="40"/>
          <w:szCs w:val="40"/>
          <w:lang w:val="en-US"/>
        </w:rPr>
      </w:pPr>
    </w:p>
    <w:p w:rsidR="005D2076" w:rsidRDefault="005D2076" w:rsidP="005D2076">
      <w:pPr>
        <w:jc w:val="center"/>
        <w:rPr>
          <w:sz w:val="40"/>
          <w:szCs w:val="40"/>
          <w:lang w:val="en-US"/>
        </w:rPr>
      </w:pPr>
    </w:p>
    <w:p w:rsidR="005D2076" w:rsidRDefault="005D2076" w:rsidP="005D2076">
      <w:pPr>
        <w:jc w:val="center"/>
        <w:rPr>
          <w:sz w:val="40"/>
          <w:szCs w:val="40"/>
          <w:lang w:val="en-US"/>
        </w:rPr>
      </w:pPr>
    </w:p>
    <w:p w:rsidR="005D2076" w:rsidRDefault="005D2076" w:rsidP="005D2076">
      <w:pPr>
        <w:jc w:val="center"/>
        <w:rPr>
          <w:sz w:val="40"/>
          <w:szCs w:val="40"/>
        </w:rPr>
      </w:pPr>
    </w:p>
    <w:p w:rsidR="005D2076" w:rsidRPr="00054A54" w:rsidRDefault="005D2076" w:rsidP="005D2076">
      <w:pPr>
        <w:jc w:val="center"/>
        <w:rPr>
          <w:sz w:val="40"/>
          <w:szCs w:val="40"/>
        </w:rPr>
      </w:pPr>
    </w:p>
    <w:tbl>
      <w:tblPr>
        <w:tblW w:w="808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5D2076" w:rsidTr="00275487">
        <w:trPr>
          <w:jc w:val="center"/>
        </w:trPr>
        <w:tc>
          <w:tcPr>
            <w:tcW w:w="8080" w:type="dxa"/>
            <w:shd w:val="clear" w:color="auto" w:fill="auto"/>
          </w:tcPr>
          <w:p w:rsidR="005D2076" w:rsidRPr="00734999" w:rsidRDefault="005D2076" w:rsidP="00275487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>КАНАЛЬН</w:t>
            </w:r>
            <w:r>
              <w:rPr>
                <w:b/>
                <w:szCs w:val="28"/>
              </w:rPr>
              <w:t>ЫЙ</w:t>
            </w:r>
            <w:r w:rsidRPr="00E00486">
              <w:rPr>
                <w:b/>
                <w:szCs w:val="28"/>
              </w:rPr>
              <w:t xml:space="preserve"> ВНУТРЕННИЙ БЛОК </w:t>
            </w:r>
            <w:r>
              <w:rPr>
                <w:b/>
                <w:szCs w:val="28"/>
              </w:rPr>
              <w:t>МИНИ</w:t>
            </w:r>
            <w:r w:rsidRPr="00E00486">
              <w:rPr>
                <w:b/>
                <w:szCs w:val="28"/>
              </w:rPr>
              <w:t xml:space="preserve"> П</w:t>
            </w:r>
            <w:r>
              <w:rPr>
                <w:b/>
                <w:szCs w:val="28"/>
              </w:rPr>
              <w:t>РОМЫШЛЕННОГО НАЗНАЧЕНИЯ RPIM-0.8</w:t>
            </w:r>
            <w:r w:rsidRPr="00292B85">
              <w:rPr>
                <w:b/>
                <w:szCs w:val="28"/>
              </w:rPr>
              <w:t>FSN4E</w:t>
            </w:r>
            <w:r>
              <w:rPr>
                <w:b/>
                <w:szCs w:val="28"/>
              </w:rPr>
              <w:t>(</w:t>
            </w:r>
            <w:r w:rsidRPr="00B8215E">
              <w:rPr>
                <w:b/>
                <w:szCs w:val="28"/>
              </w:rPr>
              <w:t>-DU</w:t>
            </w:r>
            <w:r>
              <w:rPr>
                <w:b/>
                <w:szCs w:val="28"/>
              </w:rPr>
              <w:t>)</w:t>
            </w:r>
          </w:p>
        </w:tc>
      </w:tr>
      <w:tr w:rsidR="005D2076" w:rsidTr="00275487">
        <w:trPr>
          <w:jc w:val="center"/>
        </w:trPr>
        <w:tc>
          <w:tcPr>
            <w:tcW w:w="8080" w:type="dxa"/>
            <w:shd w:val="clear" w:color="auto" w:fill="auto"/>
          </w:tcPr>
          <w:p w:rsidR="005D2076" w:rsidRPr="007C2003" w:rsidRDefault="005D2076" w:rsidP="00275487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5D2076" w:rsidRDefault="005D2076" w:rsidP="005D2076">
      <w:pPr>
        <w:spacing w:line="360" w:lineRule="auto"/>
        <w:rPr>
          <w:szCs w:val="28"/>
        </w:rPr>
      </w:pPr>
    </w:p>
    <w:p w:rsidR="005D2076" w:rsidRPr="00735E07" w:rsidRDefault="005D2076" w:rsidP="005D2076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5D2076" w:rsidRDefault="005D2076" w:rsidP="005D2076">
      <w:pPr>
        <w:spacing w:line="360" w:lineRule="auto"/>
        <w:jc w:val="center"/>
        <w:rPr>
          <w:szCs w:val="28"/>
          <w:lang w:val="en-US"/>
        </w:rPr>
      </w:pPr>
    </w:p>
    <w:tbl>
      <w:tblPr>
        <w:tblW w:w="382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5D2076" w:rsidTr="00275487">
        <w:trPr>
          <w:jc w:val="center"/>
        </w:trPr>
        <w:tc>
          <w:tcPr>
            <w:tcW w:w="3828" w:type="dxa"/>
            <w:shd w:val="clear" w:color="auto" w:fill="auto"/>
          </w:tcPr>
          <w:p w:rsidR="005D2076" w:rsidRPr="007C2003" w:rsidRDefault="005D2076" w:rsidP="0027548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RPIM-0.8</w:t>
            </w:r>
            <w:r w:rsidRPr="00292B85">
              <w:rPr>
                <w:b/>
                <w:szCs w:val="28"/>
              </w:rPr>
              <w:t>FSN4E</w:t>
            </w:r>
            <w:r>
              <w:rPr>
                <w:b/>
                <w:szCs w:val="28"/>
              </w:rPr>
              <w:t>(</w:t>
            </w:r>
            <w:r w:rsidRPr="00B8215E">
              <w:rPr>
                <w:b/>
                <w:szCs w:val="28"/>
              </w:rPr>
              <w:t>-DU</w:t>
            </w:r>
            <w:r>
              <w:rPr>
                <w:b/>
                <w:szCs w:val="28"/>
              </w:rPr>
              <w:t>).</w:t>
            </w:r>
            <w:r w:rsidRPr="007C2003">
              <w:rPr>
                <w:b/>
                <w:szCs w:val="28"/>
              </w:rPr>
              <w:t>ПС</w:t>
            </w:r>
          </w:p>
        </w:tc>
      </w:tr>
      <w:tr w:rsidR="005D2076" w:rsidTr="00275487">
        <w:trPr>
          <w:jc w:val="center"/>
        </w:trPr>
        <w:tc>
          <w:tcPr>
            <w:tcW w:w="3828" w:type="dxa"/>
            <w:shd w:val="clear" w:color="auto" w:fill="auto"/>
          </w:tcPr>
          <w:p w:rsidR="005D2076" w:rsidRPr="007C2003" w:rsidRDefault="005D2076" w:rsidP="00275487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5D2076" w:rsidRPr="00B764F2" w:rsidRDefault="005D2076" w:rsidP="005D2076">
      <w:pPr>
        <w:jc w:val="center"/>
        <w:rPr>
          <w:szCs w:val="28"/>
        </w:rPr>
      </w:pPr>
    </w:p>
    <w:p w:rsidR="005D2076" w:rsidRPr="00DD0541" w:rsidRDefault="005D2076" w:rsidP="005D2076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 wp14:anchorId="1E215F3B" wp14:editId="014F0CCA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076" w:rsidRPr="00DD0541" w:rsidRDefault="005D2076" w:rsidP="005D2076">
      <w:pPr>
        <w:jc w:val="center"/>
        <w:rPr>
          <w:szCs w:val="28"/>
        </w:rPr>
      </w:pPr>
    </w:p>
    <w:p w:rsidR="005D2076" w:rsidRPr="00B764F2" w:rsidRDefault="005D2076" w:rsidP="005D2076">
      <w:pPr>
        <w:jc w:val="center"/>
        <w:rPr>
          <w:szCs w:val="28"/>
        </w:rPr>
      </w:pPr>
    </w:p>
    <w:p w:rsidR="005D2076" w:rsidRDefault="005D2076" w:rsidP="005D2076">
      <w:pPr>
        <w:jc w:val="center"/>
        <w:rPr>
          <w:szCs w:val="28"/>
        </w:rPr>
      </w:pPr>
    </w:p>
    <w:p w:rsidR="005D2076" w:rsidRDefault="005D2076" w:rsidP="005D2076">
      <w:pPr>
        <w:jc w:val="center"/>
        <w:rPr>
          <w:szCs w:val="28"/>
        </w:rPr>
      </w:pPr>
    </w:p>
    <w:p w:rsidR="005D2076" w:rsidRPr="00B764F2" w:rsidRDefault="006D207C" w:rsidP="005D2076">
      <w:pPr>
        <w:jc w:val="center"/>
        <w:rPr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0" allowOverlap="1" wp14:anchorId="68E5268C" wp14:editId="3A04B25D">
                <wp:simplePos x="0" y="0"/>
                <wp:positionH relativeFrom="page">
                  <wp:posOffset>288290</wp:posOffset>
                </wp:positionH>
                <wp:positionV relativeFrom="page">
                  <wp:posOffset>234315</wp:posOffset>
                </wp:positionV>
                <wp:extent cx="7018655" cy="10187940"/>
                <wp:effectExtent l="19050" t="19050" r="10795" b="41910"/>
                <wp:wrapNone/>
                <wp:docPr id="328" name="Группа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8655" cy="10187940"/>
                          <a:chOff x="510" y="397"/>
                          <a:chExt cx="11053" cy="16156"/>
                        </a:xfrm>
                      </wpg:grpSpPr>
                      <wps:wsp>
                        <wps:cNvPr id="329" name="Rectangle 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83" y="397"/>
                            <a:ext cx="10380" cy="1615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30" name="Group 3"/>
                        <wpg:cNvGrpSpPr>
                          <a:grpSpLocks/>
                        </wpg:cNvGrpSpPr>
                        <wpg:grpSpPr bwMode="auto">
                          <a:xfrm>
                            <a:off x="510" y="8391"/>
                            <a:ext cx="673" cy="8162"/>
                            <a:chOff x="5670" y="5670"/>
                            <a:chExt cx="680" cy="8221"/>
                          </a:xfrm>
                        </wpg:grpSpPr>
                        <wps:wsp>
                          <wps:cNvPr id="331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7655"/>
                              <a:ext cx="283" cy="14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D207C" w:rsidRDefault="006D207C" w:rsidP="006D207C">
                                <w:pPr>
                                  <w:pStyle w:val="ac"/>
                                </w:pPr>
                                <w:r>
                                  <w:t xml:space="preserve">Инв. № </w:t>
                                </w:r>
                                <w:proofErr w:type="spellStart"/>
                                <w:r>
                                  <w:t>дубл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xbxContent>
                          </wps:txbx>
                          <wps:bodyPr rot="0" vert="vert270" wrap="square" lIns="3600" tIns="3600" rIns="3600" bIns="3600" anchor="t" anchorCtr="0" upright="1">
                            <a:noAutofit/>
                          </wps:bodyPr>
                        </wps:wsp>
                        <wps:wsp>
                          <wps:cNvPr id="332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9072"/>
                              <a:ext cx="283" cy="14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D207C" w:rsidRDefault="006D207C" w:rsidP="006D207C">
                                <w:pPr>
                                  <w:pStyle w:val="ac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xbxContent>
                          </wps:txbx>
                          <wps:bodyPr rot="0" vert="vert270" wrap="square" lIns="3600" tIns="3600" rIns="3600" bIns="3600" anchor="t" anchorCtr="0" upright="1">
                            <a:noAutofit/>
                          </wps:bodyPr>
                        </wps:wsp>
                        <wps:wsp>
                          <wps:cNvPr id="333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283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D207C" w:rsidRDefault="006D207C" w:rsidP="006D207C">
                                <w:pPr>
                                  <w:pStyle w:val="ac"/>
                                </w:pPr>
                                <w:r>
                                  <w:t>Подп. и дата</w:t>
                                </w:r>
                              </w:p>
                            </w:txbxContent>
                          </wps:txbx>
                          <wps:bodyPr rot="0" vert="vert270" wrap="square" lIns="3600" tIns="3600" rIns="3600" bIns="3600" anchor="t" anchorCtr="0" upright="1">
                            <a:noAutofit/>
                          </wps:bodyPr>
                        </wps:wsp>
                        <wps:wsp>
                          <wps:cNvPr id="334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0490"/>
                              <a:ext cx="283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D207C" w:rsidRDefault="006D207C" w:rsidP="006D207C">
                                <w:pPr>
                                  <w:pStyle w:val="ac"/>
                                </w:pPr>
                                <w:r>
                                  <w:t>Подп. и дата</w:t>
                                </w:r>
                              </w:p>
                            </w:txbxContent>
                          </wps:txbx>
                          <wps:bodyPr rot="0" vert="vert270" wrap="square" lIns="3600" tIns="3600" rIns="3600" bIns="3600" anchor="t" anchorCtr="0" upright="1">
                            <a:noAutofit/>
                          </wps:bodyPr>
                        </wps:wsp>
                        <wps:wsp>
                          <wps:cNvPr id="335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2474"/>
                              <a:ext cx="283" cy="14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D207C" w:rsidRDefault="006D207C" w:rsidP="006D207C">
                                <w:pPr>
                                  <w:pStyle w:val="ac"/>
                                </w:pPr>
                                <w:r>
                                  <w:t>Инв. № подл.</w:t>
                                </w:r>
                              </w:p>
                            </w:txbxContent>
                          </wps:txbx>
                          <wps:bodyPr rot="0" vert="vert270" wrap="square" lIns="3600" tIns="3600" rIns="3600" bIns="3600" anchor="t" anchorCtr="0" upright="1">
                            <a:noAutofit/>
                          </wps:bodyPr>
                        </wps:wsp>
                        <wps:wsp>
                          <wps:cNvPr id="336" name="Lin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2474"/>
                              <a:ext cx="680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7" name="Lin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0490"/>
                              <a:ext cx="680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8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680" cy="822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" name="Line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54" y="5670"/>
                              <a:ext cx="0" cy="822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40" name="Line 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9072"/>
                              <a:ext cx="680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1" name="Line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7655"/>
                              <a:ext cx="680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68E5268C" id="Группа 328" o:spid="_x0000_s1026" style="position:absolute;left:0;text-align:left;margin-left:22.7pt;margin-top:18.45pt;width:552.65pt;height:802.2pt;z-index:251664384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" o:allowincell="f">
                <v:rect id="Rectangle 2" o:spid="_x0000_s1027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  <o:lock v:ext="edit" aspectratio="t"/>
                </v:rect>
                <v:group id="Group 3" o:spid="_x0000_s1028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  <v:textbox style="layout-flow:vertical;mso-layout-flow-alt:bottom-to-top" inset=".1mm,.1mm,.1mm,.1mm">
                      <w:txbxContent>
                        <w:p w:rsidR="006D207C" w:rsidRDefault="006D207C" w:rsidP="006D207C">
                          <w:pPr>
                            <w:pStyle w:val="ac"/>
                          </w:pPr>
                          <w:r>
                            <w:t xml:space="preserve">Инв. № </w:t>
                          </w:r>
                          <w:proofErr w:type="spellStart"/>
                          <w:r>
                            <w:t>дубл</w:t>
                          </w:r>
                          <w:proofErr w:type="spellEnd"/>
                          <w:r>
                            <w:t>.</w:t>
                          </w:r>
                        </w:p>
                      </w:txbxContent>
                    </v:textbox>
                  </v:shape>
                  <v:shape id="Text Box 5" o:spid="_x0000_s103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  <v:textbox style="layout-flow:vertical;mso-layout-flow-alt:bottom-to-top" inset=".1mm,.1mm,.1mm,.1mm">
                      <w:txbxContent>
                        <w:p w:rsidR="006D207C" w:rsidRDefault="006D207C" w:rsidP="006D207C">
                          <w:pPr>
                            <w:pStyle w:val="ac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xbxContent>
                    </v:textbox>
                  </v:shape>
                  <v:shape id="Text Box 6" o:spid="_x0000_s103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  <v:textbox style="layout-flow:vertical;mso-layout-flow-alt:bottom-to-top" inset=".1mm,.1mm,.1mm,.1mm">
                      <w:txbxContent>
                        <w:p w:rsidR="006D207C" w:rsidRDefault="006D207C" w:rsidP="006D207C">
                          <w:pPr>
                            <w:pStyle w:val="ac"/>
                          </w:pPr>
                          <w:r>
                            <w:t>Подп. и дата</w:t>
                          </w:r>
                        </w:p>
                      </w:txbxContent>
                    </v:textbox>
                  </v:shape>
                  <v:shape id="Text Box 7" o:spid="_x0000_s103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  <v:textbox style="layout-flow:vertical;mso-layout-flow-alt:bottom-to-top" inset=".1mm,.1mm,.1mm,.1mm">
                      <w:txbxContent>
                        <w:p w:rsidR="006D207C" w:rsidRDefault="006D207C" w:rsidP="006D207C">
                          <w:pPr>
                            <w:pStyle w:val="ac"/>
                          </w:pPr>
                          <w:r>
                            <w:t>Подп. и дата</w:t>
                          </w:r>
                        </w:p>
                      </w:txbxContent>
                    </v:textbox>
                  </v:shape>
                  <v:shape id="Text Box 8" o:spid="_x0000_s103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  <v:textbox style="layout-flow:vertical;mso-layout-flow-alt:bottom-to-top" inset=".1mm,.1mm,.1mm,.1mm">
                      <w:txbxContent>
                        <w:p w:rsidR="006D207C" w:rsidRDefault="006D207C" w:rsidP="006D207C">
                          <w:pPr>
                            <w:pStyle w:val="ac"/>
                          </w:pPr>
                          <w:r>
                            <w:t>Инв. № подл.</w:t>
                          </w:r>
                        </w:p>
                      </w:txbxContent>
                    </v:textbox>
                  </v:shape>
                  <v:line id="Line 9" o:spid="_x0000_s103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  <v:line id="Line 10" o:spid="_x0000_s103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  <v:rect id="Rectangle 11" o:spid="_x0000_s103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  <v:line id="Line 12" o:spid="_x0000_s103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  <v:line id="Line 13" o:spid="_x0000_s103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  <v:line id="Line 14" o:spid="_x0000_s103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  </v:group>
                <w10:wrap anchorx="page" anchory="page"/>
              </v:group>
            </w:pict>
          </mc:Fallback>
        </mc:AlternateContent>
      </w:r>
    </w:p>
    <w:p w:rsidR="005D2076" w:rsidRPr="00B764F2" w:rsidRDefault="005D2076" w:rsidP="005D2076">
      <w:pPr>
        <w:jc w:val="center"/>
      </w:pPr>
    </w:p>
    <w:p w:rsidR="005D2076" w:rsidRDefault="005D2076" w:rsidP="005D2076">
      <w:pPr>
        <w:jc w:val="center"/>
      </w:pPr>
    </w:p>
    <w:p w:rsidR="005D2076" w:rsidRPr="00054A54" w:rsidRDefault="005D2076" w:rsidP="005D2076">
      <w:pPr>
        <w:jc w:val="center"/>
        <w:rPr>
          <w:szCs w:val="28"/>
        </w:rPr>
      </w:pPr>
    </w:p>
    <w:p w:rsidR="005D2076" w:rsidRPr="00054A54" w:rsidRDefault="005D2076" w:rsidP="005D2076">
      <w:pPr>
        <w:jc w:val="center"/>
        <w:rPr>
          <w:szCs w:val="28"/>
        </w:rPr>
      </w:pPr>
    </w:p>
    <w:p w:rsidR="005D2076" w:rsidRPr="00054A54" w:rsidRDefault="005D2076" w:rsidP="005D2076">
      <w:pPr>
        <w:jc w:val="center"/>
        <w:rPr>
          <w:szCs w:val="28"/>
        </w:rPr>
      </w:pPr>
    </w:p>
    <w:p w:rsidR="005D2076" w:rsidRPr="00054A54" w:rsidRDefault="005D2076" w:rsidP="005D2076">
      <w:pPr>
        <w:jc w:val="center"/>
        <w:rPr>
          <w:szCs w:val="28"/>
        </w:rPr>
      </w:pPr>
    </w:p>
    <w:p w:rsidR="005D2076" w:rsidRPr="00054A54" w:rsidRDefault="005D2076" w:rsidP="005D2076">
      <w:pPr>
        <w:jc w:val="center"/>
        <w:rPr>
          <w:szCs w:val="28"/>
        </w:rPr>
      </w:pPr>
    </w:p>
    <w:p w:rsidR="005D2076" w:rsidRDefault="005D2076" w:rsidP="005D2076">
      <w:pPr>
        <w:jc w:val="center"/>
        <w:rPr>
          <w:szCs w:val="28"/>
        </w:rPr>
      </w:pPr>
      <w:bookmarkStart w:id="0" w:name="_GoBack"/>
      <w:bookmarkEnd w:id="0"/>
    </w:p>
    <w:p w:rsidR="005D2076" w:rsidRDefault="005D2076" w:rsidP="005D2076">
      <w:pPr>
        <w:jc w:val="center"/>
        <w:rPr>
          <w:szCs w:val="28"/>
        </w:rPr>
      </w:pPr>
    </w:p>
    <w:p w:rsidR="005D2076" w:rsidRDefault="005D2076" w:rsidP="005D2076">
      <w:pPr>
        <w:jc w:val="center"/>
        <w:rPr>
          <w:szCs w:val="28"/>
        </w:rPr>
      </w:pPr>
    </w:p>
    <w:p w:rsidR="005D2076" w:rsidRDefault="005D2076" w:rsidP="005D2076">
      <w:pPr>
        <w:jc w:val="center"/>
        <w:rPr>
          <w:szCs w:val="28"/>
        </w:rPr>
      </w:pPr>
    </w:p>
    <w:p w:rsidR="005D2076" w:rsidRDefault="005D2076" w:rsidP="005D2076">
      <w:pPr>
        <w:jc w:val="center"/>
        <w:rPr>
          <w:szCs w:val="28"/>
        </w:rPr>
      </w:pPr>
    </w:p>
    <w:p w:rsidR="005D2076" w:rsidRDefault="005D2076" w:rsidP="005D2076">
      <w:pPr>
        <w:jc w:val="center"/>
        <w:rPr>
          <w:szCs w:val="28"/>
        </w:rPr>
      </w:pPr>
    </w:p>
    <w:p w:rsidR="005D2076" w:rsidRDefault="005D2076" w:rsidP="005D2076">
      <w:pPr>
        <w:jc w:val="center"/>
        <w:rPr>
          <w:szCs w:val="28"/>
        </w:rPr>
      </w:pPr>
    </w:p>
    <w:p w:rsidR="005D2076" w:rsidRPr="00054A54" w:rsidRDefault="005D2076" w:rsidP="005D2076">
      <w:pPr>
        <w:jc w:val="center"/>
        <w:rPr>
          <w:szCs w:val="28"/>
        </w:rPr>
      </w:pPr>
    </w:p>
    <w:p w:rsidR="005D2076" w:rsidRDefault="005D2076" w:rsidP="005D2076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7A6240">
        <w:rPr>
          <w:sz w:val="22"/>
          <w:szCs w:val="22"/>
          <w:lang w:val="en-US"/>
        </w:rPr>
        <w:t>3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7A6240" w:rsidRDefault="007A6240" w:rsidP="005D2076">
      <w:pPr>
        <w:jc w:val="center"/>
        <w:rPr>
          <w:sz w:val="22"/>
          <w:szCs w:val="22"/>
        </w:rPr>
      </w:pPr>
    </w:p>
    <w:p w:rsidR="005D2076" w:rsidRPr="000047E2" w:rsidRDefault="005D2076" w:rsidP="005D2076">
      <w:pPr>
        <w:spacing w:after="240"/>
        <w:jc w:val="center"/>
        <w:rPr>
          <w:b/>
          <w:sz w:val="22"/>
          <w:szCs w:val="22"/>
        </w:rPr>
      </w:pPr>
      <w:bookmarkStart w:id="1" w:name="_Toc85529564"/>
      <w:r w:rsidRPr="000047E2">
        <w:rPr>
          <w:b/>
          <w:sz w:val="22"/>
          <w:szCs w:val="22"/>
        </w:rPr>
        <w:lastRenderedPageBreak/>
        <w:t xml:space="preserve">СОДЕРЖАНИЕ </w:t>
      </w:r>
    </w:p>
    <w:p w:rsidR="005D2076" w:rsidRPr="000047E2" w:rsidRDefault="005D2076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047E2">
        <w:rPr>
          <w:sz w:val="22"/>
          <w:szCs w:val="22"/>
        </w:rPr>
        <w:fldChar w:fldCharType="begin"/>
      </w:r>
      <w:r w:rsidRPr="000047E2">
        <w:rPr>
          <w:sz w:val="22"/>
          <w:szCs w:val="22"/>
        </w:rPr>
        <w:instrText xml:space="preserve"> TOC \o "1-3" \h \z \u </w:instrText>
      </w:r>
      <w:r w:rsidRPr="000047E2">
        <w:rPr>
          <w:sz w:val="22"/>
          <w:szCs w:val="22"/>
        </w:rPr>
        <w:fldChar w:fldCharType="separate"/>
      </w:r>
      <w:hyperlink w:anchor="_Toc154414511" w:history="1">
        <w:r w:rsidRPr="000047E2">
          <w:rPr>
            <w:rStyle w:val="ad"/>
            <w:noProof/>
            <w:sz w:val="22"/>
            <w:szCs w:val="22"/>
          </w:rPr>
          <w:t>Введение</w:t>
        </w:r>
        <w:r w:rsidRPr="000047E2">
          <w:rPr>
            <w:noProof/>
            <w:webHidden/>
            <w:sz w:val="22"/>
            <w:szCs w:val="22"/>
          </w:rPr>
          <w:tab/>
        </w:r>
        <w:r w:rsidRPr="000047E2">
          <w:rPr>
            <w:noProof/>
            <w:webHidden/>
            <w:sz w:val="22"/>
            <w:szCs w:val="22"/>
          </w:rPr>
          <w:fldChar w:fldCharType="begin"/>
        </w:r>
        <w:r w:rsidRPr="000047E2">
          <w:rPr>
            <w:noProof/>
            <w:webHidden/>
            <w:sz w:val="22"/>
            <w:szCs w:val="22"/>
          </w:rPr>
          <w:instrText xml:space="preserve"> PAGEREF _Toc154414511 \h </w:instrText>
        </w:r>
        <w:r w:rsidRPr="000047E2">
          <w:rPr>
            <w:noProof/>
            <w:webHidden/>
            <w:sz w:val="22"/>
            <w:szCs w:val="22"/>
          </w:rPr>
        </w:r>
        <w:r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3</w:t>
        </w:r>
        <w:r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2" w:history="1">
        <w:r w:rsidR="005D2076" w:rsidRPr="000047E2">
          <w:rPr>
            <w:rStyle w:val="ad"/>
            <w:noProof/>
            <w:sz w:val="22"/>
            <w:szCs w:val="22"/>
          </w:rPr>
          <w:t>1.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Общие сведения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_Toc154414512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4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3" w:history="1">
        <w:r w:rsidR="005D2076" w:rsidRPr="000047E2">
          <w:rPr>
            <w:rStyle w:val="ad"/>
            <w:noProof/>
            <w:sz w:val="22"/>
            <w:szCs w:val="22"/>
          </w:rPr>
          <w:t>2.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Основные технические данные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_Toc154414513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5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4" w:history="1">
        <w:r w:rsidR="005D2076" w:rsidRPr="000047E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_Toc154414514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5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5" w:history="1">
        <w:r w:rsidR="005D2076" w:rsidRPr="000047E2">
          <w:rPr>
            <w:rStyle w:val="ad"/>
            <w:noProof/>
            <w:sz w:val="22"/>
            <w:szCs w:val="22"/>
          </w:rPr>
          <w:t>2.2 Описание изделия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_Toc154414515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6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6" w:history="1">
        <w:r w:rsidR="005D2076" w:rsidRPr="000047E2">
          <w:rPr>
            <w:rStyle w:val="ad"/>
            <w:noProof/>
            <w:sz w:val="22"/>
            <w:szCs w:val="22"/>
          </w:rPr>
          <w:t>2.3</w:t>
        </w:r>
        <w:r w:rsidR="000D5881">
          <w:rPr>
            <w:rStyle w:val="ad"/>
            <w:noProof/>
            <w:sz w:val="22"/>
            <w:szCs w:val="22"/>
          </w:rPr>
          <w:t xml:space="preserve"> </w:t>
        </w:r>
        <w:r w:rsidR="005D2076" w:rsidRPr="000047E2">
          <w:rPr>
            <w:rStyle w:val="ad"/>
            <w:noProof/>
            <w:sz w:val="22"/>
            <w:szCs w:val="22"/>
          </w:rPr>
          <w:t>Принцип работы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_Toc154414516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6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7" w:history="1">
        <w:r w:rsidR="005D2076" w:rsidRPr="000047E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_Toc154414517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7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8" w:history="1">
        <w:r w:rsidR="005D2076" w:rsidRPr="000047E2">
          <w:rPr>
            <w:rStyle w:val="ad"/>
            <w:noProof/>
            <w:sz w:val="22"/>
            <w:szCs w:val="22"/>
          </w:rPr>
          <w:t>2.5 Маркировка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_Toc154414518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8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9" w:history="1">
        <w:r w:rsidR="005D2076" w:rsidRPr="000047E2">
          <w:rPr>
            <w:rStyle w:val="ad"/>
            <w:noProof/>
            <w:sz w:val="22"/>
            <w:szCs w:val="22"/>
          </w:rPr>
          <w:t>3.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Комплектность поставки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_Toc154414519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9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0" w:history="1">
        <w:r w:rsidR="005D2076" w:rsidRPr="000047E2">
          <w:rPr>
            <w:rStyle w:val="ad"/>
            <w:noProof/>
            <w:sz w:val="22"/>
            <w:szCs w:val="22"/>
          </w:rPr>
          <w:t>4.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Чертеж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_Toc154414520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10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1" w:history="1">
        <w:r w:rsidR="005D2076" w:rsidRPr="000047E2">
          <w:rPr>
            <w:rStyle w:val="ad"/>
            <w:noProof/>
            <w:sz w:val="22"/>
            <w:szCs w:val="22"/>
          </w:rPr>
          <w:t>5.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Гарантии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_Toc154414521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11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2" w:history="1">
        <w:r w:rsidR="005D2076" w:rsidRPr="000047E2">
          <w:rPr>
            <w:rStyle w:val="ad"/>
            <w:noProof/>
            <w:sz w:val="22"/>
            <w:szCs w:val="22"/>
          </w:rPr>
          <w:t>6.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_Toc154414522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12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3" w:history="1">
        <w:r w:rsidR="005D2076" w:rsidRPr="000047E2">
          <w:rPr>
            <w:rStyle w:val="ad"/>
            <w:noProof/>
            <w:sz w:val="22"/>
            <w:szCs w:val="22"/>
          </w:rPr>
          <w:t>7.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Свидетельство о приемке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_Toc154414523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13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4" w:history="1">
        <w:r w:rsidR="005D2076" w:rsidRPr="000047E2">
          <w:rPr>
            <w:rStyle w:val="ad"/>
            <w:noProof/>
            <w:sz w:val="22"/>
            <w:szCs w:val="22"/>
          </w:rPr>
          <w:t>8.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Консервация*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_Toc154414524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14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5" w:history="1">
        <w:r w:rsidR="005D2076" w:rsidRPr="000047E2">
          <w:rPr>
            <w:rStyle w:val="ad"/>
            <w:noProof/>
            <w:sz w:val="22"/>
            <w:szCs w:val="22"/>
          </w:rPr>
          <w:t>9.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Сведения об утилизации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_Toc154414525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15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6" w:history="1">
        <w:r w:rsidR="005D2076" w:rsidRPr="000047E2">
          <w:rPr>
            <w:rStyle w:val="ad"/>
            <w:noProof/>
            <w:sz w:val="22"/>
            <w:szCs w:val="22"/>
          </w:rPr>
          <w:t>10.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Требования безопасности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_Toc154414526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16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7" w:history="1">
        <w:r w:rsidR="005D2076" w:rsidRPr="000047E2">
          <w:rPr>
            <w:rStyle w:val="ad"/>
            <w:noProof/>
            <w:sz w:val="22"/>
            <w:szCs w:val="22"/>
          </w:rPr>
          <w:t>10.1 Общие требования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_Toc154414527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18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8" w:history="1">
        <w:r w:rsidR="005D2076" w:rsidRPr="000047E2">
          <w:rPr>
            <w:rStyle w:val="ad"/>
            <w:noProof/>
            <w:sz w:val="22"/>
            <w:szCs w:val="22"/>
          </w:rPr>
          <w:t>11.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Прием и передача изделия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_Toc154414528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19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9" w:history="1">
        <w:r w:rsidR="005D2076" w:rsidRPr="000047E2">
          <w:rPr>
            <w:rStyle w:val="ad"/>
            <w:noProof/>
            <w:sz w:val="22"/>
            <w:szCs w:val="22"/>
          </w:rPr>
          <w:t>12.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Учет работы изделия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_Toc154414529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20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0" w:history="1">
        <w:r w:rsidR="005D2076" w:rsidRPr="000047E2">
          <w:rPr>
            <w:rStyle w:val="ad"/>
            <w:noProof/>
            <w:sz w:val="22"/>
            <w:szCs w:val="22"/>
          </w:rPr>
          <w:t>13.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_Toc154414530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21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1" w:history="1">
        <w:r w:rsidR="005D2076" w:rsidRPr="000047E2">
          <w:rPr>
            <w:rStyle w:val="ad"/>
            <w:noProof/>
            <w:sz w:val="22"/>
            <w:szCs w:val="22"/>
          </w:rPr>
          <w:t>14.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Работы при эксплуатации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_Toc154414531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22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2" w:history="1">
        <w:r w:rsidR="005D2076" w:rsidRPr="000047E2">
          <w:rPr>
            <w:rStyle w:val="ad"/>
            <w:noProof/>
            <w:sz w:val="22"/>
            <w:szCs w:val="22"/>
          </w:rPr>
          <w:t>14.1 Учет выполнения работ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_Toc154414532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22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3" w:history="1">
        <w:r w:rsidR="005D2076" w:rsidRPr="000047E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_Toc154414533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23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4" w:history="1">
        <w:r w:rsidR="005D2076" w:rsidRPr="000047E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_Toc154414534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24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5" w:history="1">
        <w:r w:rsidR="005D2076" w:rsidRPr="000047E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_Toc154414535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25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6" w:history="1">
        <w:r w:rsidR="005D2076" w:rsidRPr="000047E2">
          <w:rPr>
            <w:rStyle w:val="ad"/>
            <w:noProof/>
            <w:sz w:val="22"/>
            <w:szCs w:val="22"/>
          </w:rPr>
          <w:t>15.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_Toc154414536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26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7" w:history="1">
        <w:r w:rsidR="005D2076" w:rsidRPr="000047E2">
          <w:rPr>
            <w:rStyle w:val="ad"/>
            <w:noProof/>
            <w:sz w:val="22"/>
            <w:szCs w:val="22"/>
          </w:rPr>
          <w:t>16.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Транспортировка и хранение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_Toc154414537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30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8" w:history="1">
        <w:r w:rsidR="005D2076" w:rsidRPr="000047E2">
          <w:rPr>
            <w:rStyle w:val="ad"/>
            <w:noProof/>
            <w:sz w:val="22"/>
            <w:szCs w:val="22"/>
          </w:rPr>
          <w:t>16.1 Транспортировка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_Toc154414538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30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9" w:history="1">
        <w:r w:rsidR="005D2076" w:rsidRPr="000047E2">
          <w:rPr>
            <w:rStyle w:val="ad"/>
            <w:noProof/>
            <w:sz w:val="22"/>
            <w:szCs w:val="22"/>
          </w:rPr>
          <w:t>16.2 Хранение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_Toc154414539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31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40" w:history="1">
        <w:r w:rsidR="005D2076" w:rsidRPr="000047E2">
          <w:rPr>
            <w:rStyle w:val="ad"/>
            <w:noProof/>
            <w:sz w:val="22"/>
            <w:szCs w:val="22"/>
          </w:rPr>
          <w:t>17.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Ремонт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_Toc154414540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32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41" w:history="1">
        <w:r w:rsidR="005D2076" w:rsidRPr="000047E2">
          <w:rPr>
            <w:rStyle w:val="ad"/>
            <w:noProof/>
            <w:sz w:val="22"/>
            <w:szCs w:val="22"/>
          </w:rPr>
          <w:t>18.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Сведения о рекламациях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_Toc154414541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33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42" w:history="1">
        <w:r w:rsidR="005D2076" w:rsidRPr="000047E2">
          <w:rPr>
            <w:rStyle w:val="ad"/>
            <w:noProof/>
            <w:sz w:val="22"/>
            <w:szCs w:val="22"/>
          </w:rPr>
          <w:t>19.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Особые отметки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_Toc154414542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34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0047E2" w:rsidRDefault="007A6240" w:rsidP="005D207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43" w:history="1">
        <w:r w:rsidR="005D2076" w:rsidRPr="000047E2">
          <w:rPr>
            <w:rStyle w:val="ad"/>
            <w:noProof/>
            <w:sz w:val="22"/>
            <w:szCs w:val="22"/>
          </w:rPr>
          <w:t>20.</w:t>
        </w:r>
        <w:r w:rsidR="005D2076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D2076" w:rsidRPr="000047E2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D2076" w:rsidRPr="000047E2">
          <w:rPr>
            <w:noProof/>
            <w:webHidden/>
            <w:sz w:val="22"/>
            <w:szCs w:val="22"/>
          </w:rPr>
          <w:tab/>
        </w:r>
        <w:r w:rsidR="005D2076" w:rsidRPr="000047E2">
          <w:rPr>
            <w:noProof/>
            <w:webHidden/>
            <w:sz w:val="22"/>
            <w:szCs w:val="22"/>
          </w:rPr>
          <w:fldChar w:fldCharType="begin"/>
        </w:r>
        <w:r w:rsidR="005D2076" w:rsidRPr="000047E2">
          <w:rPr>
            <w:noProof/>
            <w:webHidden/>
            <w:sz w:val="22"/>
            <w:szCs w:val="22"/>
          </w:rPr>
          <w:instrText xml:space="preserve"> PAGEREF _Toc154414543 \h </w:instrText>
        </w:r>
        <w:r w:rsidR="005D2076" w:rsidRPr="000047E2">
          <w:rPr>
            <w:noProof/>
            <w:webHidden/>
            <w:sz w:val="22"/>
            <w:szCs w:val="22"/>
          </w:rPr>
        </w:r>
        <w:r w:rsidR="005D2076" w:rsidRPr="000047E2">
          <w:rPr>
            <w:noProof/>
            <w:webHidden/>
            <w:sz w:val="22"/>
            <w:szCs w:val="22"/>
          </w:rPr>
          <w:fldChar w:fldCharType="separate"/>
        </w:r>
        <w:r w:rsidR="00BF1AD6">
          <w:rPr>
            <w:noProof/>
            <w:webHidden/>
            <w:sz w:val="22"/>
            <w:szCs w:val="22"/>
          </w:rPr>
          <w:t>35</w:t>
        </w:r>
        <w:r w:rsidR="005D2076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5D2076" w:rsidRPr="00713C7A" w:rsidRDefault="005D2076" w:rsidP="005D2076">
      <w:pPr>
        <w:pStyle w:val="23"/>
        <w:rPr>
          <w:color w:val="FF0000"/>
          <w:sz w:val="22"/>
          <w:szCs w:val="22"/>
        </w:rPr>
      </w:pPr>
      <w:r w:rsidRPr="000047E2">
        <w:rPr>
          <w:sz w:val="22"/>
          <w:szCs w:val="22"/>
        </w:rPr>
        <w:fldChar w:fldCharType="end"/>
      </w:r>
      <w:bookmarkEnd w:id="1"/>
    </w:p>
    <w:p w:rsidR="005D2076" w:rsidRPr="00713C7A" w:rsidRDefault="005D2076" w:rsidP="005D2076">
      <w:pPr>
        <w:tabs>
          <w:tab w:val="left" w:pos="5842"/>
        </w:tabs>
        <w:rPr>
          <w:sz w:val="22"/>
          <w:szCs w:val="22"/>
        </w:rPr>
      </w:pPr>
    </w:p>
    <w:p w:rsidR="005D2076" w:rsidRPr="00985AEE" w:rsidRDefault="005D2076" w:rsidP="005D2076">
      <w:pPr>
        <w:tabs>
          <w:tab w:val="left" w:pos="5842"/>
        </w:tabs>
        <w:rPr>
          <w:rStyle w:val="ae"/>
        </w:rPr>
        <w:sectPr w:rsidR="005D2076" w:rsidRPr="00985AEE" w:rsidSect="005D2076">
          <w:headerReference w:type="default" r:id="rId9"/>
          <w:footerReference w:type="default" r:id="rId10"/>
          <w:headerReference w:type="first" r:id="rId11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5D2076" w:rsidRPr="008542FB" w:rsidRDefault="005D2076" w:rsidP="005D2076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5441451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</w:t>
      </w:r>
      <w:r w:rsidR="00B769E7">
        <w:rPr>
          <w:sz w:val="22"/>
          <w:szCs w:val="22"/>
        </w:rPr>
        <w:t>внутреннего</w:t>
      </w:r>
      <w:r w:rsidR="00B769E7" w:rsidRPr="00276D96">
        <w:rPr>
          <w:sz w:val="22"/>
          <w:szCs w:val="22"/>
        </w:rPr>
        <w:t xml:space="preserve"> блока </w:t>
      </w:r>
      <w:r w:rsidR="00B769E7">
        <w:rPr>
          <w:sz w:val="22"/>
          <w:szCs w:val="22"/>
        </w:rPr>
        <w:t xml:space="preserve">мини </w:t>
      </w:r>
      <w:r w:rsidR="00A1352B">
        <w:rPr>
          <w:sz w:val="22"/>
          <w:szCs w:val="22"/>
        </w:rPr>
        <w:t>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3"/>
          <w:footerReference w:type="first" r:id="rId14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5441451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>
      <w:pPr>
        <w:rPr>
          <w:sz w:val="22"/>
          <w:szCs w:val="22"/>
        </w:rPr>
      </w:pPr>
    </w:p>
    <w:p w:rsidR="00283B0D" w:rsidRPr="00283B0D" w:rsidRDefault="00283B0D" w:rsidP="00200C8E">
      <w:pPr>
        <w:rPr>
          <w:sz w:val="22"/>
          <w:szCs w:val="22"/>
        </w:rPr>
      </w:pPr>
    </w:p>
    <w:p w:rsidR="00200C8E" w:rsidRPr="009F418D" w:rsidRDefault="00B8215E" w:rsidP="00200C8E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Общие сведения </w:t>
      </w:r>
      <w:r w:rsidR="00D127C8">
        <w:rPr>
          <w:sz w:val="22"/>
          <w:szCs w:val="22"/>
        </w:rPr>
        <w:t>об изделии</w:t>
      </w:r>
      <w:r w:rsidR="00200C8E" w:rsidRPr="009F418D">
        <w:rPr>
          <w:sz w:val="22"/>
          <w:szCs w:val="22"/>
        </w:rPr>
        <w:t xml:space="preserve"> приведены в таблице 1.</w:t>
      </w:r>
    </w:p>
    <w:p w:rsidR="00283B0D" w:rsidRDefault="00283B0D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283B0D" w:rsidRDefault="00200C8E" w:rsidP="00200C8E">
      <w:pPr>
        <w:rPr>
          <w:sz w:val="22"/>
          <w:szCs w:val="22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AF42CD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200C8E" w:rsidRPr="00414495" w:rsidRDefault="00292B8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414495">
              <w:rPr>
                <w:sz w:val="22"/>
                <w:szCs w:val="22"/>
              </w:rPr>
              <w:t>анальн</w:t>
            </w:r>
            <w:r>
              <w:rPr>
                <w:sz w:val="22"/>
                <w:szCs w:val="22"/>
              </w:rPr>
              <w:t>ый</w:t>
            </w:r>
            <w:r w:rsidRPr="004144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414495">
              <w:rPr>
                <w:sz w:val="22"/>
                <w:szCs w:val="22"/>
              </w:rPr>
              <w:t xml:space="preserve">нутренний блок </w:t>
            </w:r>
            <w:r>
              <w:rPr>
                <w:sz w:val="22"/>
                <w:szCs w:val="22"/>
              </w:rPr>
              <w:t xml:space="preserve">мини </w:t>
            </w:r>
            <w:r w:rsidR="00414495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7A6240" w:rsidTr="00AF42CD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A105D" w:rsidRPr="00B8215E" w:rsidRDefault="00654BE1" w:rsidP="005F1AD5">
            <w:pPr>
              <w:jc w:val="center"/>
              <w:rPr>
                <w:lang w:val="en-US"/>
              </w:rPr>
            </w:pPr>
            <w:r w:rsidRPr="00654BE1">
              <w:rPr>
                <w:sz w:val="22"/>
                <w:szCs w:val="22"/>
                <w:lang w:val="en-US"/>
              </w:rPr>
              <w:t>RPIM-0.8FSN4E</w:t>
            </w:r>
            <w:r w:rsidR="00B8215E" w:rsidRPr="00B8215E">
              <w:rPr>
                <w:sz w:val="22"/>
                <w:szCs w:val="22"/>
                <w:lang w:val="en-US"/>
              </w:rPr>
              <w:t>,</w:t>
            </w:r>
            <w:r w:rsidR="00B8215E" w:rsidRPr="00B8215E">
              <w:rPr>
                <w:lang w:val="en-US"/>
              </w:rPr>
              <w:t xml:space="preserve"> </w:t>
            </w:r>
            <w:r w:rsidRPr="00654BE1">
              <w:rPr>
                <w:sz w:val="22"/>
                <w:szCs w:val="22"/>
                <w:lang w:val="en-US"/>
              </w:rPr>
              <w:t>RPIM-0.8FSN4E</w:t>
            </w:r>
            <w:r w:rsidRPr="00B8215E">
              <w:rPr>
                <w:sz w:val="22"/>
                <w:szCs w:val="22"/>
                <w:lang w:val="en-US"/>
              </w:rPr>
              <w:t xml:space="preserve"> </w:t>
            </w:r>
            <w:r w:rsidR="00B8215E" w:rsidRPr="00B8215E">
              <w:rPr>
                <w:sz w:val="22"/>
                <w:szCs w:val="22"/>
                <w:lang w:val="en-US"/>
              </w:rPr>
              <w:t>-DU</w:t>
            </w:r>
          </w:p>
        </w:tc>
      </w:tr>
      <w:tr w:rsidR="006A3296" w:rsidRPr="007A6240" w:rsidTr="00AF42CD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6A3296" w:rsidRPr="00B8215E" w:rsidRDefault="00654BE1" w:rsidP="005F1AD5">
            <w:pPr>
              <w:jc w:val="center"/>
              <w:rPr>
                <w:sz w:val="22"/>
                <w:szCs w:val="22"/>
                <w:lang w:val="en-US"/>
              </w:rPr>
            </w:pPr>
            <w:r w:rsidRPr="00654BE1">
              <w:rPr>
                <w:sz w:val="22"/>
                <w:szCs w:val="22"/>
                <w:lang w:val="en-US"/>
              </w:rPr>
              <w:t>RPIM-0.8FSN4E</w:t>
            </w:r>
            <w:r w:rsidR="00B8215E" w:rsidRPr="00B8215E">
              <w:rPr>
                <w:sz w:val="22"/>
                <w:szCs w:val="22"/>
                <w:lang w:val="en-US"/>
              </w:rPr>
              <w:t xml:space="preserve">, </w:t>
            </w:r>
            <w:r w:rsidRPr="00654BE1">
              <w:rPr>
                <w:sz w:val="22"/>
                <w:szCs w:val="22"/>
                <w:lang w:val="en-US"/>
              </w:rPr>
              <w:t>RPIM-0.8FSN4E</w:t>
            </w:r>
            <w:r w:rsidRPr="00B8215E">
              <w:rPr>
                <w:sz w:val="22"/>
                <w:szCs w:val="22"/>
                <w:lang w:val="en-US"/>
              </w:rPr>
              <w:t xml:space="preserve"> </w:t>
            </w:r>
            <w:r w:rsidR="00B8215E" w:rsidRPr="00B8215E">
              <w:rPr>
                <w:sz w:val="22"/>
                <w:szCs w:val="22"/>
                <w:lang w:val="en-US"/>
              </w:rPr>
              <w:t>-DU</w:t>
            </w:r>
          </w:p>
        </w:tc>
      </w:tr>
      <w:tr w:rsidR="008B6E0F" w:rsidRPr="00CC2C20" w:rsidTr="00AF42CD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AF42CD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AF42CD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AF42CD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08" w:type="dxa"/>
            <w:vAlign w:val="center"/>
          </w:tcPr>
          <w:p w:rsidR="00200C8E" w:rsidRPr="00414495" w:rsidRDefault="00414495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8B6E0F">
              <w:rPr>
                <w:sz w:val="22"/>
                <w:szCs w:val="22"/>
              </w:rPr>
              <w:t>3</w:t>
            </w:r>
          </w:p>
        </w:tc>
      </w:tr>
      <w:tr w:rsidR="00AF42CD" w:rsidRPr="00CC2C20" w:rsidTr="00AF42CD">
        <w:trPr>
          <w:trHeight w:val="553"/>
        </w:trPr>
        <w:tc>
          <w:tcPr>
            <w:tcW w:w="2627" w:type="dxa"/>
            <w:vAlign w:val="center"/>
          </w:tcPr>
          <w:p w:rsidR="00AF42CD" w:rsidRPr="00CC2C20" w:rsidRDefault="00AF42CD" w:rsidP="00AF42C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AF42CD" w:rsidRPr="005F7EB2" w:rsidRDefault="00AF42CD" w:rsidP="00AF42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AF42CD">
        <w:trPr>
          <w:trHeight w:val="492"/>
        </w:trPr>
        <w:tc>
          <w:tcPr>
            <w:tcW w:w="2627" w:type="dxa"/>
            <w:vAlign w:val="center"/>
          </w:tcPr>
          <w:p w:rsidR="00200C8E" w:rsidRPr="00CC2C20" w:rsidRDefault="00B515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08" w:type="dxa"/>
            <w:vAlign w:val="center"/>
          </w:tcPr>
          <w:p w:rsidR="00B51521" w:rsidRDefault="00B51521" w:rsidP="00B51521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Декларация о соответствии требованиям технического регламента Евразийского экономического союза</w:t>
            </w:r>
          </w:p>
          <w:p w:rsidR="00B51521" w:rsidRPr="009A1BB8" w:rsidRDefault="00B51521" w:rsidP="00B51521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 (технического регламента Таможенного союза)</w:t>
            </w:r>
          </w:p>
          <w:tbl>
            <w:tblPr>
              <w:tblW w:w="6792" w:type="dxa"/>
              <w:jc w:val="center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32374A" w:rsidRPr="00A52243" w:rsidTr="00D77AEC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2374A" w:rsidRPr="007C2003" w:rsidRDefault="0032374A" w:rsidP="0032374A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2374A" w:rsidRPr="007C2003" w:rsidRDefault="0032374A" w:rsidP="0032374A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</w:t>
                  </w:r>
                  <w:r w:rsidR="00766D4A">
                    <w:rPr>
                      <w:sz w:val="22"/>
                      <w:szCs w:val="22"/>
                    </w:rPr>
                    <w:t>з</w:t>
                  </w:r>
                  <w:r w:rsidRPr="007C2003">
                    <w:rPr>
                      <w:sz w:val="22"/>
                      <w:szCs w:val="22"/>
                    </w:rPr>
                    <w:t>опасности низковольтного оборудования</w:t>
                  </w:r>
                </w:p>
              </w:tc>
            </w:tr>
            <w:tr w:rsidR="0032374A" w:rsidRPr="00A52243" w:rsidTr="00D77AEC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2374A" w:rsidRPr="007C2003" w:rsidRDefault="0032374A" w:rsidP="0032374A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2374A" w:rsidRPr="007C2003" w:rsidRDefault="0032374A" w:rsidP="0032374A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6B00CA" w:rsidRPr="00CC2C20" w:rsidRDefault="0032374A" w:rsidP="00323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ТС RU </w:t>
            </w:r>
            <w:r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ES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МЭ7</w:t>
            </w:r>
            <w:r w:rsidRPr="00A52243">
              <w:rPr>
                <w:sz w:val="22"/>
                <w:szCs w:val="22"/>
              </w:rPr>
              <w:t>1</w:t>
            </w:r>
            <w:r w:rsidRPr="003E3AD4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01416</w:t>
            </w: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29.03.2018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28.03.2023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C97018" w:rsidRPr="007A6240" w:rsidTr="00AF42CD">
        <w:trPr>
          <w:trHeight w:val="492"/>
        </w:trPr>
        <w:tc>
          <w:tcPr>
            <w:tcW w:w="2627" w:type="dxa"/>
            <w:vAlign w:val="center"/>
          </w:tcPr>
          <w:p w:rsidR="00C97018" w:rsidRPr="00CC2C20" w:rsidRDefault="00C97018" w:rsidP="00C9701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C97018" w:rsidRPr="00B8215E" w:rsidRDefault="00C97018" w:rsidP="00C9701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B8215E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C97018" w:rsidRPr="00CC2C20" w:rsidTr="00AF42CD">
        <w:trPr>
          <w:trHeight w:val="553"/>
        </w:trPr>
        <w:tc>
          <w:tcPr>
            <w:tcW w:w="2627" w:type="dxa"/>
            <w:vAlign w:val="center"/>
          </w:tcPr>
          <w:p w:rsidR="00C97018" w:rsidRPr="00CC2C20" w:rsidRDefault="00C97018" w:rsidP="00C9701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C97018" w:rsidRPr="00B8215E" w:rsidRDefault="00C97018" w:rsidP="00C97018">
            <w:pPr>
              <w:jc w:val="center"/>
              <w:rPr>
                <w:color w:val="FF0000"/>
                <w:sz w:val="22"/>
                <w:szCs w:val="22"/>
              </w:rPr>
            </w:pPr>
            <w:r w:rsidRPr="00B8215E">
              <w:rPr>
                <w:sz w:val="22"/>
                <w:szCs w:val="22"/>
              </w:rPr>
              <w:t>Испания</w:t>
            </w:r>
          </w:p>
        </w:tc>
      </w:tr>
      <w:tr w:rsidR="00C97018" w:rsidRPr="00292B85" w:rsidTr="00AF42CD">
        <w:trPr>
          <w:trHeight w:val="553"/>
        </w:trPr>
        <w:tc>
          <w:tcPr>
            <w:tcW w:w="2627" w:type="dxa"/>
            <w:vAlign w:val="center"/>
          </w:tcPr>
          <w:p w:rsidR="00C97018" w:rsidRPr="00CC2C20" w:rsidRDefault="00C97018" w:rsidP="00C9701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C97018" w:rsidRPr="00B8215E" w:rsidRDefault="00C97018" w:rsidP="00C97018">
            <w:pPr>
              <w:jc w:val="center"/>
              <w:rPr>
                <w:sz w:val="22"/>
                <w:szCs w:val="22"/>
                <w:lang w:val="en-US"/>
              </w:rPr>
            </w:pPr>
            <w:r w:rsidRPr="00B8215E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B8215E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B8215E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B8215E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C97018" w:rsidRPr="00B8215E" w:rsidRDefault="00C97018" w:rsidP="00C9701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B8215E">
              <w:rPr>
                <w:sz w:val="22"/>
                <w:szCs w:val="22"/>
                <w:lang w:val="en-US"/>
              </w:rPr>
              <w:t xml:space="preserve">08233 </w:t>
            </w:r>
            <w:proofErr w:type="spellStart"/>
            <w:r w:rsidRPr="00B8215E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B8215E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E53623" w:rsidRPr="00CC2C20" w:rsidTr="00AF42CD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283B0D" w:rsidTr="00AF42CD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C83757" w:rsidRPr="005535A5" w:rsidRDefault="00C83757" w:rsidP="00C83757">
            <w:pPr>
              <w:jc w:val="center"/>
              <w:rPr>
                <w:sz w:val="22"/>
                <w:szCs w:val="22"/>
              </w:rPr>
            </w:pPr>
            <w:r w:rsidRPr="005535A5">
              <w:rPr>
                <w:sz w:val="22"/>
                <w:szCs w:val="22"/>
              </w:rPr>
              <w:t xml:space="preserve">Акционерное общество «Джонсон </w:t>
            </w:r>
            <w:proofErr w:type="spellStart"/>
            <w:r w:rsidRPr="005535A5">
              <w:rPr>
                <w:sz w:val="22"/>
                <w:szCs w:val="22"/>
              </w:rPr>
              <w:t>Контролс</w:t>
            </w:r>
            <w:proofErr w:type="spellEnd"/>
            <w:r w:rsidRPr="005535A5">
              <w:rPr>
                <w:sz w:val="22"/>
                <w:szCs w:val="22"/>
              </w:rPr>
              <w:t>»</w:t>
            </w:r>
          </w:p>
          <w:p w:rsidR="00C83757" w:rsidRPr="005535A5" w:rsidRDefault="00C83757" w:rsidP="00C83757">
            <w:pPr>
              <w:jc w:val="center"/>
              <w:rPr>
                <w:sz w:val="22"/>
                <w:szCs w:val="22"/>
              </w:rPr>
            </w:pPr>
            <w:r w:rsidRPr="005535A5">
              <w:rPr>
                <w:sz w:val="22"/>
                <w:szCs w:val="22"/>
              </w:rPr>
              <w:t>ОГРН 1027700104035</w:t>
            </w:r>
            <w:r w:rsidR="00283B0D">
              <w:rPr>
                <w:sz w:val="22"/>
                <w:szCs w:val="22"/>
              </w:rPr>
              <w:t xml:space="preserve">, </w:t>
            </w:r>
            <w:r w:rsidRPr="005535A5">
              <w:rPr>
                <w:sz w:val="22"/>
                <w:szCs w:val="22"/>
              </w:rPr>
              <w:t>ИНН 7714041358 КПП 773001001</w:t>
            </w:r>
          </w:p>
          <w:p w:rsidR="00C83757" w:rsidRPr="005535A5" w:rsidRDefault="00C83757" w:rsidP="00C83757">
            <w:pPr>
              <w:jc w:val="center"/>
              <w:rPr>
                <w:sz w:val="22"/>
                <w:szCs w:val="22"/>
              </w:rPr>
            </w:pPr>
            <w:r w:rsidRPr="005535A5">
              <w:rPr>
                <w:sz w:val="22"/>
                <w:szCs w:val="22"/>
              </w:rPr>
              <w:t xml:space="preserve">Юридический адрес: </w:t>
            </w:r>
            <w:r w:rsidRPr="005535A5">
              <w:rPr>
                <w:sz w:val="22"/>
                <w:szCs w:val="22"/>
              </w:rPr>
              <w:br/>
              <w:t>121170, Россия, город Москва, улица Поклонная, дом 14</w:t>
            </w:r>
          </w:p>
          <w:p w:rsidR="00C83757" w:rsidRPr="005535A5" w:rsidRDefault="00C83757" w:rsidP="00C83757">
            <w:pPr>
              <w:jc w:val="center"/>
              <w:rPr>
                <w:sz w:val="22"/>
                <w:szCs w:val="22"/>
              </w:rPr>
            </w:pPr>
            <w:r w:rsidRPr="005535A5">
              <w:rPr>
                <w:sz w:val="22"/>
                <w:szCs w:val="22"/>
              </w:rPr>
              <w:t xml:space="preserve">Фактический адрес: </w:t>
            </w:r>
            <w:r w:rsidRPr="005535A5">
              <w:rPr>
                <w:sz w:val="22"/>
                <w:szCs w:val="22"/>
              </w:rPr>
              <w:br/>
              <w:t>121170, Россия, город Москва, улица Поклонная, дом 14</w:t>
            </w:r>
          </w:p>
          <w:p w:rsidR="00C83757" w:rsidRPr="005535A5" w:rsidRDefault="00C83757" w:rsidP="00C83757">
            <w:pPr>
              <w:jc w:val="center"/>
              <w:rPr>
                <w:sz w:val="22"/>
                <w:szCs w:val="22"/>
              </w:rPr>
            </w:pPr>
            <w:r w:rsidRPr="005535A5">
              <w:rPr>
                <w:sz w:val="22"/>
                <w:szCs w:val="22"/>
              </w:rPr>
              <w:t xml:space="preserve">Телефон: +7 4952326660, </w:t>
            </w:r>
          </w:p>
          <w:p w:rsidR="00C83757" w:rsidRPr="005535A5" w:rsidRDefault="00C83757" w:rsidP="00C83757">
            <w:pPr>
              <w:jc w:val="center"/>
              <w:rPr>
                <w:sz w:val="22"/>
                <w:szCs w:val="22"/>
              </w:rPr>
            </w:pPr>
            <w:r w:rsidRPr="005535A5">
              <w:rPr>
                <w:sz w:val="22"/>
                <w:szCs w:val="22"/>
              </w:rPr>
              <w:t xml:space="preserve">факс: +7 4952326661, </w:t>
            </w:r>
          </w:p>
          <w:p w:rsidR="00E53623" w:rsidRPr="00BF1AD6" w:rsidRDefault="00C83757" w:rsidP="00C83757">
            <w:pPr>
              <w:jc w:val="center"/>
              <w:rPr>
                <w:sz w:val="22"/>
                <w:szCs w:val="22"/>
                <w:highlight w:val="yellow"/>
              </w:rPr>
            </w:pPr>
            <w:r w:rsidRPr="005535A5">
              <w:rPr>
                <w:sz w:val="22"/>
                <w:szCs w:val="22"/>
                <w:lang w:val="en-US"/>
              </w:rPr>
              <w:t>E</w:t>
            </w:r>
            <w:r w:rsidRPr="00BF1AD6">
              <w:rPr>
                <w:sz w:val="22"/>
                <w:szCs w:val="22"/>
              </w:rPr>
              <w:t>-</w:t>
            </w:r>
            <w:r w:rsidRPr="005535A5">
              <w:rPr>
                <w:sz w:val="22"/>
                <w:szCs w:val="22"/>
                <w:lang w:val="en-US"/>
              </w:rPr>
              <w:t>mail</w:t>
            </w:r>
            <w:r w:rsidRPr="00BF1AD6">
              <w:rPr>
                <w:sz w:val="22"/>
                <w:szCs w:val="22"/>
              </w:rPr>
              <w:t xml:space="preserve">: </w:t>
            </w:r>
            <w:hyperlink r:id="rId15" w:history="1">
              <w:r w:rsidRPr="005535A5">
                <w:rPr>
                  <w:rStyle w:val="ad"/>
                  <w:sz w:val="22"/>
                  <w:szCs w:val="22"/>
                  <w:lang w:val="en-US"/>
                </w:rPr>
                <w:t>moscow</w:t>
              </w:r>
              <w:r w:rsidRPr="00BF1AD6">
                <w:rPr>
                  <w:rStyle w:val="ad"/>
                  <w:sz w:val="22"/>
                  <w:szCs w:val="22"/>
                </w:rPr>
                <w:t>-</w:t>
              </w:r>
              <w:r w:rsidRPr="005535A5">
                <w:rPr>
                  <w:rStyle w:val="ad"/>
                  <w:sz w:val="22"/>
                  <w:szCs w:val="22"/>
                  <w:lang w:val="en-US"/>
                </w:rPr>
                <w:t>reception</w:t>
              </w:r>
              <w:r w:rsidRPr="00BF1AD6">
                <w:rPr>
                  <w:rStyle w:val="ad"/>
                  <w:sz w:val="22"/>
                  <w:szCs w:val="22"/>
                </w:rPr>
                <w:t>@</w:t>
              </w:r>
              <w:r w:rsidRPr="005535A5">
                <w:rPr>
                  <w:rStyle w:val="ad"/>
                  <w:sz w:val="22"/>
                  <w:szCs w:val="22"/>
                  <w:lang w:val="en-US"/>
                </w:rPr>
                <w:t>jci</w:t>
              </w:r>
              <w:r w:rsidRPr="00BF1AD6">
                <w:rPr>
                  <w:rStyle w:val="ad"/>
                  <w:sz w:val="22"/>
                  <w:szCs w:val="22"/>
                </w:rPr>
                <w:t>.</w:t>
              </w:r>
              <w:r w:rsidRPr="005535A5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4414513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83B0D" w:rsidRPr="00283B0D" w:rsidRDefault="00283B0D" w:rsidP="00283B0D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44145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283B0D" w:rsidRPr="003148A4" w:rsidRDefault="00283B0D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83B0D" w:rsidRDefault="00283B0D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9"/>
        <w:gridCol w:w="3233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0A0832" w:rsidRPr="00AD1C4D" w:rsidTr="007E3734">
        <w:trPr>
          <w:trHeight w:val="159"/>
          <w:jc w:val="center"/>
        </w:trPr>
        <w:tc>
          <w:tcPr>
            <w:tcW w:w="2169" w:type="dxa"/>
            <w:vMerge w:val="restart"/>
          </w:tcPr>
          <w:p w:rsidR="000A0832" w:rsidRPr="00AD1C4D" w:rsidRDefault="000A0832" w:rsidP="000A083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ES</w:t>
            </w:r>
            <w:r w:rsidRPr="00025CDD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IVX</w:t>
            </w:r>
          </w:p>
        </w:tc>
        <w:tc>
          <w:tcPr>
            <w:tcW w:w="3233" w:type="dxa"/>
            <w:vAlign w:val="center"/>
          </w:tcPr>
          <w:p w:rsidR="000A0832" w:rsidRPr="0001459B" w:rsidRDefault="000A0832" w:rsidP="000A0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0A0832" w:rsidRPr="00AD1C4D" w:rsidRDefault="000A0832" w:rsidP="007F6198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  <w:r w:rsidR="007F619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45" w:type="dxa"/>
            <w:vAlign w:val="center"/>
          </w:tcPr>
          <w:p w:rsidR="000A0832" w:rsidRDefault="001963AE" w:rsidP="000A0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</w:tr>
      <w:tr w:rsidR="000A0832" w:rsidRPr="00AD1C4D" w:rsidTr="007E3734">
        <w:trPr>
          <w:trHeight w:val="159"/>
          <w:jc w:val="center"/>
        </w:trPr>
        <w:tc>
          <w:tcPr>
            <w:tcW w:w="2169" w:type="dxa"/>
            <w:vMerge/>
          </w:tcPr>
          <w:p w:rsidR="000A0832" w:rsidRDefault="000A0832" w:rsidP="000A0832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0A0832" w:rsidRPr="0001459B" w:rsidRDefault="000A0832" w:rsidP="000A0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0A0832" w:rsidRPr="00AD1C4D" w:rsidRDefault="000A0832" w:rsidP="000A08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0A0832" w:rsidRDefault="001963AE" w:rsidP="000A0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  <w:r w:rsidR="000A0832" w:rsidRPr="00414495">
              <w:rPr>
                <w:sz w:val="22"/>
                <w:szCs w:val="22"/>
              </w:rPr>
              <w:t xml:space="preserve"> SET-FREE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DA6454" w:rsidRDefault="001963AE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01459B" w:rsidRDefault="00790367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1963AE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1007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5" w:type="dxa"/>
            <w:vAlign w:val="center"/>
          </w:tcPr>
          <w:p w:rsidR="00701E82" w:rsidRPr="0010075D" w:rsidRDefault="00122775" w:rsidP="001007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8/6.8/5.5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233" w:type="dxa"/>
            <w:vAlign w:val="center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5" w:type="dxa"/>
            <w:vAlign w:val="center"/>
          </w:tcPr>
          <w:p w:rsidR="00701E82" w:rsidRPr="00086061" w:rsidRDefault="00122775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Pr="00086061" w:rsidRDefault="00122775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29/29/27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283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945863" w:rsidRDefault="00701E82" w:rsidP="00790367">
            <w:pPr>
              <w:jc w:val="center"/>
              <w:rPr>
                <w:sz w:val="22"/>
                <w:szCs w:val="22"/>
              </w:rPr>
            </w:pPr>
            <w:r w:rsidRPr="00945863">
              <w:rPr>
                <w:sz w:val="22"/>
                <w:szCs w:val="22"/>
              </w:rPr>
              <w:t>-5</w:t>
            </w:r>
            <w:r w:rsidRPr="00945863">
              <w:rPr>
                <w:sz w:val="22"/>
                <w:szCs w:val="22"/>
                <w:lang w:val="en-US"/>
              </w:rPr>
              <w:t>~</w:t>
            </w:r>
            <w:r w:rsidR="00945863" w:rsidRPr="00945863">
              <w:rPr>
                <w:sz w:val="22"/>
                <w:szCs w:val="22"/>
              </w:rPr>
              <w:t>46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E4197E" w:rsidRDefault="00701E82" w:rsidP="00283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45863" w:rsidRDefault="00701E82" w:rsidP="00790367">
            <w:pPr>
              <w:jc w:val="center"/>
              <w:rPr>
                <w:sz w:val="22"/>
                <w:szCs w:val="22"/>
              </w:rPr>
            </w:pPr>
            <w:r w:rsidRPr="00945863">
              <w:rPr>
                <w:sz w:val="22"/>
                <w:szCs w:val="22"/>
                <w:lang w:val="en-US"/>
              </w:rPr>
              <w:t>-</w:t>
            </w:r>
            <w:r w:rsidR="00945863" w:rsidRPr="00945863">
              <w:rPr>
                <w:sz w:val="22"/>
                <w:szCs w:val="22"/>
              </w:rPr>
              <w:t>1</w:t>
            </w:r>
            <w:r w:rsidRPr="00945863">
              <w:rPr>
                <w:sz w:val="22"/>
                <w:szCs w:val="22"/>
                <w:lang w:val="en-US"/>
              </w:rPr>
              <w:t>0~</w:t>
            </w:r>
            <w:r w:rsidRPr="00945863">
              <w:rPr>
                <w:sz w:val="22"/>
                <w:szCs w:val="22"/>
              </w:rPr>
              <w:t>15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233" w:type="dxa"/>
            <w:vAlign w:val="center"/>
          </w:tcPr>
          <w:p w:rsidR="00701E82" w:rsidRPr="00E4197E" w:rsidRDefault="00701E82" w:rsidP="00283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074A5A" w:rsidRDefault="00074A5A" w:rsidP="00074A5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074A5A" w:rsidP="00074A5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(дюйм)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FD6217" w:rsidRDefault="00701E82" w:rsidP="00283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96F35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>
              <w:rPr>
                <w:sz w:val="22"/>
                <w:szCs w:val="22"/>
                <w:lang w:val="en-US"/>
              </w:rPr>
              <w:t>25</w:t>
            </w:r>
          </w:p>
        </w:tc>
      </w:tr>
      <w:tr w:rsidR="00701E82" w:rsidRPr="00AD1C4D" w:rsidTr="00790367">
        <w:trPr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>
              <w:rPr>
                <w:sz w:val="22"/>
                <w:szCs w:val="22"/>
                <w:lang w:val="en-US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FC640F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</w:t>
            </w:r>
          </w:p>
        </w:tc>
      </w:tr>
      <w:tr w:rsidR="000458C9" w:rsidRPr="00AD1C4D" w:rsidTr="00292B85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0458C9" w:rsidRPr="00E4197E" w:rsidRDefault="000458C9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0458C9" w:rsidRPr="00E4197E" w:rsidRDefault="000458C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0458C9" w:rsidRPr="00B811C1" w:rsidRDefault="00FC640F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0.02</w:t>
            </w:r>
          </w:p>
        </w:tc>
      </w:tr>
      <w:tr w:rsidR="00701E82" w:rsidRPr="00AD1C4D" w:rsidTr="00790367">
        <w:trPr>
          <w:trHeight w:val="281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283B0D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83B0D" w:rsidRDefault="007F6198" w:rsidP="00283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</w:t>
            </w:r>
            <w:r w:rsidRPr="00283B0D">
              <w:rPr>
                <w:sz w:val="22"/>
                <w:szCs w:val="22"/>
              </w:rPr>
              <w:t>410</w:t>
            </w:r>
            <w:r>
              <w:rPr>
                <w:sz w:val="22"/>
                <w:szCs w:val="22"/>
                <w:lang w:val="en-US"/>
              </w:rPr>
              <w:t>A</w:t>
            </w:r>
            <w:r w:rsidR="00701E82" w:rsidRPr="00283B0D">
              <w:rPr>
                <w:sz w:val="22"/>
                <w:szCs w:val="22"/>
              </w:rPr>
              <w:t xml:space="preserve">: </w:t>
            </w:r>
            <w:r w:rsidR="00701E82" w:rsidRPr="005A6C22">
              <w:rPr>
                <w:sz w:val="22"/>
                <w:szCs w:val="22"/>
              </w:rPr>
              <w:t>смесь</w:t>
            </w:r>
            <w:r w:rsidR="00701E82" w:rsidRPr="00283B0D">
              <w:rPr>
                <w:sz w:val="22"/>
                <w:szCs w:val="22"/>
              </w:rPr>
              <w:t xml:space="preserve"> </w:t>
            </w:r>
            <w:r w:rsidR="00701E82" w:rsidRPr="005A6C22">
              <w:rPr>
                <w:sz w:val="22"/>
                <w:szCs w:val="22"/>
              </w:rPr>
              <w:t>из</w:t>
            </w:r>
            <w:r w:rsidR="00701E82" w:rsidRPr="00283B0D">
              <w:rPr>
                <w:sz w:val="22"/>
                <w:szCs w:val="22"/>
              </w:rPr>
              <w:t xml:space="preserve"> 50</w:t>
            </w:r>
            <w:r w:rsidR="00701E82" w:rsidRPr="00E77D92">
              <w:rPr>
                <w:sz w:val="22"/>
                <w:szCs w:val="22"/>
                <w:lang w:val="en-US"/>
              </w:rPr>
              <w:t> </w:t>
            </w:r>
            <w:r w:rsidR="00701E82" w:rsidRPr="00283B0D">
              <w:rPr>
                <w:sz w:val="22"/>
                <w:szCs w:val="22"/>
              </w:rPr>
              <w:t>%</w:t>
            </w:r>
            <w:r w:rsidR="00701E82" w:rsidRPr="00E77D92">
              <w:rPr>
                <w:sz w:val="22"/>
                <w:szCs w:val="22"/>
                <w:lang w:val="en-US"/>
              </w:rPr>
              <w:t> </w:t>
            </w:r>
            <w:hyperlink r:id="rId16" w:tooltip="Дифторметан (страница отсутствует)" w:history="1">
              <w:r w:rsidR="00701E82" w:rsidRPr="005A6C22">
                <w:rPr>
                  <w:sz w:val="22"/>
                  <w:szCs w:val="22"/>
                </w:rPr>
                <w:t>дифторметана</w:t>
              </w:r>
              <w:r w:rsidR="00701E82" w:rsidRPr="00283B0D">
                <w:rPr>
                  <w:sz w:val="22"/>
                  <w:szCs w:val="22"/>
                </w:rPr>
                <w:t xml:space="preserve"> </w:t>
              </w:r>
              <w:r w:rsidR="00701E82" w:rsidRPr="000B1121">
                <w:rPr>
                  <w:sz w:val="22"/>
                  <w:szCs w:val="22"/>
                  <w:lang w:val="en-US"/>
                </w:rPr>
                <w:t>R</w:t>
              </w:r>
              <w:r w:rsidR="00701E82" w:rsidRPr="00283B0D">
                <w:rPr>
                  <w:sz w:val="22"/>
                  <w:szCs w:val="22"/>
                </w:rPr>
                <w:t>-32</w:t>
              </w:r>
            </w:hyperlink>
            <w:r w:rsidR="00701E82" w:rsidRPr="00283B0D">
              <w:rPr>
                <w:sz w:val="22"/>
                <w:szCs w:val="22"/>
              </w:rPr>
              <w:t>(</w:t>
            </w:r>
            <w:r w:rsidR="00701E82" w:rsidRPr="000B1121">
              <w:rPr>
                <w:sz w:val="22"/>
                <w:szCs w:val="22"/>
                <w:lang w:val="en-US"/>
              </w:rPr>
              <w:t>CH</w:t>
            </w:r>
            <w:r w:rsidR="00701E82" w:rsidRPr="00283B0D">
              <w:rPr>
                <w:sz w:val="22"/>
                <w:szCs w:val="22"/>
                <w:vertAlign w:val="subscript"/>
              </w:rPr>
              <w:t>2</w:t>
            </w:r>
            <w:r w:rsidR="00701E82" w:rsidRPr="000B1121">
              <w:rPr>
                <w:sz w:val="22"/>
                <w:szCs w:val="22"/>
                <w:lang w:val="en-US"/>
              </w:rPr>
              <w:t>F</w:t>
            </w:r>
            <w:r w:rsidR="00701E82" w:rsidRPr="00283B0D">
              <w:rPr>
                <w:sz w:val="22"/>
                <w:szCs w:val="22"/>
                <w:vertAlign w:val="subscript"/>
              </w:rPr>
              <w:t>2</w:t>
            </w:r>
            <w:r w:rsidR="00701E82" w:rsidRPr="00283B0D">
              <w:rPr>
                <w:sz w:val="22"/>
                <w:szCs w:val="22"/>
              </w:rPr>
              <w:t>)</w:t>
            </w:r>
            <w:r w:rsidR="00701E82" w:rsidRPr="000B1121">
              <w:rPr>
                <w:sz w:val="22"/>
                <w:szCs w:val="22"/>
                <w:lang w:val="en-US"/>
              </w:rPr>
              <w:t> </w:t>
            </w:r>
            <w:r w:rsidR="00701E82" w:rsidRPr="005A6C22">
              <w:rPr>
                <w:sz w:val="22"/>
                <w:szCs w:val="22"/>
              </w:rPr>
              <w:t>и</w:t>
            </w:r>
            <w:r w:rsidR="00701E82" w:rsidRPr="00283B0D">
              <w:rPr>
                <w:sz w:val="22"/>
                <w:szCs w:val="22"/>
              </w:rPr>
              <w:t xml:space="preserve"> 50</w:t>
            </w:r>
            <w:r w:rsidR="00701E82" w:rsidRPr="000B1121">
              <w:rPr>
                <w:sz w:val="22"/>
                <w:szCs w:val="22"/>
                <w:lang w:val="en-US"/>
              </w:rPr>
              <w:t> </w:t>
            </w:r>
            <w:r w:rsidR="00701E82" w:rsidRPr="00283B0D">
              <w:rPr>
                <w:sz w:val="22"/>
                <w:szCs w:val="22"/>
              </w:rPr>
              <w:t>%</w:t>
            </w:r>
            <w:r w:rsidR="00701E82" w:rsidRPr="000B1121">
              <w:rPr>
                <w:sz w:val="22"/>
                <w:szCs w:val="22"/>
                <w:lang w:val="en-US"/>
              </w:rPr>
              <w:t> </w:t>
            </w:r>
            <w:hyperlink r:id="rId17" w:tooltip="Пентафторэтан (страница отсутствует)" w:history="1">
              <w:r w:rsidR="00701E82" w:rsidRPr="005A6C22">
                <w:rPr>
                  <w:sz w:val="22"/>
                  <w:szCs w:val="22"/>
                </w:rPr>
                <w:t>пентафторэтана</w:t>
              </w:r>
              <w:r w:rsidR="00701E82" w:rsidRPr="00283B0D">
                <w:rPr>
                  <w:sz w:val="22"/>
                  <w:szCs w:val="22"/>
                </w:rPr>
                <w:t xml:space="preserve"> </w:t>
              </w:r>
              <w:r w:rsidR="00701E82" w:rsidRPr="000B1121">
                <w:rPr>
                  <w:sz w:val="22"/>
                  <w:szCs w:val="22"/>
                  <w:lang w:val="en-US"/>
                </w:rPr>
                <w:t>R</w:t>
              </w:r>
              <w:r w:rsidR="00701E82" w:rsidRPr="00283B0D">
                <w:rPr>
                  <w:sz w:val="22"/>
                  <w:szCs w:val="22"/>
                </w:rPr>
                <w:t>-125</w:t>
              </w:r>
            </w:hyperlink>
            <w:r w:rsidR="00701E82" w:rsidRPr="00283B0D">
              <w:rPr>
                <w:sz w:val="22"/>
                <w:szCs w:val="22"/>
              </w:rPr>
              <w:t>(</w:t>
            </w:r>
            <w:r w:rsidR="00701E82" w:rsidRPr="000B1121">
              <w:rPr>
                <w:sz w:val="22"/>
                <w:szCs w:val="22"/>
                <w:lang w:val="en-US"/>
              </w:rPr>
              <w:t>CHF</w:t>
            </w:r>
            <w:r w:rsidR="00701E82" w:rsidRPr="00283B0D">
              <w:rPr>
                <w:sz w:val="22"/>
                <w:szCs w:val="22"/>
                <w:vertAlign w:val="subscript"/>
              </w:rPr>
              <w:t>2</w:t>
            </w:r>
            <w:r w:rsidR="00701E82" w:rsidRPr="000B1121">
              <w:rPr>
                <w:sz w:val="22"/>
                <w:szCs w:val="22"/>
                <w:lang w:val="en-US"/>
              </w:rPr>
              <w:t>CF</w:t>
            </w:r>
            <w:r w:rsidR="00701E82" w:rsidRPr="00283B0D">
              <w:rPr>
                <w:sz w:val="22"/>
                <w:szCs w:val="22"/>
                <w:vertAlign w:val="subscript"/>
              </w:rPr>
              <w:t>3</w:t>
            </w:r>
            <w:r w:rsidR="00701E82" w:rsidRPr="00283B0D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701E82">
        <w:trPr>
          <w:trHeight w:val="174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BD160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BD1609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702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BD160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BD160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E96B21" w:rsidRDefault="00E96B21" w:rsidP="00414495">
      <w:pPr>
        <w:jc w:val="both"/>
        <w:rPr>
          <w:sz w:val="22"/>
          <w:szCs w:val="22"/>
        </w:rPr>
      </w:pPr>
    </w:p>
    <w:p w:rsidR="00E96B21" w:rsidRDefault="00E96B21" w:rsidP="00414495">
      <w:pPr>
        <w:jc w:val="both"/>
        <w:rPr>
          <w:sz w:val="22"/>
          <w:szCs w:val="22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44145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283B0D" w:rsidRPr="00573C0B" w:rsidRDefault="00283B0D" w:rsidP="00200C8E">
      <w:pPr>
        <w:outlineLvl w:val="0"/>
        <w:rPr>
          <w:b/>
          <w:sz w:val="22"/>
          <w:szCs w:val="22"/>
        </w:rPr>
      </w:pPr>
    </w:p>
    <w:p w:rsidR="00414495" w:rsidRPr="00414495" w:rsidRDefault="00292B8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="00414495" w:rsidRPr="00414495">
        <w:rPr>
          <w:sz w:val="22"/>
          <w:szCs w:val="22"/>
        </w:rPr>
        <w:t>анальн</w:t>
      </w:r>
      <w:r>
        <w:rPr>
          <w:sz w:val="22"/>
          <w:szCs w:val="22"/>
        </w:rPr>
        <w:t>ый</w:t>
      </w:r>
      <w:r w:rsidR="00414495" w:rsidRPr="00414495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414495">
        <w:rPr>
          <w:sz w:val="22"/>
          <w:szCs w:val="22"/>
        </w:rPr>
        <w:t xml:space="preserve">нутренний блок </w:t>
      </w:r>
      <w:r>
        <w:rPr>
          <w:sz w:val="22"/>
          <w:szCs w:val="22"/>
        </w:rPr>
        <w:t>мини</w:t>
      </w:r>
      <w:r w:rsidR="00701E82">
        <w:rPr>
          <w:sz w:val="22"/>
          <w:szCs w:val="22"/>
        </w:rPr>
        <w:t xml:space="preserve"> </w:t>
      </w:r>
      <w:r w:rsidR="003E7BE7" w:rsidRPr="00654BE1">
        <w:rPr>
          <w:sz w:val="22"/>
          <w:szCs w:val="22"/>
          <w:lang w:val="en-US"/>
        </w:rPr>
        <w:t>RPIM</w:t>
      </w:r>
      <w:r w:rsidR="003E7BE7" w:rsidRPr="003E7BE7">
        <w:rPr>
          <w:sz w:val="22"/>
          <w:szCs w:val="22"/>
        </w:rPr>
        <w:t>-0.8</w:t>
      </w:r>
      <w:r w:rsidR="003E7BE7" w:rsidRPr="00654BE1">
        <w:rPr>
          <w:sz w:val="22"/>
          <w:szCs w:val="22"/>
          <w:lang w:val="en-US"/>
        </w:rPr>
        <w:t>FSN</w:t>
      </w:r>
      <w:r w:rsidR="003E7BE7" w:rsidRPr="003E7BE7">
        <w:rPr>
          <w:sz w:val="22"/>
          <w:szCs w:val="22"/>
        </w:rPr>
        <w:t>4</w:t>
      </w:r>
      <w:r w:rsidR="003E7BE7" w:rsidRPr="00654BE1">
        <w:rPr>
          <w:sz w:val="22"/>
          <w:szCs w:val="22"/>
          <w:lang w:val="en-US"/>
        </w:rPr>
        <w:t>E</w:t>
      </w:r>
      <w:r w:rsidR="003E7BE7" w:rsidRPr="00414495">
        <w:rPr>
          <w:sz w:val="22"/>
          <w:szCs w:val="22"/>
        </w:rPr>
        <w:t xml:space="preserve"> </w:t>
      </w:r>
      <w:r w:rsidR="00414495"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025CDD">
        <w:rPr>
          <w:sz w:val="22"/>
          <w:szCs w:val="22"/>
        </w:rPr>
        <w:t xml:space="preserve">вания с наружными блоками серий </w:t>
      </w:r>
      <w:r w:rsidR="00025CDD">
        <w:rPr>
          <w:sz w:val="22"/>
          <w:szCs w:val="22"/>
          <w:lang w:val="en-US"/>
        </w:rPr>
        <w:t>ES</w:t>
      </w:r>
      <w:r w:rsidR="00025CDD" w:rsidRPr="00025CDD">
        <w:rPr>
          <w:sz w:val="22"/>
          <w:szCs w:val="22"/>
        </w:rPr>
        <w:t xml:space="preserve">, </w:t>
      </w:r>
      <w:r w:rsidR="00025CDD">
        <w:rPr>
          <w:sz w:val="22"/>
          <w:szCs w:val="22"/>
          <w:lang w:val="en-US"/>
        </w:rPr>
        <w:t>IVX</w:t>
      </w:r>
      <w:r w:rsidR="00025CDD" w:rsidRPr="00025CDD">
        <w:rPr>
          <w:sz w:val="22"/>
          <w:szCs w:val="22"/>
        </w:rPr>
        <w:t>,</w:t>
      </w:r>
      <w:r w:rsidR="001A26B7">
        <w:rPr>
          <w:sz w:val="22"/>
          <w:szCs w:val="22"/>
        </w:rPr>
        <w:t xml:space="preserve"> </w:t>
      </w:r>
      <w:r w:rsidRPr="00414495">
        <w:rPr>
          <w:sz w:val="22"/>
          <w:szCs w:val="22"/>
        </w:rPr>
        <w:t>SET-FREE.</w:t>
      </w:r>
    </w:p>
    <w:p w:rsidR="009479CB" w:rsidRPr="00414495" w:rsidRDefault="003E7BE7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654BE1">
        <w:rPr>
          <w:sz w:val="22"/>
          <w:szCs w:val="22"/>
          <w:lang w:val="en-US"/>
        </w:rPr>
        <w:t>RPIM</w:t>
      </w:r>
      <w:r w:rsidRPr="006569B0">
        <w:rPr>
          <w:sz w:val="22"/>
          <w:szCs w:val="22"/>
        </w:rPr>
        <w:t>-0.8</w:t>
      </w:r>
      <w:r w:rsidRPr="00654BE1">
        <w:rPr>
          <w:sz w:val="22"/>
          <w:szCs w:val="22"/>
          <w:lang w:val="en-US"/>
        </w:rPr>
        <w:t>FSN</w:t>
      </w:r>
      <w:r w:rsidRPr="006569B0">
        <w:rPr>
          <w:sz w:val="22"/>
          <w:szCs w:val="22"/>
        </w:rPr>
        <w:t>4</w:t>
      </w:r>
      <w:r w:rsidRPr="00654BE1">
        <w:rPr>
          <w:sz w:val="22"/>
          <w:szCs w:val="22"/>
          <w:lang w:val="en-US"/>
        </w:rPr>
        <w:t>E</w:t>
      </w:r>
      <w:r w:rsidRPr="00D127C8">
        <w:rPr>
          <w:sz w:val="22"/>
          <w:szCs w:val="22"/>
        </w:rPr>
        <w:t xml:space="preserve"> </w:t>
      </w:r>
      <w:r w:rsidR="009479CB" w:rsidRPr="00D127C8">
        <w:rPr>
          <w:sz w:val="22"/>
          <w:szCs w:val="22"/>
        </w:rPr>
        <w:t>-DU</w:t>
      </w:r>
      <w:r w:rsidR="009479CB">
        <w:rPr>
          <w:sz w:val="22"/>
          <w:szCs w:val="22"/>
        </w:rPr>
        <w:t xml:space="preserve"> - со встроенным дренажным насосом.</w:t>
      </w:r>
    </w:p>
    <w:p w:rsidR="00025CDD" w:rsidRPr="00D127C8" w:rsidRDefault="00D127C8" w:rsidP="00D127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разработано</w:t>
      </w:r>
      <w:r w:rsidR="00025CDD" w:rsidRPr="00D127C8">
        <w:rPr>
          <w:sz w:val="22"/>
          <w:szCs w:val="22"/>
        </w:rPr>
        <w:t xml:space="preserve"> с двигателем вентилятора постоянного тока. </w:t>
      </w:r>
    </w:p>
    <w:p w:rsidR="00025CDD" w:rsidRPr="00D127C8" w:rsidRDefault="00025CDD" w:rsidP="00025CD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127C8">
        <w:rPr>
          <w:sz w:val="22"/>
          <w:szCs w:val="22"/>
        </w:rPr>
        <w:t>Интеллектуальное управление двигателем вентилятора поддерживает постоянный расход воздуха, создавая максимальный комфорт для пользователя даже при засоренном пылью воздушном фильтре или в проектах с заслонками, которые меняют внешнее статическое давление.</w:t>
      </w:r>
    </w:p>
    <w:p w:rsidR="00106B72" w:rsidRDefault="00106B72" w:rsidP="00025CD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Особенности:</w:t>
      </w:r>
    </w:p>
    <w:p w:rsidR="00025CDD" w:rsidRPr="00106B72" w:rsidRDefault="00106B72" w:rsidP="00106B72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106B72">
        <w:rPr>
          <w:rFonts w:ascii="Times New Roman" w:hAnsi="Times New Roman"/>
        </w:rPr>
        <w:t>Изделие имеет н</w:t>
      </w:r>
      <w:r w:rsidR="00025CDD" w:rsidRPr="00106B72">
        <w:rPr>
          <w:rFonts w:ascii="Times New Roman" w:hAnsi="Times New Roman"/>
        </w:rPr>
        <w:t>изкое энергопотребление</w:t>
      </w:r>
      <w:r w:rsidRPr="00106B72">
        <w:rPr>
          <w:rFonts w:ascii="Times New Roman" w:hAnsi="Times New Roman"/>
        </w:rPr>
        <w:t>;</w:t>
      </w:r>
    </w:p>
    <w:p w:rsidR="00025CDD" w:rsidRPr="00106B72" w:rsidRDefault="00025CDD" w:rsidP="00106B72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106B72">
        <w:rPr>
          <w:rFonts w:ascii="Times New Roman" w:hAnsi="Times New Roman"/>
        </w:rPr>
        <w:t>Усовершенствована работа на различных скоростях, особенно при работе с низ</w:t>
      </w:r>
      <w:r w:rsidR="00106B72">
        <w:rPr>
          <w:rFonts w:ascii="Times New Roman" w:hAnsi="Times New Roman"/>
        </w:rPr>
        <w:t>ким внешним статическим напором;</w:t>
      </w:r>
      <w:r w:rsidRPr="00106B72">
        <w:rPr>
          <w:rFonts w:ascii="Times New Roman" w:hAnsi="Times New Roman"/>
        </w:rPr>
        <w:t xml:space="preserve"> </w:t>
      </w:r>
    </w:p>
    <w:p w:rsidR="00025CDD" w:rsidRPr="00106B72" w:rsidRDefault="00025CDD" w:rsidP="00106B72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106B72">
        <w:rPr>
          <w:rFonts w:ascii="Times New Roman" w:hAnsi="Times New Roman"/>
        </w:rPr>
        <w:t>Пульты дистанционного управления PC-ARFPE и PC-AWR позволяют использовать дополнительную высокую скорость вращения вентилятора («СВЕРХВЫСОКАЯ» на экране PC-ARFPE и «Hi2» на экране PC-AWR), что обеспечивает дополнительную универсальность блока при работе в системах с низким внешним статическим давлением и высок</w:t>
      </w:r>
      <w:r w:rsidR="00106B72">
        <w:rPr>
          <w:rFonts w:ascii="Times New Roman" w:hAnsi="Times New Roman"/>
        </w:rPr>
        <w:t>им расходом воздуха;</w:t>
      </w:r>
      <w:r w:rsidRPr="00106B72">
        <w:rPr>
          <w:rFonts w:ascii="Times New Roman" w:hAnsi="Times New Roman"/>
        </w:rPr>
        <w:t xml:space="preserve"> </w:t>
      </w:r>
    </w:p>
    <w:p w:rsidR="00025CDD" w:rsidRPr="00106B72" w:rsidRDefault="00025CDD" w:rsidP="00106B72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106B72">
        <w:rPr>
          <w:rFonts w:ascii="Times New Roman" w:hAnsi="Times New Roman"/>
        </w:rPr>
        <w:t>Новая область работы с низким статическим давлением (о</w:t>
      </w:r>
      <w:r w:rsidR="00106B72">
        <w:rPr>
          <w:rFonts w:ascii="Times New Roman" w:hAnsi="Times New Roman"/>
        </w:rPr>
        <w:t>тсутствует в предыдущей модели);</w:t>
      </w:r>
      <w:r w:rsidRPr="00106B72">
        <w:rPr>
          <w:rFonts w:ascii="Times New Roman" w:hAnsi="Times New Roman"/>
        </w:rPr>
        <w:t xml:space="preserve"> </w:t>
      </w:r>
    </w:p>
    <w:p w:rsidR="00025CDD" w:rsidRPr="00106B72" w:rsidRDefault="00025CDD" w:rsidP="00106B72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106B72">
        <w:rPr>
          <w:rFonts w:ascii="Times New Roman" w:hAnsi="Times New Roman"/>
        </w:rPr>
        <w:t xml:space="preserve">Новый бесшумный вентилятор с низкой скоростью вращения, который позволяет работать с очень короткими воздуховодами или без них. 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4414516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Default="008A010E" w:rsidP="00283B0D">
      <w:pPr>
        <w:ind w:left="709"/>
        <w:rPr>
          <w:sz w:val="22"/>
          <w:szCs w:val="22"/>
        </w:rPr>
      </w:pPr>
    </w:p>
    <w:p w:rsidR="00283B0D" w:rsidRPr="00283B0D" w:rsidRDefault="00283B0D" w:rsidP="00283B0D">
      <w:pPr>
        <w:ind w:left="709"/>
        <w:rPr>
          <w:sz w:val="22"/>
          <w:szCs w:val="22"/>
        </w:rPr>
      </w:pPr>
    </w:p>
    <w:p w:rsidR="00294822" w:rsidRPr="008F31F7" w:rsidRDefault="00294822" w:rsidP="002948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294822" w:rsidRPr="003F1F02" w:rsidRDefault="00294822" w:rsidP="002948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 w:rsidR="001115F7"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294822" w:rsidRDefault="00294822" w:rsidP="002948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294822" w:rsidRPr="003F1F02" w:rsidRDefault="00294822" w:rsidP="002948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</w:t>
      </w:r>
      <w:r w:rsidRPr="003F1F02">
        <w:rPr>
          <w:sz w:val="22"/>
          <w:szCs w:val="22"/>
        </w:rPr>
        <w:lastRenderedPageBreak/>
        <w:t xml:space="preserve">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294822" w:rsidRDefault="00294822" w:rsidP="002948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94002C" w:rsidRDefault="0094002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E57165" w:rsidRDefault="00E5716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3390" w:rsidRPr="0089788D" w:rsidRDefault="00670526" w:rsidP="00E07CE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4953000" cy="18288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71451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E57165" w:rsidRDefault="00E5716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441451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283B0D" w:rsidRPr="000F41B6" w:rsidRDefault="00283B0D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E094A" w:rsidP="00414495">
      <w:pPr>
        <w:ind w:firstLine="709"/>
        <w:jc w:val="both"/>
        <w:rPr>
          <w:sz w:val="22"/>
          <w:szCs w:val="22"/>
        </w:rPr>
      </w:pPr>
    </w:p>
    <w:p w:rsidR="004E094A" w:rsidRDefault="005C10FC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962525" cy="239077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0FC" w:rsidRPr="005C10FC" w:rsidRDefault="005C10FC" w:rsidP="005C10FC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C10FC" w:rsidRPr="005C10FC" w:rsidRDefault="005C10FC" w:rsidP="005C10FC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</w:p>
    <w:p w:rsidR="005C10FC" w:rsidRPr="00F70A2C" w:rsidRDefault="005C10FC" w:rsidP="00F70A2C">
      <w:pPr>
        <w:pStyle w:val="af3"/>
        <w:numPr>
          <w:ilvl w:val="0"/>
          <w:numId w:val="38"/>
        </w:numPr>
        <w:autoSpaceDE w:val="0"/>
        <w:autoSpaceDN w:val="0"/>
        <w:adjustRightInd w:val="0"/>
        <w:spacing w:after="7"/>
        <w:rPr>
          <w:rFonts w:ascii="Times New Roman" w:eastAsiaTheme="minorHAnsi" w:hAnsi="Times New Roman"/>
          <w:sz w:val="20"/>
          <w:szCs w:val="20"/>
        </w:rPr>
      </w:pPr>
      <w:r w:rsidRPr="00F70A2C">
        <w:rPr>
          <w:rFonts w:ascii="Times New Roman" w:eastAsiaTheme="minorHAnsi" w:hAnsi="Times New Roman"/>
          <w:iCs/>
          <w:sz w:val="20"/>
          <w:szCs w:val="20"/>
        </w:rPr>
        <w:t>Задняя сторона</w:t>
      </w:r>
      <w:r w:rsidR="00F70A2C">
        <w:rPr>
          <w:rFonts w:ascii="Times New Roman" w:eastAsiaTheme="minorHAnsi" w:hAnsi="Times New Roman"/>
          <w:iCs/>
          <w:sz w:val="20"/>
          <w:szCs w:val="20"/>
        </w:rPr>
        <w:t>;</w:t>
      </w:r>
      <w:r w:rsidRPr="00F70A2C">
        <w:rPr>
          <w:rFonts w:ascii="Times New Roman" w:eastAsiaTheme="minorHAnsi" w:hAnsi="Times New Roman"/>
          <w:iCs/>
          <w:sz w:val="20"/>
          <w:szCs w:val="20"/>
        </w:rPr>
        <w:t xml:space="preserve"> </w:t>
      </w:r>
    </w:p>
    <w:p w:rsidR="005C10FC" w:rsidRPr="00F70A2C" w:rsidRDefault="00F70A2C" w:rsidP="00F70A2C">
      <w:pPr>
        <w:pStyle w:val="af3"/>
        <w:numPr>
          <w:ilvl w:val="0"/>
          <w:numId w:val="38"/>
        </w:numPr>
        <w:autoSpaceDE w:val="0"/>
        <w:autoSpaceDN w:val="0"/>
        <w:adjustRightInd w:val="0"/>
        <w:spacing w:after="7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eastAsiaTheme="minorHAnsi" w:hAnsi="Times New Roman"/>
          <w:iCs/>
          <w:sz w:val="20"/>
          <w:szCs w:val="20"/>
        </w:rPr>
        <w:t>Передняя сторона;</w:t>
      </w:r>
      <w:r w:rsidR="005C10FC" w:rsidRPr="00F70A2C">
        <w:rPr>
          <w:rFonts w:ascii="Times New Roman" w:eastAsiaTheme="minorHAnsi" w:hAnsi="Times New Roman"/>
          <w:iCs/>
          <w:sz w:val="20"/>
          <w:szCs w:val="20"/>
        </w:rPr>
        <w:t xml:space="preserve"> </w:t>
      </w:r>
    </w:p>
    <w:p w:rsidR="005C10FC" w:rsidRPr="00F70A2C" w:rsidRDefault="005C10FC" w:rsidP="00F70A2C">
      <w:pPr>
        <w:pStyle w:val="af3"/>
        <w:numPr>
          <w:ilvl w:val="0"/>
          <w:numId w:val="38"/>
        </w:numPr>
        <w:autoSpaceDE w:val="0"/>
        <w:autoSpaceDN w:val="0"/>
        <w:adjustRightInd w:val="0"/>
        <w:rPr>
          <w:rFonts w:ascii="Times New Roman" w:eastAsiaTheme="minorHAnsi" w:hAnsi="Times New Roman"/>
          <w:sz w:val="20"/>
          <w:szCs w:val="20"/>
        </w:rPr>
      </w:pPr>
      <w:proofErr w:type="spellStart"/>
      <w:r w:rsidRPr="00F70A2C">
        <w:rPr>
          <w:rFonts w:ascii="Times New Roman" w:eastAsiaTheme="minorHAnsi" w:hAnsi="Times New Roman"/>
          <w:iCs/>
          <w:sz w:val="20"/>
          <w:szCs w:val="20"/>
        </w:rPr>
        <w:t>Фреоновый</w:t>
      </w:r>
      <w:proofErr w:type="spellEnd"/>
      <w:r w:rsidRPr="00F70A2C">
        <w:rPr>
          <w:rFonts w:ascii="Times New Roman" w:eastAsiaTheme="minorHAnsi" w:hAnsi="Times New Roman"/>
          <w:iCs/>
          <w:sz w:val="20"/>
          <w:szCs w:val="20"/>
        </w:rPr>
        <w:t xml:space="preserve"> трубопровод и дренажная труба.</w:t>
      </w:r>
    </w:p>
    <w:p w:rsidR="004E094A" w:rsidRPr="005C10FC" w:rsidRDefault="004E094A" w:rsidP="004E094A">
      <w:pPr>
        <w:jc w:val="center"/>
        <w:rPr>
          <w:sz w:val="22"/>
          <w:szCs w:val="22"/>
        </w:rPr>
      </w:pPr>
    </w:p>
    <w:p w:rsidR="004E094A" w:rsidRDefault="004E094A" w:rsidP="004E094A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283B0D" w:rsidRPr="004E094A" w:rsidRDefault="00283B0D" w:rsidP="004E094A">
      <w:pPr>
        <w:jc w:val="center"/>
        <w:rPr>
          <w:sz w:val="20"/>
          <w:szCs w:val="20"/>
        </w:rPr>
      </w:pP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Toc85727933"/>
      <w:bookmarkStart w:id="23" w:name="_Ref88512709"/>
      <w:bookmarkStart w:id="24" w:name="_Ref89175893"/>
      <w:bookmarkStart w:id="25" w:name="_Toc154414518"/>
      <w:bookmarkEnd w:id="18"/>
      <w:bookmarkEnd w:id="19"/>
      <w:bookmarkEnd w:id="20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1"/>
      <w:bookmarkEnd w:id="22"/>
      <w:bookmarkEnd w:id="23"/>
      <w:bookmarkEnd w:id="24"/>
      <w:bookmarkEnd w:id="25"/>
    </w:p>
    <w:p w:rsidR="00200C8E" w:rsidRDefault="00200C8E" w:rsidP="00200C8E">
      <w:pPr>
        <w:rPr>
          <w:sz w:val="22"/>
          <w:szCs w:val="22"/>
        </w:rPr>
      </w:pPr>
    </w:p>
    <w:p w:rsidR="00283B0D" w:rsidRPr="00515009" w:rsidRDefault="00283B0D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283B0D" w:rsidRDefault="00283B0D" w:rsidP="0094002C">
      <w:pPr>
        <w:spacing w:line="360" w:lineRule="auto"/>
        <w:jc w:val="center"/>
        <w:rPr>
          <w:sz w:val="20"/>
          <w:szCs w:val="20"/>
        </w:rPr>
      </w:pPr>
    </w:p>
    <w:p w:rsidR="00283B0D" w:rsidRDefault="00283B0D" w:rsidP="0094002C">
      <w:pPr>
        <w:spacing w:line="360" w:lineRule="auto"/>
        <w:jc w:val="center"/>
        <w:rPr>
          <w:sz w:val="20"/>
          <w:szCs w:val="20"/>
        </w:rPr>
      </w:pPr>
    </w:p>
    <w:p w:rsidR="00283B0D" w:rsidRDefault="00283B0D" w:rsidP="0094002C">
      <w:pPr>
        <w:spacing w:line="360" w:lineRule="auto"/>
        <w:jc w:val="center"/>
        <w:rPr>
          <w:sz w:val="20"/>
          <w:szCs w:val="20"/>
        </w:rPr>
      </w:pPr>
    </w:p>
    <w:p w:rsidR="00283B0D" w:rsidRDefault="00283B0D" w:rsidP="0094002C">
      <w:pPr>
        <w:spacing w:line="360" w:lineRule="auto"/>
        <w:jc w:val="center"/>
        <w:rPr>
          <w:sz w:val="20"/>
          <w:szCs w:val="20"/>
        </w:rPr>
      </w:pPr>
    </w:p>
    <w:p w:rsidR="00283B0D" w:rsidRDefault="00283B0D" w:rsidP="0094002C">
      <w:pPr>
        <w:spacing w:line="360" w:lineRule="auto"/>
        <w:jc w:val="center"/>
        <w:rPr>
          <w:sz w:val="20"/>
          <w:szCs w:val="20"/>
        </w:rPr>
      </w:pPr>
    </w:p>
    <w:p w:rsidR="00283B0D" w:rsidRDefault="00283B0D" w:rsidP="0094002C">
      <w:pPr>
        <w:spacing w:line="360" w:lineRule="auto"/>
        <w:jc w:val="center"/>
        <w:rPr>
          <w:sz w:val="20"/>
          <w:szCs w:val="20"/>
        </w:rPr>
      </w:pPr>
    </w:p>
    <w:p w:rsidR="00283B0D" w:rsidRDefault="00283B0D" w:rsidP="0094002C">
      <w:pPr>
        <w:spacing w:line="360" w:lineRule="auto"/>
        <w:jc w:val="center"/>
        <w:rPr>
          <w:sz w:val="20"/>
          <w:szCs w:val="20"/>
        </w:rPr>
      </w:pPr>
    </w:p>
    <w:p w:rsidR="00283B0D" w:rsidRDefault="00283B0D" w:rsidP="0094002C">
      <w:pPr>
        <w:spacing w:line="360" w:lineRule="auto"/>
        <w:jc w:val="center"/>
        <w:rPr>
          <w:sz w:val="20"/>
          <w:szCs w:val="20"/>
        </w:rPr>
      </w:pPr>
    </w:p>
    <w:p w:rsidR="00283B0D" w:rsidRDefault="00283B0D" w:rsidP="0094002C">
      <w:pPr>
        <w:spacing w:line="360" w:lineRule="auto"/>
        <w:jc w:val="center"/>
        <w:rPr>
          <w:sz w:val="20"/>
          <w:szCs w:val="20"/>
        </w:rPr>
      </w:pPr>
    </w:p>
    <w:p w:rsidR="00283B0D" w:rsidRDefault="00283B0D" w:rsidP="0094002C">
      <w:pPr>
        <w:spacing w:line="360" w:lineRule="auto"/>
        <w:jc w:val="center"/>
        <w:rPr>
          <w:sz w:val="20"/>
          <w:szCs w:val="20"/>
        </w:rPr>
      </w:pPr>
    </w:p>
    <w:p w:rsidR="00283B0D" w:rsidRDefault="00283B0D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8512714"/>
      <w:bookmarkStart w:id="28" w:name="_Ref89175900"/>
      <w:bookmarkStart w:id="29" w:name="_Ref89783659"/>
      <w:bookmarkStart w:id="30" w:name="_Toc154414519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6"/>
      <w:bookmarkEnd w:id="27"/>
      <w:bookmarkEnd w:id="28"/>
      <w:bookmarkEnd w:id="29"/>
      <w:bookmarkEnd w:id="30"/>
    </w:p>
    <w:p w:rsidR="00200C8E" w:rsidRDefault="00200C8E" w:rsidP="00200C8E">
      <w:pPr>
        <w:rPr>
          <w:noProof/>
          <w:sz w:val="22"/>
          <w:szCs w:val="22"/>
        </w:rPr>
      </w:pPr>
    </w:p>
    <w:p w:rsidR="00283B0D" w:rsidRPr="00057246" w:rsidRDefault="00283B0D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53B07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414495">
              <w:rPr>
                <w:sz w:val="22"/>
                <w:szCs w:val="22"/>
              </w:rPr>
              <w:t>анальн</w:t>
            </w:r>
            <w:r>
              <w:rPr>
                <w:sz w:val="22"/>
                <w:szCs w:val="22"/>
              </w:rPr>
              <w:t>ый</w:t>
            </w:r>
            <w:r w:rsidRPr="004144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414495">
              <w:rPr>
                <w:sz w:val="22"/>
                <w:szCs w:val="22"/>
              </w:rPr>
              <w:t xml:space="preserve">нутренний блок </w:t>
            </w:r>
            <w:r>
              <w:rPr>
                <w:sz w:val="22"/>
                <w:szCs w:val="22"/>
              </w:rPr>
              <w:t>мини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D975E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Воздушный 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D975E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Ref89175913"/>
      <w:bookmarkStart w:id="33" w:name="_Toc154414520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1"/>
      <w:bookmarkEnd w:id="32"/>
      <w:bookmarkEnd w:id="33"/>
    </w:p>
    <w:p w:rsidR="00A67284" w:rsidRDefault="00A67284" w:rsidP="00A67284">
      <w:pPr>
        <w:rPr>
          <w:sz w:val="22"/>
          <w:szCs w:val="22"/>
        </w:rPr>
      </w:pPr>
    </w:p>
    <w:p w:rsidR="00283B0D" w:rsidRPr="00283B0D" w:rsidRDefault="00283B0D" w:rsidP="00A67284">
      <w:pPr>
        <w:rPr>
          <w:sz w:val="22"/>
          <w:szCs w:val="22"/>
        </w:rPr>
      </w:pPr>
    </w:p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 xml:space="preserve">Чертеж </w:t>
      </w:r>
      <w:r w:rsidR="00381FD1" w:rsidRPr="00361B87">
        <w:rPr>
          <w:sz w:val="22"/>
          <w:szCs w:val="22"/>
        </w:rPr>
        <w:t>ос</w:t>
      </w:r>
      <w:r w:rsidR="00381FD1">
        <w:rPr>
          <w:sz w:val="22"/>
          <w:szCs w:val="22"/>
        </w:rPr>
        <w:t>новных узлов и деталей изделия</w:t>
      </w:r>
      <w:r w:rsidRPr="00EA48C9">
        <w:rPr>
          <w:sz w:val="22"/>
          <w:szCs w:val="22"/>
        </w:rPr>
        <w:t xml:space="preserve"> с габаритными ра</w:t>
      </w:r>
      <w:r w:rsidR="00FD75A9">
        <w:rPr>
          <w:sz w:val="22"/>
          <w:szCs w:val="22"/>
        </w:rPr>
        <w:t>змерами представлен на рисунке 4</w:t>
      </w:r>
      <w:r w:rsidRPr="00EA48C9">
        <w:rPr>
          <w:sz w:val="22"/>
          <w:szCs w:val="22"/>
        </w:rPr>
        <w:t>.</w:t>
      </w:r>
    </w:p>
    <w:p w:rsidR="0089788D" w:rsidRPr="00EA48C9" w:rsidRDefault="0089788D" w:rsidP="00701E82">
      <w:pPr>
        <w:ind w:firstLine="709"/>
      </w:pPr>
    </w:p>
    <w:p w:rsidR="00EA6703" w:rsidRDefault="00E96B21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135576" cy="4667002"/>
            <wp:effectExtent l="0" t="0" r="825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794" cy="4668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5812"/>
        <w:gridCol w:w="3120"/>
      </w:tblGrid>
      <w:tr w:rsidR="00381FD1" w:rsidRPr="007C6623" w:rsidTr="007C6623">
        <w:trPr>
          <w:trHeight w:val="106"/>
          <w:jc w:val="center"/>
        </w:trPr>
        <w:tc>
          <w:tcPr>
            <w:tcW w:w="704" w:type="dxa"/>
          </w:tcPr>
          <w:p w:rsidR="00381FD1" w:rsidRPr="007C6623" w:rsidRDefault="00381FD1" w:rsidP="00565E58">
            <w:pPr>
              <w:autoSpaceDE w:val="0"/>
              <w:autoSpaceDN w:val="0"/>
              <w:adjustRightInd w:val="0"/>
              <w:spacing w:before="100" w:line="161" w:lineRule="atLeast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7C6623">
              <w:rPr>
                <w:rFonts w:eastAsiaTheme="minorHAnsi"/>
                <w:b/>
                <w:color w:val="000000"/>
                <w:sz w:val="20"/>
                <w:szCs w:val="20"/>
                <w:lang w:val="en-US" w:eastAsia="en-US"/>
              </w:rPr>
              <w:t>№</w:t>
            </w:r>
          </w:p>
        </w:tc>
        <w:tc>
          <w:tcPr>
            <w:tcW w:w="5812" w:type="dxa"/>
          </w:tcPr>
          <w:p w:rsidR="00381FD1" w:rsidRPr="007C6623" w:rsidRDefault="00381FD1" w:rsidP="00565E58">
            <w:pPr>
              <w:autoSpaceDE w:val="0"/>
              <w:autoSpaceDN w:val="0"/>
              <w:adjustRightInd w:val="0"/>
              <w:spacing w:before="100" w:line="161" w:lineRule="atLeast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7C6623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3120" w:type="dxa"/>
          </w:tcPr>
          <w:p w:rsidR="00381FD1" w:rsidRPr="007C6623" w:rsidRDefault="00381FD1" w:rsidP="00565E58">
            <w:pPr>
              <w:autoSpaceDE w:val="0"/>
              <w:autoSpaceDN w:val="0"/>
              <w:adjustRightInd w:val="0"/>
              <w:spacing w:before="100" w:line="161" w:lineRule="atLeast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7C6623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Примечание</w:t>
            </w:r>
          </w:p>
        </w:tc>
      </w:tr>
      <w:tr w:rsidR="00381FD1" w:rsidRPr="007C6623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 </w:t>
            </w:r>
          </w:p>
        </w:tc>
        <w:tc>
          <w:tcPr>
            <w:tcW w:w="5812" w:type="dxa"/>
          </w:tcPr>
          <w:p w:rsidR="00381FD1" w:rsidRPr="007C6623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Забор воздуха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FD1" w:rsidRPr="007C6623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2 </w:t>
            </w:r>
          </w:p>
        </w:tc>
        <w:tc>
          <w:tcPr>
            <w:tcW w:w="5812" w:type="dxa"/>
          </w:tcPr>
          <w:p w:rsidR="00381FD1" w:rsidRPr="007C6623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Выпуск воздуха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FD1" w:rsidRPr="00381FD1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3 </w:t>
            </w:r>
          </w:p>
        </w:tc>
        <w:tc>
          <w:tcPr>
            <w:tcW w:w="5812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Подключение хладагента (газового трубопровода)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Конусная гайка ø 12,7 мм </w:t>
            </w:r>
          </w:p>
        </w:tc>
      </w:tr>
      <w:tr w:rsidR="00381FD1" w:rsidRPr="00381FD1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4 </w:t>
            </w:r>
          </w:p>
        </w:tc>
        <w:tc>
          <w:tcPr>
            <w:tcW w:w="5812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Подключение хладагента (жидкостного трубопровода)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Конусная гайка ø 6,35 мм </w:t>
            </w:r>
          </w:p>
        </w:tc>
      </w:tr>
      <w:tr w:rsidR="00381FD1" w:rsidRPr="00381FD1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5 </w:t>
            </w:r>
          </w:p>
        </w:tc>
        <w:tc>
          <w:tcPr>
            <w:tcW w:w="5812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Дренажное подключение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Внешний ø 32 мм </w:t>
            </w:r>
          </w:p>
        </w:tc>
      </w:tr>
      <w:tr w:rsidR="00381FD1" w:rsidRPr="007C6623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7 </w:t>
            </w:r>
          </w:p>
        </w:tc>
        <w:tc>
          <w:tcPr>
            <w:tcW w:w="5812" w:type="dxa"/>
          </w:tcPr>
          <w:p w:rsidR="00381FD1" w:rsidRPr="007C6623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Распределительная коробка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FD1" w:rsidRPr="007C6623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8 </w:t>
            </w:r>
          </w:p>
        </w:tc>
        <w:tc>
          <w:tcPr>
            <w:tcW w:w="5812" w:type="dxa"/>
          </w:tcPr>
          <w:p w:rsidR="00381FD1" w:rsidRPr="007C6623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Отверстие для электрического подключения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FD1" w:rsidRPr="00381FD1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 </w:t>
            </w:r>
          </w:p>
        </w:tc>
        <w:tc>
          <w:tcPr>
            <w:tcW w:w="5812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Регулировочный болт блока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(4x) M10 или W3/8 </w:t>
            </w:r>
          </w:p>
        </w:tc>
      </w:tr>
      <w:tr w:rsidR="00381FD1" w:rsidRPr="00381FD1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10 </w:t>
            </w:r>
          </w:p>
        </w:tc>
        <w:tc>
          <w:tcPr>
            <w:tcW w:w="5812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Подвесной кронштейн блока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(4x) 12 x 35 (отверстий) </w:t>
            </w:r>
          </w:p>
        </w:tc>
      </w:tr>
      <w:tr w:rsidR="00381FD1" w:rsidRPr="007C6623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11 </w:t>
            </w:r>
          </w:p>
        </w:tc>
        <w:tc>
          <w:tcPr>
            <w:tcW w:w="5812" w:type="dxa"/>
          </w:tcPr>
          <w:p w:rsidR="00381FD1" w:rsidRPr="007C6623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Теплообменник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FD1" w:rsidRPr="007C6623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12 </w:t>
            </w:r>
          </w:p>
        </w:tc>
        <w:tc>
          <w:tcPr>
            <w:tcW w:w="5812" w:type="dxa"/>
          </w:tcPr>
          <w:p w:rsidR="00381FD1" w:rsidRPr="007C6623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Двигатель вентилятора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C80DC5" w:rsidRDefault="00C80DC5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FD75A9">
        <w:rPr>
          <w:bCs/>
          <w:color w:val="000000"/>
          <w:sz w:val="20"/>
          <w:szCs w:val="20"/>
        </w:rPr>
        <w:t xml:space="preserve"> 4</w:t>
      </w: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8512737"/>
      <w:bookmarkStart w:id="38" w:name="_Ref89175929"/>
      <w:bookmarkStart w:id="39" w:name="_Ref89783634"/>
      <w:bookmarkStart w:id="40" w:name="_Toc154414521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34"/>
      <w:bookmarkEnd w:id="35"/>
      <w:bookmarkEnd w:id="36"/>
      <w:bookmarkEnd w:id="37"/>
      <w:bookmarkEnd w:id="38"/>
      <w:bookmarkEnd w:id="39"/>
      <w:bookmarkEnd w:id="4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571C3F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571C3F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571C3F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1" w:name="_Toc489886374"/>
      <w:bookmarkStart w:id="42" w:name="_Toc85529579"/>
      <w:bookmarkStart w:id="43" w:name="_Ref88512741"/>
      <w:bookmarkStart w:id="44" w:name="_Ref89175934"/>
      <w:bookmarkStart w:id="45" w:name="_Toc154414522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4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2"/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831"/>
        <w:gridCol w:w="236"/>
      </w:tblGrid>
      <w:tr w:rsidR="00EA6703" w:rsidTr="006460E5">
        <w:trPr>
          <w:jc w:val="center"/>
        </w:trPr>
        <w:tc>
          <w:tcPr>
            <w:tcW w:w="3936" w:type="dxa"/>
            <w:vAlign w:val="center"/>
          </w:tcPr>
          <w:p w:rsidR="00EA6703" w:rsidRPr="00913753" w:rsidRDefault="00853B07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414495">
              <w:rPr>
                <w:sz w:val="22"/>
                <w:szCs w:val="22"/>
              </w:rPr>
              <w:t>анальн</w:t>
            </w:r>
            <w:r>
              <w:rPr>
                <w:sz w:val="22"/>
                <w:szCs w:val="22"/>
              </w:rPr>
              <w:t>ый</w:t>
            </w:r>
            <w:r w:rsidRPr="004144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414495">
              <w:rPr>
                <w:sz w:val="22"/>
                <w:szCs w:val="22"/>
              </w:rPr>
              <w:t xml:space="preserve">нутренний блок </w:t>
            </w:r>
            <w:r>
              <w:rPr>
                <w:sz w:val="22"/>
                <w:szCs w:val="22"/>
              </w:rPr>
              <w:t>мини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6569B0" w:rsidP="006569B0">
            <w:pPr>
              <w:spacing w:before="60"/>
              <w:ind w:right="-1" w:firstLine="567"/>
              <w:jc w:val="both"/>
              <w:rPr>
                <w:b/>
              </w:rPr>
            </w:pPr>
            <w:r w:rsidRPr="006569B0">
              <w:rPr>
                <w:b/>
                <w:sz w:val="22"/>
                <w:szCs w:val="22"/>
                <w:lang w:val="en-US"/>
              </w:rPr>
              <w:t>RPIM-0.8FSN4E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6460E5">
        <w:trPr>
          <w:jc w:val="center"/>
        </w:trPr>
        <w:tc>
          <w:tcPr>
            <w:tcW w:w="3936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6460E5" w:rsidRDefault="00EA6703" w:rsidP="006460E5">
      <w:pPr>
        <w:pStyle w:val="afc"/>
        <w:spacing w:before="60"/>
        <w:ind w:right="-1" w:firstLine="567"/>
        <w:jc w:val="both"/>
        <w:rPr>
          <w:sz w:val="22"/>
          <w:szCs w:val="22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460E5" w:rsidRPr="00B8215E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6460E5">
      <w:pPr>
        <w:pStyle w:val="afc"/>
        <w:spacing w:before="60"/>
        <w:ind w:right="-1" w:firstLine="567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="006460E5" w:rsidRPr="007A6240">
        <w:rPr>
          <w:sz w:val="22"/>
          <w:szCs w:val="22"/>
        </w:rPr>
        <w:t xml:space="preserve">                                                  </w:t>
      </w:r>
      <w:r w:rsidRPr="007A6240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460E5" w:rsidRDefault="006460E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6" w:name="_Ref88512748"/>
      <w:bookmarkStart w:id="47" w:name="_Toc154414523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4E0417" w:rsidTr="006460E5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853B07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414495">
              <w:rPr>
                <w:sz w:val="22"/>
                <w:szCs w:val="22"/>
              </w:rPr>
              <w:t>анальн</w:t>
            </w:r>
            <w:r>
              <w:rPr>
                <w:sz w:val="22"/>
                <w:szCs w:val="22"/>
              </w:rPr>
              <w:t>ый</w:t>
            </w:r>
            <w:r w:rsidRPr="004144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414495">
              <w:rPr>
                <w:sz w:val="22"/>
                <w:szCs w:val="22"/>
              </w:rPr>
              <w:t xml:space="preserve">нутренний блок </w:t>
            </w:r>
            <w:r>
              <w:rPr>
                <w:sz w:val="22"/>
                <w:szCs w:val="22"/>
              </w:rPr>
              <w:t>мини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6569B0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6569B0">
              <w:rPr>
                <w:b/>
                <w:sz w:val="22"/>
                <w:szCs w:val="22"/>
                <w:lang w:val="en-US"/>
              </w:rPr>
              <w:t>RPIM-0.8FSN4E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6460E5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460E5" w:rsidRDefault="006460E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8" w:name="_Toc85529581"/>
      <w:bookmarkStart w:id="49" w:name="_Ref88512754"/>
      <w:bookmarkStart w:id="50" w:name="_Toc154414524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Ref88512760"/>
      <w:bookmarkStart w:id="53" w:name="_Toc154414525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51"/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BF1A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BF1AD6" w:rsidRDefault="00BF1AD6" w:rsidP="00BF1A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Default="00BF1AD6" w:rsidP="00EA6703">
      <w:pPr>
        <w:ind w:firstLine="720"/>
        <w:jc w:val="both"/>
        <w:rPr>
          <w:sz w:val="22"/>
          <w:szCs w:val="22"/>
        </w:rPr>
      </w:pPr>
    </w:p>
    <w:p w:rsidR="00BF1AD6" w:rsidRPr="00AC1D78" w:rsidRDefault="00BF1AD6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6" w:name="_Toc154414526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  <w:r w:rsidR="00F74476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  <w:r w:rsidR="00F74476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Ref88512771"/>
      <w:bookmarkStart w:id="59" w:name="_Toc154414527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0" w:name="_Toc489886376"/>
      <w:bookmarkStart w:id="61" w:name="_Ref75275862"/>
      <w:bookmarkStart w:id="62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3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4" w:name="_Toc154414528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9" w:name="_Toc154414529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54414530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8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54414531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Ref88512798"/>
      <w:bookmarkStart w:id="84" w:name="_Toc15441453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Ref88512803"/>
      <w:bookmarkStart w:id="86" w:name="_Toc15441453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Ref88512807"/>
      <w:bookmarkStart w:id="91" w:name="_Toc15441453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Toc85529592"/>
      <w:bookmarkStart w:id="93" w:name="_Toc154414535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92"/>
      <w:bookmarkEnd w:id="9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4" w:name="_Toc85529593"/>
      <w:bookmarkStart w:id="95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6" w:name="_Toc154414536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4"/>
      <w:bookmarkEnd w:id="95"/>
      <w:bookmarkEnd w:id="96"/>
    </w:p>
    <w:p w:rsidR="00EA6703" w:rsidRDefault="00EA6703" w:rsidP="00EA6703">
      <w:pPr>
        <w:jc w:val="center"/>
        <w:outlineLvl w:val="0"/>
        <w:rPr>
          <w:b/>
          <w:sz w:val="22"/>
          <w:szCs w:val="22"/>
        </w:rPr>
      </w:pPr>
    </w:p>
    <w:p w:rsidR="00283B0D" w:rsidRPr="00283B0D" w:rsidRDefault="00283B0D" w:rsidP="00EA6703">
      <w:pPr>
        <w:jc w:val="center"/>
        <w:outlineLvl w:val="0"/>
        <w:rPr>
          <w:b/>
          <w:sz w:val="22"/>
          <w:szCs w:val="22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283B0D" w:rsidRDefault="00283B0D" w:rsidP="00EE738E">
      <w:pPr>
        <w:jc w:val="center"/>
        <w:rPr>
          <w:noProof/>
          <w:sz w:val="20"/>
          <w:szCs w:val="20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F93A02">
      <w:pPr>
        <w:pStyle w:val="21"/>
        <w:spacing w:line="360" w:lineRule="auto"/>
        <w:ind w:firstLine="426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F93A02">
      <w:pPr>
        <w:pStyle w:val="21"/>
        <w:spacing w:line="360" w:lineRule="auto"/>
        <w:ind w:firstLine="426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402"/>
        <w:gridCol w:w="4365"/>
      </w:tblGrid>
      <w:tr w:rsidR="00EE738E" w:rsidTr="00283B0D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436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283B0D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36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283B0D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365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283B0D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365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283B0D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36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283B0D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36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283B0D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36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283B0D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365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283B0D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4365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283B0D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4365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283B0D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4365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283B0D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365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283B0D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365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283B0D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365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F93A02">
      <w:pPr>
        <w:pStyle w:val="21"/>
        <w:spacing w:line="360" w:lineRule="auto"/>
        <w:ind w:firstLine="426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147"/>
        <w:gridCol w:w="4082"/>
      </w:tblGrid>
      <w:tr w:rsidR="00EE738E" w:rsidTr="00283B0D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147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283B0D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283B0D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283B0D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283B0D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082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283B0D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082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283B0D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147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082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283B0D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14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4082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283B0D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082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283B0D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082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283B0D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14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082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283B0D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082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283B0D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082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283B0D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082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83B0D" w:rsidRDefault="00283B0D" w:rsidP="00F93A02">
      <w:pPr>
        <w:pStyle w:val="21"/>
        <w:spacing w:line="360" w:lineRule="auto"/>
        <w:ind w:firstLine="426"/>
        <w:jc w:val="both"/>
        <w:rPr>
          <w:sz w:val="20"/>
        </w:rPr>
      </w:pPr>
    </w:p>
    <w:p w:rsidR="00EE738E" w:rsidRDefault="00541BF0" w:rsidP="00F93A02">
      <w:pPr>
        <w:pStyle w:val="21"/>
        <w:spacing w:line="360" w:lineRule="auto"/>
        <w:ind w:firstLine="426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1C32E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7" w:name="_Toc85529594"/>
      <w:bookmarkStart w:id="98" w:name="_Ref88512828"/>
      <w:bookmarkStart w:id="99" w:name="_Toc154414537"/>
      <w:r w:rsidRPr="00283B0D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97"/>
      <w:bookmarkEnd w:id="98"/>
      <w:bookmarkEnd w:id="99"/>
    </w:p>
    <w:p w:rsidR="00283B0D" w:rsidRPr="00283B0D" w:rsidRDefault="00283B0D" w:rsidP="00283B0D"/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0" w:name="_Ref88512834"/>
      <w:bookmarkStart w:id="101" w:name="_Toc154414538"/>
      <w:bookmarkStart w:id="102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0"/>
      <w:bookmarkEnd w:id="101"/>
    </w:p>
    <w:bookmarkEnd w:id="102"/>
    <w:p w:rsidR="00EA6703" w:rsidRDefault="00EA6703" w:rsidP="00F872F7">
      <w:pPr>
        <w:ind w:left="567" w:firstLine="567"/>
        <w:jc w:val="both"/>
        <w:rPr>
          <w:sz w:val="22"/>
          <w:szCs w:val="22"/>
        </w:rPr>
      </w:pPr>
    </w:p>
    <w:p w:rsidR="00283B0D" w:rsidRPr="00F872F7" w:rsidRDefault="00283B0D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3" w:name="_Toc85529595"/>
      <w:bookmarkStart w:id="104" w:name="_Ref88512841"/>
      <w:bookmarkStart w:id="105" w:name="_Toc154414539"/>
      <w:bookmarkStart w:id="106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3"/>
      <w:bookmarkEnd w:id="104"/>
      <w:bookmarkEnd w:id="105"/>
    </w:p>
    <w:bookmarkEnd w:id="10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1" w:name="_Toc154414540"/>
      <w:r w:rsidRPr="009262F8">
        <w:rPr>
          <w:rFonts w:ascii="Times New Roman" w:hAnsi="Times New Roman"/>
          <w:sz w:val="28"/>
          <w:szCs w:val="28"/>
        </w:rPr>
        <w:t>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4" w:name="_Toc154414541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7" w:name="_Toc154414542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5"/>
      <w:bookmarkEnd w:id="116"/>
      <w:bookmarkEnd w:id="11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18" w:name="_Toc489886387"/>
      <w:bookmarkStart w:id="119" w:name="_Ref75275934"/>
      <w:bookmarkStart w:id="120" w:name="_Toc85529599"/>
      <w:bookmarkStart w:id="121" w:name="_Toc154414543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18"/>
      <w:bookmarkEnd w:id="119"/>
      <w:bookmarkEnd w:id="120"/>
      <w:bookmarkEnd w:id="12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487" w:rsidRDefault="00275487">
      <w:r>
        <w:separator/>
      </w:r>
    </w:p>
  </w:endnote>
  <w:endnote w:type="continuationSeparator" w:id="0">
    <w:p w:rsidR="00275487" w:rsidRDefault="00275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487" w:rsidRDefault="0027548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52BA94F0" wp14:editId="5AF0991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Pr="00D35EE4" w:rsidRDefault="0027548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RPIM-0.8</w:t>
                              </w:r>
                              <w:r w:rsidRPr="00B8215E">
                                <w:rPr>
                                  <w:b/>
                                  <w:sz w:val="22"/>
                                  <w:szCs w:val="22"/>
                                </w:rPr>
                                <w:t>FSN4E(-DU)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75487" w:rsidRPr="00B7687E" w:rsidRDefault="0027548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Pr="00ED1531" w:rsidRDefault="0027548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A624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Pr="00ED1531" w:rsidRDefault="0027548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5487" w:rsidRPr="00E11475" w:rsidRDefault="0027548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8215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5487" w:rsidRPr="00E00486" w:rsidRDefault="0027548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275487" w:rsidRDefault="0027548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>КАНАЛЬН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ЫЙ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ВНУТРЕННИЙ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МИНИ 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275487" w:rsidRPr="00B8215E" w:rsidRDefault="0027548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RPIM-0.8</w:t>
                              </w:r>
                              <w:r w:rsidRPr="00B8215E">
                                <w:rPr>
                                  <w:b/>
                                  <w:sz w:val="18"/>
                                  <w:szCs w:val="18"/>
                                </w:rPr>
                                <w:t>FSN4E(-DU)</w:t>
                              </w:r>
                            </w:p>
                            <w:p w:rsidR="00275487" w:rsidRPr="00AF301F" w:rsidRDefault="0027548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75487" w:rsidRPr="00613EFB" w:rsidRDefault="0027548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BA94F0" id="Группа 265" o:spid="_x0000_s1040" style="position:absolute;left:0;text-align:left;margin-left:24pt;margin-top:23.25pt;width:552.75pt;height:802.2pt;z-index:251660800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">
              <v:rect id="Rectangle 79" o:spid="_x0000_s104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042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043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044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045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046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047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048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75487" w:rsidRPr="00D35EE4" w:rsidRDefault="0027548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RPIM-0.8</w:t>
                        </w:r>
                        <w:r w:rsidRPr="00B8215E">
                          <w:rPr>
                            <w:b/>
                            <w:sz w:val="22"/>
                            <w:szCs w:val="22"/>
                          </w:rPr>
                          <w:t>FSN4E(-DU)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75487" w:rsidRPr="00B7687E" w:rsidRDefault="0027548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049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050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051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052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053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054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055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056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057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058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059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060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061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062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063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064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065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066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067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068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069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070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071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072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073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074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075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076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077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75487" w:rsidRPr="00ED1531" w:rsidRDefault="0027548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A624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078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75487" w:rsidRPr="00ED1531" w:rsidRDefault="0027548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079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080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081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082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083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084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085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086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087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088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089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75487" w:rsidRPr="00E11475" w:rsidRDefault="0027548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8215E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090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75487" w:rsidRPr="00E00486" w:rsidRDefault="0027548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275487" w:rsidRDefault="0027548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>КАНАЛЬН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ЫЙ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 ВНУТРЕННИЙ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МИНИ 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275487" w:rsidRPr="00B8215E" w:rsidRDefault="0027548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RPIM-0.8</w:t>
                        </w:r>
                        <w:r w:rsidRPr="00B8215E">
                          <w:rPr>
                            <w:b/>
                            <w:sz w:val="18"/>
                            <w:szCs w:val="18"/>
                          </w:rPr>
                          <w:t>FSN4E(-DU)</w:t>
                        </w:r>
                      </w:p>
                      <w:p w:rsidR="00275487" w:rsidRPr="00AF301F" w:rsidRDefault="0027548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75487" w:rsidRPr="00613EFB" w:rsidRDefault="0027548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091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487" w:rsidRDefault="0027548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Pr="00AF301F" w:rsidRDefault="0027548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A624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Pr="00D35EE4" w:rsidRDefault="00275487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54BE1">
                                <w:rPr>
                                  <w:b/>
                                  <w:sz w:val="22"/>
                                  <w:szCs w:val="22"/>
                                </w:rPr>
                                <w:t>RPIM-0.8FSN4E</w:t>
                              </w:r>
                              <w:r w:rsidRPr="00B8215E">
                                <w:rPr>
                                  <w:b/>
                                  <w:sz w:val="22"/>
                                  <w:szCs w:val="22"/>
                                </w:rPr>
                                <w:t>(-DU)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75487" w:rsidRPr="00C23BB2" w:rsidRDefault="00275487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75487" w:rsidRPr="00EC2FF5" w:rsidRDefault="0027548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03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">
              <v:rect id="Rectangle 330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05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06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07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08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09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10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11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12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13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14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15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16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17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18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19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20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21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22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23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24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75487" w:rsidRPr="00AF301F" w:rsidRDefault="0027548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A624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25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75487" w:rsidRPr="00D35EE4" w:rsidRDefault="00275487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54BE1">
                          <w:rPr>
                            <w:b/>
                            <w:sz w:val="22"/>
                            <w:szCs w:val="22"/>
                          </w:rPr>
                          <w:t>RPIM-0.8FSN4E</w:t>
                        </w:r>
                        <w:r w:rsidRPr="00B8215E">
                          <w:rPr>
                            <w:b/>
                            <w:sz w:val="22"/>
                            <w:szCs w:val="22"/>
                          </w:rPr>
                          <w:t>(-DU)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75487" w:rsidRPr="00C23BB2" w:rsidRDefault="00275487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75487" w:rsidRPr="00EC2FF5" w:rsidRDefault="0027548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26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27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28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29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30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31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32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33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34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35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36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487" w:rsidRDefault="0027548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Default="002754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Pr="00AF301F" w:rsidRDefault="0027548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A624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487" w:rsidRPr="00EC2FF5" w:rsidRDefault="00275487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654BE1">
                                <w:rPr>
                                  <w:b/>
                                  <w:sz w:val="22"/>
                                  <w:szCs w:val="22"/>
                                </w:rPr>
                                <w:t>RPIM-0.8FSN4E</w:t>
                              </w:r>
                              <w:r w:rsidRPr="00B8215E">
                                <w:rPr>
                                  <w:b/>
                                  <w:sz w:val="22"/>
                                  <w:szCs w:val="22"/>
                                </w:rPr>
                                <w:t>(-DU)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137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">
              <v:rect id="Rectangle 296" o:spid="_x0000_s1138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139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140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141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142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143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144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145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146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147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148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149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150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151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152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153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154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155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156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157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75487" w:rsidRDefault="002754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158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75487" w:rsidRPr="00AF301F" w:rsidRDefault="0027548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A624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159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75487" w:rsidRPr="00EC2FF5" w:rsidRDefault="00275487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654BE1">
                          <w:rPr>
                            <w:b/>
                            <w:sz w:val="22"/>
                            <w:szCs w:val="22"/>
                          </w:rPr>
                          <w:t>RPIM-0.8FSN4E</w:t>
                        </w:r>
                        <w:r w:rsidRPr="00B8215E">
                          <w:rPr>
                            <w:b/>
                            <w:sz w:val="22"/>
                            <w:szCs w:val="22"/>
                          </w:rPr>
                          <w:t>(-DU)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E00486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group id="Group 318" o:spid="_x0000_s1160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161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162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163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164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165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166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167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168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169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170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487" w:rsidRDefault="00275487">
      <w:r>
        <w:separator/>
      </w:r>
    </w:p>
  </w:footnote>
  <w:footnote w:type="continuationSeparator" w:id="0">
    <w:p w:rsidR="00275487" w:rsidRDefault="00275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07C" w:rsidRDefault="006D207C" w:rsidP="006D207C">
    <w:pPr>
      <w:pStyle w:val="a3"/>
      <w:jc w:val="right"/>
    </w:pPr>
    <w:r>
      <w:rPr>
        <w:noProof/>
      </w:rPr>
      <w:drawing>
        <wp:inline distT="0" distB="0" distL="0" distR="0" wp14:anchorId="5BCF653A" wp14:editId="3E6B413B">
          <wp:extent cx="1143000" cy="368537"/>
          <wp:effectExtent l="0" t="0" r="0" b="0"/>
          <wp:docPr id="11" name="Рисунок 11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D207C" w:rsidRDefault="006D207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07C" w:rsidRDefault="006D207C" w:rsidP="006D207C">
    <w:pPr>
      <w:pStyle w:val="a3"/>
      <w:jc w:val="right"/>
    </w:pPr>
    <w:r>
      <w:rPr>
        <w:noProof/>
      </w:rPr>
      <w:drawing>
        <wp:inline distT="0" distB="0" distL="0" distR="0" wp14:anchorId="5BCF653A" wp14:editId="3E6B413B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D207C" w:rsidRDefault="006D207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FBCC525"/>
    <w:multiLevelType w:val="hybridMultilevel"/>
    <w:tmpl w:val="53A6AE2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5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404038"/>
    <w:multiLevelType w:val="hybridMultilevel"/>
    <w:tmpl w:val="CE1E1450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8B703F"/>
    <w:multiLevelType w:val="hybridMultilevel"/>
    <w:tmpl w:val="044C1E54"/>
    <w:lvl w:ilvl="0" w:tplc="908CE6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0F56E87"/>
    <w:multiLevelType w:val="hybridMultilevel"/>
    <w:tmpl w:val="CD388BC4"/>
    <w:lvl w:ilvl="0" w:tplc="8258D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5"/>
  </w:num>
  <w:num w:numId="2">
    <w:abstractNumId w:val="38"/>
  </w:num>
  <w:num w:numId="3">
    <w:abstractNumId w:val="27"/>
  </w:num>
  <w:num w:numId="4">
    <w:abstractNumId w:val="3"/>
  </w:num>
  <w:num w:numId="5">
    <w:abstractNumId w:val="12"/>
  </w:num>
  <w:num w:numId="6">
    <w:abstractNumId w:val="2"/>
  </w:num>
  <w:num w:numId="7">
    <w:abstractNumId w:val="34"/>
  </w:num>
  <w:num w:numId="8">
    <w:abstractNumId w:val="21"/>
  </w:num>
  <w:num w:numId="9">
    <w:abstractNumId w:val="32"/>
  </w:num>
  <w:num w:numId="10">
    <w:abstractNumId w:val="18"/>
  </w:num>
  <w:num w:numId="11">
    <w:abstractNumId w:val="7"/>
  </w:num>
  <w:num w:numId="12">
    <w:abstractNumId w:val="14"/>
  </w:num>
  <w:num w:numId="13">
    <w:abstractNumId w:val="26"/>
  </w:num>
  <w:num w:numId="14">
    <w:abstractNumId w:val="4"/>
  </w:num>
  <w:num w:numId="15">
    <w:abstractNumId w:val="20"/>
  </w:num>
  <w:num w:numId="16">
    <w:abstractNumId w:val="28"/>
  </w:num>
  <w:num w:numId="17">
    <w:abstractNumId w:val="24"/>
  </w:num>
  <w:num w:numId="18">
    <w:abstractNumId w:val="17"/>
  </w:num>
  <w:num w:numId="19">
    <w:abstractNumId w:val="29"/>
  </w:num>
  <w:num w:numId="20">
    <w:abstractNumId w:val="5"/>
  </w:num>
  <w:num w:numId="21">
    <w:abstractNumId w:val="16"/>
  </w:num>
  <w:num w:numId="22">
    <w:abstractNumId w:val="15"/>
  </w:num>
  <w:num w:numId="23">
    <w:abstractNumId w:val="36"/>
  </w:num>
  <w:num w:numId="24">
    <w:abstractNumId w:val="0"/>
  </w:num>
  <w:num w:numId="25">
    <w:abstractNumId w:val="39"/>
  </w:num>
  <w:num w:numId="26">
    <w:abstractNumId w:val="13"/>
  </w:num>
  <w:num w:numId="27">
    <w:abstractNumId w:val="22"/>
  </w:num>
  <w:num w:numId="28">
    <w:abstractNumId w:val="11"/>
  </w:num>
  <w:num w:numId="29">
    <w:abstractNumId w:val="8"/>
  </w:num>
  <w:num w:numId="30">
    <w:abstractNumId w:val="10"/>
  </w:num>
  <w:num w:numId="31">
    <w:abstractNumId w:val="23"/>
  </w:num>
  <w:num w:numId="32">
    <w:abstractNumId w:val="6"/>
  </w:num>
  <w:num w:numId="33">
    <w:abstractNumId w:val="30"/>
  </w:num>
  <w:num w:numId="34">
    <w:abstractNumId w:val="9"/>
  </w:num>
  <w:num w:numId="35">
    <w:abstractNumId w:val="25"/>
  </w:num>
  <w:num w:numId="36">
    <w:abstractNumId w:val="33"/>
  </w:num>
  <w:num w:numId="37">
    <w:abstractNumId w:val="1"/>
  </w:num>
  <w:num w:numId="38">
    <w:abstractNumId w:val="31"/>
  </w:num>
  <w:num w:numId="39">
    <w:abstractNumId w:val="37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11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47E2"/>
    <w:rsid w:val="0002052D"/>
    <w:rsid w:val="00021FB1"/>
    <w:rsid w:val="00025CDD"/>
    <w:rsid w:val="00037425"/>
    <w:rsid w:val="000458C9"/>
    <w:rsid w:val="0004615A"/>
    <w:rsid w:val="00054A54"/>
    <w:rsid w:val="00057BCD"/>
    <w:rsid w:val="00057CBB"/>
    <w:rsid w:val="00073C25"/>
    <w:rsid w:val="00074268"/>
    <w:rsid w:val="00074A5A"/>
    <w:rsid w:val="000779F8"/>
    <w:rsid w:val="000814C8"/>
    <w:rsid w:val="000841AF"/>
    <w:rsid w:val="00086061"/>
    <w:rsid w:val="0009526F"/>
    <w:rsid w:val="000A0832"/>
    <w:rsid w:val="000B2A0A"/>
    <w:rsid w:val="000B3B54"/>
    <w:rsid w:val="000B74F9"/>
    <w:rsid w:val="000B7CBA"/>
    <w:rsid w:val="000C74A2"/>
    <w:rsid w:val="000D11B2"/>
    <w:rsid w:val="000D3915"/>
    <w:rsid w:val="000D5881"/>
    <w:rsid w:val="000E4AB2"/>
    <w:rsid w:val="000E62F4"/>
    <w:rsid w:val="000E638C"/>
    <w:rsid w:val="000E7B2C"/>
    <w:rsid w:val="000F0AF1"/>
    <w:rsid w:val="000F2CFF"/>
    <w:rsid w:val="000F41B6"/>
    <w:rsid w:val="000F4C07"/>
    <w:rsid w:val="000F5709"/>
    <w:rsid w:val="000F73D3"/>
    <w:rsid w:val="0010075D"/>
    <w:rsid w:val="00106B72"/>
    <w:rsid w:val="00106CF7"/>
    <w:rsid w:val="001115F7"/>
    <w:rsid w:val="00114540"/>
    <w:rsid w:val="00116392"/>
    <w:rsid w:val="00116614"/>
    <w:rsid w:val="00117ADC"/>
    <w:rsid w:val="00120686"/>
    <w:rsid w:val="00122066"/>
    <w:rsid w:val="00122775"/>
    <w:rsid w:val="00127EE8"/>
    <w:rsid w:val="001329B4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875DE"/>
    <w:rsid w:val="001963AE"/>
    <w:rsid w:val="00196F35"/>
    <w:rsid w:val="001A0A60"/>
    <w:rsid w:val="001A26B7"/>
    <w:rsid w:val="001A57D1"/>
    <w:rsid w:val="001A6BBE"/>
    <w:rsid w:val="001B4294"/>
    <w:rsid w:val="001C0038"/>
    <w:rsid w:val="001C18B3"/>
    <w:rsid w:val="001C1974"/>
    <w:rsid w:val="001C3EDB"/>
    <w:rsid w:val="001C41EC"/>
    <w:rsid w:val="001D56EC"/>
    <w:rsid w:val="001D5DE4"/>
    <w:rsid w:val="001E2E2E"/>
    <w:rsid w:val="001E45FC"/>
    <w:rsid w:val="001F7544"/>
    <w:rsid w:val="0020031B"/>
    <w:rsid w:val="00200C8E"/>
    <w:rsid w:val="00201938"/>
    <w:rsid w:val="0020358A"/>
    <w:rsid w:val="00205C46"/>
    <w:rsid w:val="00216ED8"/>
    <w:rsid w:val="00217120"/>
    <w:rsid w:val="00220DC9"/>
    <w:rsid w:val="00227A7C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4C99"/>
    <w:rsid w:val="00266678"/>
    <w:rsid w:val="00266864"/>
    <w:rsid w:val="00275487"/>
    <w:rsid w:val="00276931"/>
    <w:rsid w:val="00276981"/>
    <w:rsid w:val="0027729F"/>
    <w:rsid w:val="00282779"/>
    <w:rsid w:val="00283B0D"/>
    <w:rsid w:val="00290A2E"/>
    <w:rsid w:val="00292B85"/>
    <w:rsid w:val="00293885"/>
    <w:rsid w:val="00294822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C4C7C"/>
    <w:rsid w:val="002D1CE0"/>
    <w:rsid w:val="002E23E5"/>
    <w:rsid w:val="002F38D0"/>
    <w:rsid w:val="002F5171"/>
    <w:rsid w:val="002F79FC"/>
    <w:rsid w:val="003066A5"/>
    <w:rsid w:val="00311219"/>
    <w:rsid w:val="003148A4"/>
    <w:rsid w:val="0032374A"/>
    <w:rsid w:val="00325FA1"/>
    <w:rsid w:val="00326079"/>
    <w:rsid w:val="003352BA"/>
    <w:rsid w:val="00336525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81FD1"/>
    <w:rsid w:val="003964AD"/>
    <w:rsid w:val="003C3DA8"/>
    <w:rsid w:val="003D1C42"/>
    <w:rsid w:val="003D398E"/>
    <w:rsid w:val="003D6E8F"/>
    <w:rsid w:val="003E3AD4"/>
    <w:rsid w:val="003E6FA8"/>
    <w:rsid w:val="003E7BE7"/>
    <w:rsid w:val="003F28A1"/>
    <w:rsid w:val="003F43C3"/>
    <w:rsid w:val="004057ED"/>
    <w:rsid w:val="004106D7"/>
    <w:rsid w:val="00414495"/>
    <w:rsid w:val="004158E2"/>
    <w:rsid w:val="00421FA3"/>
    <w:rsid w:val="00437185"/>
    <w:rsid w:val="00441553"/>
    <w:rsid w:val="004418FD"/>
    <w:rsid w:val="00443241"/>
    <w:rsid w:val="0044748D"/>
    <w:rsid w:val="004502D6"/>
    <w:rsid w:val="00453F59"/>
    <w:rsid w:val="00455E74"/>
    <w:rsid w:val="00460627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44D3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53AF"/>
    <w:rsid w:val="004E674F"/>
    <w:rsid w:val="004F494A"/>
    <w:rsid w:val="004F77E1"/>
    <w:rsid w:val="00500249"/>
    <w:rsid w:val="0050033F"/>
    <w:rsid w:val="00500799"/>
    <w:rsid w:val="00502F78"/>
    <w:rsid w:val="00505AFE"/>
    <w:rsid w:val="00506491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65E58"/>
    <w:rsid w:val="00571C3F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C10FC"/>
    <w:rsid w:val="005D0574"/>
    <w:rsid w:val="005D2076"/>
    <w:rsid w:val="005E38BC"/>
    <w:rsid w:val="005E5127"/>
    <w:rsid w:val="005E53F7"/>
    <w:rsid w:val="005F136B"/>
    <w:rsid w:val="005F1AD5"/>
    <w:rsid w:val="00601691"/>
    <w:rsid w:val="0060423E"/>
    <w:rsid w:val="006070F9"/>
    <w:rsid w:val="00617667"/>
    <w:rsid w:val="006239D1"/>
    <w:rsid w:val="006416FB"/>
    <w:rsid w:val="006460E5"/>
    <w:rsid w:val="00646CE5"/>
    <w:rsid w:val="00654BE1"/>
    <w:rsid w:val="00656098"/>
    <w:rsid w:val="006569B0"/>
    <w:rsid w:val="00663893"/>
    <w:rsid w:val="00663BA6"/>
    <w:rsid w:val="0067052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1C3"/>
    <w:rsid w:val="006B0C6E"/>
    <w:rsid w:val="006B12BE"/>
    <w:rsid w:val="006B3F2C"/>
    <w:rsid w:val="006C0E3C"/>
    <w:rsid w:val="006C7123"/>
    <w:rsid w:val="006D13CA"/>
    <w:rsid w:val="006D19F8"/>
    <w:rsid w:val="006D1C51"/>
    <w:rsid w:val="006D207C"/>
    <w:rsid w:val="006D3295"/>
    <w:rsid w:val="006D330A"/>
    <w:rsid w:val="006D6A03"/>
    <w:rsid w:val="006E30DA"/>
    <w:rsid w:val="006E54B4"/>
    <w:rsid w:val="006E631E"/>
    <w:rsid w:val="006F088A"/>
    <w:rsid w:val="006F412D"/>
    <w:rsid w:val="00701E82"/>
    <w:rsid w:val="0070650B"/>
    <w:rsid w:val="00712B08"/>
    <w:rsid w:val="00713C7A"/>
    <w:rsid w:val="00714510"/>
    <w:rsid w:val="0071539D"/>
    <w:rsid w:val="007324D2"/>
    <w:rsid w:val="0073406F"/>
    <w:rsid w:val="00734999"/>
    <w:rsid w:val="0073546B"/>
    <w:rsid w:val="00737345"/>
    <w:rsid w:val="00740801"/>
    <w:rsid w:val="00744363"/>
    <w:rsid w:val="007444A5"/>
    <w:rsid w:val="00744500"/>
    <w:rsid w:val="00745BD9"/>
    <w:rsid w:val="00750C54"/>
    <w:rsid w:val="00751720"/>
    <w:rsid w:val="00751FA7"/>
    <w:rsid w:val="00766D4A"/>
    <w:rsid w:val="0077256C"/>
    <w:rsid w:val="00776934"/>
    <w:rsid w:val="0078177F"/>
    <w:rsid w:val="00786F7F"/>
    <w:rsid w:val="007877E0"/>
    <w:rsid w:val="00790367"/>
    <w:rsid w:val="00796198"/>
    <w:rsid w:val="007A6240"/>
    <w:rsid w:val="007B095E"/>
    <w:rsid w:val="007B36E9"/>
    <w:rsid w:val="007C300D"/>
    <w:rsid w:val="007C63B8"/>
    <w:rsid w:val="007C6623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1147"/>
    <w:rsid w:val="007F3078"/>
    <w:rsid w:val="007F5274"/>
    <w:rsid w:val="007F5924"/>
    <w:rsid w:val="007F6198"/>
    <w:rsid w:val="00800294"/>
    <w:rsid w:val="008003C3"/>
    <w:rsid w:val="0080405C"/>
    <w:rsid w:val="00804B73"/>
    <w:rsid w:val="00810B70"/>
    <w:rsid w:val="00815656"/>
    <w:rsid w:val="00815C58"/>
    <w:rsid w:val="00830725"/>
    <w:rsid w:val="0083308E"/>
    <w:rsid w:val="008361D5"/>
    <w:rsid w:val="00842788"/>
    <w:rsid w:val="00842C8C"/>
    <w:rsid w:val="00844C83"/>
    <w:rsid w:val="00850DCA"/>
    <w:rsid w:val="0085154C"/>
    <w:rsid w:val="00851CB0"/>
    <w:rsid w:val="0085316F"/>
    <w:rsid w:val="00853B07"/>
    <w:rsid w:val="0087148A"/>
    <w:rsid w:val="00872746"/>
    <w:rsid w:val="00874EC8"/>
    <w:rsid w:val="00875CA1"/>
    <w:rsid w:val="008761A3"/>
    <w:rsid w:val="00876CCF"/>
    <w:rsid w:val="00880EBF"/>
    <w:rsid w:val="0088349B"/>
    <w:rsid w:val="0088392A"/>
    <w:rsid w:val="00884412"/>
    <w:rsid w:val="0088749B"/>
    <w:rsid w:val="00896986"/>
    <w:rsid w:val="0089788D"/>
    <w:rsid w:val="00897EAB"/>
    <w:rsid w:val="008A010E"/>
    <w:rsid w:val="008A4FB2"/>
    <w:rsid w:val="008A504E"/>
    <w:rsid w:val="008B6E0F"/>
    <w:rsid w:val="008B79D1"/>
    <w:rsid w:val="008C2E43"/>
    <w:rsid w:val="008C7A57"/>
    <w:rsid w:val="008D09DC"/>
    <w:rsid w:val="008E0A84"/>
    <w:rsid w:val="008E0B73"/>
    <w:rsid w:val="008F6A1D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45863"/>
    <w:rsid w:val="009479CB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05C2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8510A"/>
    <w:rsid w:val="00A85590"/>
    <w:rsid w:val="00A947BA"/>
    <w:rsid w:val="00A94F9C"/>
    <w:rsid w:val="00AA15D2"/>
    <w:rsid w:val="00AA2033"/>
    <w:rsid w:val="00AA2640"/>
    <w:rsid w:val="00AA57A8"/>
    <w:rsid w:val="00AB39E5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AF42CD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51521"/>
    <w:rsid w:val="00B6096E"/>
    <w:rsid w:val="00B62215"/>
    <w:rsid w:val="00B637D9"/>
    <w:rsid w:val="00B65EF5"/>
    <w:rsid w:val="00B713E6"/>
    <w:rsid w:val="00B757EC"/>
    <w:rsid w:val="00B769E7"/>
    <w:rsid w:val="00B811C1"/>
    <w:rsid w:val="00B8215E"/>
    <w:rsid w:val="00B853CA"/>
    <w:rsid w:val="00B930C4"/>
    <w:rsid w:val="00BA1070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D1609"/>
    <w:rsid w:val="00BE154B"/>
    <w:rsid w:val="00BE79BA"/>
    <w:rsid w:val="00BF1AD6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0DC5"/>
    <w:rsid w:val="00C817E2"/>
    <w:rsid w:val="00C83757"/>
    <w:rsid w:val="00C85720"/>
    <w:rsid w:val="00C85AFC"/>
    <w:rsid w:val="00C8688B"/>
    <w:rsid w:val="00C87F09"/>
    <w:rsid w:val="00C91B6D"/>
    <w:rsid w:val="00C9260D"/>
    <w:rsid w:val="00C97018"/>
    <w:rsid w:val="00CA105D"/>
    <w:rsid w:val="00CA223C"/>
    <w:rsid w:val="00CA63D0"/>
    <w:rsid w:val="00CB2C8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127C8"/>
    <w:rsid w:val="00D21FC0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77AEC"/>
    <w:rsid w:val="00D85AD9"/>
    <w:rsid w:val="00D91D7E"/>
    <w:rsid w:val="00D96268"/>
    <w:rsid w:val="00D975ED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167C"/>
    <w:rsid w:val="00E13F0E"/>
    <w:rsid w:val="00E24807"/>
    <w:rsid w:val="00E24ED7"/>
    <w:rsid w:val="00E4703D"/>
    <w:rsid w:val="00E50936"/>
    <w:rsid w:val="00E515AE"/>
    <w:rsid w:val="00E52903"/>
    <w:rsid w:val="00E53623"/>
    <w:rsid w:val="00E54427"/>
    <w:rsid w:val="00E57165"/>
    <w:rsid w:val="00E646AB"/>
    <w:rsid w:val="00E7137F"/>
    <w:rsid w:val="00E72244"/>
    <w:rsid w:val="00E729F0"/>
    <w:rsid w:val="00E774B2"/>
    <w:rsid w:val="00E8345E"/>
    <w:rsid w:val="00E841F5"/>
    <w:rsid w:val="00E90897"/>
    <w:rsid w:val="00E91B22"/>
    <w:rsid w:val="00E96B21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27FEF"/>
    <w:rsid w:val="00F312E9"/>
    <w:rsid w:val="00F31673"/>
    <w:rsid w:val="00F34137"/>
    <w:rsid w:val="00F45097"/>
    <w:rsid w:val="00F46564"/>
    <w:rsid w:val="00F46DA1"/>
    <w:rsid w:val="00F51A26"/>
    <w:rsid w:val="00F51E1D"/>
    <w:rsid w:val="00F55F7B"/>
    <w:rsid w:val="00F56CEF"/>
    <w:rsid w:val="00F579F6"/>
    <w:rsid w:val="00F57CC0"/>
    <w:rsid w:val="00F62AE1"/>
    <w:rsid w:val="00F642B6"/>
    <w:rsid w:val="00F67C8C"/>
    <w:rsid w:val="00F70A2C"/>
    <w:rsid w:val="00F722F8"/>
    <w:rsid w:val="00F74476"/>
    <w:rsid w:val="00F74593"/>
    <w:rsid w:val="00F7656C"/>
    <w:rsid w:val="00F817D9"/>
    <w:rsid w:val="00F82C4B"/>
    <w:rsid w:val="00F872F7"/>
    <w:rsid w:val="00F93A02"/>
    <w:rsid w:val="00F948AA"/>
    <w:rsid w:val="00FA2457"/>
    <w:rsid w:val="00FA3A55"/>
    <w:rsid w:val="00FA64EB"/>
    <w:rsid w:val="00FC640F"/>
    <w:rsid w:val="00FC694B"/>
    <w:rsid w:val="00FC6D6C"/>
    <w:rsid w:val="00FD298C"/>
    <w:rsid w:val="00FD64C5"/>
    <w:rsid w:val="00FD75A9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69"/>
    <o:shapelayout v:ext="edit">
      <o:idmap v:ext="edit" data="1"/>
    </o:shapelayout>
  </w:shapeDefaults>
  <w:decimalSymbol w:val=","/>
  <w:listSeparator w:val=";"/>
  <w14:docId w14:val="7D712290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  <w:style w:type="paragraph" w:customStyle="1" w:styleId="Pa33">
    <w:name w:val="Pa33"/>
    <w:basedOn w:val="Default"/>
    <w:next w:val="Default"/>
    <w:uiPriority w:val="99"/>
    <w:rsid w:val="00025CDD"/>
    <w:pPr>
      <w:spacing w:line="181" w:lineRule="atLeast"/>
    </w:pPr>
    <w:rPr>
      <w:rFonts w:ascii="Arial" w:hAnsi="Arial" w:cs="Arial"/>
      <w:color w:val="auto"/>
    </w:rPr>
  </w:style>
  <w:style w:type="paragraph" w:customStyle="1" w:styleId="Pa13">
    <w:name w:val="Pa13"/>
    <w:basedOn w:val="Default"/>
    <w:next w:val="Default"/>
    <w:uiPriority w:val="99"/>
    <w:rsid w:val="00025CDD"/>
    <w:pPr>
      <w:spacing w:line="181" w:lineRule="atLeast"/>
    </w:pPr>
    <w:rPr>
      <w:rFonts w:ascii="Arial" w:hAnsi="Arial" w:cs="Arial"/>
      <w:color w:val="auto"/>
    </w:rPr>
  </w:style>
  <w:style w:type="paragraph" w:customStyle="1" w:styleId="Pa21">
    <w:name w:val="Pa21"/>
    <w:basedOn w:val="Default"/>
    <w:next w:val="Default"/>
    <w:uiPriority w:val="99"/>
    <w:rsid w:val="00381FD1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image" Target="media/image4.png"/><Relationship Id="rId26" Type="http://schemas.openxmlformats.org/officeDocument/2006/relationships/image" Target="media/image12.emf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mailto:moscow-reception@jci.com" TargetMode="External"/><Relationship Id="rId23" Type="http://schemas.openxmlformats.org/officeDocument/2006/relationships/image" Target="media/image9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8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D0980-0BDC-4A7E-B4F4-8794B9C3C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29</TotalTime>
  <Pages>35</Pages>
  <Words>5675</Words>
  <Characters>32348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27</cp:revision>
  <cp:lastPrinted>2021-03-26T08:29:00Z</cp:lastPrinted>
  <dcterms:created xsi:type="dcterms:W3CDTF">2023-12-25T13:43:00Z</dcterms:created>
  <dcterms:modified xsi:type="dcterms:W3CDTF">2026-07-21T10:19:00Z</dcterms:modified>
</cp:coreProperties>
</file>