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ВНУТРЕННИЙ БЛОК КАНАЛЬНОГО ТИПА НИЗКОНАПОРНЫЙ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701E82" w:rsidRPr="00701E82">
              <w:rPr>
                <w:b/>
                <w:szCs w:val="28"/>
              </w:rPr>
              <w:t>RPIL-0.8FSRE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701E82" w:rsidP="00D03F3F">
            <w:pPr>
              <w:jc w:val="center"/>
              <w:rPr>
                <w:b/>
                <w:szCs w:val="28"/>
              </w:rPr>
            </w:pPr>
            <w:r w:rsidRPr="00701E82">
              <w:rPr>
                <w:b/>
                <w:szCs w:val="28"/>
              </w:rPr>
              <w:t>RPIL-0.8FSRE</w:t>
            </w:r>
            <w:r w:rsidR="0083308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B6E0F">
        <w:rPr>
          <w:sz w:val="22"/>
          <w:szCs w:val="22"/>
          <w:lang w:val="en-US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51390" w:rsidRDefault="00810B70" w:rsidP="00651390">
      <w:pPr>
        <w:spacing w:after="240" w:line="220" w:lineRule="exact"/>
        <w:jc w:val="center"/>
        <w:rPr>
          <w:b/>
          <w:sz w:val="22"/>
          <w:szCs w:val="22"/>
        </w:rPr>
      </w:pPr>
      <w:bookmarkStart w:id="0" w:name="_Toc85529564"/>
      <w:bookmarkStart w:id="1" w:name="_GoBack"/>
      <w:r w:rsidRPr="00651390">
        <w:rPr>
          <w:b/>
          <w:sz w:val="22"/>
          <w:szCs w:val="22"/>
        </w:rPr>
        <w:lastRenderedPageBreak/>
        <w:t>СОДЕРЖАНИЕ</w:t>
      </w:r>
      <w:r w:rsidR="00231E1B" w:rsidRPr="00651390">
        <w:rPr>
          <w:b/>
          <w:sz w:val="22"/>
          <w:szCs w:val="22"/>
        </w:rPr>
        <w:t xml:space="preserve"> </w:t>
      </w:r>
    </w:p>
    <w:p w:rsidR="00EA48C9" w:rsidRPr="00651390" w:rsidRDefault="00810B7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51390">
        <w:rPr>
          <w:sz w:val="22"/>
          <w:szCs w:val="22"/>
        </w:rPr>
        <w:fldChar w:fldCharType="begin"/>
      </w:r>
      <w:r w:rsidRPr="00651390">
        <w:rPr>
          <w:sz w:val="22"/>
          <w:szCs w:val="22"/>
        </w:rPr>
        <w:instrText xml:space="preserve"> TOC \o "1-3" \h \z \u </w:instrText>
      </w:r>
      <w:r w:rsidRPr="00651390">
        <w:rPr>
          <w:sz w:val="22"/>
          <w:szCs w:val="22"/>
        </w:rPr>
        <w:fldChar w:fldCharType="separate"/>
      </w:r>
      <w:hyperlink w:anchor="_Toc105162661" w:history="1">
        <w:r w:rsidR="00EA48C9" w:rsidRPr="00651390">
          <w:rPr>
            <w:rStyle w:val="ad"/>
            <w:noProof/>
            <w:sz w:val="22"/>
            <w:szCs w:val="22"/>
          </w:rPr>
          <w:t>Введение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2" w:history="1">
        <w:r w:rsidR="00EA48C9" w:rsidRPr="00651390">
          <w:rPr>
            <w:rStyle w:val="ad"/>
            <w:noProof/>
            <w:sz w:val="22"/>
            <w:szCs w:val="22"/>
          </w:rPr>
          <w:t>1.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Общие сведения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3" w:history="1">
        <w:r w:rsidR="00EA48C9" w:rsidRPr="00651390">
          <w:rPr>
            <w:rStyle w:val="ad"/>
            <w:noProof/>
            <w:sz w:val="22"/>
            <w:szCs w:val="22"/>
          </w:rPr>
          <w:t>2.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Основные технические данные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4" w:history="1">
        <w:r w:rsidR="00EA48C9" w:rsidRPr="0065139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5" w:history="1">
        <w:r w:rsidR="00EA48C9" w:rsidRPr="00651390">
          <w:rPr>
            <w:rStyle w:val="ad"/>
            <w:noProof/>
            <w:sz w:val="22"/>
            <w:szCs w:val="22"/>
          </w:rPr>
          <w:t>2.2 Описание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6" w:history="1">
        <w:r w:rsidR="00EA48C9" w:rsidRPr="00651390">
          <w:rPr>
            <w:rStyle w:val="ad"/>
            <w:noProof/>
            <w:sz w:val="22"/>
            <w:szCs w:val="22"/>
          </w:rPr>
          <w:t>2.3 Принцип работы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7" w:history="1">
        <w:r w:rsidR="00EA48C9" w:rsidRPr="0065139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8" w:history="1">
        <w:r w:rsidR="00EA48C9" w:rsidRPr="00651390">
          <w:rPr>
            <w:rStyle w:val="ad"/>
            <w:noProof/>
            <w:sz w:val="22"/>
            <w:szCs w:val="22"/>
          </w:rPr>
          <w:t>2.5 Оптимальная эксплуатация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9" w:history="1">
        <w:r w:rsidR="00EA48C9" w:rsidRPr="00651390">
          <w:rPr>
            <w:rStyle w:val="ad"/>
            <w:noProof/>
            <w:sz w:val="22"/>
            <w:szCs w:val="22"/>
          </w:rPr>
          <w:t>2.6 Маркировка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0" w:history="1">
        <w:r w:rsidR="00EA48C9" w:rsidRPr="00651390">
          <w:rPr>
            <w:rStyle w:val="ad"/>
            <w:noProof/>
            <w:sz w:val="22"/>
            <w:szCs w:val="22"/>
          </w:rPr>
          <w:t>3.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Комплектность поставки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1" w:history="1">
        <w:r w:rsidR="00EA48C9" w:rsidRPr="00651390">
          <w:rPr>
            <w:rStyle w:val="ad"/>
            <w:noProof/>
            <w:sz w:val="22"/>
            <w:szCs w:val="22"/>
          </w:rPr>
          <w:t>4.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Чертеж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2" w:history="1">
        <w:r w:rsidR="00EA48C9" w:rsidRPr="00651390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3" w:history="1">
        <w:r w:rsidR="00EA48C9" w:rsidRPr="00651390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4" w:history="1">
        <w:r w:rsidR="00EA48C9" w:rsidRPr="00651390">
          <w:rPr>
            <w:rStyle w:val="ad"/>
            <w:noProof/>
            <w:sz w:val="22"/>
            <w:szCs w:val="22"/>
          </w:rPr>
          <w:t>5.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Гарантии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5" w:history="1">
        <w:r w:rsidR="00EA48C9" w:rsidRPr="00651390">
          <w:rPr>
            <w:rStyle w:val="ad"/>
            <w:noProof/>
            <w:sz w:val="22"/>
            <w:szCs w:val="22"/>
          </w:rPr>
          <w:t>6.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6" w:history="1">
        <w:r w:rsidR="00EA48C9" w:rsidRPr="00651390">
          <w:rPr>
            <w:rStyle w:val="ad"/>
            <w:noProof/>
            <w:sz w:val="22"/>
            <w:szCs w:val="22"/>
          </w:rPr>
          <w:t>7.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Свидетельство о приемке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7" w:history="1">
        <w:r w:rsidR="00EA48C9" w:rsidRPr="00651390">
          <w:rPr>
            <w:rStyle w:val="ad"/>
            <w:noProof/>
            <w:sz w:val="22"/>
            <w:szCs w:val="22"/>
          </w:rPr>
          <w:t>8.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Консервация*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8" w:history="1">
        <w:r w:rsidR="00EA48C9" w:rsidRPr="00651390">
          <w:rPr>
            <w:rStyle w:val="ad"/>
            <w:noProof/>
            <w:sz w:val="22"/>
            <w:szCs w:val="22"/>
          </w:rPr>
          <w:t>9.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Сведения об утилиз</w:t>
        </w:r>
        <w:r w:rsidR="00EA48C9" w:rsidRPr="00651390">
          <w:rPr>
            <w:rStyle w:val="ad"/>
            <w:noProof/>
            <w:sz w:val="22"/>
            <w:szCs w:val="22"/>
          </w:rPr>
          <w:t>а</w:t>
        </w:r>
        <w:r w:rsidR="00EA48C9" w:rsidRPr="00651390">
          <w:rPr>
            <w:rStyle w:val="ad"/>
            <w:noProof/>
            <w:sz w:val="22"/>
            <w:szCs w:val="22"/>
          </w:rPr>
          <w:t>ции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9" w:history="1">
        <w:r w:rsidR="00EA48C9" w:rsidRPr="00651390">
          <w:rPr>
            <w:rStyle w:val="ad"/>
            <w:noProof/>
            <w:sz w:val="22"/>
            <w:szCs w:val="22"/>
          </w:rPr>
          <w:t>10.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Требования безопасности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0" w:history="1">
        <w:r w:rsidR="00EA48C9" w:rsidRPr="00651390">
          <w:rPr>
            <w:rStyle w:val="ad"/>
            <w:noProof/>
            <w:sz w:val="22"/>
            <w:szCs w:val="22"/>
          </w:rPr>
          <w:t>10.1 Общие требования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1" w:history="1">
        <w:r w:rsidR="00EA48C9" w:rsidRPr="00651390">
          <w:rPr>
            <w:rStyle w:val="ad"/>
            <w:noProof/>
            <w:sz w:val="22"/>
            <w:szCs w:val="22"/>
          </w:rPr>
          <w:t>11.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Прием и передача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2" w:history="1">
        <w:r w:rsidR="00EA48C9" w:rsidRPr="00651390">
          <w:rPr>
            <w:rStyle w:val="ad"/>
            <w:noProof/>
            <w:sz w:val="22"/>
            <w:szCs w:val="22"/>
          </w:rPr>
          <w:t>12.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Учет работы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3" w:history="1">
        <w:r w:rsidR="00EA48C9" w:rsidRPr="00651390">
          <w:rPr>
            <w:rStyle w:val="ad"/>
            <w:noProof/>
            <w:sz w:val="22"/>
            <w:szCs w:val="22"/>
          </w:rPr>
          <w:t>13.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4" w:history="1">
        <w:r w:rsidR="00EA48C9" w:rsidRPr="00651390">
          <w:rPr>
            <w:rStyle w:val="ad"/>
            <w:noProof/>
            <w:sz w:val="22"/>
            <w:szCs w:val="22"/>
          </w:rPr>
          <w:t>14.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Работы при эксплуатации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5" w:history="1">
        <w:r w:rsidR="00EA48C9" w:rsidRPr="00651390">
          <w:rPr>
            <w:rStyle w:val="ad"/>
            <w:noProof/>
            <w:sz w:val="22"/>
            <w:szCs w:val="22"/>
          </w:rPr>
          <w:t>14.1 Учет выполнения работ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6" w:history="1">
        <w:r w:rsidR="00EA48C9" w:rsidRPr="0065139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7" w:history="1">
        <w:r w:rsidR="00EA48C9" w:rsidRPr="0065139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8" w:history="1">
        <w:r w:rsidR="00EA48C9" w:rsidRPr="0065139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9" w:history="1">
        <w:r w:rsidR="00EA48C9" w:rsidRPr="00651390">
          <w:rPr>
            <w:rStyle w:val="ad"/>
            <w:noProof/>
            <w:sz w:val="22"/>
            <w:szCs w:val="22"/>
          </w:rPr>
          <w:t>15.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0" w:history="1">
        <w:r w:rsidR="00EA48C9" w:rsidRPr="00651390">
          <w:rPr>
            <w:rStyle w:val="ad"/>
            <w:noProof/>
            <w:sz w:val="22"/>
            <w:szCs w:val="22"/>
          </w:rPr>
          <w:t>16.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Транспортировка и хранение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1" w:history="1">
        <w:r w:rsidR="00EA48C9" w:rsidRPr="00651390">
          <w:rPr>
            <w:rStyle w:val="ad"/>
            <w:noProof/>
            <w:sz w:val="22"/>
            <w:szCs w:val="22"/>
          </w:rPr>
          <w:t>16.1 Транспортировка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2" w:history="1">
        <w:r w:rsidR="00EA48C9" w:rsidRPr="00651390">
          <w:rPr>
            <w:rStyle w:val="ad"/>
            <w:noProof/>
            <w:sz w:val="22"/>
            <w:szCs w:val="22"/>
          </w:rPr>
          <w:t>16.2 Хранение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3" w:history="1">
        <w:r w:rsidR="00EA48C9" w:rsidRPr="00651390">
          <w:rPr>
            <w:rStyle w:val="ad"/>
            <w:noProof/>
            <w:sz w:val="22"/>
            <w:szCs w:val="22"/>
          </w:rPr>
          <w:t>17.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Ремонт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4" w:history="1">
        <w:r w:rsidR="00EA48C9" w:rsidRPr="00651390">
          <w:rPr>
            <w:rStyle w:val="ad"/>
            <w:noProof/>
            <w:sz w:val="22"/>
            <w:szCs w:val="22"/>
          </w:rPr>
          <w:t>18.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Сведения о рекламациях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5" w:history="1">
        <w:r w:rsidR="00EA48C9" w:rsidRPr="00651390">
          <w:rPr>
            <w:rStyle w:val="ad"/>
            <w:noProof/>
            <w:sz w:val="22"/>
            <w:szCs w:val="22"/>
          </w:rPr>
          <w:t>19.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Особые отметки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51390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651390">
          <w:rPr>
            <w:rStyle w:val="ad"/>
            <w:noProof/>
            <w:sz w:val="22"/>
            <w:szCs w:val="22"/>
          </w:rPr>
          <w:t>20.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EA48C9" w:rsidRDefault="00810B70" w:rsidP="00651390">
      <w:pPr>
        <w:pStyle w:val="23"/>
        <w:spacing w:line="220" w:lineRule="exact"/>
        <w:rPr>
          <w:color w:val="FF0000"/>
          <w:sz w:val="22"/>
          <w:szCs w:val="22"/>
        </w:rPr>
      </w:pPr>
      <w:r w:rsidRPr="00651390">
        <w:rPr>
          <w:sz w:val="22"/>
          <w:szCs w:val="22"/>
        </w:rPr>
        <w:fldChar w:fldCharType="end"/>
      </w:r>
      <w:bookmarkEnd w:id="0"/>
      <w:bookmarkEnd w:id="1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>
      <w:pPr>
        <w:rPr>
          <w:sz w:val="22"/>
          <w:szCs w:val="22"/>
        </w:rPr>
      </w:pPr>
    </w:p>
    <w:p w:rsidR="00150106" w:rsidRPr="00150106" w:rsidRDefault="00150106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150106" w:rsidRDefault="001501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701E82" w:rsidP="005F1AD5">
            <w:pPr>
              <w:jc w:val="center"/>
              <w:rPr>
                <w:sz w:val="22"/>
                <w:szCs w:val="22"/>
              </w:rPr>
            </w:pPr>
            <w:r w:rsidRPr="00701E82">
              <w:rPr>
                <w:sz w:val="22"/>
                <w:szCs w:val="22"/>
              </w:rPr>
              <w:t>RPIL-0.8FSRE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701E82" w:rsidP="005F1AD5">
            <w:pPr>
              <w:jc w:val="center"/>
              <w:rPr>
                <w:sz w:val="22"/>
                <w:szCs w:val="22"/>
              </w:rPr>
            </w:pPr>
            <w:r w:rsidRPr="00701E82">
              <w:rPr>
                <w:sz w:val="22"/>
                <w:szCs w:val="22"/>
              </w:rPr>
              <w:t>RPIL-0.8FSRE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414495" w:rsidRDefault="004144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8B6E0F">
              <w:rPr>
                <w:sz w:val="22"/>
                <w:szCs w:val="22"/>
              </w:rPr>
              <w:t>3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1501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200C8E" w:rsidRPr="00CC2C20" w:rsidRDefault="001501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8B6E0F">
        <w:trPr>
          <w:trHeight w:val="492"/>
        </w:trPr>
        <w:tc>
          <w:tcPr>
            <w:tcW w:w="2627" w:type="dxa"/>
            <w:vAlign w:val="center"/>
          </w:tcPr>
          <w:p w:rsidR="00150106" w:rsidRPr="006E3920" w:rsidRDefault="00150106" w:rsidP="00150106">
            <w:pPr>
              <w:jc w:val="center"/>
              <w:rPr>
                <w:b/>
                <w:sz w:val="22"/>
                <w:szCs w:val="22"/>
              </w:rPr>
            </w:pPr>
            <w:r w:rsidRPr="006E3920">
              <w:rPr>
                <w:b/>
                <w:sz w:val="22"/>
                <w:szCs w:val="22"/>
              </w:rPr>
              <w:t xml:space="preserve">Информация о подтверждении соответствия  </w:t>
            </w:r>
          </w:p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08" w:type="dxa"/>
            <w:vAlign w:val="center"/>
          </w:tcPr>
          <w:p w:rsidR="007641D4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7641D4" w:rsidRPr="009A1BB8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10658</w:t>
            </w:r>
            <w:r w:rsidRPr="003E3AD4">
              <w:rPr>
                <w:sz w:val="22"/>
                <w:szCs w:val="22"/>
              </w:rPr>
              <w:t xml:space="preserve">/21 </w:t>
            </w:r>
          </w:p>
          <w:p w:rsidR="00361F10" w:rsidRDefault="00361F10" w:rsidP="00361F10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08.06.</w:t>
            </w:r>
            <w:r w:rsidRPr="003E3AD4">
              <w:rPr>
                <w:sz w:val="22"/>
                <w:szCs w:val="22"/>
              </w:rPr>
              <w:t xml:space="preserve">2021 до </w:t>
            </w:r>
            <w:r>
              <w:rPr>
                <w:sz w:val="22"/>
                <w:szCs w:val="22"/>
              </w:rPr>
              <w:t>02.06.2024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150106">
              <w:trPr>
                <w:trHeight w:val="27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276981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651390" w:rsidTr="008B6E0F">
        <w:trPr>
          <w:trHeight w:val="492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88392A" w:rsidRDefault="0088392A" w:rsidP="00150106">
            <w:pPr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88392A" w:rsidRPr="00F349A2" w:rsidRDefault="00414495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8392A" w:rsidRPr="00F349A2">
              <w:rPr>
                <w:sz w:val="22"/>
                <w:szCs w:val="22"/>
              </w:rPr>
              <w:t>Торго</w:t>
            </w:r>
            <w:r>
              <w:rPr>
                <w:sz w:val="22"/>
                <w:szCs w:val="22"/>
              </w:rPr>
              <w:t>вая компания Азимут»</w:t>
            </w:r>
          </w:p>
          <w:p w:rsidR="0088392A" w:rsidRPr="003F28A1" w:rsidRDefault="0088392A" w:rsidP="00150106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88392A" w:rsidRPr="003F28A1" w:rsidRDefault="0088392A" w:rsidP="00150106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150106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150106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CC2C20" w:rsidRDefault="0088392A" w:rsidP="005A76FA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7641D4" w:rsidRDefault="007641D4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C2B86" w:rsidRDefault="00AC2B8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144"/>
        <w:gridCol w:w="1272"/>
        <w:gridCol w:w="3240"/>
      </w:tblGrid>
      <w:tr w:rsidR="008B79D1" w:rsidRPr="00AD1C4D" w:rsidTr="00AC2B86">
        <w:trPr>
          <w:trHeight w:val="159"/>
          <w:jc w:val="center"/>
        </w:trPr>
        <w:tc>
          <w:tcPr>
            <w:tcW w:w="5407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0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44" w:type="dxa"/>
            <w:vAlign w:val="center"/>
          </w:tcPr>
          <w:p w:rsidR="00701E82" w:rsidRPr="0001459B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DA6454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2.0/2.2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</w:tcPr>
          <w:p w:rsidR="00701E82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01459B" w:rsidRDefault="00701E82" w:rsidP="007876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2.2/2.5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5.7/6.5/7.7</w:t>
            </w:r>
          </w:p>
          <w:p w:rsidR="00701E82" w:rsidRPr="00482A3A" w:rsidRDefault="00701E82" w:rsidP="00150106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</w:tcPr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144" w:type="dxa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701E82" w:rsidRPr="00B23733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23/25/28</w:t>
            </w:r>
          </w:p>
          <w:p w:rsidR="00701E82" w:rsidRPr="00AD1C4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Merge w:val="restart"/>
            <w:vAlign w:val="center"/>
          </w:tcPr>
          <w:p w:rsidR="00701E82" w:rsidRPr="00135C40" w:rsidRDefault="00AC2B8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44" w:type="dxa"/>
            <w:vAlign w:val="center"/>
          </w:tcPr>
          <w:p w:rsidR="00701E82" w:rsidRPr="0001459B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Merge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E4197E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196F8E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144" w:type="dxa"/>
            <w:vAlign w:val="center"/>
          </w:tcPr>
          <w:p w:rsidR="00701E82" w:rsidRPr="00E4197E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B54A67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701E82" w:rsidRPr="00FD6217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FD6217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98223F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CA78AC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01E82" w:rsidRPr="00AD1C4D" w:rsidTr="00150106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0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D0C4B" w:rsidRDefault="00701E82" w:rsidP="00150106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0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</w:t>
            </w:r>
          </w:p>
        </w:tc>
      </w:tr>
      <w:tr w:rsidR="00701E82" w:rsidRPr="00AD1C4D" w:rsidTr="00150106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AC2B86">
        <w:trPr>
          <w:trHeight w:val="270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AC2B86" w:rsidRDefault="00701E82" w:rsidP="00150106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 w:rsidRPr="00AC2B86">
              <w:rPr>
                <w:sz w:val="22"/>
                <w:szCs w:val="22"/>
              </w:rPr>
              <w:t>)</w:t>
            </w:r>
          </w:p>
          <w:p w:rsidR="00701E82" w:rsidRPr="00FF25A6" w:rsidRDefault="00701E82" w:rsidP="0015010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01E82" w:rsidRPr="00AD1C4D" w:rsidTr="00AC2B86">
        <w:trPr>
          <w:trHeight w:val="32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AC2B86">
        <w:trPr>
          <w:trHeight w:val="241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0" w:type="dxa"/>
            <w:vAlign w:val="center"/>
          </w:tcPr>
          <w:p w:rsidR="00701E82" w:rsidRPr="003C1F1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01E82" w:rsidRPr="00AD1C4D" w:rsidTr="00AC2B86">
        <w:trPr>
          <w:trHeight w:val="245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AC2B86">
        <w:trPr>
          <w:trHeight w:val="277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01E82" w:rsidRPr="00AD1C4D" w:rsidTr="00AC2B86">
        <w:trPr>
          <w:trHeight w:val="28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701E82" w:rsidRPr="00AD1C4D" w:rsidTr="00AC2B86">
        <w:trPr>
          <w:trHeight w:val="7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414495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71217A" w:rsidRDefault="0071217A" w:rsidP="0071217A">
      <w:pPr>
        <w:rPr>
          <w:noProof/>
          <w:sz w:val="20"/>
          <w:szCs w:val="20"/>
        </w:rPr>
      </w:pPr>
      <w:r>
        <w:rPr>
          <w:sz w:val="22"/>
          <w:szCs w:val="22"/>
        </w:rPr>
        <w:t xml:space="preserve">Скорость: </w:t>
      </w:r>
      <w:r>
        <w:rPr>
          <w:sz w:val="22"/>
          <w:szCs w:val="22"/>
          <w:lang w:val="en-US"/>
        </w:rPr>
        <w:t>L</w:t>
      </w:r>
      <w:r>
        <w:rPr>
          <w:sz w:val="22"/>
          <w:szCs w:val="22"/>
        </w:rPr>
        <w:t xml:space="preserve"> - низкая,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-  средняя,</w:t>
      </w:r>
      <w:r w:rsidRPr="0071217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 xml:space="preserve"> - высокая.</w:t>
      </w: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16266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F20F0" w:rsidRPr="00573C0B" w:rsidRDefault="000F20F0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701E82">
        <w:rPr>
          <w:sz w:val="22"/>
          <w:szCs w:val="22"/>
        </w:rPr>
        <w:t xml:space="preserve">й </w:t>
      </w:r>
      <w:r w:rsidR="00701E82" w:rsidRPr="00227DAA">
        <w:rPr>
          <w:sz w:val="22"/>
          <w:szCs w:val="22"/>
        </w:rPr>
        <w:t>RPIL-0.8FSRE</w:t>
      </w:r>
      <w:r w:rsidR="00701E82" w:rsidRPr="003F28A1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</w:t>
      </w:r>
      <w:r w:rsidR="00F948AA">
        <w:rPr>
          <w:sz w:val="22"/>
          <w:szCs w:val="22"/>
        </w:rPr>
        <w:t>воспламеняемости «</w:t>
      </w:r>
      <w:r w:rsidRPr="00414495">
        <w:rPr>
          <w:sz w:val="22"/>
          <w:szCs w:val="22"/>
        </w:rPr>
        <w:t>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</w:t>
      </w:r>
      <w:r w:rsidR="00F948AA" w:rsidRPr="00414495">
        <w:rPr>
          <w:sz w:val="22"/>
          <w:szCs w:val="22"/>
        </w:rPr>
        <w:t>Изделие имеет</w:t>
      </w:r>
      <w:r w:rsidRPr="00414495">
        <w:rPr>
          <w:sz w:val="22"/>
          <w:szCs w:val="22"/>
        </w:rPr>
        <w:t xml:space="preserve">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F20F0" w:rsidRPr="00BA7501" w:rsidRDefault="000F20F0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0F20F0">
      <w:pPr>
        <w:ind w:left="709"/>
        <w:rPr>
          <w:sz w:val="22"/>
          <w:szCs w:val="22"/>
        </w:rPr>
      </w:pPr>
    </w:p>
    <w:p w:rsidR="000F20F0" w:rsidRPr="000F20F0" w:rsidRDefault="000F20F0" w:rsidP="000F20F0">
      <w:pPr>
        <w:ind w:left="709"/>
        <w:rPr>
          <w:sz w:val="22"/>
          <w:szCs w:val="22"/>
        </w:rPr>
      </w:pPr>
    </w:p>
    <w:p w:rsidR="00170A92" w:rsidRPr="008F31F7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</w:t>
      </w:r>
      <w:r w:rsidRPr="003F1F02">
        <w:rPr>
          <w:sz w:val="22"/>
          <w:szCs w:val="22"/>
        </w:rPr>
        <w:lastRenderedPageBreak/>
        <w:t>циркулирует хладагент, и электрическим кабелем, обеспечивающим подачу питающего напряжения и управляющих сигналов.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0F20F0" w:rsidRPr="000B7F96" w:rsidRDefault="000F20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0F20F0" w:rsidRPr="000F41B6" w:rsidRDefault="000F20F0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lastRenderedPageBreak/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Default="00C36F6E" w:rsidP="00C36F6E">
      <w:pPr>
        <w:rPr>
          <w:sz w:val="22"/>
          <w:szCs w:val="22"/>
        </w:rPr>
      </w:pPr>
    </w:p>
    <w:p w:rsidR="000F20F0" w:rsidRPr="00515009" w:rsidRDefault="000F20F0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Default="00200C8E" w:rsidP="00200C8E">
      <w:pPr>
        <w:rPr>
          <w:sz w:val="22"/>
          <w:szCs w:val="22"/>
        </w:rPr>
      </w:pPr>
    </w:p>
    <w:p w:rsidR="00170A92" w:rsidRPr="00515009" w:rsidRDefault="00170A9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F20F0" w:rsidRDefault="000F20F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0F20F0" w:rsidRDefault="000F20F0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0F20F0" w:rsidRPr="00057246" w:rsidRDefault="000F20F0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0F20F0" w:rsidRDefault="00B2282F" w:rsidP="003148A4">
            <w:pPr>
              <w:jc w:val="center"/>
              <w:rPr>
                <w:sz w:val="22"/>
                <w:szCs w:val="22"/>
              </w:rPr>
            </w:pPr>
            <w:r w:rsidRPr="000F20F0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0F20F0" w:rsidRPr="000F20F0" w:rsidRDefault="000F20F0" w:rsidP="000F20F0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>
      <w:pPr>
        <w:rPr>
          <w:sz w:val="22"/>
          <w:szCs w:val="22"/>
        </w:rPr>
      </w:pPr>
    </w:p>
    <w:p w:rsidR="000F20F0" w:rsidRPr="000F20F0" w:rsidRDefault="000F20F0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0F20F0" w:rsidRPr="00EA48C9" w:rsidRDefault="000F20F0" w:rsidP="00701E82">
      <w:pPr>
        <w:ind w:firstLine="709"/>
      </w:pP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>
      <w:pPr>
        <w:rPr>
          <w:sz w:val="22"/>
          <w:szCs w:val="22"/>
        </w:rPr>
      </w:pPr>
    </w:p>
    <w:p w:rsidR="000F20F0" w:rsidRPr="000F20F0" w:rsidRDefault="000F20F0" w:rsidP="00443241">
      <w:pPr>
        <w:rPr>
          <w:sz w:val="22"/>
          <w:szCs w:val="22"/>
        </w:rPr>
      </w:pPr>
    </w:p>
    <w:p w:rsidR="00443241" w:rsidRPr="00EA48C9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0F20F0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0F20F0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0F20F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701E82" w:rsidP="00074268">
            <w:pPr>
              <w:spacing w:before="60"/>
              <w:ind w:right="-28"/>
              <w:jc w:val="center"/>
              <w:rPr>
                <w:b/>
              </w:rPr>
            </w:pPr>
            <w:r w:rsidRPr="00701E82">
              <w:rPr>
                <w:b/>
                <w:sz w:val="22"/>
                <w:szCs w:val="22"/>
              </w:rPr>
              <w:t>RPIL-0.8FSRE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70A9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701E82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01E82">
              <w:rPr>
                <w:b/>
                <w:sz w:val="22"/>
                <w:szCs w:val="22"/>
              </w:rPr>
              <w:t>RPIL-0.8FSRE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Pr="00AC1D78" w:rsidRDefault="00651390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B86" w:rsidRDefault="00AC2B86">
      <w:r>
        <w:separator/>
      </w:r>
    </w:p>
  </w:endnote>
  <w:endnote w:type="continuationSeparator" w:id="0">
    <w:p w:rsidR="00AC2B86" w:rsidRDefault="00AC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B86" w:rsidRDefault="00AC2B8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B86" w:rsidRDefault="00AC2B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B86" w:rsidRDefault="00AC2B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B86" w:rsidRDefault="00AC2B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D35EE4" w:rsidRDefault="00AC2B8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01E82"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C2B86" w:rsidRPr="00B7687E" w:rsidRDefault="00AC2B8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ED1531" w:rsidRDefault="00AC2B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139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ED1531" w:rsidRDefault="00AC2B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B86" w:rsidRPr="00E11475" w:rsidRDefault="00AC2B8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B86" w:rsidRPr="00E00486" w:rsidRDefault="00AC2B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C2B86" w:rsidRDefault="00AC2B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AC2B86" w:rsidRDefault="00AC2B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AC2B86" w:rsidRDefault="00AC2B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01E82">
                                <w:rPr>
                                  <w:b/>
                                  <w:sz w:val="18"/>
                                  <w:szCs w:val="18"/>
                                </w:rPr>
                                <w:t>RPIL-0.8FSRE</w:t>
                              </w:r>
                            </w:p>
                            <w:p w:rsidR="00AC2B86" w:rsidRPr="00AF301F" w:rsidRDefault="00AC2B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B86" w:rsidRPr="00613EFB" w:rsidRDefault="00AC2B8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B86" w:rsidRPr="00D35EE4" w:rsidRDefault="00AC2B8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01E82">
                          <w:rPr>
                            <w:b/>
                            <w:sz w:val="22"/>
                            <w:szCs w:val="22"/>
                          </w:rPr>
                          <w:t>RPIL-0.8FSRE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C2B86" w:rsidRPr="00B7687E" w:rsidRDefault="00AC2B8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B86" w:rsidRPr="00ED1531" w:rsidRDefault="00AC2B8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5139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B86" w:rsidRPr="00ED1531" w:rsidRDefault="00AC2B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B86" w:rsidRPr="00E11475" w:rsidRDefault="00AC2B8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C2B86" w:rsidRPr="00E00486" w:rsidRDefault="00AC2B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C2B86" w:rsidRDefault="00AC2B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AC2B86" w:rsidRDefault="00AC2B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AC2B86" w:rsidRDefault="00AC2B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01E82">
                          <w:rPr>
                            <w:b/>
                            <w:sz w:val="18"/>
                            <w:szCs w:val="18"/>
                          </w:rPr>
                          <w:t>RPIL-0.8FSRE</w:t>
                        </w:r>
                      </w:p>
                      <w:p w:rsidR="00AC2B86" w:rsidRPr="00AF301F" w:rsidRDefault="00AC2B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B86" w:rsidRPr="00613EFB" w:rsidRDefault="00AC2B8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AF301F" w:rsidRDefault="00AC2B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139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D35EE4" w:rsidRDefault="00AC2B86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01E82"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C2B86" w:rsidRPr="00C23BB2" w:rsidRDefault="00AC2B86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B86" w:rsidRPr="00EC2FF5" w:rsidRDefault="00AC2B8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B86" w:rsidRPr="00AF301F" w:rsidRDefault="00AC2B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139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2B86" w:rsidRPr="00D35EE4" w:rsidRDefault="00AC2B86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01E82">
                          <w:rPr>
                            <w:b/>
                            <w:sz w:val="22"/>
                            <w:szCs w:val="22"/>
                          </w:rPr>
                          <w:t>RPIL-0.8FSRE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C2B86" w:rsidRPr="00C23BB2" w:rsidRDefault="00AC2B86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B86" w:rsidRPr="00EC2FF5" w:rsidRDefault="00AC2B8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Default="00AC2B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AF301F" w:rsidRDefault="00AC2B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139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B86" w:rsidRPr="00EC2FF5" w:rsidRDefault="00AC2B86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701E82"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B86" w:rsidRDefault="00AC2B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B86" w:rsidRPr="00AF301F" w:rsidRDefault="00AC2B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139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C2B86" w:rsidRPr="00EC2FF5" w:rsidRDefault="00AC2B86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701E82">
                          <w:rPr>
                            <w:b/>
                            <w:sz w:val="22"/>
                            <w:szCs w:val="22"/>
                          </w:rPr>
                          <w:t>RPIL-0.8FSRE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B86" w:rsidRDefault="00AC2B86">
      <w:r>
        <w:separator/>
      </w:r>
    </w:p>
  </w:footnote>
  <w:footnote w:type="continuationSeparator" w:id="0">
    <w:p w:rsidR="00AC2B86" w:rsidRDefault="00AC2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B86" w:rsidRDefault="00AC2B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86" w:rsidRDefault="00AC2B8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0F0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0106"/>
    <w:rsid w:val="00154925"/>
    <w:rsid w:val="0016394B"/>
    <w:rsid w:val="00163C45"/>
    <w:rsid w:val="00165C84"/>
    <w:rsid w:val="00165ED7"/>
    <w:rsid w:val="00170A92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1390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3920"/>
    <w:rsid w:val="006E54B4"/>
    <w:rsid w:val="006E631E"/>
    <w:rsid w:val="006F412D"/>
    <w:rsid w:val="00701E82"/>
    <w:rsid w:val="0070650B"/>
    <w:rsid w:val="0071217A"/>
    <w:rsid w:val="00712B08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641D4"/>
    <w:rsid w:val="0077256C"/>
    <w:rsid w:val="00776934"/>
    <w:rsid w:val="0078177F"/>
    <w:rsid w:val="00786F7F"/>
    <w:rsid w:val="0078768D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1AD0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57A8"/>
    <w:rsid w:val="00AC2B86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759B0630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3421D-E7A6-497F-90E4-E10E1DF5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F3710854</Template>
  <TotalTime>31</TotalTime>
  <Pages>35</Pages>
  <Words>6197</Words>
  <Characters>35324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16</cp:revision>
  <cp:lastPrinted>2021-03-26T08:29:00Z</cp:lastPrinted>
  <dcterms:created xsi:type="dcterms:W3CDTF">2022-08-11T11:26:00Z</dcterms:created>
  <dcterms:modified xsi:type="dcterms:W3CDTF">2024-04-19T13:02:00Z</dcterms:modified>
</cp:coreProperties>
</file>