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08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34999" w:rsidRDefault="00E00486" w:rsidP="00073EAB">
            <w:pPr>
              <w:jc w:val="center"/>
              <w:rPr>
                <w:b/>
                <w:szCs w:val="28"/>
              </w:rPr>
            </w:pPr>
            <w:r w:rsidRPr="00E00486">
              <w:rPr>
                <w:b/>
                <w:szCs w:val="28"/>
              </w:rPr>
              <w:t xml:space="preserve">ВНУТРЕННИЙ БЛОК КАНАЛЬНОГО ТИПА </w:t>
            </w:r>
            <w:r w:rsidR="00073EAB">
              <w:rPr>
                <w:b/>
                <w:szCs w:val="28"/>
              </w:rPr>
              <w:t>ВЫСОКО</w:t>
            </w:r>
            <w:r w:rsidRPr="00E00486">
              <w:rPr>
                <w:b/>
                <w:szCs w:val="28"/>
              </w:rPr>
              <w:t>НАПОРНЫЙ П</w:t>
            </w:r>
            <w:r w:rsidR="00B37308">
              <w:rPr>
                <w:b/>
                <w:szCs w:val="28"/>
              </w:rPr>
              <w:t xml:space="preserve">РОМЫШЛЕННОГО НАЗНАЧЕНИЯ </w:t>
            </w:r>
            <w:r w:rsidR="00C17259">
              <w:rPr>
                <w:b/>
                <w:szCs w:val="28"/>
              </w:rPr>
              <w:t>RPIH-6</w:t>
            </w:r>
            <w:r w:rsidR="000914B6">
              <w:rPr>
                <w:b/>
                <w:szCs w:val="28"/>
              </w:rPr>
              <w:t>.0</w:t>
            </w:r>
            <w:r w:rsidR="0045025A" w:rsidRPr="0045025A">
              <w:rPr>
                <w:b/>
                <w:szCs w:val="28"/>
              </w:rPr>
              <w:t>HNAUN1Q</w:t>
            </w:r>
          </w:p>
        </w:tc>
      </w:tr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40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D03F3F" w:rsidTr="00E53623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C17259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RPIH-6</w:t>
            </w:r>
            <w:r w:rsidR="000914B6">
              <w:rPr>
                <w:b/>
                <w:szCs w:val="28"/>
              </w:rPr>
              <w:t>.0</w:t>
            </w:r>
            <w:r w:rsidR="0045025A" w:rsidRPr="0045025A">
              <w:rPr>
                <w:b/>
                <w:szCs w:val="28"/>
              </w:rPr>
              <w:t>HNAUN1Q</w:t>
            </w:r>
            <w:r w:rsidR="0045025A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E53623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E0048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0643B5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966CFB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966CFB">
        <w:rPr>
          <w:b/>
          <w:sz w:val="22"/>
          <w:szCs w:val="22"/>
        </w:rPr>
        <w:lastRenderedPageBreak/>
        <w:t>СОДЕРЖАНИЕ</w:t>
      </w:r>
      <w:r w:rsidR="00231E1B" w:rsidRPr="00966CFB">
        <w:rPr>
          <w:b/>
          <w:sz w:val="22"/>
          <w:szCs w:val="22"/>
        </w:rPr>
        <w:t xml:space="preserve"> </w:t>
      </w:r>
    </w:p>
    <w:p w:rsidR="00966CFB" w:rsidRPr="00966CFB" w:rsidRDefault="00810B70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66CFB">
        <w:rPr>
          <w:sz w:val="22"/>
          <w:szCs w:val="22"/>
        </w:rPr>
        <w:fldChar w:fldCharType="begin"/>
      </w:r>
      <w:r w:rsidRPr="00966CFB">
        <w:rPr>
          <w:sz w:val="22"/>
          <w:szCs w:val="22"/>
        </w:rPr>
        <w:instrText xml:space="preserve"> TOC \o "1-3" \h \z \u </w:instrText>
      </w:r>
      <w:r w:rsidRPr="00966CFB">
        <w:rPr>
          <w:sz w:val="22"/>
          <w:szCs w:val="22"/>
        </w:rPr>
        <w:fldChar w:fldCharType="separate"/>
      </w:r>
      <w:hyperlink w:anchor="_Toc150947275" w:history="1">
        <w:r w:rsidR="00966CFB" w:rsidRPr="00966CFB">
          <w:rPr>
            <w:rStyle w:val="ad"/>
            <w:noProof/>
            <w:sz w:val="22"/>
            <w:szCs w:val="22"/>
          </w:rPr>
          <w:t>Введение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_Toc150947275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3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76" w:history="1">
        <w:r w:rsidR="00966CFB" w:rsidRPr="00966CFB">
          <w:rPr>
            <w:rStyle w:val="ad"/>
            <w:noProof/>
            <w:sz w:val="22"/>
            <w:szCs w:val="22"/>
          </w:rPr>
          <w:t>1.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Общие сведения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_Toc150947276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4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77" w:history="1">
        <w:r w:rsidR="00966CFB" w:rsidRPr="00966CFB">
          <w:rPr>
            <w:rStyle w:val="ad"/>
            <w:noProof/>
            <w:sz w:val="22"/>
            <w:szCs w:val="22"/>
          </w:rPr>
          <w:t>2.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Основные технические данные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_Toc150947277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5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78" w:history="1">
        <w:r w:rsidR="00966CFB" w:rsidRPr="00966CFB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_Toc150947278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5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79" w:history="1">
        <w:r w:rsidR="00966CFB" w:rsidRPr="00966CFB">
          <w:rPr>
            <w:rStyle w:val="ad"/>
            <w:noProof/>
            <w:sz w:val="22"/>
            <w:szCs w:val="22"/>
          </w:rPr>
          <w:t>2.2 Описание изделия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_Toc150947279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6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80" w:history="1">
        <w:r w:rsidR="00966CFB" w:rsidRPr="00966CFB">
          <w:rPr>
            <w:rStyle w:val="ad"/>
            <w:noProof/>
            <w:sz w:val="22"/>
            <w:szCs w:val="22"/>
          </w:rPr>
          <w:t>2.3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Принцип работы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_Toc150947280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6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81" w:history="1">
        <w:r w:rsidR="00966CFB" w:rsidRPr="00966CFB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_Toc150947281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7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82" w:history="1">
        <w:r w:rsidR="00966CFB" w:rsidRPr="00966CFB">
          <w:rPr>
            <w:rStyle w:val="ad"/>
            <w:noProof/>
            <w:sz w:val="22"/>
            <w:szCs w:val="22"/>
          </w:rPr>
          <w:t>2.5 Маркировка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_Toc150947282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8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83" w:history="1">
        <w:r w:rsidR="00966CFB" w:rsidRPr="00966CFB">
          <w:rPr>
            <w:rStyle w:val="ad"/>
            <w:noProof/>
            <w:sz w:val="22"/>
            <w:szCs w:val="22"/>
          </w:rPr>
          <w:t>3.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Комплектность поставки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_Toc150947283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9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84" w:history="1">
        <w:r w:rsidR="00966CFB" w:rsidRPr="00966CFB">
          <w:rPr>
            <w:rStyle w:val="ad"/>
            <w:noProof/>
            <w:sz w:val="22"/>
            <w:szCs w:val="22"/>
          </w:rPr>
          <w:t>4.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Чертеж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_Toc150947284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10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85" w:history="1">
        <w:r w:rsidR="00966CFB" w:rsidRPr="00966CFB">
          <w:rPr>
            <w:rStyle w:val="ad"/>
            <w:noProof/>
            <w:sz w:val="22"/>
            <w:szCs w:val="22"/>
          </w:rPr>
          <w:t>5.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Гарантии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_Toc150947285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11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86" w:history="1">
        <w:r w:rsidR="00966CFB" w:rsidRPr="00966CFB">
          <w:rPr>
            <w:rStyle w:val="ad"/>
            <w:noProof/>
            <w:sz w:val="22"/>
            <w:szCs w:val="22"/>
          </w:rPr>
          <w:t>6.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_Toc150947286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12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87" w:history="1">
        <w:r w:rsidR="00966CFB" w:rsidRPr="00966CFB">
          <w:rPr>
            <w:rStyle w:val="ad"/>
            <w:noProof/>
            <w:sz w:val="22"/>
            <w:szCs w:val="22"/>
          </w:rPr>
          <w:t>7.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Свидетельство о приемке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_Toc150947287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13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88" w:history="1">
        <w:r w:rsidR="00966CFB" w:rsidRPr="00966CFB">
          <w:rPr>
            <w:rStyle w:val="ad"/>
            <w:noProof/>
            <w:sz w:val="22"/>
            <w:szCs w:val="22"/>
          </w:rPr>
          <w:t>8.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Консервация*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_Toc150947288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14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89" w:history="1">
        <w:r w:rsidR="00966CFB" w:rsidRPr="00966CFB">
          <w:rPr>
            <w:rStyle w:val="ad"/>
            <w:noProof/>
            <w:sz w:val="22"/>
            <w:szCs w:val="22"/>
          </w:rPr>
          <w:t>9.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Сведения об утилизации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_Toc150947289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15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90" w:history="1">
        <w:r w:rsidR="00966CFB" w:rsidRPr="00966CFB">
          <w:rPr>
            <w:rStyle w:val="ad"/>
            <w:noProof/>
            <w:sz w:val="22"/>
            <w:szCs w:val="22"/>
          </w:rPr>
          <w:t>10.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Требования безопасности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_Toc150947290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16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91" w:history="1">
        <w:r w:rsidR="00966CFB" w:rsidRPr="00966CFB">
          <w:rPr>
            <w:rStyle w:val="ad"/>
            <w:noProof/>
            <w:sz w:val="22"/>
            <w:szCs w:val="22"/>
          </w:rPr>
          <w:t>10.1 Общие требования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_Toc150947291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18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92" w:history="1">
        <w:r w:rsidR="00966CFB" w:rsidRPr="00966CFB">
          <w:rPr>
            <w:rStyle w:val="ad"/>
            <w:noProof/>
            <w:sz w:val="22"/>
            <w:szCs w:val="22"/>
          </w:rPr>
          <w:t>11.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Прием и передача изделия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_Toc150947292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19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93" w:history="1">
        <w:r w:rsidR="00966CFB" w:rsidRPr="00966CFB">
          <w:rPr>
            <w:rStyle w:val="ad"/>
            <w:noProof/>
            <w:sz w:val="22"/>
            <w:szCs w:val="22"/>
          </w:rPr>
          <w:t>12.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Учет работы изделия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_Toc150947293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20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94" w:history="1">
        <w:r w:rsidR="00966CFB" w:rsidRPr="00966CFB">
          <w:rPr>
            <w:rStyle w:val="ad"/>
            <w:noProof/>
            <w:sz w:val="22"/>
            <w:szCs w:val="22"/>
          </w:rPr>
          <w:t>13.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_Toc150947294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21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95" w:history="1">
        <w:r w:rsidR="00966CFB" w:rsidRPr="00966CFB">
          <w:rPr>
            <w:rStyle w:val="ad"/>
            <w:noProof/>
            <w:sz w:val="22"/>
            <w:szCs w:val="22"/>
          </w:rPr>
          <w:t>14.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Работы при эксплуатации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_Toc150947295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22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96" w:history="1">
        <w:r w:rsidR="00966CFB" w:rsidRPr="00966CFB">
          <w:rPr>
            <w:rStyle w:val="ad"/>
            <w:noProof/>
            <w:sz w:val="22"/>
            <w:szCs w:val="22"/>
          </w:rPr>
          <w:t>14.1 Учет выполнения работ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_Toc150947296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22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97" w:history="1">
        <w:r w:rsidR="00966CFB" w:rsidRPr="00966CFB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_Toc150947297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23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98" w:history="1">
        <w:r w:rsidR="00966CFB" w:rsidRPr="00966CFB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_Toc150947298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24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99" w:history="1">
        <w:r w:rsidR="00966CFB" w:rsidRPr="00966CFB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_Toc150947299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25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300" w:history="1">
        <w:r w:rsidR="00966CFB" w:rsidRPr="00966CFB">
          <w:rPr>
            <w:rStyle w:val="ad"/>
            <w:noProof/>
            <w:sz w:val="22"/>
            <w:szCs w:val="22"/>
          </w:rPr>
          <w:t>15.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Поиск и диагностика неисправностей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_Toc150947300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26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301" w:history="1">
        <w:r w:rsidR="00966CFB" w:rsidRPr="00966CFB">
          <w:rPr>
            <w:rStyle w:val="ad"/>
            <w:noProof/>
            <w:sz w:val="22"/>
            <w:szCs w:val="22"/>
          </w:rPr>
          <w:t>16.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Транспортировка и хранение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_Toc150947301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30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302" w:history="1">
        <w:r w:rsidR="00966CFB" w:rsidRPr="00966CFB">
          <w:rPr>
            <w:rStyle w:val="ad"/>
            <w:noProof/>
            <w:sz w:val="22"/>
            <w:szCs w:val="22"/>
          </w:rPr>
          <w:t>16.1 Транспортировка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_Toc150947302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30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303" w:history="1">
        <w:r w:rsidR="00966CFB" w:rsidRPr="00966CFB">
          <w:rPr>
            <w:rStyle w:val="ad"/>
            <w:noProof/>
            <w:sz w:val="22"/>
            <w:szCs w:val="22"/>
          </w:rPr>
          <w:t>16.2 Хранение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_Toc150947303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31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304" w:history="1">
        <w:r w:rsidR="00966CFB" w:rsidRPr="00966CFB">
          <w:rPr>
            <w:rStyle w:val="ad"/>
            <w:noProof/>
            <w:sz w:val="22"/>
            <w:szCs w:val="22"/>
          </w:rPr>
          <w:t>17.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Ремонт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_Toc150947304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32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305" w:history="1">
        <w:r w:rsidR="00966CFB" w:rsidRPr="00966CFB">
          <w:rPr>
            <w:rStyle w:val="ad"/>
            <w:noProof/>
            <w:sz w:val="22"/>
            <w:szCs w:val="22"/>
          </w:rPr>
          <w:t>18.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Сведения о рекламациях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_Toc150947305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33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306" w:history="1">
        <w:r w:rsidR="00966CFB" w:rsidRPr="00966CFB">
          <w:rPr>
            <w:rStyle w:val="ad"/>
            <w:noProof/>
            <w:sz w:val="22"/>
            <w:szCs w:val="22"/>
          </w:rPr>
          <w:t>19.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Особые отметки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_Toc150947306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34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0643B5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307" w:history="1">
        <w:r w:rsidR="00966CFB" w:rsidRPr="00966CFB">
          <w:rPr>
            <w:rStyle w:val="ad"/>
            <w:noProof/>
            <w:sz w:val="22"/>
            <w:szCs w:val="22"/>
          </w:rPr>
          <w:t>20.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_Toc150947307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826108">
          <w:rPr>
            <w:noProof/>
            <w:webHidden/>
            <w:sz w:val="22"/>
            <w:szCs w:val="22"/>
          </w:rPr>
          <w:t>35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13C7A" w:rsidRDefault="00810B70" w:rsidP="007D4E6B">
      <w:pPr>
        <w:pStyle w:val="23"/>
        <w:rPr>
          <w:color w:val="FF0000"/>
          <w:sz w:val="22"/>
          <w:szCs w:val="22"/>
        </w:rPr>
      </w:pPr>
      <w:r w:rsidRPr="00966CFB">
        <w:rPr>
          <w:sz w:val="22"/>
          <w:szCs w:val="22"/>
        </w:rPr>
        <w:fldChar w:fldCharType="end"/>
      </w:r>
      <w:bookmarkEnd w:id="0"/>
    </w:p>
    <w:p w:rsidR="00810B70" w:rsidRPr="00713C7A" w:rsidRDefault="00810B70" w:rsidP="00810B70">
      <w:pPr>
        <w:tabs>
          <w:tab w:val="left" w:pos="5842"/>
        </w:tabs>
        <w:rPr>
          <w:sz w:val="22"/>
          <w:szCs w:val="22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380FEC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5094727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E00486">
        <w:rPr>
          <w:sz w:val="22"/>
          <w:szCs w:val="22"/>
        </w:rPr>
        <w:t>канального</w:t>
      </w:r>
      <w:r w:rsidR="00A1352B">
        <w:rPr>
          <w:sz w:val="22"/>
          <w:szCs w:val="22"/>
        </w:rPr>
        <w:t xml:space="preserve"> типа </w:t>
      </w:r>
      <w:r w:rsidR="00C533F5">
        <w:rPr>
          <w:sz w:val="22"/>
          <w:szCs w:val="22"/>
        </w:rPr>
        <w:t>высоконапорного</w:t>
      </w:r>
      <w:r w:rsidR="00A1352B">
        <w:rPr>
          <w:sz w:val="22"/>
          <w:szCs w:val="22"/>
        </w:rPr>
        <w:t xml:space="preserve">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6BA7AD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5094727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7224"/>
      </w:tblGrid>
      <w:tr w:rsidR="00200C8E" w:rsidRPr="00CC2C20" w:rsidTr="000643B5">
        <w:trPr>
          <w:trHeight w:val="553"/>
        </w:trPr>
        <w:tc>
          <w:tcPr>
            <w:tcW w:w="2411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24" w:type="dxa"/>
            <w:vAlign w:val="center"/>
          </w:tcPr>
          <w:p w:rsidR="00E53623" w:rsidRDefault="00744500" w:rsidP="00414495">
            <w:pPr>
              <w:jc w:val="center"/>
              <w:rPr>
                <w:sz w:val="22"/>
                <w:szCs w:val="22"/>
              </w:rPr>
            </w:pPr>
            <w:r w:rsidRPr="00744500">
              <w:rPr>
                <w:sz w:val="22"/>
                <w:szCs w:val="22"/>
              </w:rPr>
              <w:t xml:space="preserve">Внутренний блок канального типа </w:t>
            </w:r>
            <w:r w:rsidR="00C533F5">
              <w:rPr>
                <w:sz w:val="22"/>
                <w:szCs w:val="22"/>
              </w:rPr>
              <w:t>высоко</w:t>
            </w:r>
            <w:r w:rsidR="00C533F5" w:rsidRPr="00414495">
              <w:rPr>
                <w:sz w:val="22"/>
                <w:szCs w:val="22"/>
              </w:rPr>
              <w:t>напорны</w:t>
            </w:r>
            <w:r w:rsidR="00C533F5">
              <w:rPr>
                <w:sz w:val="22"/>
                <w:szCs w:val="22"/>
              </w:rPr>
              <w:t>й</w:t>
            </w:r>
          </w:p>
          <w:p w:rsidR="00200C8E" w:rsidRPr="00414495" w:rsidRDefault="00414495" w:rsidP="004144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0643B5">
        <w:trPr>
          <w:trHeight w:val="553"/>
        </w:trPr>
        <w:tc>
          <w:tcPr>
            <w:tcW w:w="2411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4" w:type="dxa"/>
            <w:vAlign w:val="center"/>
          </w:tcPr>
          <w:p w:rsidR="00CA105D" w:rsidRPr="005F1AD5" w:rsidRDefault="00C17259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RPIH-6</w:t>
            </w:r>
            <w:r w:rsidR="000914B6">
              <w:rPr>
                <w:sz w:val="22"/>
                <w:szCs w:val="22"/>
              </w:rPr>
              <w:t>.0</w:t>
            </w:r>
            <w:r w:rsidR="00C533F5" w:rsidRPr="00C533F5">
              <w:rPr>
                <w:sz w:val="22"/>
                <w:szCs w:val="22"/>
              </w:rPr>
              <w:t>HNAUN1Q</w:t>
            </w:r>
          </w:p>
        </w:tc>
      </w:tr>
      <w:tr w:rsidR="006A3296" w:rsidRPr="00CC2C20" w:rsidTr="000643B5">
        <w:trPr>
          <w:trHeight w:val="553"/>
        </w:trPr>
        <w:tc>
          <w:tcPr>
            <w:tcW w:w="2411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24" w:type="dxa"/>
            <w:vAlign w:val="center"/>
          </w:tcPr>
          <w:p w:rsidR="006A3296" w:rsidRPr="005F1AD5" w:rsidRDefault="00C17259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RPIH-6</w:t>
            </w:r>
            <w:r w:rsidR="000914B6">
              <w:rPr>
                <w:sz w:val="22"/>
                <w:szCs w:val="22"/>
              </w:rPr>
              <w:t>.0</w:t>
            </w:r>
            <w:r w:rsidR="00C533F5" w:rsidRPr="00C533F5">
              <w:rPr>
                <w:sz w:val="22"/>
                <w:szCs w:val="22"/>
              </w:rPr>
              <w:t>HNAUN1Q</w:t>
            </w:r>
          </w:p>
        </w:tc>
      </w:tr>
      <w:tr w:rsidR="008B6E0F" w:rsidRPr="00CC2C20" w:rsidTr="000643B5">
        <w:trPr>
          <w:trHeight w:val="553"/>
        </w:trPr>
        <w:tc>
          <w:tcPr>
            <w:tcW w:w="2411" w:type="dxa"/>
            <w:vAlign w:val="center"/>
          </w:tcPr>
          <w:p w:rsidR="008B6E0F" w:rsidRPr="00CC2C20" w:rsidRDefault="008B6E0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4" w:type="dxa"/>
            <w:vAlign w:val="center"/>
          </w:tcPr>
          <w:p w:rsidR="008B6E0F" w:rsidRPr="0029731C" w:rsidRDefault="008B6E0F" w:rsidP="009449E6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</w:t>
            </w:r>
          </w:p>
        </w:tc>
      </w:tr>
      <w:tr w:rsidR="00200C8E" w:rsidRPr="00CC2C20" w:rsidTr="000643B5">
        <w:trPr>
          <w:trHeight w:val="553"/>
        </w:trPr>
        <w:tc>
          <w:tcPr>
            <w:tcW w:w="24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4" w:type="dxa"/>
            <w:vAlign w:val="center"/>
          </w:tcPr>
          <w:p w:rsidR="00200C8E" w:rsidRPr="00CC2C20" w:rsidRDefault="008B6E0F" w:rsidP="009449E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0643B5">
        <w:trPr>
          <w:trHeight w:val="553"/>
        </w:trPr>
        <w:tc>
          <w:tcPr>
            <w:tcW w:w="24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4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0643B5" w:rsidRPr="00CC2C20" w:rsidTr="000643B5">
        <w:trPr>
          <w:trHeight w:val="553"/>
        </w:trPr>
        <w:tc>
          <w:tcPr>
            <w:tcW w:w="2411" w:type="dxa"/>
            <w:vAlign w:val="center"/>
          </w:tcPr>
          <w:p w:rsidR="000643B5" w:rsidRPr="00F0163C" w:rsidRDefault="000643B5" w:rsidP="000643B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Год выпуска/месяц</w:t>
            </w:r>
          </w:p>
        </w:tc>
        <w:tc>
          <w:tcPr>
            <w:tcW w:w="7224" w:type="dxa"/>
            <w:vAlign w:val="center"/>
          </w:tcPr>
          <w:p w:rsidR="000643B5" w:rsidRPr="0043742C" w:rsidRDefault="000643B5" w:rsidP="000643B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0643B5" w:rsidRPr="00CC2C20" w:rsidTr="000643B5">
        <w:trPr>
          <w:trHeight w:val="553"/>
        </w:trPr>
        <w:tc>
          <w:tcPr>
            <w:tcW w:w="2411" w:type="dxa"/>
            <w:vAlign w:val="center"/>
          </w:tcPr>
          <w:p w:rsidR="000643B5" w:rsidRPr="00F0163C" w:rsidRDefault="000643B5" w:rsidP="000643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F0163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4" w:type="dxa"/>
            <w:vAlign w:val="center"/>
          </w:tcPr>
          <w:p w:rsidR="000643B5" w:rsidRPr="0043742C" w:rsidRDefault="000643B5" w:rsidP="000643B5">
            <w:pPr>
              <w:jc w:val="center"/>
              <w:rPr>
                <w:sz w:val="22"/>
                <w:szCs w:val="22"/>
              </w:rPr>
            </w:pPr>
            <w:bookmarkStart w:id="5" w:name="_GoBack"/>
            <w:bookmarkEnd w:id="5"/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0643B5" w:rsidRPr="00CC2C20" w:rsidTr="000643B5">
        <w:trPr>
          <w:trHeight w:val="492"/>
        </w:trPr>
        <w:tc>
          <w:tcPr>
            <w:tcW w:w="2411" w:type="dxa"/>
            <w:vAlign w:val="center"/>
          </w:tcPr>
          <w:p w:rsidR="000643B5" w:rsidRPr="00F0163C" w:rsidRDefault="000643B5" w:rsidP="000643B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224" w:type="dxa"/>
            <w:vAlign w:val="center"/>
          </w:tcPr>
          <w:p w:rsidR="000643B5" w:rsidRDefault="000643B5" w:rsidP="000643B5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0643B5" w:rsidRDefault="000643B5" w:rsidP="000643B5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0643B5" w:rsidRDefault="000643B5" w:rsidP="000643B5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0643B5" w:rsidRPr="009A1BB8" w:rsidRDefault="000643B5" w:rsidP="000643B5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0643B5" w:rsidRPr="009C0E86" w:rsidRDefault="000643B5" w:rsidP="000643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0643B5" w:rsidRPr="00F0163C" w:rsidRDefault="000643B5" w:rsidP="000643B5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E53623" w:rsidRPr="000643B5" w:rsidTr="000643B5">
        <w:trPr>
          <w:trHeight w:val="492"/>
        </w:trPr>
        <w:tc>
          <w:tcPr>
            <w:tcW w:w="2411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4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E53623" w:rsidRPr="00CC2C20" w:rsidTr="000643B5">
        <w:trPr>
          <w:trHeight w:val="553"/>
        </w:trPr>
        <w:tc>
          <w:tcPr>
            <w:tcW w:w="2411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4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E53623" w:rsidRPr="000643B5" w:rsidTr="000643B5">
        <w:trPr>
          <w:trHeight w:val="553"/>
        </w:trPr>
        <w:tc>
          <w:tcPr>
            <w:tcW w:w="2411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4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115EB9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115EB9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E53623" w:rsidRPr="00CC2C20" w:rsidTr="000643B5">
        <w:trPr>
          <w:trHeight w:val="553"/>
        </w:trPr>
        <w:tc>
          <w:tcPr>
            <w:tcW w:w="2411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24" w:type="dxa"/>
            <w:vAlign w:val="center"/>
          </w:tcPr>
          <w:p w:rsidR="00E53623" w:rsidRPr="00D263FB" w:rsidRDefault="00E53623" w:rsidP="00E53623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E53623" w:rsidRPr="00CC2C20" w:rsidTr="000643B5">
        <w:trPr>
          <w:trHeight w:val="553"/>
        </w:trPr>
        <w:tc>
          <w:tcPr>
            <w:tcW w:w="2411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4" w:type="dxa"/>
            <w:vAlign w:val="center"/>
          </w:tcPr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E53623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E53623" w:rsidRPr="007B5D5B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E53623" w:rsidRPr="007319AD" w:rsidRDefault="00E53623" w:rsidP="00E53623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50947277"/>
      <w:r w:rsidRPr="00F82C4B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380FEC" w:rsidRPr="00380FEC" w:rsidRDefault="00380FEC" w:rsidP="00380FEC"/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5094727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380FEC" w:rsidRPr="00380FEC" w:rsidRDefault="00380FEC" w:rsidP="00380FEC"/>
    <w:p w:rsidR="00200C8E" w:rsidRPr="003148A4" w:rsidRDefault="00200C8E" w:rsidP="00200C8E">
      <w:pPr>
        <w:outlineLvl w:val="0"/>
        <w:rPr>
          <w:b/>
          <w:sz w:val="22"/>
          <w:szCs w:val="22"/>
        </w:rPr>
      </w:pPr>
    </w:p>
    <w:p w:rsidR="003148A4" w:rsidRDefault="00200C8E" w:rsidP="00786F7F">
      <w:pPr>
        <w:spacing w:line="360" w:lineRule="auto"/>
        <w:ind w:firstLine="709"/>
        <w:jc w:val="both"/>
        <w:rPr>
          <w:noProof/>
          <w:sz w:val="20"/>
          <w:szCs w:val="20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380FEC" w:rsidRDefault="00380FEC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86F7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1863"/>
        <w:gridCol w:w="1272"/>
        <w:gridCol w:w="3245"/>
      </w:tblGrid>
      <w:tr w:rsidR="008B79D1" w:rsidRPr="00AD1C4D" w:rsidTr="007E3734">
        <w:trPr>
          <w:trHeight w:val="159"/>
          <w:jc w:val="center"/>
        </w:trPr>
        <w:tc>
          <w:tcPr>
            <w:tcW w:w="5402" w:type="dxa"/>
            <w:gridSpan w:val="2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245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01E82" w:rsidRPr="00AD1C4D" w:rsidTr="00380FEC">
        <w:trPr>
          <w:trHeight w:val="159"/>
          <w:jc w:val="center"/>
        </w:trPr>
        <w:tc>
          <w:tcPr>
            <w:tcW w:w="3539" w:type="dxa"/>
            <w:vMerge w:val="restart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1863" w:type="dxa"/>
            <w:vAlign w:val="center"/>
          </w:tcPr>
          <w:p w:rsidR="00701E82" w:rsidRPr="0001459B" w:rsidRDefault="00701E82" w:rsidP="00380F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245" w:type="dxa"/>
            <w:vAlign w:val="center"/>
          </w:tcPr>
          <w:p w:rsidR="00701E82" w:rsidRPr="005D6CA3" w:rsidRDefault="00C17259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16</w:t>
            </w:r>
            <w:r w:rsidR="005D6CA3">
              <w:rPr>
                <w:sz w:val="22"/>
                <w:szCs w:val="22"/>
                <w:lang w:val="en-US"/>
              </w:rPr>
              <w:t>.5</w:t>
            </w:r>
          </w:p>
        </w:tc>
      </w:tr>
      <w:tr w:rsidR="00701E82" w:rsidRPr="00AD1C4D" w:rsidTr="00380FEC">
        <w:trPr>
          <w:trHeight w:val="159"/>
          <w:jc w:val="center"/>
        </w:trPr>
        <w:tc>
          <w:tcPr>
            <w:tcW w:w="3539" w:type="dxa"/>
            <w:vMerge/>
          </w:tcPr>
          <w:p w:rsidR="00701E82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1863" w:type="dxa"/>
            <w:vAlign w:val="center"/>
          </w:tcPr>
          <w:p w:rsidR="00701E82" w:rsidRPr="0001459B" w:rsidRDefault="00790367" w:rsidP="00380F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Default="00C17259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 w:rsidR="00701E82" w:rsidRPr="00AD1C4D" w:rsidTr="00380FEC">
        <w:trPr>
          <w:trHeight w:val="159"/>
          <w:jc w:val="center"/>
        </w:trPr>
        <w:tc>
          <w:tcPr>
            <w:tcW w:w="3539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1863" w:type="dxa"/>
            <w:vAlign w:val="center"/>
          </w:tcPr>
          <w:p w:rsidR="00701E82" w:rsidRDefault="00701E82" w:rsidP="00380F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703D" w:rsidRDefault="00701E82" w:rsidP="00380F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10075D"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="0010075D"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10075D">
              <w:rPr>
                <w:sz w:val="22"/>
                <w:szCs w:val="22"/>
                <w:lang w:val="en-US"/>
              </w:rPr>
              <w:t xml:space="preserve"> 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245" w:type="dxa"/>
            <w:vAlign w:val="center"/>
          </w:tcPr>
          <w:p w:rsidR="00701E82" w:rsidRPr="0010075D" w:rsidRDefault="000A03DC" w:rsidP="0010075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41/33/26</w:t>
            </w:r>
          </w:p>
        </w:tc>
      </w:tr>
      <w:tr w:rsidR="00701E82" w:rsidRPr="00AD1C4D" w:rsidTr="00380FEC">
        <w:trPr>
          <w:trHeight w:val="159"/>
          <w:jc w:val="center"/>
        </w:trPr>
        <w:tc>
          <w:tcPr>
            <w:tcW w:w="3539" w:type="dxa"/>
          </w:tcPr>
          <w:p w:rsidR="00701E82" w:rsidRPr="007438E6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1863" w:type="dxa"/>
            <w:vAlign w:val="center"/>
          </w:tcPr>
          <w:p w:rsidR="00701E82" w:rsidRPr="007438E6" w:rsidRDefault="00701E82" w:rsidP="00380F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245" w:type="dxa"/>
            <w:vAlign w:val="center"/>
          </w:tcPr>
          <w:p w:rsidR="00701E82" w:rsidRPr="00086061" w:rsidRDefault="00376B56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701E82" w:rsidRPr="00AD1C4D" w:rsidTr="00380FEC">
        <w:trPr>
          <w:jc w:val="center"/>
        </w:trPr>
        <w:tc>
          <w:tcPr>
            <w:tcW w:w="3539" w:type="dxa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863" w:type="dxa"/>
            <w:vAlign w:val="center"/>
          </w:tcPr>
          <w:p w:rsidR="00701E82" w:rsidRDefault="00701E82" w:rsidP="00380F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197E" w:rsidRDefault="007E3734" w:rsidP="00380F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245" w:type="dxa"/>
            <w:vAlign w:val="center"/>
          </w:tcPr>
          <w:p w:rsidR="00701E82" w:rsidRPr="00086061" w:rsidRDefault="000A03DC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48/42/37</w:t>
            </w:r>
          </w:p>
        </w:tc>
      </w:tr>
      <w:tr w:rsidR="00701E82" w:rsidRPr="00AD1C4D" w:rsidTr="00380FEC">
        <w:trPr>
          <w:jc w:val="center"/>
        </w:trPr>
        <w:tc>
          <w:tcPr>
            <w:tcW w:w="3539" w:type="dxa"/>
            <w:vMerge w:val="restart"/>
            <w:vAlign w:val="center"/>
          </w:tcPr>
          <w:p w:rsidR="00701E82" w:rsidRPr="00135C40" w:rsidRDefault="00196F35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1863" w:type="dxa"/>
            <w:vAlign w:val="center"/>
          </w:tcPr>
          <w:p w:rsidR="00701E82" w:rsidRPr="0001459B" w:rsidRDefault="00701E82" w:rsidP="00380F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245" w:type="dxa"/>
            <w:vAlign w:val="center"/>
          </w:tcPr>
          <w:p w:rsidR="00701E82" w:rsidRPr="0036570D" w:rsidRDefault="00701E82" w:rsidP="00790367">
            <w:pPr>
              <w:jc w:val="center"/>
              <w:rPr>
                <w:sz w:val="22"/>
                <w:szCs w:val="22"/>
              </w:rPr>
            </w:pPr>
            <w:r w:rsidRPr="0036570D">
              <w:rPr>
                <w:sz w:val="22"/>
                <w:szCs w:val="22"/>
              </w:rPr>
              <w:t>-5</w:t>
            </w:r>
            <w:r w:rsidRPr="0036570D">
              <w:rPr>
                <w:sz w:val="22"/>
                <w:szCs w:val="22"/>
                <w:lang w:val="en-US"/>
              </w:rPr>
              <w:t>~</w:t>
            </w:r>
            <w:r w:rsidR="0036570D" w:rsidRPr="0036570D">
              <w:rPr>
                <w:sz w:val="22"/>
                <w:szCs w:val="22"/>
              </w:rPr>
              <w:t>43</w:t>
            </w:r>
          </w:p>
        </w:tc>
      </w:tr>
      <w:tr w:rsidR="00701E82" w:rsidRPr="00AD1C4D" w:rsidTr="00380FEC">
        <w:trPr>
          <w:jc w:val="center"/>
        </w:trPr>
        <w:tc>
          <w:tcPr>
            <w:tcW w:w="3539" w:type="dxa"/>
            <w:vMerge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1863" w:type="dxa"/>
            <w:vAlign w:val="center"/>
          </w:tcPr>
          <w:p w:rsidR="00701E82" w:rsidRPr="00E4197E" w:rsidRDefault="00701E82" w:rsidP="00380F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36570D" w:rsidRDefault="00701E82" w:rsidP="00790367">
            <w:pPr>
              <w:jc w:val="center"/>
              <w:rPr>
                <w:sz w:val="22"/>
                <w:szCs w:val="22"/>
              </w:rPr>
            </w:pPr>
            <w:r w:rsidRPr="0036570D">
              <w:rPr>
                <w:sz w:val="22"/>
                <w:szCs w:val="22"/>
                <w:lang w:val="en-US"/>
              </w:rPr>
              <w:t>-</w:t>
            </w:r>
            <w:r w:rsidR="0036570D" w:rsidRPr="0036570D">
              <w:rPr>
                <w:sz w:val="22"/>
                <w:szCs w:val="22"/>
              </w:rPr>
              <w:t>2</w:t>
            </w:r>
            <w:r w:rsidRPr="0036570D">
              <w:rPr>
                <w:sz w:val="22"/>
                <w:szCs w:val="22"/>
                <w:lang w:val="en-US"/>
              </w:rPr>
              <w:t>0~</w:t>
            </w:r>
            <w:r w:rsidRPr="0036570D">
              <w:rPr>
                <w:sz w:val="22"/>
                <w:szCs w:val="22"/>
              </w:rPr>
              <w:t>15</w:t>
            </w:r>
          </w:p>
        </w:tc>
      </w:tr>
      <w:tr w:rsidR="00701E82" w:rsidRPr="00AD1C4D" w:rsidTr="00380FEC">
        <w:trPr>
          <w:trHeight w:val="159"/>
          <w:jc w:val="center"/>
        </w:trPr>
        <w:tc>
          <w:tcPr>
            <w:tcW w:w="3539" w:type="dxa"/>
            <w:vMerge w:val="restart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1863" w:type="dxa"/>
            <w:vAlign w:val="center"/>
          </w:tcPr>
          <w:p w:rsidR="00701E82" w:rsidRPr="00E4197E" w:rsidRDefault="00701E82" w:rsidP="00380F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8B5594" w:rsidRDefault="008B5594" w:rsidP="008B5594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мм </w:t>
            </w:r>
          </w:p>
          <w:p w:rsidR="00701E82" w:rsidRPr="00135C40" w:rsidRDefault="00701E82" w:rsidP="008B5594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</w:t>
            </w:r>
            <w:r w:rsidR="008B5594" w:rsidRPr="00B54A67">
              <w:rPr>
                <w:sz w:val="22"/>
                <w:szCs w:val="22"/>
              </w:rPr>
              <w:t>дюйм</w:t>
            </w:r>
            <w:r w:rsidRPr="00B54A67">
              <w:rPr>
                <w:sz w:val="22"/>
                <w:szCs w:val="22"/>
              </w:rPr>
              <w:t>)</w:t>
            </w:r>
          </w:p>
        </w:tc>
        <w:tc>
          <w:tcPr>
            <w:tcW w:w="3245" w:type="dxa"/>
            <w:vAlign w:val="center"/>
          </w:tcPr>
          <w:p w:rsidR="00701E82" w:rsidRPr="00135C40" w:rsidRDefault="00701E82" w:rsidP="008B55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8B5594">
              <w:rPr>
                <w:sz w:val="22"/>
                <w:szCs w:val="22"/>
              </w:rPr>
              <w:t>9.5</w:t>
            </w:r>
            <w:r w:rsidRPr="00B54A67">
              <w:rPr>
                <w:sz w:val="22"/>
                <w:szCs w:val="22"/>
              </w:rPr>
              <w:t xml:space="preserve"> (</w:t>
            </w:r>
            <w:r w:rsidR="008B5594">
              <w:rPr>
                <w:sz w:val="22"/>
                <w:szCs w:val="22"/>
              </w:rPr>
              <w:t>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701E82" w:rsidRPr="00AD1C4D" w:rsidTr="00380FEC">
        <w:trPr>
          <w:trHeight w:val="159"/>
          <w:jc w:val="center"/>
        </w:trPr>
        <w:tc>
          <w:tcPr>
            <w:tcW w:w="3539" w:type="dxa"/>
            <w:vMerge/>
            <w:vAlign w:val="center"/>
          </w:tcPr>
          <w:p w:rsidR="00701E82" w:rsidRPr="00FD6217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1863" w:type="dxa"/>
            <w:vAlign w:val="center"/>
          </w:tcPr>
          <w:p w:rsidR="00701E82" w:rsidRPr="00FD6217" w:rsidRDefault="00701E82" w:rsidP="00380F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98223F" w:rsidRDefault="00701E82" w:rsidP="000B6D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0B6D46">
              <w:rPr>
                <w:sz w:val="22"/>
                <w:szCs w:val="22"/>
              </w:rPr>
              <w:t>15.9 (5/8</w:t>
            </w:r>
            <w:r>
              <w:rPr>
                <w:sz w:val="22"/>
                <w:szCs w:val="22"/>
              </w:rPr>
              <w:t>)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CA78AC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701E82" w:rsidRPr="00CA78AC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0B6D46" w:rsidRDefault="00701E82" w:rsidP="00196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196F35" w:rsidRPr="000B6D46">
              <w:rPr>
                <w:sz w:val="22"/>
                <w:szCs w:val="22"/>
              </w:rPr>
              <w:t>25</w:t>
            </w:r>
          </w:p>
        </w:tc>
      </w:tr>
      <w:tr w:rsidR="00701E82" w:rsidRPr="00AD1C4D" w:rsidTr="00455A2C">
        <w:trPr>
          <w:trHeight w:val="280"/>
          <w:jc w:val="center"/>
        </w:trPr>
        <w:tc>
          <w:tcPr>
            <w:tcW w:w="9919" w:type="dxa"/>
            <w:gridSpan w:val="4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35C40" w:rsidRDefault="00701E82" w:rsidP="00790367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701E82" w:rsidRPr="0001459B" w:rsidRDefault="00701E82" w:rsidP="00790367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245" w:type="dxa"/>
            <w:vAlign w:val="center"/>
          </w:tcPr>
          <w:p w:rsidR="00701E82" w:rsidRPr="0001459B" w:rsidRDefault="00701E82" w:rsidP="00196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="00196F35" w:rsidRPr="000B6D46">
              <w:rPr>
                <w:sz w:val="22"/>
                <w:szCs w:val="22"/>
              </w:rPr>
              <w:t>20-240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D0C4B" w:rsidRDefault="00B811C1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701E82" w:rsidRPr="000E2979">
              <w:rPr>
                <w:sz w:val="22"/>
                <w:szCs w:val="22"/>
              </w:rPr>
              <w:t>оминальный ток</w:t>
            </w:r>
          </w:p>
        </w:tc>
        <w:tc>
          <w:tcPr>
            <w:tcW w:w="1272" w:type="dxa"/>
            <w:vAlign w:val="center"/>
          </w:tcPr>
          <w:p w:rsidR="00701E82" w:rsidRPr="00812D3E" w:rsidRDefault="00701E82" w:rsidP="00790367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245" w:type="dxa"/>
            <w:vAlign w:val="center"/>
          </w:tcPr>
          <w:p w:rsidR="00701E82" w:rsidRPr="00B811C1" w:rsidRDefault="00C17259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2.02</w:t>
            </w:r>
          </w:p>
        </w:tc>
      </w:tr>
      <w:tr w:rsidR="000458C9" w:rsidRPr="00AD1C4D" w:rsidTr="00007407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0458C9" w:rsidRPr="00E4197E" w:rsidRDefault="000458C9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1272" w:type="dxa"/>
            <w:vAlign w:val="center"/>
          </w:tcPr>
          <w:p w:rsidR="000458C9" w:rsidRPr="00E4197E" w:rsidRDefault="000458C9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245" w:type="dxa"/>
            <w:vAlign w:val="center"/>
          </w:tcPr>
          <w:p w:rsidR="000458C9" w:rsidRPr="005D6CA3" w:rsidRDefault="005D6CA3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450</w:t>
            </w:r>
          </w:p>
        </w:tc>
      </w:tr>
      <w:tr w:rsidR="00701E82" w:rsidRPr="00AD1C4D" w:rsidTr="00455A2C">
        <w:trPr>
          <w:trHeight w:val="358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01E82" w:rsidRPr="00AD1C4D" w:rsidTr="007E3734">
        <w:trPr>
          <w:trHeight w:val="270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196F35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701E82" w:rsidRPr="00726FD6" w:rsidTr="007E3734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726FD6" w:rsidRDefault="00701E82" w:rsidP="00196F35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</w:t>
            </w:r>
            <w:r w:rsidRPr="00726FD6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726FD6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726FD6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726FD6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726FD6">
                <w:rPr>
                  <w:sz w:val="22"/>
                  <w:szCs w:val="22"/>
                </w:rPr>
                <w:t>-32</w:t>
              </w:r>
            </w:hyperlink>
            <w:r w:rsidRPr="00726FD6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</w:t>
            </w:r>
            <w:r w:rsidRPr="00726FD6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F</w:t>
            </w:r>
            <w:r w:rsidRPr="00726FD6">
              <w:rPr>
                <w:sz w:val="22"/>
                <w:szCs w:val="22"/>
                <w:vertAlign w:val="subscript"/>
              </w:rPr>
              <w:t>2</w:t>
            </w:r>
            <w:r w:rsidRPr="00726FD6">
              <w:rPr>
                <w:sz w:val="22"/>
                <w:szCs w:val="22"/>
              </w:rPr>
              <w:t>)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726FD6">
              <w:rPr>
                <w:sz w:val="22"/>
                <w:szCs w:val="22"/>
              </w:rPr>
              <w:t xml:space="preserve"> 50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726FD6">
              <w:rPr>
                <w:sz w:val="22"/>
                <w:szCs w:val="22"/>
              </w:rPr>
              <w:t>%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726FD6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726FD6">
                <w:rPr>
                  <w:sz w:val="22"/>
                  <w:szCs w:val="22"/>
                </w:rPr>
                <w:t>-125</w:t>
              </w:r>
            </w:hyperlink>
            <w:r w:rsidRPr="00726FD6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CHF</w:t>
            </w:r>
            <w:r w:rsidRPr="00726FD6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CF</w:t>
            </w:r>
            <w:r w:rsidRPr="00726FD6">
              <w:rPr>
                <w:sz w:val="22"/>
                <w:szCs w:val="22"/>
                <w:vertAlign w:val="subscript"/>
              </w:rPr>
              <w:t>3</w:t>
            </w:r>
            <w:r w:rsidRPr="00726FD6">
              <w:rPr>
                <w:sz w:val="22"/>
                <w:szCs w:val="22"/>
              </w:rPr>
              <w:t>)</w:t>
            </w:r>
          </w:p>
        </w:tc>
      </w:tr>
      <w:tr w:rsidR="00701E82" w:rsidRPr="00AD1C4D" w:rsidTr="007E3734">
        <w:trPr>
          <w:trHeight w:val="32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01E82" w:rsidRPr="00AD1C4D" w:rsidTr="00455A2C">
        <w:trPr>
          <w:trHeight w:val="377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01E82" w:rsidRPr="00AD1C4D" w:rsidTr="007E3734">
        <w:trPr>
          <w:trHeight w:val="241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245" w:type="dxa"/>
            <w:vAlign w:val="center"/>
          </w:tcPr>
          <w:p w:rsidR="00701E82" w:rsidRPr="003C1F10" w:rsidRDefault="00C35764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701E82" w:rsidRPr="00AD1C4D" w:rsidTr="007E3734">
        <w:trPr>
          <w:trHeight w:val="245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</w:tr>
      <w:tr w:rsidR="00701E82" w:rsidRPr="00AD1C4D" w:rsidTr="007E3734">
        <w:trPr>
          <w:trHeight w:val="277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08606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 w:rsidR="00086061">
              <w:rPr>
                <w:sz w:val="22"/>
                <w:szCs w:val="22"/>
              </w:rPr>
              <w:t>глубина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376B56" w:rsidP="000860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</w:tr>
      <w:tr w:rsidR="00701E82" w:rsidRPr="00AD1C4D" w:rsidTr="007E3734">
        <w:trPr>
          <w:trHeight w:val="28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376B56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</w:tr>
      <w:tr w:rsidR="00701E82" w:rsidRPr="00AD1C4D" w:rsidTr="007E3734">
        <w:trPr>
          <w:trHeight w:val="7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376B56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</w:tbl>
    <w:p w:rsidR="00E4703D" w:rsidRDefault="00E4703D" w:rsidP="00414495">
      <w:pPr>
        <w:jc w:val="both"/>
        <w:rPr>
          <w:noProof/>
          <w:sz w:val="20"/>
          <w:szCs w:val="20"/>
        </w:rPr>
      </w:pPr>
    </w:p>
    <w:p w:rsidR="00414495" w:rsidRDefault="00414495" w:rsidP="00414495">
      <w:pPr>
        <w:jc w:val="both"/>
        <w:rPr>
          <w:sz w:val="22"/>
          <w:szCs w:val="22"/>
        </w:rPr>
      </w:pPr>
      <w:r>
        <w:rPr>
          <w:noProof/>
          <w:sz w:val="20"/>
          <w:szCs w:val="20"/>
        </w:rPr>
        <w:t xml:space="preserve">* </w:t>
      </w:r>
      <w:r w:rsidR="00E4703D">
        <w:rPr>
          <w:noProof/>
          <w:sz w:val="20"/>
          <w:szCs w:val="20"/>
        </w:rPr>
        <w:t xml:space="preserve">Скорость: </w:t>
      </w:r>
      <w:r w:rsidR="00E4703D">
        <w:rPr>
          <w:sz w:val="22"/>
          <w:szCs w:val="22"/>
          <w:lang w:val="en-US"/>
        </w:rPr>
        <w:t>H</w:t>
      </w:r>
      <w:r w:rsidR="00E4703D">
        <w:rPr>
          <w:sz w:val="22"/>
          <w:szCs w:val="22"/>
        </w:rPr>
        <w:t xml:space="preserve"> - высокая, </w:t>
      </w:r>
      <w:r w:rsidR="00E4703D">
        <w:rPr>
          <w:sz w:val="22"/>
          <w:szCs w:val="22"/>
          <w:lang w:val="en-US"/>
        </w:rPr>
        <w:t>M</w:t>
      </w:r>
      <w:r w:rsidR="00E4703D">
        <w:rPr>
          <w:sz w:val="22"/>
          <w:szCs w:val="22"/>
        </w:rPr>
        <w:t xml:space="preserve"> - средняя,</w:t>
      </w:r>
      <w:r w:rsidR="00E4703D" w:rsidRPr="00E4703D">
        <w:rPr>
          <w:sz w:val="22"/>
          <w:szCs w:val="22"/>
        </w:rPr>
        <w:t xml:space="preserve"> </w:t>
      </w:r>
      <w:r w:rsidR="00E4703D">
        <w:rPr>
          <w:sz w:val="22"/>
          <w:szCs w:val="22"/>
          <w:lang w:val="en-US"/>
        </w:rPr>
        <w:t>L</w:t>
      </w:r>
      <w:r w:rsidR="00E4703D">
        <w:rPr>
          <w:sz w:val="22"/>
          <w:szCs w:val="22"/>
        </w:rPr>
        <w:t xml:space="preserve"> – низкая.</w:t>
      </w:r>
    </w:p>
    <w:p w:rsidR="00455A2C" w:rsidRDefault="00455A2C" w:rsidP="00414495">
      <w:pPr>
        <w:jc w:val="both"/>
        <w:rPr>
          <w:sz w:val="22"/>
          <w:szCs w:val="22"/>
        </w:rPr>
      </w:pPr>
    </w:p>
    <w:p w:rsidR="00455A2C" w:rsidRDefault="00455A2C" w:rsidP="00414495">
      <w:pPr>
        <w:jc w:val="both"/>
        <w:rPr>
          <w:sz w:val="22"/>
          <w:szCs w:val="22"/>
        </w:rPr>
      </w:pPr>
    </w:p>
    <w:p w:rsidR="00455A2C" w:rsidRDefault="00455A2C" w:rsidP="00414495">
      <w:pPr>
        <w:jc w:val="both"/>
        <w:rPr>
          <w:sz w:val="22"/>
          <w:szCs w:val="22"/>
        </w:rPr>
      </w:pPr>
    </w:p>
    <w:p w:rsidR="00726FD6" w:rsidRDefault="00726FD6" w:rsidP="00414495">
      <w:pPr>
        <w:jc w:val="both"/>
        <w:rPr>
          <w:sz w:val="22"/>
          <w:szCs w:val="22"/>
        </w:rPr>
      </w:pPr>
    </w:p>
    <w:p w:rsidR="00B811C1" w:rsidRPr="00E4703D" w:rsidRDefault="00B811C1" w:rsidP="00414495">
      <w:pPr>
        <w:jc w:val="both"/>
        <w:rPr>
          <w:noProof/>
          <w:sz w:val="20"/>
          <w:szCs w:val="20"/>
        </w:rPr>
      </w:pPr>
    </w:p>
    <w:p w:rsidR="00200C8E" w:rsidRPr="00B37308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5094727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455A2C" w:rsidRPr="00573C0B" w:rsidRDefault="00455A2C" w:rsidP="00200C8E">
      <w:pPr>
        <w:outlineLvl w:val="0"/>
        <w:rPr>
          <w:b/>
          <w:sz w:val="22"/>
          <w:szCs w:val="22"/>
        </w:rPr>
      </w:pP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Внутренний блок канального типа </w:t>
      </w:r>
      <w:r w:rsidR="00C533F5">
        <w:rPr>
          <w:sz w:val="22"/>
          <w:szCs w:val="22"/>
        </w:rPr>
        <w:t>высоко</w:t>
      </w:r>
      <w:r w:rsidR="00C533F5" w:rsidRPr="00414495">
        <w:rPr>
          <w:sz w:val="22"/>
          <w:szCs w:val="22"/>
        </w:rPr>
        <w:t>напорны</w:t>
      </w:r>
      <w:r w:rsidR="00C533F5">
        <w:rPr>
          <w:sz w:val="22"/>
          <w:szCs w:val="22"/>
        </w:rPr>
        <w:t>й</w:t>
      </w:r>
      <w:r w:rsidR="00701E82">
        <w:rPr>
          <w:sz w:val="22"/>
          <w:szCs w:val="22"/>
        </w:rPr>
        <w:t xml:space="preserve"> </w:t>
      </w:r>
      <w:r w:rsidR="00A707C5">
        <w:rPr>
          <w:sz w:val="22"/>
          <w:szCs w:val="22"/>
        </w:rPr>
        <w:t>RPIH-</w:t>
      </w:r>
      <w:r w:rsidR="00C17259">
        <w:rPr>
          <w:sz w:val="22"/>
          <w:szCs w:val="22"/>
        </w:rPr>
        <w:t>6</w:t>
      </w:r>
      <w:r w:rsidR="00A214FE">
        <w:rPr>
          <w:sz w:val="22"/>
          <w:szCs w:val="22"/>
        </w:rPr>
        <w:t>.0</w:t>
      </w:r>
      <w:r w:rsidR="00C533F5" w:rsidRPr="00C533F5">
        <w:rPr>
          <w:sz w:val="22"/>
          <w:szCs w:val="22"/>
        </w:rPr>
        <w:t>HNAUN1Q</w:t>
      </w:r>
      <w:r w:rsidR="00C533F5">
        <w:rPr>
          <w:sz w:val="22"/>
          <w:szCs w:val="22"/>
        </w:rPr>
        <w:t xml:space="preserve"> </w:t>
      </w:r>
      <w:r w:rsidRPr="00414495">
        <w:rPr>
          <w:sz w:val="22"/>
          <w:szCs w:val="22"/>
        </w:rPr>
        <w:t>предназначен для обеспечения подвода кондиционированного воздуха в замкнутое пространство комнаты или зоны с использованием воздуховодов.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работает в составе системы кондициониро</w:t>
      </w:r>
      <w:r w:rsidR="001A26B7">
        <w:rPr>
          <w:sz w:val="22"/>
          <w:szCs w:val="22"/>
        </w:rPr>
        <w:t xml:space="preserve">вания с наружными блоками серии </w:t>
      </w:r>
      <w:r w:rsidRPr="00414495">
        <w:rPr>
          <w:sz w:val="22"/>
          <w:szCs w:val="22"/>
        </w:rPr>
        <w:t>SET-FREE</w:t>
      </w:r>
      <w:r w:rsidR="001A26B7">
        <w:rPr>
          <w:sz w:val="22"/>
          <w:szCs w:val="22"/>
        </w:rPr>
        <w:t xml:space="preserve"> </w:t>
      </w:r>
      <w:r w:rsidR="001A26B7" w:rsidRPr="001A26B7">
        <w:rPr>
          <w:sz w:val="22"/>
          <w:szCs w:val="22"/>
        </w:rPr>
        <w:t>HNCQ</w:t>
      </w:r>
      <w:r w:rsidRPr="00414495">
        <w:rPr>
          <w:sz w:val="22"/>
          <w:szCs w:val="22"/>
        </w:rPr>
        <w:t>.</w:t>
      </w:r>
    </w:p>
    <w:p w:rsidR="008A010E" w:rsidRPr="000A3F78" w:rsidRDefault="000A3F78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высоте всего 30</w:t>
      </w:r>
      <w:r w:rsidR="0080405C" w:rsidRPr="000A3F78">
        <w:rPr>
          <w:sz w:val="22"/>
          <w:szCs w:val="22"/>
        </w:rPr>
        <w:t>0 изделие может быть установлено в подвесном потолке практически в любом здании.</w:t>
      </w:r>
    </w:p>
    <w:p w:rsidR="0080405C" w:rsidRPr="000A3F78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3F78">
        <w:rPr>
          <w:sz w:val="22"/>
          <w:szCs w:val="22"/>
        </w:rPr>
        <w:t>Двигатель внутреннего вентилятора имеет три скорости вращения, которые можно регулировать с учетом снижения давления в воздуховоде, обеспечивая тем самым более эффективный поток воздуха.</w:t>
      </w:r>
    </w:p>
    <w:p w:rsidR="008F6A1D" w:rsidRPr="000A3F78" w:rsidRDefault="008F6A1D" w:rsidP="008F6A1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3F78">
        <w:rPr>
          <w:sz w:val="22"/>
          <w:szCs w:val="22"/>
        </w:rPr>
        <w:t>Диапазон внешнего статического давления на плате 10 Па (или 30 Па), гибко поддерживает широкий диапазон условий монтажа на месте, например, поставляемые воздуховоды большей длины и более короткие воздуховоды (для переменного тока).</w:t>
      </w:r>
    </w:p>
    <w:p w:rsidR="0080405C" w:rsidRPr="000A3F78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3F78">
        <w:rPr>
          <w:sz w:val="22"/>
          <w:szCs w:val="22"/>
        </w:rPr>
        <w:t>Высота подъема конденсата достигает 900 мм, что обеспечивает удобство дренажа и повышает гибкость монтажа.</w:t>
      </w:r>
    </w:p>
    <w:p w:rsidR="000F0AF1" w:rsidRDefault="000F0AF1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3F78">
        <w:rPr>
          <w:sz w:val="22"/>
          <w:szCs w:val="22"/>
        </w:rPr>
        <w:t>Общее количество управляемых внутренних блоков 160, общее количество управляемых циклов охлаждения увеличено с 16 до 64 за счет объединения с оборудованием, соответствующим новой системе передачи H-LINK II.</w:t>
      </w:r>
    </w:p>
    <w:p w:rsidR="0020031B" w:rsidRPr="00BA7501" w:rsidRDefault="0020031B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8A010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50947280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2"/>
      <w:bookmarkEnd w:id="13"/>
    </w:p>
    <w:p w:rsidR="008A010E" w:rsidRPr="008A010E" w:rsidRDefault="008A010E" w:rsidP="008A010E">
      <w:pPr>
        <w:pStyle w:val="af3"/>
        <w:ind w:left="1069"/>
      </w:pPr>
    </w:p>
    <w:p w:rsidR="00F047F3" w:rsidRPr="008F31F7" w:rsidRDefault="00F047F3" w:rsidP="00F047F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047F3" w:rsidRPr="003F1F02" w:rsidRDefault="00F047F3" w:rsidP="00F047F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 xml:space="preserve"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</w:t>
      </w:r>
      <w:r w:rsidR="00A82870" w:rsidRPr="003F1F02">
        <w:rPr>
          <w:sz w:val="22"/>
          <w:szCs w:val="22"/>
        </w:rPr>
        <w:t>(фреонопровод</w:t>
      </w:r>
      <w:r w:rsidR="00A82870">
        <w:rPr>
          <w:sz w:val="22"/>
          <w:szCs w:val="22"/>
        </w:rPr>
        <w:t>ами</w:t>
      </w:r>
      <w:r w:rsidR="00A82870" w:rsidRPr="003F1F02">
        <w:rPr>
          <w:sz w:val="22"/>
          <w:szCs w:val="22"/>
        </w:rPr>
        <w:t xml:space="preserve">), </w:t>
      </w:r>
      <w:r w:rsidRPr="003F1F02">
        <w:rPr>
          <w:sz w:val="22"/>
          <w:szCs w:val="22"/>
        </w:rPr>
        <w:t>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F047F3" w:rsidRDefault="00F047F3" w:rsidP="00F047F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F047F3" w:rsidRPr="003F1F02" w:rsidRDefault="00F047F3" w:rsidP="00F047F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F047F3" w:rsidRDefault="00F047F3" w:rsidP="00F047F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>При работе системы в режиме нагрева процесс реверсируется: испарение хладагента происходит в наружном блоке, а конденсация – во внутреннем</w:t>
      </w:r>
      <w:r>
        <w:rPr>
          <w:sz w:val="22"/>
          <w:szCs w:val="22"/>
        </w:rPr>
        <w:t>.</w:t>
      </w:r>
    </w:p>
    <w:p w:rsidR="00414495" w:rsidRDefault="00414495" w:rsidP="00F047F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 на рисунке 1.</w:t>
      </w:r>
    </w:p>
    <w:p w:rsidR="00E57165" w:rsidRDefault="00E5716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3390" w:rsidRPr="0089788D" w:rsidRDefault="00D93F12" w:rsidP="00E07CE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>
            <wp:extent cx="4695825" cy="228672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3496" cy="2295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Ref88512692"/>
      <w:bookmarkStart w:id="16" w:name="_Ref89175884"/>
      <w:bookmarkStart w:id="17" w:name="_Toc15094728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  <w:bookmarkEnd w:id="17"/>
    </w:p>
    <w:p w:rsidR="005A1BB3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455A2C" w:rsidRPr="000F41B6" w:rsidRDefault="00455A2C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bookmarkStart w:id="18" w:name="_Toc85529572"/>
      <w:bookmarkStart w:id="19" w:name="_Toc85727932"/>
      <w:bookmarkStart w:id="20" w:name="_Ref88512705"/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по крайней мере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на расстоянии 3 метров от источника электромагнитного излучения.</w:t>
      </w:r>
    </w:p>
    <w:p w:rsidR="00414495" w:rsidRPr="00060A0A" w:rsidRDefault="00414495" w:rsidP="00414495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</w:t>
      </w:r>
      <w:r w:rsidR="004E094A" w:rsidRPr="004E094A">
        <w:rPr>
          <w:sz w:val="22"/>
          <w:szCs w:val="22"/>
        </w:rPr>
        <w:t xml:space="preserve"> (</w:t>
      </w:r>
      <w:r w:rsidR="004E094A">
        <w:rPr>
          <w:sz w:val="22"/>
          <w:szCs w:val="22"/>
        </w:rPr>
        <w:t>рисунок 2)</w:t>
      </w:r>
      <w:r w:rsidRPr="006A5F3B">
        <w:rPr>
          <w:sz w:val="22"/>
          <w:szCs w:val="22"/>
        </w:rPr>
        <w:t>.</w:t>
      </w:r>
    </w:p>
    <w:p w:rsidR="004E094A" w:rsidRDefault="004E094A" w:rsidP="00414495">
      <w:pPr>
        <w:ind w:firstLine="709"/>
        <w:jc w:val="both"/>
        <w:rPr>
          <w:sz w:val="22"/>
          <w:szCs w:val="22"/>
        </w:rPr>
      </w:pPr>
    </w:p>
    <w:p w:rsidR="004E094A" w:rsidRDefault="00442DD0" w:rsidP="004E094A">
      <w:pPr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drawing>
          <wp:inline distT="0" distB="0" distL="0" distR="0">
            <wp:extent cx="2686870" cy="2357512"/>
            <wp:effectExtent l="0" t="0" r="0" b="508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555" cy="23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94A" w:rsidRPr="004E094A" w:rsidRDefault="004E094A" w:rsidP="00455A2C">
      <w:pPr>
        <w:jc w:val="center"/>
        <w:rPr>
          <w:sz w:val="20"/>
          <w:szCs w:val="20"/>
        </w:rPr>
      </w:pPr>
      <w:r w:rsidRPr="004E094A">
        <w:rPr>
          <w:sz w:val="20"/>
          <w:szCs w:val="20"/>
        </w:rPr>
        <w:t>Рисунок 2</w:t>
      </w:r>
    </w:p>
    <w:p w:rsidR="00200C8E" w:rsidRPr="00FA2457" w:rsidRDefault="00AA2640" w:rsidP="00FA245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3"/>
      <w:bookmarkStart w:id="22" w:name="_Toc85727933"/>
      <w:bookmarkStart w:id="23" w:name="_Ref88512709"/>
      <w:bookmarkStart w:id="24" w:name="_Ref89175893"/>
      <w:bookmarkStart w:id="25" w:name="_Toc150947282"/>
      <w:bookmarkEnd w:id="18"/>
      <w:bookmarkEnd w:id="19"/>
      <w:bookmarkEnd w:id="20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FA2457">
        <w:rPr>
          <w:rFonts w:ascii="Times New Roman" w:hAnsi="Times New Roman"/>
          <w:b w:val="0"/>
          <w:sz w:val="22"/>
          <w:szCs w:val="22"/>
        </w:rPr>
        <w:t xml:space="preserve"> Маркировка</w:t>
      </w:r>
      <w:bookmarkEnd w:id="21"/>
      <w:bookmarkEnd w:id="22"/>
      <w:bookmarkEnd w:id="23"/>
      <w:bookmarkEnd w:id="24"/>
      <w:bookmarkEnd w:id="25"/>
    </w:p>
    <w:p w:rsidR="00200C8E" w:rsidRDefault="00200C8E" w:rsidP="00200C8E">
      <w:pPr>
        <w:rPr>
          <w:sz w:val="22"/>
          <w:szCs w:val="22"/>
        </w:rPr>
      </w:pPr>
    </w:p>
    <w:p w:rsidR="00455A2C" w:rsidRPr="00515009" w:rsidRDefault="00455A2C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A2640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AA2640" w:rsidRDefault="00AA2640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4002C" w:rsidRDefault="005A1820" w:rsidP="0094002C">
      <w:pPr>
        <w:spacing w:line="360" w:lineRule="auto"/>
        <w:jc w:val="center"/>
        <w:rPr>
          <w:sz w:val="20"/>
          <w:szCs w:val="20"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A2C" w:rsidRDefault="00455A2C" w:rsidP="0094002C">
      <w:pPr>
        <w:spacing w:line="360" w:lineRule="auto"/>
        <w:jc w:val="center"/>
        <w:rPr>
          <w:sz w:val="20"/>
          <w:szCs w:val="20"/>
        </w:rPr>
      </w:pPr>
    </w:p>
    <w:p w:rsidR="00200C8E" w:rsidRDefault="00200C8E" w:rsidP="0094002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AA2640">
        <w:rPr>
          <w:sz w:val="20"/>
          <w:szCs w:val="20"/>
        </w:rPr>
        <w:t>3</w:t>
      </w: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826108" w:rsidRDefault="00826108" w:rsidP="0094002C">
      <w:pPr>
        <w:spacing w:line="360" w:lineRule="auto"/>
        <w:jc w:val="center"/>
        <w:rPr>
          <w:sz w:val="20"/>
          <w:szCs w:val="20"/>
        </w:rPr>
      </w:pPr>
    </w:p>
    <w:p w:rsidR="00826108" w:rsidRDefault="00826108" w:rsidP="0094002C">
      <w:pPr>
        <w:spacing w:line="360" w:lineRule="auto"/>
        <w:jc w:val="center"/>
        <w:rPr>
          <w:sz w:val="20"/>
          <w:szCs w:val="20"/>
        </w:rPr>
      </w:pPr>
    </w:p>
    <w:p w:rsidR="00826108" w:rsidRDefault="00826108" w:rsidP="0094002C">
      <w:pPr>
        <w:spacing w:line="360" w:lineRule="auto"/>
        <w:jc w:val="center"/>
        <w:rPr>
          <w:sz w:val="20"/>
          <w:szCs w:val="20"/>
        </w:rPr>
      </w:pPr>
    </w:p>
    <w:p w:rsidR="00826108" w:rsidRDefault="00826108" w:rsidP="0094002C">
      <w:pPr>
        <w:spacing w:line="360" w:lineRule="auto"/>
        <w:jc w:val="center"/>
        <w:rPr>
          <w:sz w:val="20"/>
          <w:szCs w:val="20"/>
        </w:rPr>
      </w:pPr>
    </w:p>
    <w:p w:rsidR="00826108" w:rsidRDefault="00826108" w:rsidP="0094002C">
      <w:pPr>
        <w:spacing w:line="360" w:lineRule="auto"/>
        <w:jc w:val="center"/>
        <w:rPr>
          <w:sz w:val="20"/>
          <w:szCs w:val="20"/>
        </w:rPr>
      </w:pPr>
    </w:p>
    <w:p w:rsidR="00826108" w:rsidRDefault="00826108" w:rsidP="0094002C">
      <w:pPr>
        <w:spacing w:line="360" w:lineRule="auto"/>
        <w:jc w:val="center"/>
        <w:rPr>
          <w:sz w:val="20"/>
          <w:szCs w:val="20"/>
        </w:rPr>
      </w:pPr>
    </w:p>
    <w:p w:rsidR="00826108" w:rsidRDefault="00826108" w:rsidP="0094002C">
      <w:pPr>
        <w:spacing w:line="360" w:lineRule="auto"/>
        <w:jc w:val="center"/>
        <w:rPr>
          <w:sz w:val="20"/>
          <w:szCs w:val="20"/>
        </w:rPr>
      </w:pPr>
    </w:p>
    <w:p w:rsidR="00826108" w:rsidRDefault="00826108" w:rsidP="0094002C">
      <w:pPr>
        <w:spacing w:line="360" w:lineRule="auto"/>
        <w:jc w:val="center"/>
        <w:rPr>
          <w:sz w:val="20"/>
          <w:szCs w:val="20"/>
        </w:rPr>
      </w:pPr>
    </w:p>
    <w:p w:rsidR="00826108" w:rsidRDefault="00826108" w:rsidP="0094002C">
      <w:pPr>
        <w:spacing w:line="360" w:lineRule="auto"/>
        <w:jc w:val="center"/>
        <w:rPr>
          <w:sz w:val="20"/>
          <w:szCs w:val="20"/>
        </w:rPr>
      </w:pPr>
    </w:p>
    <w:p w:rsidR="00826108" w:rsidRDefault="00826108" w:rsidP="0094002C">
      <w:pPr>
        <w:spacing w:line="360" w:lineRule="auto"/>
        <w:jc w:val="center"/>
        <w:rPr>
          <w:sz w:val="20"/>
          <w:szCs w:val="20"/>
        </w:rPr>
      </w:pPr>
    </w:p>
    <w:p w:rsidR="00826108" w:rsidRDefault="00826108" w:rsidP="0094002C">
      <w:pPr>
        <w:spacing w:line="360" w:lineRule="auto"/>
        <w:jc w:val="center"/>
        <w:rPr>
          <w:sz w:val="20"/>
          <w:szCs w:val="20"/>
        </w:rPr>
      </w:pPr>
    </w:p>
    <w:p w:rsidR="00826108" w:rsidRDefault="00826108" w:rsidP="0094002C">
      <w:pPr>
        <w:spacing w:line="360" w:lineRule="auto"/>
        <w:jc w:val="center"/>
        <w:rPr>
          <w:sz w:val="20"/>
          <w:szCs w:val="20"/>
        </w:rPr>
      </w:pPr>
    </w:p>
    <w:p w:rsidR="00826108" w:rsidRDefault="00826108" w:rsidP="0094002C">
      <w:pPr>
        <w:spacing w:line="360" w:lineRule="auto"/>
        <w:jc w:val="center"/>
        <w:rPr>
          <w:sz w:val="20"/>
          <w:szCs w:val="20"/>
        </w:rPr>
      </w:pPr>
    </w:p>
    <w:p w:rsidR="00826108" w:rsidRDefault="00826108" w:rsidP="0094002C">
      <w:pPr>
        <w:spacing w:line="360" w:lineRule="auto"/>
        <w:jc w:val="center"/>
        <w:rPr>
          <w:sz w:val="20"/>
          <w:szCs w:val="20"/>
        </w:rPr>
      </w:pPr>
    </w:p>
    <w:p w:rsidR="00826108" w:rsidRDefault="00826108" w:rsidP="0094002C">
      <w:pPr>
        <w:spacing w:line="360" w:lineRule="auto"/>
        <w:jc w:val="center"/>
        <w:rPr>
          <w:sz w:val="20"/>
          <w:szCs w:val="20"/>
        </w:rPr>
      </w:pPr>
    </w:p>
    <w:p w:rsidR="00826108" w:rsidRDefault="00826108" w:rsidP="0094002C">
      <w:pPr>
        <w:spacing w:line="360" w:lineRule="auto"/>
        <w:jc w:val="center"/>
        <w:rPr>
          <w:sz w:val="20"/>
          <w:szCs w:val="20"/>
        </w:rPr>
      </w:pPr>
    </w:p>
    <w:p w:rsidR="00826108" w:rsidRDefault="00826108" w:rsidP="0094002C">
      <w:pPr>
        <w:spacing w:line="360" w:lineRule="auto"/>
        <w:jc w:val="center"/>
        <w:rPr>
          <w:sz w:val="20"/>
          <w:szCs w:val="20"/>
        </w:rPr>
      </w:pPr>
    </w:p>
    <w:p w:rsidR="00826108" w:rsidRDefault="00826108" w:rsidP="0094002C">
      <w:pPr>
        <w:spacing w:line="360" w:lineRule="auto"/>
        <w:jc w:val="center"/>
        <w:rPr>
          <w:sz w:val="20"/>
          <w:szCs w:val="20"/>
        </w:rPr>
      </w:pPr>
    </w:p>
    <w:p w:rsidR="00826108" w:rsidRDefault="00826108" w:rsidP="0094002C">
      <w:pPr>
        <w:spacing w:line="360" w:lineRule="auto"/>
        <w:jc w:val="center"/>
        <w:rPr>
          <w:sz w:val="20"/>
          <w:szCs w:val="20"/>
        </w:rPr>
      </w:pPr>
    </w:p>
    <w:p w:rsidR="00826108" w:rsidRDefault="00826108" w:rsidP="0094002C">
      <w:pPr>
        <w:spacing w:line="360" w:lineRule="auto"/>
        <w:jc w:val="center"/>
        <w:rPr>
          <w:sz w:val="20"/>
          <w:szCs w:val="20"/>
        </w:rPr>
      </w:pPr>
    </w:p>
    <w:p w:rsidR="00826108" w:rsidRDefault="00826108" w:rsidP="0094002C">
      <w:pPr>
        <w:spacing w:line="360" w:lineRule="auto"/>
        <w:jc w:val="center"/>
        <w:rPr>
          <w:sz w:val="20"/>
          <w:szCs w:val="20"/>
        </w:rPr>
      </w:pPr>
    </w:p>
    <w:p w:rsidR="00826108" w:rsidRDefault="00826108" w:rsidP="0094002C">
      <w:pPr>
        <w:spacing w:line="360" w:lineRule="auto"/>
        <w:jc w:val="center"/>
        <w:rPr>
          <w:sz w:val="20"/>
          <w:szCs w:val="20"/>
        </w:rPr>
      </w:pPr>
    </w:p>
    <w:p w:rsidR="00826108" w:rsidRDefault="00826108" w:rsidP="0094002C">
      <w:pPr>
        <w:spacing w:line="360" w:lineRule="auto"/>
        <w:jc w:val="center"/>
        <w:rPr>
          <w:sz w:val="20"/>
          <w:szCs w:val="20"/>
        </w:rPr>
      </w:pPr>
    </w:p>
    <w:p w:rsidR="00826108" w:rsidRDefault="00826108" w:rsidP="0094002C">
      <w:pPr>
        <w:spacing w:line="360" w:lineRule="auto"/>
        <w:jc w:val="center"/>
        <w:rPr>
          <w:sz w:val="20"/>
          <w:szCs w:val="20"/>
        </w:rPr>
      </w:pPr>
    </w:p>
    <w:p w:rsidR="00826108" w:rsidRDefault="00826108" w:rsidP="0094002C">
      <w:pPr>
        <w:spacing w:line="360" w:lineRule="auto"/>
        <w:jc w:val="center"/>
        <w:rPr>
          <w:sz w:val="20"/>
          <w:szCs w:val="20"/>
        </w:rPr>
      </w:pPr>
    </w:p>
    <w:p w:rsidR="00826108" w:rsidRDefault="00826108" w:rsidP="0094002C">
      <w:pPr>
        <w:spacing w:line="360" w:lineRule="auto"/>
        <w:jc w:val="center"/>
        <w:rPr>
          <w:sz w:val="20"/>
          <w:szCs w:val="20"/>
        </w:rPr>
      </w:pPr>
    </w:p>
    <w:p w:rsidR="00826108" w:rsidRDefault="00826108" w:rsidP="0094002C">
      <w:pPr>
        <w:spacing w:line="360" w:lineRule="auto"/>
        <w:jc w:val="center"/>
        <w:rPr>
          <w:sz w:val="20"/>
          <w:szCs w:val="20"/>
        </w:rPr>
      </w:pPr>
    </w:p>
    <w:p w:rsidR="00200C8E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85529574"/>
      <w:bookmarkStart w:id="27" w:name="_Ref88512714"/>
      <w:bookmarkStart w:id="28" w:name="_Ref89175900"/>
      <w:bookmarkStart w:id="29" w:name="_Ref89783659"/>
      <w:bookmarkStart w:id="30" w:name="_Toc150947283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26"/>
      <w:bookmarkEnd w:id="27"/>
      <w:bookmarkEnd w:id="28"/>
      <w:bookmarkEnd w:id="29"/>
      <w:bookmarkEnd w:id="30"/>
    </w:p>
    <w:p w:rsidR="00455A2C" w:rsidRPr="00455A2C" w:rsidRDefault="00455A2C" w:rsidP="00455A2C"/>
    <w:p w:rsidR="00200C8E" w:rsidRPr="00057246" w:rsidRDefault="00200C8E" w:rsidP="00200C8E">
      <w:pPr>
        <w:rPr>
          <w:noProof/>
          <w:sz w:val="22"/>
          <w:szCs w:val="22"/>
        </w:rPr>
      </w:pPr>
    </w:p>
    <w:p w:rsidR="00F67C8C" w:rsidRDefault="00200C8E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F67C8C" w:rsidRPr="00F67C8C" w:rsidRDefault="00F67C8C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200C8E" w:rsidRDefault="00200C8E" w:rsidP="00F67C8C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F67C8C" w:rsidRPr="00F67C8C" w:rsidRDefault="00F67C8C" w:rsidP="00F67C8C">
      <w:pPr>
        <w:jc w:val="center"/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5A76F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 xml:space="preserve">Внутренний блок канального типа </w:t>
            </w:r>
            <w:r w:rsidR="00C533F5">
              <w:rPr>
                <w:sz w:val="22"/>
                <w:szCs w:val="22"/>
              </w:rPr>
              <w:t>высоко</w:t>
            </w:r>
            <w:r w:rsidR="00C533F5" w:rsidRPr="00414495">
              <w:rPr>
                <w:sz w:val="22"/>
                <w:szCs w:val="22"/>
              </w:rPr>
              <w:t>напорны</w:t>
            </w:r>
            <w:r w:rsidR="00C533F5">
              <w:rPr>
                <w:sz w:val="22"/>
                <w:szCs w:val="22"/>
              </w:rPr>
              <w:t>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414495" w:rsidRDefault="0089788D" w:rsidP="0089788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Шайба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89788D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</w:pPr>
            <w:r>
              <w:t>1</w:t>
            </w:r>
          </w:p>
        </w:tc>
      </w:tr>
    </w:tbl>
    <w:p w:rsidR="00EA6703" w:rsidRDefault="00200C8E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1" w:name="_Toc85529575"/>
      <w:bookmarkStart w:id="32" w:name="_Ref89175913"/>
      <w:bookmarkStart w:id="33" w:name="_Toc150947284"/>
      <w:r w:rsidR="00EA6703" w:rsidRPr="008542FB">
        <w:rPr>
          <w:rFonts w:ascii="Times New Roman" w:hAnsi="Times New Roman"/>
          <w:sz w:val="28"/>
          <w:szCs w:val="28"/>
        </w:rPr>
        <w:lastRenderedPageBreak/>
        <w:t>Чертеж</w:t>
      </w:r>
      <w:bookmarkEnd w:id="31"/>
      <w:bookmarkEnd w:id="32"/>
      <w:bookmarkEnd w:id="33"/>
    </w:p>
    <w:p w:rsidR="00A67284" w:rsidRDefault="00A67284" w:rsidP="00A67284"/>
    <w:p w:rsidR="00826108" w:rsidRDefault="00826108" w:rsidP="00701E82">
      <w:pPr>
        <w:ind w:firstLine="709"/>
        <w:rPr>
          <w:sz w:val="22"/>
          <w:szCs w:val="22"/>
        </w:rPr>
      </w:pPr>
    </w:p>
    <w:p w:rsidR="00A67284" w:rsidRDefault="00EA48C9" w:rsidP="00701E82">
      <w:pPr>
        <w:ind w:firstLine="709"/>
        <w:rPr>
          <w:sz w:val="22"/>
          <w:szCs w:val="22"/>
        </w:rPr>
      </w:pPr>
      <w:r w:rsidRPr="00EA48C9">
        <w:rPr>
          <w:sz w:val="22"/>
          <w:szCs w:val="22"/>
        </w:rPr>
        <w:t>Чертеж изделия с основными габаритными ра</w:t>
      </w:r>
      <w:r w:rsidR="00455A2C">
        <w:rPr>
          <w:sz w:val="22"/>
          <w:szCs w:val="22"/>
        </w:rPr>
        <w:t>змерами представлен на рисунке 4</w:t>
      </w:r>
      <w:r w:rsidRPr="00EA48C9">
        <w:rPr>
          <w:sz w:val="22"/>
          <w:szCs w:val="22"/>
        </w:rPr>
        <w:t>.</w:t>
      </w:r>
    </w:p>
    <w:p w:rsidR="0089788D" w:rsidRPr="00EA48C9" w:rsidRDefault="0089788D" w:rsidP="00701E82">
      <w:pPr>
        <w:ind w:firstLine="709"/>
      </w:pPr>
    </w:p>
    <w:p w:rsidR="00EA6703" w:rsidRDefault="00EA6703" w:rsidP="00A67284">
      <w:pPr>
        <w:jc w:val="center"/>
        <w:rPr>
          <w:rFonts w:ascii="Arial" w:hAnsi="Arial" w:cs="Arial"/>
          <w:bCs/>
          <w:color w:val="000000"/>
        </w:rPr>
      </w:pPr>
    </w:p>
    <w:p w:rsidR="00A67284" w:rsidRDefault="009933FD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848350" cy="4410075"/>
            <wp:effectExtent l="0" t="0" r="0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455A2C">
        <w:rPr>
          <w:bCs/>
          <w:color w:val="000000"/>
          <w:sz w:val="20"/>
          <w:szCs w:val="20"/>
        </w:rPr>
        <w:t xml:space="preserve"> 4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89788D" w:rsidRDefault="0089788D" w:rsidP="00FC694B">
      <w:pPr>
        <w:rPr>
          <w:rFonts w:ascii="Arial" w:hAnsi="Arial" w:cs="Arial"/>
          <w:bCs/>
          <w:color w:val="000000"/>
        </w:rPr>
      </w:pPr>
    </w:p>
    <w:p w:rsidR="0089788D" w:rsidRDefault="0089788D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D600BD" w:rsidRDefault="00D600BD" w:rsidP="00FC694B">
      <w:pPr>
        <w:rPr>
          <w:rFonts w:ascii="Arial" w:hAnsi="Arial" w:cs="Arial"/>
          <w:bCs/>
          <w:color w:val="000000"/>
        </w:rPr>
      </w:pPr>
    </w:p>
    <w:p w:rsidR="00D464F9" w:rsidRDefault="00D464F9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9433D" w:rsidRDefault="0029433D" w:rsidP="00FC694B">
      <w:pPr>
        <w:rPr>
          <w:rFonts w:ascii="Arial" w:hAnsi="Arial" w:cs="Arial"/>
          <w:bCs/>
          <w:color w:val="000000"/>
        </w:rPr>
      </w:pPr>
    </w:p>
    <w:p w:rsidR="00ED761C" w:rsidRDefault="00ED761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4" w:name="_Toc489886373"/>
      <w:bookmarkStart w:id="35" w:name="_Ref75275475"/>
      <w:bookmarkStart w:id="36" w:name="_Toc85529578"/>
      <w:bookmarkStart w:id="37" w:name="_Ref88512737"/>
      <w:bookmarkStart w:id="38" w:name="_Ref89175929"/>
      <w:bookmarkStart w:id="39" w:name="_Ref89783634"/>
      <w:bookmarkStart w:id="40" w:name="_Toc150947285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34"/>
      <w:bookmarkEnd w:id="35"/>
      <w:bookmarkEnd w:id="36"/>
      <w:bookmarkEnd w:id="37"/>
      <w:bookmarkEnd w:id="38"/>
      <w:bookmarkEnd w:id="39"/>
      <w:bookmarkEnd w:id="40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455A2C">
        <w:rPr>
          <w:sz w:val="22"/>
          <w:szCs w:val="22"/>
        </w:rPr>
        <w:t>ет 3</w:t>
      </w:r>
      <w:r w:rsidRPr="009E0D52">
        <w:rPr>
          <w:sz w:val="22"/>
          <w:szCs w:val="22"/>
        </w:rPr>
        <w:t xml:space="preserve"> (</w:t>
      </w:r>
      <w:r w:rsidR="00455A2C">
        <w:rPr>
          <w:sz w:val="22"/>
          <w:szCs w:val="22"/>
        </w:rPr>
        <w:t>Три</w:t>
      </w:r>
      <w:r w:rsidR="005A76FA">
        <w:rPr>
          <w:sz w:val="22"/>
          <w:szCs w:val="22"/>
        </w:rPr>
        <w:t>) год</w:t>
      </w:r>
      <w:r w:rsidR="00455A2C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1" w:name="_Toc489886374"/>
      <w:bookmarkStart w:id="42" w:name="_Toc85529579"/>
      <w:bookmarkStart w:id="43" w:name="_Ref88512741"/>
      <w:bookmarkStart w:id="44" w:name="_Ref89175934"/>
      <w:bookmarkStart w:id="45" w:name="_Toc150947286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41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2"/>
      <w:bookmarkEnd w:id="43"/>
      <w:bookmarkEnd w:id="44"/>
      <w:bookmarkEnd w:id="4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6C7123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</w:t>
            </w:r>
            <w:r w:rsidR="00C533F5">
              <w:rPr>
                <w:sz w:val="22"/>
                <w:szCs w:val="22"/>
              </w:rPr>
              <w:t>высоко</w:t>
            </w:r>
            <w:r w:rsidR="00C533F5" w:rsidRPr="00414495">
              <w:rPr>
                <w:sz w:val="22"/>
                <w:szCs w:val="22"/>
              </w:rPr>
              <w:t>напорны</w:t>
            </w:r>
            <w:r w:rsidR="00C533F5">
              <w:rPr>
                <w:sz w:val="22"/>
                <w:szCs w:val="22"/>
              </w:rPr>
              <w:t>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701E82" w:rsidRDefault="00816F2C" w:rsidP="00074268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RPIH-6</w:t>
            </w:r>
            <w:r w:rsidR="00540B77">
              <w:rPr>
                <w:b/>
                <w:sz w:val="22"/>
                <w:szCs w:val="22"/>
              </w:rPr>
              <w:t>.0</w:t>
            </w:r>
            <w:r w:rsidR="00C533F5" w:rsidRPr="00C533F5">
              <w:rPr>
                <w:b/>
                <w:sz w:val="22"/>
                <w:szCs w:val="22"/>
              </w:rPr>
              <w:t>HNAUN1Q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6F088A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EE981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0643B5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6" w:name="_Ref88512748"/>
      <w:bookmarkStart w:id="47" w:name="_Toc150947287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46"/>
      <w:bookmarkEnd w:id="4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6C7123" w:rsidP="00C533F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</w:t>
            </w:r>
            <w:r w:rsidR="00C533F5">
              <w:rPr>
                <w:sz w:val="22"/>
                <w:szCs w:val="22"/>
              </w:rPr>
              <w:t>высоко</w:t>
            </w:r>
            <w:r w:rsidR="00F56CEF" w:rsidRPr="00414495">
              <w:rPr>
                <w:sz w:val="22"/>
                <w:szCs w:val="22"/>
              </w:rPr>
              <w:t>напорны</w:t>
            </w:r>
            <w:r w:rsidR="00F56CEF">
              <w:rPr>
                <w:sz w:val="22"/>
                <w:szCs w:val="22"/>
              </w:rPr>
              <w:t>й</w:t>
            </w:r>
            <w:r w:rsidRPr="006C712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701E82" w:rsidRDefault="00816F2C" w:rsidP="00C74074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RPIH-6</w:t>
            </w:r>
            <w:r w:rsidR="00540B77">
              <w:rPr>
                <w:b/>
                <w:sz w:val="22"/>
                <w:szCs w:val="22"/>
              </w:rPr>
              <w:t>.0</w:t>
            </w:r>
            <w:r w:rsidR="00C533F5" w:rsidRPr="00C533F5">
              <w:rPr>
                <w:b/>
                <w:sz w:val="22"/>
                <w:szCs w:val="22"/>
              </w:rPr>
              <w:t>HNAUN1Q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A76FA" w:rsidRDefault="005A76F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8" w:name="_Toc85529581"/>
      <w:bookmarkStart w:id="49" w:name="_Ref88512754"/>
      <w:bookmarkStart w:id="50" w:name="_Toc150947288"/>
      <w:r w:rsidRPr="008542FB">
        <w:rPr>
          <w:rFonts w:ascii="Times New Roman" w:hAnsi="Times New Roman"/>
          <w:sz w:val="28"/>
          <w:szCs w:val="28"/>
        </w:rPr>
        <w:lastRenderedPageBreak/>
        <w:t>Консервация</w:t>
      </w:r>
      <w:r w:rsidRPr="00366F7B">
        <w:rPr>
          <w:rFonts w:ascii="Times New Roman" w:hAnsi="Times New Roman"/>
          <w:sz w:val="28"/>
          <w:szCs w:val="28"/>
        </w:rPr>
        <w:t>*</w:t>
      </w:r>
      <w:bookmarkEnd w:id="48"/>
      <w:bookmarkEnd w:id="49"/>
      <w:bookmarkEnd w:id="5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1" w:name="_Toc85529582"/>
      <w:bookmarkStart w:id="52" w:name="_Ref88512760"/>
      <w:bookmarkStart w:id="53" w:name="_Toc150947289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51"/>
      <w:bookmarkEnd w:id="52"/>
      <w:bookmarkEnd w:id="5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826108" w:rsidRDefault="00826108" w:rsidP="0082610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26108" w:rsidRDefault="00826108" w:rsidP="0082610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712B08" w:rsidRPr="00AC1D78" w:rsidRDefault="00712B08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826108" w:rsidRDefault="00826108" w:rsidP="00EA6703">
      <w:pPr>
        <w:jc w:val="center"/>
        <w:outlineLvl w:val="0"/>
        <w:rPr>
          <w:b/>
          <w:szCs w:val="28"/>
        </w:rPr>
      </w:pPr>
    </w:p>
    <w:p w:rsidR="00EA6703" w:rsidRPr="008542FB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4" w:name="_Toc85529583"/>
      <w:bookmarkStart w:id="55" w:name="_Ref8851276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6" w:name="_Toc150947290"/>
      <w:r w:rsidR="00EA6703" w:rsidRPr="008542FB">
        <w:rPr>
          <w:rFonts w:ascii="Times New Roman" w:hAnsi="Times New Roman"/>
          <w:sz w:val="28"/>
          <w:szCs w:val="28"/>
        </w:rPr>
        <w:t>Требования безопасности</w:t>
      </w:r>
      <w:bookmarkEnd w:id="54"/>
      <w:bookmarkEnd w:id="55"/>
      <w:bookmarkEnd w:id="5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6C7123" w:rsidRDefault="006C7123" w:rsidP="006C7123">
      <w:pPr>
        <w:jc w:val="both"/>
        <w:rPr>
          <w:sz w:val="22"/>
          <w:szCs w:val="22"/>
        </w:rPr>
      </w:pPr>
    </w:p>
    <w:p w:rsidR="006C7123" w:rsidRPr="00724DF0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7324D2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6C7123" w:rsidRPr="00412A5B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6C7123" w:rsidRDefault="006C7123" w:rsidP="006C7123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6C7123" w:rsidRPr="0073656C" w:rsidRDefault="006C7123" w:rsidP="006C712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6C7123" w:rsidRPr="00254D5F" w:rsidRDefault="006C7123" w:rsidP="006C7123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6C7123" w:rsidRPr="005B2477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6C7123" w:rsidRPr="007B254E" w:rsidRDefault="006C7123" w:rsidP="006C7123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6C7123" w:rsidRPr="00BD5A49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lastRenderedPageBreak/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7324D2" w:rsidRPr="00966DC3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7" w:name="_Toc85529584"/>
      <w:bookmarkStart w:id="58" w:name="_Ref88512771"/>
      <w:bookmarkStart w:id="59" w:name="_Toc150947291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7"/>
      <w:bookmarkEnd w:id="58"/>
      <w:bookmarkEnd w:id="5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60" w:name="_Toc489886376"/>
      <w:bookmarkStart w:id="61" w:name="_Ref75275862"/>
      <w:bookmarkStart w:id="62" w:name="_Toc85529585"/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3" w:name="_Ref8851277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4" w:name="_Toc150947292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60"/>
      <w:bookmarkEnd w:id="61"/>
      <w:bookmarkEnd w:id="62"/>
      <w:bookmarkEnd w:id="63"/>
      <w:bookmarkEnd w:id="6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5" w:name="_Toc489886377"/>
      <w:bookmarkStart w:id="66" w:name="_Ref75275866"/>
      <w:bookmarkStart w:id="67" w:name="_Toc85529586"/>
      <w:bookmarkStart w:id="68" w:name="_Ref88512782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9" w:name="_Toc150947293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0" w:name="_Toc489886378"/>
      <w:bookmarkStart w:id="71" w:name="_Ref75275870"/>
      <w:bookmarkStart w:id="72" w:name="_Toc85529587"/>
      <w:bookmarkStart w:id="73" w:name="_Ref88512788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4" w:name="_Toc150947294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5" w:name="_Toc489886379"/>
      <w:bookmarkStart w:id="76" w:name="_Ref75275874"/>
      <w:bookmarkStart w:id="77" w:name="_Toc85529588"/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8" w:name="_Ref88512793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9" w:name="_Toc150947295"/>
      <w:r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75"/>
      <w:bookmarkEnd w:id="76"/>
      <w:bookmarkEnd w:id="77"/>
      <w:bookmarkEnd w:id="78"/>
      <w:bookmarkEnd w:id="7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0" w:name="_Toc489886380"/>
      <w:bookmarkStart w:id="81" w:name="_Ref75275878"/>
      <w:bookmarkStart w:id="82" w:name="_Toc85529589"/>
      <w:bookmarkStart w:id="83" w:name="_Ref88512798"/>
      <w:bookmarkStart w:id="84" w:name="_Toc150947296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0"/>
      <w:bookmarkEnd w:id="81"/>
      <w:bookmarkEnd w:id="82"/>
      <w:bookmarkEnd w:id="83"/>
      <w:bookmarkEnd w:id="84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5" w:name="_Ref88512803"/>
      <w:bookmarkStart w:id="86" w:name="_Toc15094729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5"/>
      <w:bookmarkEnd w:id="86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7" w:name="_Toc489886382"/>
      <w:bookmarkStart w:id="88" w:name="_Ref75275890"/>
      <w:bookmarkStart w:id="89" w:name="_Toc85529591"/>
      <w:bookmarkStart w:id="90" w:name="_Ref88512807"/>
      <w:bookmarkStart w:id="91" w:name="_Toc150947298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7"/>
      <w:bookmarkEnd w:id="88"/>
      <w:bookmarkEnd w:id="89"/>
      <w:bookmarkEnd w:id="90"/>
      <w:bookmarkEnd w:id="91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2" w:name="_Toc85529592"/>
      <w:bookmarkStart w:id="93" w:name="_Toc150947299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2"/>
      <w:bookmarkEnd w:id="9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94" w:name="_Toc85529593"/>
      <w:bookmarkStart w:id="95" w:name="_Ref88512820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96" w:name="_Toc150947300"/>
      <w:r w:rsidR="00EA6703" w:rsidRPr="009262F8">
        <w:rPr>
          <w:rFonts w:ascii="Times New Roman" w:hAnsi="Times New Roman"/>
          <w:sz w:val="28"/>
          <w:szCs w:val="28"/>
        </w:rPr>
        <w:t>Поиск и диагностика неисправностей</w:t>
      </w:r>
      <w:bookmarkEnd w:id="94"/>
      <w:bookmarkEnd w:id="95"/>
      <w:bookmarkEnd w:id="96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97" w:name="_Toc85529594"/>
      <w:bookmarkStart w:id="98" w:name="_Ref88512828"/>
      <w:bookmarkStart w:id="99" w:name="_Toc150947301"/>
      <w:r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97"/>
      <w:bookmarkEnd w:id="98"/>
      <w:bookmarkEnd w:id="99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00" w:name="_Ref88512834"/>
      <w:bookmarkStart w:id="101" w:name="_Toc150947302"/>
      <w:bookmarkStart w:id="102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0"/>
      <w:bookmarkEnd w:id="101"/>
    </w:p>
    <w:bookmarkEnd w:id="102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3" w:name="_Toc85529595"/>
      <w:bookmarkStart w:id="104" w:name="_Ref88512841"/>
      <w:bookmarkStart w:id="105" w:name="_Toc150947303"/>
      <w:bookmarkStart w:id="106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3"/>
      <w:bookmarkEnd w:id="104"/>
      <w:bookmarkEnd w:id="105"/>
    </w:p>
    <w:bookmarkEnd w:id="106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7" w:name="_Toc489886385"/>
      <w:bookmarkStart w:id="108" w:name="_Ref75275917"/>
      <w:bookmarkStart w:id="109" w:name="_Toc85529596"/>
      <w:bookmarkStart w:id="110" w:name="_Ref8851284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1" w:name="_Toc150947304"/>
      <w:r w:rsidRPr="009262F8">
        <w:rPr>
          <w:rFonts w:ascii="Times New Roman" w:hAnsi="Times New Roman"/>
          <w:sz w:val="28"/>
          <w:szCs w:val="28"/>
        </w:rPr>
        <w:t>Ремонт</w:t>
      </w:r>
      <w:bookmarkEnd w:id="107"/>
      <w:bookmarkEnd w:id="108"/>
      <w:bookmarkEnd w:id="109"/>
      <w:bookmarkEnd w:id="110"/>
      <w:bookmarkEnd w:id="11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2" w:name="_Toc85529597"/>
      <w:bookmarkStart w:id="113" w:name="_Ref88512851"/>
      <w:r w:rsidR="00366F7B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4" w:name="_Toc150947305"/>
      <w:r w:rsidRPr="009262F8">
        <w:rPr>
          <w:rFonts w:ascii="Times New Roman" w:hAnsi="Times New Roman"/>
          <w:sz w:val="28"/>
          <w:szCs w:val="28"/>
        </w:rPr>
        <w:t>Сведения о рекламациях</w:t>
      </w:r>
      <w:bookmarkEnd w:id="112"/>
      <w:bookmarkEnd w:id="113"/>
      <w:bookmarkEnd w:id="114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5" w:name="_Toc85529598"/>
      <w:bookmarkStart w:id="116" w:name="_Ref8851285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7" w:name="_Toc150947306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115"/>
      <w:bookmarkEnd w:id="116"/>
      <w:bookmarkEnd w:id="11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18" w:name="_Toc489886387"/>
      <w:bookmarkStart w:id="119" w:name="_Ref75275934"/>
      <w:bookmarkStart w:id="120" w:name="_Toc85529599"/>
      <w:bookmarkStart w:id="121" w:name="_Toc150947307"/>
      <w:r w:rsidRPr="009262F8">
        <w:rPr>
          <w:rFonts w:ascii="Times New Roman" w:hAnsi="Times New Roman"/>
          <w:sz w:val="28"/>
          <w:szCs w:val="28"/>
        </w:rPr>
        <w:lastRenderedPageBreak/>
        <w:t>Контроль состояния изделия и ведения паспорта</w:t>
      </w:r>
      <w:bookmarkEnd w:id="118"/>
      <w:bookmarkEnd w:id="119"/>
      <w:bookmarkEnd w:id="120"/>
      <w:bookmarkEnd w:id="121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367" w:rsidRDefault="00790367">
      <w:r>
        <w:separator/>
      </w:r>
    </w:p>
  </w:endnote>
  <w:endnote w:type="continuationSeparator" w:id="0">
    <w:p w:rsidR="00790367" w:rsidRDefault="00790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0367" w:rsidRDefault="0079036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7291EC0" wp14:editId="4F8D6764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D35EE4" w:rsidRDefault="00C17259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RPIH-6</w:t>
                              </w:r>
                              <w:r w:rsidR="000914B6">
                                <w:rPr>
                                  <w:b/>
                                  <w:sz w:val="22"/>
                                  <w:szCs w:val="22"/>
                                </w:rPr>
                                <w:t>.0</w:t>
                              </w:r>
                              <w:r w:rsidR="00C533F5" w:rsidRPr="00C533F5">
                                <w:rPr>
                                  <w:b/>
                                  <w:sz w:val="22"/>
                                  <w:szCs w:val="22"/>
                                </w:rPr>
                                <w:t>HNAUN1Q</w:t>
                              </w:r>
                              <w:r w:rsidR="00790367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90367" w:rsidRPr="00B7687E" w:rsidRDefault="0079036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D1531" w:rsidRDefault="0079036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643B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D1531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Pr="00E11475" w:rsidRDefault="0079036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Pr="00E00486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790367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КАНАЛЬНОГО ТИПА </w:t>
                              </w:r>
                              <w:r w:rsidR="00073EAB">
                                <w:rPr>
                                  <w:b/>
                                  <w:sz w:val="18"/>
                                  <w:szCs w:val="18"/>
                                </w:rPr>
                                <w:t>ВЫСОКО</w:t>
                              </w: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НАПОРНЫЙ </w:t>
                              </w:r>
                            </w:p>
                            <w:p w:rsidR="00790367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C533F5" w:rsidRDefault="00C1725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RPIH-6</w:t>
                              </w:r>
                              <w:r w:rsidR="000914B6">
                                <w:rPr>
                                  <w:b/>
                                  <w:sz w:val="18"/>
                                  <w:szCs w:val="18"/>
                                </w:rPr>
                                <w:t>.0</w:t>
                              </w:r>
                              <w:r w:rsidR="00C533F5" w:rsidRPr="00C533F5">
                                <w:rPr>
                                  <w:b/>
                                  <w:sz w:val="18"/>
                                  <w:szCs w:val="18"/>
                                </w:rPr>
                                <w:t>HNAUN1Q</w:t>
                              </w:r>
                            </w:p>
                            <w:p w:rsidR="00790367" w:rsidRPr="00AF301F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90367" w:rsidRPr="00613EFB" w:rsidRDefault="0079036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291EC0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90367" w:rsidRPr="00D35EE4" w:rsidRDefault="00C17259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RPIH-6</w:t>
                        </w:r>
                        <w:r w:rsidR="000914B6">
                          <w:rPr>
                            <w:b/>
                            <w:sz w:val="22"/>
                            <w:szCs w:val="22"/>
                          </w:rPr>
                          <w:t>.0</w:t>
                        </w:r>
                        <w:r w:rsidR="00C533F5" w:rsidRPr="00C533F5">
                          <w:rPr>
                            <w:b/>
                            <w:sz w:val="22"/>
                            <w:szCs w:val="22"/>
                          </w:rPr>
                          <w:t>HNAUN1Q</w:t>
                        </w:r>
                        <w:r w:rsidR="00790367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90367" w:rsidRPr="00B7687E" w:rsidRDefault="0079036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90367" w:rsidRPr="00ED1531" w:rsidRDefault="0079036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643B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90367" w:rsidRPr="00ED1531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90367" w:rsidRPr="00E11475" w:rsidRDefault="0079036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90367" w:rsidRPr="00E00486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790367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КАНАЛЬНОГО ТИПА </w:t>
                        </w:r>
                        <w:r w:rsidR="00073EAB">
                          <w:rPr>
                            <w:b/>
                            <w:sz w:val="18"/>
                            <w:szCs w:val="18"/>
                          </w:rPr>
                          <w:t>ВЫСОКО</w:t>
                        </w: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НАПОРНЫЙ </w:t>
                        </w:r>
                      </w:p>
                      <w:p w:rsidR="00790367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C533F5" w:rsidRDefault="00C1725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RPIH-6</w:t>
                        </w:r>
                        <w:r w:rsidR="000914B6">
                          <w:rPr>
                            <w:b/>
                            <w:sz w:val="18"/>
                            <w:szCs w:val="18"/>
                          </w:rPr>
                          <w:t>.0</w:t>
                        </w:r>
                        <w:r w:rsidR="00C533F5" w:rsidRPr="00C533F5">
                          <w:rPr>
                            <w:b/>
                            <w:sz w:val="18"/>
                            <w:szCs w:val="18"/>
                          </w:rPr>
                          <w:t>HNAUN1Q</w:t>
                        </w:r>
                      </w:p>
                      <w:p w:rsidR="00790367" w:rsidRPr="00AF301F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90367" w:rsidRPr="00613EFB" w:rsidRDefault="0079036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AF301F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643B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D35EE4" w:rsidRDefault="00C17259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RPIH-6</w:t>
                              </w:r>
                              <w:r w:rsidR="000914B6">
                                <w:rPr>
                                  <w:b/>
                                  <w:sz w:val="22"/>
                                  <w:szCs w:val="22"/>
                                </w:rPr>
                                <w:t>.0</w:t>
                              </w:r>
                              <w:r w:rsidR="00C533F5" w:rsidRPr="00C533F5">
                                <w:rPr>
                                  <w:b/>
                                  <w:sz w:val="22"/>
                                  <w:szCs w:val="22"/>
                                </w:rPr>
                                <w:t>HNAUN1Q</w:t>
                              </w:r>
                              <w:r w:rsidR="00790367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90367" w:rsidRPr="00C23BB2" w:rsidRDefault="00790367" w:rsidP="00B37308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90367" w:rsidRPr="00EC2FF5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90367" w:rsidRPr="00AF301F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643B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90367" w:rsidRPr="00D35EE4" w:rsidRDefault="00C17259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RPIH-6</w:t>
                        </w:r>
                        <w:r w:rsidR="000914B6">
                          <w:rPr>
                            <w:b/>
                            <w:sz w:val="22"/>
                            <w:szCs w:val="22"/>
                          </w:rPr>
                          <w:t>.0</w:t>
                        </w:r>
                        <w:r w:rsidR="00C533F5" w:rsidRPr="00C533F5">
                          <w:rPr>
                            <w:b/>
                            <w:sz w:val="22"/>
                            <w:szCs w:val="22"/>
                          </w:rPr>
                          <w:t>HNAUN1Q</w:t>
                        </w:r>
                        <w:r w:rsidR="00790367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90367" w:rsidRPr="00C23BB2" w:rsidRDefault="00790367" w:rsidP="00B37308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90367" w:rsidRPr="00EC2FF5" w:rsidRDefault="0079036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AF301F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643B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C2FF5" w:rsidRDefault="00C17259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RPIH-6</w:t>
                              </w:r>
                              <w:r w:rsidR="000914B6">
                                <w:rPr>
                                  <w:b/>
                                  <w:sz w:val="22"/>
                                  <w:szCs w:val="22"/>
                                </w:rPr>
                                <w:t>.0</w:t>
                              </w:r>
                              <w:r w:rsidR="00C533F5" w:rsidRPr="00C533F5">
                                <w:rPr>
                                  <w:b/>
                                  <w:sz w:val="22"/>
                                  <w:szCs w:val="22"/>
                                </w:rPr>
                                <w:t>HNAUN1Q</w:t>
                              </w:r>
                              <w:r w:rsidR="00790367" w:rsidRPr="00E00486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90367" w:rsidRPr="00AF301F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643B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90367" w:rsidRPr="00EC2FF5" w:rsidRDefault="00C17259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RPIH-6</w:t>
                        </w:r>
                        <w:r w:rsidR="000914B6">
                          <w:rPr>
                            <w:b/>
                            <w:sz w:val="22"/>
                            <w:szCs w:val="22"/>
                          </w:rPr>
                          <w:t>.0</w:t>
                        </w:r>
                        <w:r w:rsidR="00C533F5" w:rsidRPr="00C533F5">
                          <w:rPr>
                            <w:b/>
                            <w:sz w:val="22"/>
                            <w:szCs w:val="22"/>
                          </w:rPr>
                          <w:t>HNAUN1Q</w:t>
                        </w:r>
                        <w:r w:rsidR="00790367" w:rsidRPr="00E00486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367" w:rsidRDefault="00790367">
      <w:r>
        <w:separator/>
      </w:r>
    </w:p>
  </w:footnote>
  <w:footnote w:type="continuationSeparator" w:id="0">
    <w:p w:rsidR="00790367" w:rsidRDefault="00790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0367" w:rsidRDefault="0079036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94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79E7407"/>
    <w:multiLevelType w:val="hybridMultilevel"/>
    <w:tmpl w:val="36CE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1E69AF"/>
    <w:multiLevelType w:val="hybridMultilevel"/>
    <w:tmpl w:val="77323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4852C6"/>
    <w:multiLevelType w:val="hybridMultilevel"/>
    <w:tmpl w:val="68969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E52E0"/>
    <w:multiLevelType w:val="hybridMultilevel"/>
    <w:tmpl w:val="1758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E60C2"/>
    <w:multiLevelType w:val="hybridMultilevel"/>
    <w:tmpl w:val="115A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B4716"/>
    <w:multiLevelType w:val="hybridMultilevel"/>
    <w:tmpl w:val="20DA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E80409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C2A82"/>
    <w:multiLevelType w:val="hybridMultilevel"/>
    <w:tmpl w:val="B170B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3E3262D"/>
    <w:multiLevelType w:val="hybridMultilevel"/>
    <w:tmpl w:val="1B56F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18C29FC"/>
    <w:multiLevelType w:val="hybridMultilevel"/>
    <w:tmpl w:val="77EA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8C24B28"/>
    <w:multiLevelType w:val="hybridMultilevel"/>
    <w:tmpl w:val="992A6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2"/>
  </w:num>
  <w:num w:numId="2">
    <w:abstractNumId w:val="34"/>
  </w:num>
  <w:num w:numId="3">
    <w:abstractNumId w:val="25"/>
  </w:num>
  <w:num w:numId="4">
    <w:abstractNumId w:val="2"/>
  </w:num>
  <w:num w:numId="5">
    <w:abstractNumId w:val="11"/>
  </w:num>
  <w:num w:numId="6">
    <w:abstractNumId w:val="1"/>
  </w:num>
  <w:num w:numId="7">
    <w:abstractNumId w:val="31"/>
  </w:num>
  <w:num w:numId="8">
    <w:abstractNumId w:val="19"/>
  </w:num>
  <w:num w:numId="9">
    <w:abstractNumId w:val="29"/>
  </w:num>
  <w:num w:numId="10">
    <w:abstractNumId w:val="17"/>
  </w:num>
  <w:num w:numId="11">
    <w:abstractNumId w:val="6"/>
  </w:num>
  <w:num w:numId="12">
    <w:abstractNumId w:val="13"/>
  </w:num>
  <w:num w:numId="13">
    <w:abstractNumId w:val="24"/>
  </w:num>
  <w:num w:numId="14">
    <w:abstractNumId w:val="3"/>
  </w:num>
  <w:num w:numId="15">
    <w:abstractNumId w:val="18"/>
  </w:num>
  <w:num w:numId="16">
    <w:abstractNumId w:val="26"/>
  </w:num>
  <w:num w:numId="17">
    <w:abstractNumId w:val="22"/>
  </w:num>
  <w:num w:numId="18">
    <w:abstractNumId w:val="16"/>
  </w:num>
  <w:num w:numId="19">
    <w:abstractNumId w:val="27"/>
  </w:num>
  <w:num w:numId="20">
    <w:abstractNumId w:val="4"/>
  </w:num>
  <w:num w:numId="21">
    <w:abstractNumId w:val="15"/>
  </w:num>
  <w:num w:numId="22">
    <w:abstractNumId w:val="14"/>
  </w:num>
  <w:num w:numId="23">
    <w:abstractNumId w:val="33"/>
  </w:num>
  <w:num w:numId="24">
    <w:abstractNumId w:val="0"/>
  </w:num>
  <w:num w:numId="25">
    <w:abstractNumId w:val="35"/>
  </w:num>
  <w:num w:numId="26">
    <w:abstractNumId w:val="12"/>
  </w:num>
  <w:num w:numId="27">
    <w:abstractNumId w:val="20"/>
  </w:num>
  <w:num w:numId="28">
    <w:abstractNumId w:val="10"/>
  </w:num>
  <w:num w:numId="29">
    <w:abstractNumId w:val="7"/>
  </w:num>
  <w:num w:numId="30">
    <w:abstractNumId w:val="9"/>
  </w:num>
  <w:num w:numId="31">
    <w:abstractNumId w:val="21"/>
  </w:num>
  <w:num w:numId="32">
    <w:abstractNumId w:val="5"/>
  </w:num>
  <w:num w:numId="33">
    <w:abstractNumId w:val="28"/>
  </w:num>
  <w:num w:numId="34">
    <w:abstractNumId w:val="8"/>
  </w:num>
  <w:num w:numId="35">
    <w:abstractNumId w:val="23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89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58C9"/>
    <w:rsid w:val="0004615A"/>
    <w:rsid w:val="00054A54"/>
    <w:rsid w:val="00057BCD"/>
    <w:rsid w:val="00057CBB"/>
    <w:rsid w:val="000643B5"/>
    <w:rsid w:val="00073C25"/>
    <w:rsid w:val="00073EAB"/>
    <w:rsid w:val="00074268"/>
    <w:rsid w:val="000779F8"/>
    <w:rsid w:val="000814C8"/>
    <w:rsid w:val="00081900"/>
    <w:rsid w:val="000841AF"/>
    <w:rsid w:val="00086061"/>
    <w:rsid w:val="000914B6"/>
    <w:rsid w:val="0009526F"/>
    <w:rsid w:val="000A03DC"/>
    <w:rsid w:val="000A3F78"/>
    <w:rsid w:val="000B2A0A"/>
    <w:rsid w:val="000B3B54"/>
    <w:rsid w:val="000B6D46"/>
    <w:rsid w:val="000B7CBA"/>
    <w:rsid w:val="000C74A2"/>
    <w:rsid w:val="000D11B2"/>
    <w:rsid w:val="000D3915"/>
    <w:rsid w:val="000E3B96"/>
    <w:rsid w:val="000E4AB2"/>
    <w:rsid w:val="000E62F4"/>
    <w:rsid w:val="000E638C"/>
    <w:rsid w:val="000E7B2C"/>
    <w:rsid w:val="000F0AF1"/>
    <w:rsid w:val="000F2CFF"/>
    <w:rsid w:val="000F41B6"/>
    <w:rsid w:val="000F4C07"/>
    <w:rsid w:val="000F5709"/>
    <w:rsid w:val="000F7BEE"/>
    <w:rsid w:val="0010075D"/>
    <w:rsid w:val="00103204"/>
    <w:rsid w:val="00106CF7"/>
    <w:rsid w:val="00114540"/>
    <w:rsid w:val="00116392"/>
    <w:rsid w:val="00116614"/>
    <w:rsid w:val="00117ADC"/>
    <w:rsid w:val="00120686"/>
    <w:rsid w:val="00122066"/>
    <w:rsid w:val="00127EE8"/>
    <w:rsid w:val="001329B4"/>
    <w:rsid w:val="0013466B"/>
    <w:rsid w:val="00135C40"/>
    <w:rsid w:val="00143EDE"/>
    <w:rsid w:val="00146736"/>
    <w:rsid w:val="00146A9B"/>
    <w:rsid w:val="00154925"/>
    <w:rsid w:val="0016394B"/>
    <w:rsid w:val="00163C45"/>
    <w:rsid w:val="00165C84"/>
    <w:rsid w:val="00165ED7"/>
    <w:rsid w:val="00170EC3"/>
    <w:rsid w:val="00171036"/>
    <w:rsid w:val="00180D0F"/>
    <w:rsid w:val="00183315"/>
    <w:rsid w:val="00196F35"/>
    <w:rsid w:val="001A0A60"/>
    <w:rsid w:val="001A26B7"/>
    <w:rsid w:val="001A57D1"/>
    <w:rsid w:val="001A6BBE"/>
    <w:rsid w:val="001B2D98"/>
    <w:rsid w:val="001B4294"/>
    <w:rsid w:val="001C0038"/>
    <w:rsid w:val="001C18B3"/>
    <w:rsid w:val="001C1974"/>
    <w:rsid w:val="001C3EDB"/>
    <w:rsid w:val="001C41EC"/>
    <w:rsid w:val="001C73AA"/>
    <w:rsid w:val="001D56EC"/>
    <w:rsid w:val="001D5DE4"/>
    <w:rsid w:val="001E1A2D"/>
    <w:rsid w:val="001E2E2E"/>
    <w:rsid w:val="001E45FC"/>
    <w:rsid w:val="001F43D0"/>
    <w:rsid w:val="001F6B93"/>
    <w:rsid w:val="001F7544"/>
    <w:rsid w:val="0020031B"/>
    <w:rsid w:val="00200C8E"/>
    <w:rsid w:val="00201938"/>
    <w:rsid w:val="0020358A"/>
    <w:rsid w:val="00216ED8"/>
    <w:rsid w:val="00217120"/>
    <w:rsid w:val="00220DC9"/>
    <w:rsid w:val="00230EDC"/>
    <w:rsid w:val="00231E1B"/>
    <w:rsid w:val="002322B2"/>
    <w:rsid w:val="00234107"/>
    <w:rsid w:val="002351B5"/>
    <w:rsid w:val="0023535B"/>
    <w:rsid w:val="00243C34"/>
    <w:rsid w:val="002446F6"/>
    <w:rsid w:val="00244B04"/>
    <w:rsid w:val="00253E33"/>
    <w:rsid w:val="00264331"/>
    <w:rsid w:val="00264C99"/>
    <w:rsid w:val="00266678"/>
    <w:rsid w:val="00266864"/>
    <w:rsid w:val="00276931"/>
    <w:rsid w:val="00276981"/>
    <w:rsid w:val="0027729F"/>
    <w:rsid w:val="00282779"/>
    <w:rsid w:val="00290A2E"/>
    <w:rsid w:val="00293885"/>
    <w:rsid w:val="0029433D"/>
    <w:rsid w:val="002970FA"/>
    <w:rsid w:val="00297FD5"/>
    <w:rsid w:val="002A1BAD"/>
    <w:rsid w:val="002A49F0"/>
    <w:rsid w:val="002A5772"/>
    <w:rsid w:val="002A68AC"/>
    <w:rsid w:val="002B0E60"/>
    <w:rsid w:val="002B39A0"/>
    <w:rsid w:val="002B42DE"/>
    <w:rsid w:val="002B4BD3"/>
    <w:rsid w:val="002C2364"/>
    <w:rsid w:val="002C42A5"/>
    <w:rsid w:val="002C44E0"/>
    <w:rsid w:val="002C4C7C"/>
    <w:rsid w:val="002D1CE0"/>
    <w:rsid w:val="002E1E4E"/>
    <w:rsid w:val="002E23E5"/>
    <w:rsid w:val="002E69C5"/>
    <w:rsid w:val="002F5171"/>
    <w:rsid w:val="002F79FC"/>
    <w:rsid w:val="003066A5"/>
    <w:rsid w:val="00311219"/>
    <w:rsid w:val="003148A4"/>
    <w:rsid w:val="0031611F"/>
    <w:rsid w:val="00325FA1"/>
    <w:rsid w:val="00326079"/>
    <w:rsid w:val="003352BA"/>
    <w:rsid w:val="00336525"/>
    <w:rsid w:val="00341216"/>
    <w:rsid w:val="00343FCA"/>
    <w:rsid w:val="00344173"/>
    <w:rsid w:val="00345C5B"/>
    <w:rsid w:val="003462FF"/>
    <w:rsid w:val="0036188A"/>
    <w:rsid w:val="00361F10"/>
    <w:rsid w:val="0036570D"/>
    <w:rsid w:val="00366D19"/>
    <w:rsid w:val="00366F7B"/>
    <w:rsid w:val="003701D6"/>
    <w:rsid w:val="00371DD6"/>
    <w:rsid w:val="00371E72"/>
    <w:rsid w:val="00372A29"/>
    <w:rsid w:val="00376B56"/>
    <w:rsid w:val="00380FEC"/>
    <w:rsid w:val="003964AD"/>
    <w:rsid w:val="003B597F"/>
    <w:rsid w:val="003B633E"/>
    <w:rsid w:val="003C3DA8"/>
    <w:rsid w:val="003D1C42"/>
    <w:rsid w:val="003D398E"/>
    <w:rsid w:val="003E3AD4"/>
    <w:rsid w:val="003E6FA8"/>
    <w:rsid w:val="003F28A1"/>
    <w:rsid w:val="003F43C3"/>
    <w:rsid w:val="003F7E41"/>
    <w:rsid w:val="004057ED"/>
    <w:rsid w:val="004106D7"/>
    <w:rsid w:val="00414495"/>
    <w:rsid w:val="004158E2"/>
    <w:rsid w:val="00421FA3"/>
    <w:rsid w:val="00437185"/>
    <w:rsid w:val="00441553"/>
    <w:rsid w:val="004418FD"/>
    <w:rsid w:val="00442DD0"/>
    <w:rsid w:val="00443241"/>
    <w:rsid w:val="0044748D"/>
    <w:rsid w:val="0045025A"/>
    <w:rsid w:val="004502D6"/>
    <w:rsid w:val="00453F59"/>
    <w:rsid w:val="00455A2C"/>
    <w:rsid w:val="00455E74"/>
    <w:rsid w:val="00460627"/>
    <w:rsid w:val="00460FC9"/>
    <w:rsid w:val="0046414B"/>
    <w:rsid w:val="0046695D"/>
    <w:rsid w:val="0047634B"/>
    <w:rsid w:val="00481268"/>
    <w:rsid w:val="00481EFE"/>
    <w:rsid w:val="0048313C"/>
    <w:rsid w:val="004831AA"/>
    <w:rsid w:val="00485C81"/>
    <w:rsid w:val="004965E7"/>
    <w:rsid w:val="004A14D0"/>
    <w:rsid w:val="004B6F5E"/>
    <w:rsid w:val="004C1297"/>
    <w:rsid w:val="004C1E72"/>
    <w:rsid w:val="004C329E"/>
    <w:rsid w:val="004C70CF"/>
    <w:rsid w:val="004D03EC"/>
    <w:rsid w:val="004D1F92"/>
    <w:rsid w:val="004D5533"/>
    <w:rsid w:val="004E094A"/>
    <w:rsid w:val="004E53AF"/>
    <w:rsid w:val="004E674F"/>
    <w:rsid w:val="004F494A"/>
    <w:rsid w:val="004F77E1"/>
    <w:rsid w:val="00500249"/>
    <w:rsid w:val="0050033F"/>
    <w:rsid w:val="00500799"/>
    <w:rsid w:val="00505AFE"/>
    <w:rsid w:val="00506491"/>
    <w:rsid w:val="0050675E"/>
    <w:rsid w:val="00515009"/>
    <w:rsid w:val="00525949"/>
    <w:rsid w:val="0053115F"/>
    <w:rsid w:val="005316F1"/>
    <w:rsid w:val="00531B53"/>
    <w:rsid w:val="00533AA2"/>
    <w:rsid w:val="00540B77"/>
    <w:rsid w:val="005411CB"/>
    <w:rsid w:val="00541BF0"/>
    <w:rsid w:val="00547459"/>
    <w:rsid w:val="00554566"/>
    <w:rsid w:val="00557D90"/>
    <w:rsid w:val="005615C2"/>
    <w:rsid w:val="00573C0B"/>
    <w:rsid w:val="0058149E"/>
    <w:rsid w:val="00582FD2"/>
    <w:rsid w:val="00584062"/>
    <w:rsid w:val="00590895"/>
    <w:rsid w:val="00592BC8"/>
    <w:rsid w:val="00595FD8"/>
    <w:rsid w:val="005A1820"/>
    <w:rsid w:val="005A1BB3"/>
    <w:rsid w:val="005A5D58"/>
    <w:rsid w:val="005A76FA"/>
    <w:rsid w:val="005B68E2"/>
    <w:rsid w:val="005B7781"/>
    <w:rsid w:val="005D0574"/>
    <w:rsid w:val="005D6CA3"/>
    <w:rsid w:val="005E38BC"/>
    <w:rsid w:val="005E5127"/>
    <w:rsid w:val="005E53F7"/>
    <w:rsid w:val="005F1AD5"/>
    <w:rsid w:val="00601691"/>
    <w:rsid w:val="0060423E"/>
    <w:rsid w:val="006070F9"/>
    <w:rsid w:val="00617667"/>
    <w:rsid w:val="006239D1"/>
    <w:rsid w:val="006416FB"/>
    <w:rsid w:val="00646CE5"/>
    <w:rsid w:val="00653917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052"/>
    <w:rsid w:val="006912EC"/>
    <w:rsid w:val="0069211F"/>
    <w:rsid w:val="006935E5"/>
    <w:rsid w:val="00697856"/>
    <w:rsid w:val="006A0B68"/>
    <w:rsid w:val="006A3296"/>
    <w:rsid w:val="006A4752"/>
    <w:rsid w:val="006A5620"/>
    <w:rsid w:val="006A7C74"/>
    <w:rsid w:val="006B00CA"/>
    <w:rsid w:val="006B01C3"/>
    <w:rsid w:val="006B0C6E"/>
    <w:rsid w:val="006B12BE"/>
    <w:rsid w:val="006B3F2C"/>
    <w:rsid w:val="006C0E3C"/>
    <w:rsid w:val="006C7123"/>
    <w:rsid w:val="006D13CA"/>
    <w:rsid w:val="006D19F8"/>
    <w:rsid w:val="006D1C51"/>
    <w:rsid w:val="006D3295"/>
    <w:rsid w:val="006D330A"/>
    <w:rsid w:val="006D6A03"/>
    <w:rsid w:val="006E30DA"/>
    <w:rsid w:val="006E54B4"/>
    <w:rsid w:val="006E631E"/>
    <w:rsid w:val="006F088A"/>
    <w:rsid w:val="006F412D"/>
    <w:rsid w:val="00701E82"/>
    <w:rsid w:val="0070650B"/>
    <w:rsid w:val="00712B08"/>
    <w:rsid w:val="00713C7A"/>
    <w:rsid w:val="0071539D"/>
    <w:rsid w:val="00726FD6"/>
    <w:rsid w:val="007324D2"/>
    <w:rsid w:val="0073406F"/>
    <w:rsid w:val="00734999"/>
    <w:rsid w:val="0073546B"/>
    <w:rsid w:val="00737345"/>
    <w:rsid w:val="00740801"/>
    <w:rsid w:val="007444A5"/>
    <w:rsid w:val="00744500"/>
    <w:rsid w:val="00745BD9"/>
    <w:rsid w:val="00750C54"/>
    <w:rsid w:val="00751720"/>
    <w:rsid w:val="00751FA7"/>
    <w:rsid w:val="00756F22"/>
    <w:rsid w:val="0077256C"/>
    <w:rsid w:val="00776934"/>
    <w:rsid w:val="0078177F"/>
    <w:rsid w:val="00786F7F"/>
    <w:rsid w:val="007877E0"/>
    <w:rsid w:val="00790367"/>
    <w:rsid w:val="00796198"/>
    <w:rsid w:val="007B095E"/>
    <w:rsid w:val="007B36E9"/>
    <w:rsid w:val="007C300D"/>
    <w:rsid w:val="007D349B"/>
    <w:rsid w:val="007D36F1"/>
    <w:rsid w:val="007D4E6B"/>
    <w:rsid w:val="007D5B5F"/>
    <w:rsid w:val="007D6CCA"/>
    <w:rsid w:val="007E3734"/>
    <w:rsid w:val="007E5B83"/>
    <w:rsid w:val="007E5E22"/>
    <w:rsid w:val="007E61B1"/>
    <w:rsid w:val="007F1147"/>
    <w:rsid w:val="007F3078"/>
    <w:rsid w:val="007F5274"/>
    <w:rsid w:val="007F5924"/>
    <w:rsid w:val="00800294"/>
    <w:rsid w:val="008003C3"/>
    <w:rsid w:val="0080405C"/>
    <w:rsid w:val="00804B73"/>
    <w:rsid w:val="00806BD9"/>
    <w:rsid w:val="00810B70"/>
    <w:rsid w:val="00815656"/>
    <w:rsid w:val="00815C58"/>
    <w:rsid w:val="00816F2C"/>
    <w:rsid w:val="00826108"/>
    <w:rsid w:val="00830725"/>
    <w:rsid w:val="0083308E"/>
    <w:rsid w:val="008361D5"/>
    <w:rsid w:val="00842788"/>
    <w:rsid w:val="00842C8C"/>
    <w:rsid w:val="00844C83"/>
    <w:rsid w:val="00850DCA"/>
    <w:rsid w:val="00851420"/>
    <w:rsid w:val="0085154C"/>
    <w:rsid w:val="00851CB0"/>
    <w:rsid w:val="0085316F"/>
    <w:rsid w:val="00863176"/>
    <w:rsid w:val="0087148A"/>
    <w:rsid w:val="00872746"/>
    <w:rsid w:val="00874EC8"/>
    <w:rsid w:val="00876CCF"/>
    <w:rsid w:val="00880EBF"/>
    <w:rsid w:val="0088349B"/>
    <w:rsid w:val="0088392A"/>
    <w:rsid w:val="00884412"/>
    <w:rsid w:val="0088749B"/>
    <w:rsid w:val="00896543"/>
    <w:rsid w:val="00896986"/>
    <w:rsid w:val="0089788D"/>
    <w:rsid w:val="00897EAB"/>
    <w:rsid w:val="008A010E"/>
    <w:rsid w:val="008A4FB2"/>
    <w:rsid w:val="008A504E"/>
    <w:rsid w:val="008B5594"/>
    <w:rsid w:val="008B6E0F"/>
    <w:rsid w:val="008B79D1"/>
    <w:rsid w:val="008C2E43"/>
    <w:rsid w:val="008C7A57"/>
    <w:rsid w:val="008D09DC"/>
    <w:rsid w:val="008E0B73"/>
    <w:rsid w:val="008E4D3F"/>
    <w:rsid w:val="008F440A"/>
    <w:rsid w:val="008F6A1D"/>
    <w:rsid w:val="008F7D55"/>
    <w:rsid w:val="009045A8"/>
    <w:rsid w:val="00913F03"/>
    <w:rsid w:val="009143A3"/>
    <w:rsid w:val="009148F2"/>
    <w:rsid w:val="00922280"/>
    <w:rsid w:val="009243CB"/>
    <w:rsid w:val="0094002C"/>
    <w:rsid w:val="0094137F"/>
    <w:rsid w:val="00941985"/>
    <w:rsid w:val="009449E6"/>
    <w:rsid w:val="009454F1"/>
    <w:rsid w:val="009457C2"/>
    <w:rsid w:val="00960E1E"/>
    <w:rsid w:val="0096270C"/>
    <w:rsid w:val="00966CFB"/>
    <w:rsid w:val="009753F4"/>
    <w:rsid w:val="0097574B"/>
    <w:rsid w:val="00975AF4"/>
    <w:rsid w:val="0097670D"/>
    <w:rsid w:val="00984D44"/>
    <w:rsid w:val="009857DF"/>
    <w:rsid w:val="00985AEE"/>
    <w:rsid w:val="00985B81"/>
    <w:rsid w:val="009933FD"/>
    <w:rsid w:val="009A1FA5"/>
    <w:rsid w:val="009B1EC5"/>
    <w:rsid w:val="009B236D"/>
    <w:rsid w:val="009B4AC3"/>
    <w:rsid w:val="009B6F0C"/>
    <w:rsid w:val="009C349B"/>
    <w:rsid w:val="009D300F"/>
    <w:rsid w:val="009D5B4E"/>
    <w:rsid w:val="009D5F49"/>
    <w:rsid w:val="009D75C2"/>
    <w:rsid w:val="009E0337"/>
    <w:rsid w:val="00A10E3C"/>
    <w:rsid w:val="00A121C1"/>
    <w:rsid w:val="00A1352B"/>
    <w:rsid w:val="00A13ED0"/>
    <w:rsid w:val="00A17EAC"/>
    <w:rsid w:val="00A20C9D"/>
    <w:rsid w:val="00A214FE"/>
    <w:rsid w:val="00A220A4"/>
    <w:rsid w:val="00A22CCA"/>
    <w:rsid w:val="00A22D2C"/>
    <w:rsid w:val="00A40E51"/>
    <w:rsid w:val="00A41DE7"/>
    <w:rsid w:val="00A45D7D"/>
    <w:rsid w:val="00A5275C"/>
    <w:rsid w:val="00A56FE4"/>
    <w:rsid w:val="00A63AC1"/>
    <w:rsid w:val="00A66853"/>
    <w:rsid w:val="00A66DAA"/>
    <w:rsid w:val="00A67284"/>
    <w:rsid w:val="00A707C5"/>
    <w:rsid w:val="00A7291A"/>
    <w:rsid w:val="00A73373"/>
    <w:rsid w:val="00A77E80"/>
    <w:rsid w:val="00A82870"/>
    <w:rsid w:val="00A8510A"/>
    <w:rsid w:val="00A900B5"/>
    <w:rsid w:val="00A947BA"/>
    <w:rsid w:val="00A94F9C"/>
    <w:rsid w:val="00AA15D2"/>
    <w:rsid w:val="00AA2033"/>
    <w:rsid w:val="00AA2640"/>
    <w:rsid w:val="00AA57A8"/>
    <w:rsid w:val="00AB39E5"/>
    <w:rsid w:val="00AC3F29"/>
    <w:rsid w:val="00AC57D5"/>
    <w:rsid w:val="00AD1917"/>
    <w:rsid w:val="00AD6D0F"/>
    <w:rsid w:val="00AE188B"/>
    <w:rsid w:val="00AE3233"/>
    <w:rsid w:val="00AE6CDF"/>
    <w:rsid w:val="00AF1F03"/>
    <w:rsid w:val="00AF301F"/>
    <w:rsid w:val="00B02AA8"/>
    <w:rsid w:val="00B067E6"/>
    <w:rsid w:val="00B143AF"/>
    <w:rsid w:val="00B14F7A"/>
    <w:rsid w:val="00B2282F"/>
    <w:rsid w:val="00B2430D"/>
    <w:rsid w:val="00B26154"/>
    <w:rsid w:val="00B263D1"/>
    <w:rsid w:val="00B37308"/>
    <w:rsid w:val="00B43715"/>
    <w:rsid w:val="00B44A37"/>
    <w:rsid w:val="00B6096E"/>
    <w:rsid w:val="00B62215"/>
    <w:rsid w:val="00B637D9"/>
    <w:rsid w:val="00B65EF5"/>
    <w:rsid w:val="00B713E6"/>
    <w:rsid w:val="00B757EC"/>
    <w:rsid w:val="00B75859"/>
    <w:rsid w:val="00B811C1"/>
    <w:rsid w:val="00B853CA"/>
    <w:rsid w:val="00B930C4"/>
    <w:rsid w:val="00BA1070"/>
    <w:rsid w:val="00BA2CA9"/>
    <w:rsid w:val="00BA4D5C"/>
    <w:rsid w:val="00BA79AF"/>
    <w:rsid w:val="00BA7C55"/>
    <w:rsid w:val="00BB1D2A"/>
    <w:rsid w:val="00BB28FA"/>
    <w:rsid w:val="00BC0D71"/>
    <w:rsid w:val="00BC0F37"/>
    <w:rsid w:val="00BC4342"/>
    <w:rsid w:val="00BC652D"/>
    <w:rsid w:val="00BC6A6E"/>
    <w:rsid w:val="00BE154B"/>
    <w:rsid w:val="00BE79BA"/>
    <w:rsid w:val="00C0352C"/>
    <w:rsid w:val="00C0404E"/>
    <w:rsid w:val="00C10A1E"/>
    <w:rsid w:val="00C11FB0"/>
    <w:rsid w:val="00C16507"/>
    <w:rsid w:val="00C17259"/>
    <w:rsid w:val="00C22D6C"/>
    <w:rsid w:val="00C241C9"/>
    <w:rsid w:val="00C2699D"/>
    <w:rsid w:val="00C35764"/>
    <w:rsid w:val="00C36F6E"/>
    <w:rsid w:val="00C419C1"/>
    <w:rsid w:val="00C45C06"/>
    <w:rsid w:val="00C47F87"/>
    <w:rsid w:val="00C510BE"/>
    <w:rsid w:val="00C512CD"/>
    <w:rsid w:val="00C5172D"/>
    <w:rsid w:val="00C533F5"/>
    <w:rsid w:val="00C536EB"/>
    <w:rsid w:val="00C612CD"/>
    <w:rsid w:val="00C6252D"/>
    <w:rsid w:val="00C6653E"/>
    <w:rsid w:val="00C66856"/>
    <w:rsid w:val="00C722FC"/>
    <w:rsid w:val="00C74074"/>
    <w:rsid w:val="00C76CC9"/>
    <w:rsid w:val="00C817E2"/>
    <w:rsid w:val="00C85720"/>
    <w:rsid w:val="00C85AFC"/>
    <w:rsid w:val="00C8688B"/>
    <w:rsid w:val="00C87F09"/>
    <w:rsid w:val="00C91B6D"/>
    <w:rsid w:val="00C9260D"/>
    <w:rsid w:val="00CA105D"/>
    <w:rsid w:val="00CA223C"/>
    <w:rsid w:val="00CA63D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4169C"/>
    <w:rsid w:val="00D464F9"/>
    <w:rsid w:val="00D549B4"/>
    <w:rsid w:val="00D566EE"/>
    <w:rsid w:val="00D600BD"/>
    <w:rsid w:val="00D6500E"/>
    <w:rsid w:val="00D67A7C"/>
    <w:rsid w:val="00D70F85"/>
    <w:rsid w:val="00D8311A"/>
    <w:rsid w:val="00D841C8"/>
    <w:rsid w:val="00D85AD9"/>
    <w:rsid w:val="00D91D7E"/>
    <w:rsid w:val="00D93F12"/>
    <w:rsid w:val="00D96268"/>
    <w:rsid w:val="00D97C02"/>
    <w:rsid w:val="00DA1947"/>
    <w:rsid w:val="00DA21CE"/>
    <w:rsid w:val="00DA234E"/>
    <w:rsid w:val="00DA4E1F"/>
    <w:rsid w:val="00DC2855"/>
    <w:rsid w:val="00DC42C5"/>
    <w:rsid w:val="00DC56ED"/>
    <w:rsid w:val="00DC7F2E"/>
    <w:rsid w:val="00DE3372"/>
    <w:rsid w:val="00E00486"/>
    <w:rsid w:val="00E02961"/>
    <w:rsid w:val="00E035FD"/>
    <w:rsid w:val="00E07CE0"/>
    <w:rsid w:val="00E11475"/>
    <w:rsid w:val="00E1167C"/>
    <w:rsid w:val="00E13F0E"/>
    <w:rsid w:val="00E24807"/>
    <w:rsid w:val="00E24ED7"/>
    <w:rsid w:val="00E316BE"/>
    <w:rsid w:val="00E4703D"/>
    <w:rsid w:val="00E50936"/>
    <w:rsid w:val="00E515AE"/>
    <w:rsid w:val="00E52903"/>
    <w:rsid w:val="00E53623"/>
    <w:rsid w:val="00E54427"/>
    <w:rsid w:val="00E57165"/>
    <w:rsid w:val="00E646AB"/>
    <w:rsid w:val="00E7137F"/>
    <w:rsid w:val="00E72244"/>
    <w:rsid w:val="00E729F0"/>
    <w:rsid w:val="00E774B2"/>
    <w:rsid w:val="00E8345E"/>
    <w:rsid w:val="00E90897"/>
    <w:rsid w:val="00E910A0"/>
    <w:rsid w:val="00E91B22"/>
    <w:rsid w:val="00EA206C"/>
    <w:rsid w:val="00EA48C9"/>
    <w:rsid w:val="00EA6703"/>
    <w:rsid w:val="00EB0EC2"/>
    <w:rsid w:val="00EB25BE"/>
    <w:rsid w:val="00EC78F9"/>
    <w:rsid w:val="00EC79A8"/>
    <w:rsid w:val="00ED761C"/>
    <w:rsid w:val="00EE40B5"/>
    <w:rsid w:val="00EE738E"/>
    <w:rsid w:val="00EF3385"/>
    <w:rsid w:val="00EF3D97"/>
    <w:rsid w:val="00F02405"/>
    <w:rsid w:val="00F047F3"/>
    <w:rsid w:val="00F07909"/>
    <w:rsid w:val="00F107E0"/>
    <w:rsid w:val="00F10803"/>
    <w:rsid w:val="00F1142B"/>
    <w:rsid w:val="00F11529"/>
    <w:rsid w:val="00F13390"/>
    <w:rsid w:val="00F1629E"/>
    <w:rsid w:val="00F17ACC"/>
    <w:rsid w:val="00F17C96"/>
    <w:rsid w:val="00F231E0"/>
    <w:rsid w:val="00F24DC1"/>
    <w:rsid w:val="00F312E9"/>
    <w:rsid w:val="00F31673"/>
    <w:rsid w:val="00F45097"/>
    <w:rsid w:val="00F46564"/>
    <w:rsid w:val="00F46DA1"/>
    <w:rsid w:val="00F51A26"/>
    <w:rsid w:val="00F51E1D"/>
    <w:rsid w:val="00F542DD"/>
    <w:rsid w:val="00F55F7B"/>
    <w:rsid w:val="00F56CEF"/>
    <w:rsid w:val="00F579F6"/>
    <w:rsid w:val="00F57CC0"/>
    <w:rsid w:val="00F62AE1"/>
    <w:rsid w:val="00F642B6"/>
    <w:rsid w:val="00F67C8C"/>
    <w:rsid w:val="00F722F8"/>
    <w:rsid w:val="00F74593"/>
    <w:rsid w:val="00F7656C"/>
    <w:rsid w:val="00F817D9"/>
    <w:rsid w:val="00F82C4B"/>
    <w:rsid w:val="00F872F7"/>
    <w:rsid w:val="00F948AA"/>
    <w:rsid w:val="00FA2457"/>
    <w:rsid w:val="00FA3A55"/>
    <w:rsid w:val="00FA64EB"/>
    <w:rsid w:val="00FC694B"/>
    <w:rsid w:val="00FC6D6C"/>
    <w:rsid w:val="00FD298C"/>
    <w:rsid w:val="00FD64C5"/>
    <w:rsid w:val="00FE08C8"/>
    <w:rsid w:val="00FE1C07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9441"/>
    <o:shapelayout v:ext="edit">
      <o:idmap v:ext="edit" data="1"/>
    </o:shapelayout>
  </w:shapeDefaults>
  <w:decimalSymbol w:val=","/>
  <w:listSeparator w:val=";"/>
  <w14:docId w14:val="38D898C4"/>
  <w15:docId w15:val="{C6C9B1DE-DE2E-4A81-BADC-B992A7EC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8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713C7A"/>
    <w:pPr>
      <w:tabs>
        <w:tab w:val="left" w:pos="284"/>
        <w:tab w:val="right" w:leader="dot" w:pos="9771"/>
      </w:tabs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  <w:style w:type="character" w:customStyle="1" w:styleId="20">
    <w:name w:val="Заголовок 2 Знак"/>
    <w:basedOn w:val="a0"/>
    <w:link w:val="2"/>
    <w:uiPriority w:val="9"/>
    <w:semiHidden/>
    <w:rsid w:val="00EA48C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fontstyle01">
    <w:name w:val="fontstyle01"/>
    <w:basedOn w:val="a0"/>
    <w:rsid w:val="001A26B7"/>
    <w:rPr>
      <w:rFonts w:ascii="ArialMT" w:eastAsia="ArialMT" w:hAnsi="ArialM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7D5A8-A8CC-4696-8EED-5D6FB5ACF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13</TotalTime>
  <Pages>35</Pages>
  <Words>5797</Words>
  <Characters>33048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38768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20</cp:revision>
  <cp:lastPrinted>2021-03-26T08:29:00Z</cp:lastPrinted>
  <dcterms:created xsi:type="dcterms:W3CDTF">2023-11-15T10:27:00Z</dcterms:created>
  <dcterms:modified xsi:type="dcterms:W3CDTF">2026-07-21T09:47:00Z</dcterms:modified>
</cp:coreProperties>
</file>