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6521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D03F3F" w:rsidTr="009B4EB9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CC5FA8" w:rsidP="009B4EB9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</w:t>
            </w:r>
            <w:r w:rsidR="009B4EB9">
              <w:rPr>
                <w:b/>
                <w:szCs w:val="28"/>
              </w:rPr>
              <w:t>КАНАЛЬНОГО</w:t>
            </w:r>
            <w:r w:rsidRPr="00C74813">
              <w:rPr>
                <w:b/>
                <w:szCs w:val="28"/>
              </w:rPr>
              <w:t xml:space="preserve"> ТИПА </w:t>
            </w:r>
            <w:r w:rsidR="009D7E8E">
              <w:rPr>
                <w:b/>
                <w:szCs w:val="28"/>
              </w:rPr>
              <w:t>ВЫСОКОНАПОРНЫЙ</w:t>
            </w:r>
            <w:r w:rsidR="009B4EB9">
              <w:rPr>
                <w:b/>
                <w:szCs w:val="28"/>
              </w:rPr>
              <w:t xml:space="preserve"> </w:t>
            </w:r>
            <w:r w:rsidRPr="00C74813">
              <w:rPr>
                <w:b/>
                <w:szCs w:val="28"/>
              </w:rPr>
              <w:t>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351A05">
              <w:rPr>
                <w:b/>
                <w:szCs w:val="28"/>
              </w:rPr>
              <w:t>RPIH-5.0FSRE</w:t>
            </w:r>
          </w:p>
        </w:tc>
      </w:tr>
      <w:tr w:rsidR="00D03F3F" w:rsidTr="009B4EB9">
        <w:trPr>
          <w:jc w:val="center"/>
        </w:trPr>
        <w:tc>
          <w:tcPr>
            <w:tcW w:w="6521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351A05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RPIH-5.0FSRE</w:t>
            </w:r>
            <w:r w:rsidR="00031021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Pr="00D540D8" w:rsidRDefault="00A440B9" w:rsidP="00D03F3F">
      <w:pPr>
        <w:jc w:val="center"/>
        <w:rPr>
          <w:szCs w:val="28"/>
          <w:lang w:val="en-US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351A05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953AC4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общие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4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_Ref86669623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5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_Ref86669666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_Ref86669675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F14EEC" w:rsidRPr="00835525">
          <w:rPr>
            <w:noProof/>
            <w:webHidden/>
            <w:sz w:val="22"/>
            <w:szCs w:val="22"/>
          </w:rPr>
          <w:t>6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_Ref86669711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7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F56BD">
          <w:rPr>
            <w:noProof/>
            <w:webHidden/>
            <w:sz w:val="22"/>
            <w:szCs w:val="22"/>
          </w:rPr>
          <w:fldChar w:fldCharType="begin"/>
        </w:r>
        <w:r w:rsidR="00CF56BD">
          <w:rPr>
            <w:noProof/>
            <w:webHidden/>
            <w:sz w:val="22"/>
            <w:szCs w:val="22"/>
          </w:rPr>
          <w:instrText xml:space="preserve"> PAGEREF _Ref89259749 \h </w:instrText>
        </w:r>
        <w:r w:rsidR="00CF56BD">
          <w:rPr>
            <w:noProof/>
            <w:webHidden/>
            <w:sz w:val="22"/>
            <w:szCs w:val="22"/>
          </w:rPr>
        </w:r>
        <w:r w:rsidR="00CF56BD">
          <w:rPr>
            <w:noProof/>
            <w:webHidden/>
            <w:sz w:val="22"/>
            <w:szCs w:val="22"/>
          </w:rPr>
          <w:fldChar w:fldCharType="separate"/>
        </w:r>
        <w:r w:rsidR="00CF56BD">
          <w:rPr>
            <w:noProof/>
            <w:webHidden/>
            <w:sz w:val="22"/>
            <w:szCs w:val="22"/>
          </w:rPr>
          <w:t>7</w:t>
        </w:r>
        <w:r w:rsidR="00CF56B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_Ref86669722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_Ref86669727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8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F56BD">
          <w:rPr>
            <w:noProof/>
            <w:webHidden/>
            <w:sz w:val="22"/>
            <w:szCs w:val="22"/>
          </w:rPr>
          <w:fldChar w:fldCharType="begin"/>
        </w:r>
        <w:r w:rsidR="00CF56BD">
          <w:rPr>
            <w:noProof/>
            <w:webHidden/>
            <w:sz w:val="22"/>
            <w:szCs w:val="22"/>
          </w:rPr>
          <w:instrText xml:space="preserve"> PAGEREF _Ref89259756 \h </w:instrText>
        </w:r>
        <w:r w:rsidR="00CF56BD">
          <w:rPr>
            <w:noProof/>
            <w:webHidden/>
            <w:sz w:val="22"/>
            <w:szCs w:val="22"/>
          </w:rPr>
        </w:r>
        <w:r w:rsidR="00CF56BD">
          <w:rPr>
            <w:noProof/>
            <w:webHidden/>
            <w:sz w:val="22"/>
            <w:szCs w:val="22"/>
          </w:rPr>
          <w:fldChar w:fldCharType="separate"/>
        </w:r>
        <w:r w:rsidR="00CF56BD">
          <w:rPr>
            <w:noProof/>
            <w:webHidden/>
            <w:sz w:val="22"/>
            <w:szCs w:val="22"/>
          </w:rPr>
          <w:t>9</w:t>
        </w:r>
        <w:r w:rsidR="00CF56BD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_Ref86669737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7" w:history="1">
        <w:r w:rsidR="007D4E6B" w:rsidRPr="00835525">
          <w:rPr>
            <w:rStyle w:val="ad"/>
            <w:noProof/>
            <w:sz w:val="22"/>
            <w:szCs w:val="22"/>
          </w:rPr>
          <w:t>4.2 Чертеж основных узлов и деталей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EA272B" w:rsidRPr="00835525">
          <w:rPr>
            <w:noProof/>
            <w:webHidden/>
            <w:sz w:val="22"/>
            <w:szCs w:val="22"/>
          </w:rPr>
          <w:fldChar w:fldCharType="begin"/>
        </w:r>
        <w:r w:rsidR="00EA272B" w:rsidRPr="00835525">
          <w:rPr>
            <w:noProof/>
            <w:webHidden/>
            <w:sz w:val="22"/>
            <w:szCs w:val="22"/>
          </w:rPr>
          <w:instrText xml:space="preserve"> PAGEREF _Ref86669745 \h </w:instrText>
        </w:r>
        <w:r w:rsidR="00EA272B" w:rsidRPr="00835525">
          <w:rPr>
            <w:noProof/>
            <w:webHidden/>
            <w:sz w:val="22"/>
            <w:szCs w:val="22"/>
          </w:rPr>
        </w:r>
        <w:r w:rsidR="00EA272B" w:rsidRPr="00835525">
          <w:rPr>
            <w:noProof/>
            <w:webHidden/>
            <w:sz w:val="22"/>
            <w:szCs w:val="22"/>
          </w:rPr>
          <w:fldChar w:fldCharType="separate"/>
        </w:r>
        <w:r w:rsidR="00EA272B" w:rsidRPr="00835525">
          <w:rPr>
            <w:noProof/>
            <w:webHidden/>
            <w:sz w:val="22"/>
            <w:szCs w:val="22"/>
          </w:rPr>
          <w:t>9</w:t>
        </w:r>
        <w:r w:rsidR="00EA272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_Toc85727939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_Ref86669767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_Toc85727940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12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_Toc85727941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13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_Toc85727942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7D4E6B" w:rsidRPr="00835525">
          <w:rPr>
            <w:noProof/>
            <w:webHidden/>
            <w:sz w:val="22"/>
            <w:szCs w:val="22"/>
          </w:rPr>
          <w:t>14</w:t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_Ref86669779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_Ref86669797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16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17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_Ref86669807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_Ref86669811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19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_Ref86669816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_Ref86669827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_Ref86669832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_Ref75275894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_Ref86669842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24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_Ref86669856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28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7D4E6B" w:rsidRPr="00835525">
          <w:rPr>
            <w:noProof/>
            <w:webHidden/>
            <w:sz w:val="22"/>
            <w:szCs w:val="22"/>
          </w:rPr>
          <w:fldChar w:fldCharType="begin"/>
        </w:r>
        <w:r w:rsidR="007D4E6B" w:rsidRPr="00835525">
          <w:rPr>
            <w:noProof/>
            <w:webHidden/>
            <w:sz w:val="22"/>
            <w:szCs w:val="22"/>
          </w:rPr>
          <w:instrText xml:space="preserve"> PAGEREF _Toc85727956 \h </w:instrText>
        </w:r>
        <w:r w:rsidR="007D4E6B" w:rsidRPr="00835525">
          <w:rPr>
            <w:noProof/>
            <w:webHidden/>
            <w:sz w:val="22"/>
            <w:szCs w:val="22"/>
          </w:rPr>
        </w:r>
        <w:r w:rsidR="007D4E6B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29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  <w:r w:rsidR="007D4E6B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_Ref86669876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30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31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_Ref86669886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32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953AC4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D773F7" w:rsidRPr="00835525">
          <w:rPr>
            <w:noProof/>
            <w:webHidden/>
            <w:sz w:val="22"/>
            <w:szCs w:val="22"/>
          </w:rPr>
          <w:fldChar w:fldCharType="begin"/>
        </w:r>
        <w:r w:rsidR="00D773F7" w:rsidRPr="00835525">
          <w:rPr>
            <w:noProof/>
            <w:webHidden/>
            <w:sz w:val="22"/>
            <w:szCs w:val="22"/>
          </w:rPr>
          <w:instrText xml:space="preserve"> PAGEREF _Ref86669890 \h </w:instrText>
        </w:r>
        <w:r w:rsidR="00D773F7" w:rsidRPr="00835525">
          <w:rPr>
            <w:noProof/>
            <w:webHidden/>
            <w:sz w:val="22"/>
            <w:szCs w:val="22"/>
          </w:rPr>
        </w:r>
        <w:r w:rsidR="00D773F7" w:rsidRPr="00835525">
          <w:rPr>
            <w:noProof/>
            <w:webHidden/>
            <w:sz w:val="22"/>
            <w:szCs w:val="22"/>
          </w:rPr>
          <w:fldChar w:fldCharType="separate"/>
        </w:r>
        <w:r w:rsidR="00D773F7" w:rsidRPr="00835525">
          <w:rPr>
            <w:noProof/>
            <w:webHidden/>
            <w:sz w:val="22"/>
            <w:szCs w:val="22"/>
          </w:rPr>
          <w:t>33</w:t>
        </w:r>
        <w:r w:rsidR="00D773F7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810B70" w:rsidP="00116DAB">
      <w:pPr>
        <w:pStyle w:val="21"/>
        <w:ind w:firstLine="142"/>
      </w:pPr>
      <w:r w:rsidRPr="00835525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>вн</w:t>
      </w:r>
      <w:r w:rsidR="00D540D8">
        <w:rPr>
          <w:sz w:val="22"/>
          <w:szCs w:val="22"/>
        </w:rPr>
        <w:t>утреннего блока канального типа, высоконапорного,</w:t>
      </w:r>
      <w:r w:rsidR="000F733E">
        <w:rPr>
          <w:sz w:val="22"/>
          <w:szCs w:val="22"/>
        </w:rPr>
        <w:t xml:space="preserve">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18F9129B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031021" w:rsidRDefault="00031021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371"/>
      </w:tblGrid>
      <w:tr w:rsidR="00200C8E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03102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 xml:space="preserve">канального типа </w:t>
            </w:r>
            <w:r w:rsidR="009D7E8E">
              <w:rPr>
                <w:sz w:val="22"/>
                <w:szCs w:val="22"/>
              </w:rPr>
              <w:t>высоконапорный</w:t>
            </w:r>
          </w:p>
          <w:p w:rsidR="00200C8E" w:rsidRPr="009D7031" w:rsidRDefault="00AC27B2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AC27B2" w:rsidRDefault="00351A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RPIH-5.0FSRE</w:t>
            </w:r>
          </w:p>
        </w:tc>
      </w:tr>
      <w:tr w:rsidR="006A3296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AC27B2" w:rsidRDefault="00351A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RPIH-5.0FSRE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031021" w:rsidRPr="0029731C" w:rsidRDefault="00031021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031021" w:rsidRPr="00CC2C20" w:rsidRDefault="00031021" w:rsidP="00031021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031021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031021" w:rsidRPr="00CC2C20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031021" w:rsidRPr="009D7031" w:rsidRDefault="00031021" w:rsidP="00031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953AC4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953AC4" w:rsidRPr="00F0163C" w:rsidRDefault="00953AC4" w:rsidP="00953AC4">
            <w:pPr>
              <w:jc w:val="center"/>
              <w:rPr>
                <w:b/>
                <w:sz w:val="22"/>
                <w:szCs w:val="22"/>
              </w:rPr>
            </w:pPr>
            <w:bookmarkStart w:id="7" w:name="_GoBack" w:colFirst="0" w:colLast="1"/>
            <w:r w:rsidRPr="00F0163C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371" w:type="dxa"/>
            <w:vAlign w:val="center"/>
          </w:tcPr>
          <w:p w:rsidR="00953AC4" w:rsidRPr="0043742C" w:rsidRDefault="00953AC4" w:rsidP="00953AC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953AC4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953AC4" w:rsidRPr="00F0163C" w:rsidRDefault="00953AC4" w:rsidP="00953AC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953AC4" w:rsidRPr="0043742C" w:rsidRDefault="00953AC4" w:rsidP="00953A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953AC4" w:rsidRPr="00CC2C20" w:rsidTr="00031021">
        <w:trPr>
          <w:trHeight w:val="492"/>
          <w:jc w:val="center"/>
        </w:trPr>
        <w:tc>
          <w:tcPr>
            <w:tcW w:w="2694" w:type="dxa"/>
            <w:vAlign w:val="center"/>
          </w:tcPr>
          <w:p w:rsidR="00953AC4" w:rsidRPr="00F0163C" w:rsidRDefault="00953AC4" w:rsidP="00953AC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371" w:type="dxa"/>
            <w:vAlign w:val="center"/>
          </w:tcPr>
          <w:p w:rsidR="00953AC4" w:rsidRDefault="00953AC4" w:rsidP="00953AC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Декларация о соответствии требованиям технического регламента Евразийского экономического союза </w:t>
            </w:r>
          </w:p>
          <w:p w:rsidR="00953AC4" w:rsidRDefault="00953AC4" w:rsidP="00953AC4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953AC4" w:rsidRDefault="00953AC4" w:rsidP="00953AC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953AC4" w:rsidRPr="009A1BB8" w:rsidRDefault="00953AC4" w:rsidP="00953AC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953AC4" w:rsidRPr="009C0E86" w:rsidRDefault="00953AC4" w:rsidP="00953A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953AC4" w:rsidRPr="00F0163C" w:rsidRDefault="00953AC4" w:rsidP="00953AC4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953AC4" w:rsidRPr="00953AC4" w:rsidTr="00031021">
        <w:trPr>
          <w:trHeight w:val="492"/>
          <w:jc w:val="center"/>
        </w:trPr>
        <w:tc>
          <w:tcPr>
            <w:tcW w:w="2694" w:type="dxa"/>
            <w:vAlign w:val="center"/>
          </w:tcPr>
          <w:p w:rsidR="00953AC4" w:rsidRPr="00F0163C" w:rsidRDefault="00953AC4" w:rsidP="00953AC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53AC4" w:rsidRPr="00F0163C" w:rsidRDefault="00953AC4" w:rsidP="00953AC4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953AC4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953AC4" w:rsidRPr="00F0163C" w:rsidRDefault="00953AC4" w:rsidP="00953AC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53AC4" w:rsidRPr="00F0163C" w:rsidRDefault="00953AC4" w:rsidP="00953AC4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Испания</w:t>
            </w:r>
          </w:p>
        </w:tc>
      </w:tr>
      <w:tr w:rsidR="00953AC4" w:rsidRPr="00953AC4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953AC4" w:rsidRPr="00F0163C" w:rsidRDefault="00953AC4" w:rsidP="00953AC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53AC4" w:rsidRPr="00A56F97" w:rsidRDefault="00953AC4" w:rsidP="00953AC4">
            <w:pPr>
              <w:jc w:val="center"/>
              <w:rPr>
                <w:sz w:val="22"/>
                <w:szCs w:val="22"/>
                <w:lang w:val="en-US"/>
              </w:rPr>
            </w:pPr>
            <w:r w:rsidRPr="00F0163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F0163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F0163C">
              <w:rPr>
                <w:sz w:val="22"/>
                <w:szCs w:val="22"/>
                <w:lang w:val="en-US"/>
              </w:rPr>
              <w:t>Torrella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08233 </w:t>
            </w:r>
            <w:proofErr w:type="spellStart"/>
            <w:r w:rsidRPr="006007D1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6007D1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953AC4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953AC4" w:rsidRPr="00F0163C" w:rsidRDefault="00953AC4" w:rsidP="00953AC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953AC4" w:rsidRPr="00F0163C" w:rsidRDefault="00953AC4" w:rsidP="00953AC4">
            <w:pPr>
              <w:jc w:val="center"/>
              <w:rPr>
                <w:sz w:val="22"/>
                <w:szCs w:val="22"/>
              </w:rPr>
            </w:pPr>
            <w:r w:rsidRPr="00F0163C">
              <w:rPr>
                <w:sz w:val="22"/>
                <w:szCs w:val="22"/>
              </w:rPr>
              <w:t>HITACHI</w:t>
            </w:r>
          </w:p>
        </w:tc>
      </w:tr>
      <w:tr w:rsidR="00953AC4" w:rsidRPr="00CC2C20" w:rsidTr="00031021">
        <w:trPr>
          <w:trHeight w:val="553"/>
          <w:jc w:val="center"/>
        </w:trPr>
        <w:tc>
          <w:tcPr>
            <w:tcW w:w="2694" w:type="dxa"/>
            <w:vAlign w:val="center"/>
          </w:tcPr>
          <w:p w:rsidR="00953AC4" w:rsidRPr="00F0163C" w:rsidRDefault="00953AC4" w:rsidP="00953AC4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953AC4" w:rsidRDefault="00953AC4" w:rsidP="00953A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Закрытое акционерное общество «</w:t>
            </w:r>
            <w:r w:rsidRPr="00BF0AAC">
              <w:rPr>
                <w:sz w:val="22"/>
                <w:szCs w:val="22"/>
              </w:rPr>
              <w:t>Холдинговая компания</w:t>
            </w:r>
          </w:p>
          <w:p w:rsidR="00953AC4" w:rsidRPr="00BF0AAC" w:rsidRDefault="00953AC4" w:rsidP="00953AC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«Юнайтед Элементс Групп»</w:t>
            </w:r>
            <w:r w:rsidRPr="00BF0AAC">
              <w:rPr>
                <w:sz w:val="22"/>
                <w:szCs w:val="22"/>
              </w:rPr>
              <w:t>.</w:t>
            </w:r>
          </w:p>
          <w:p w:rsidR="00953AC4" w:rsidRPr="00BF0AAC" w:rsidRDefault="00953AC4" w:rsidP="00953AC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ОГРН 1097847130050, ИНН/КПП 7813443770/781301001</w:t>
            </w:r>
          </w:p>
          <w:p w:rsidR="00953AC4" w:rsidRPr="00BF0AAC" w:rsidRDefault="00953AC4" w:rsidP="00953AC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953AC4" w:rsidRPr="00BF0AAC" w:rsidRDefault="00953AC4" w:rsidP="00953AC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953AC4" w:rsidRPr="00BF0AAC" w:rsidRDefault="00953AC4" w:rsidP="00953AC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Телефон: +7 (812) 718-55-11, </w:t>
            </w:r>
          </w:p>
          <w:p w:rsidR="00953AC4" w:rsidRPr="00BF0AAC" w:rsidRDefault="00953AC4" w:rsidP="00953AC4">
            <w:pPr>
              <w:jc w:val="center"/>
              <w:rPr>
                <w:sz w:val="22"/>
                <w:szCs w:val="22"/>
              </w:rPr>
            </w:pPr>
            <w:r w:rsidRPr="00BF0AAC">
              <w:rPr>
                <w:sz w:val="22"/>
                <w:szCs w:val="22"/>
              </w:rPr>
              <w:t xml:space="preserve">факс: +7 (812) 718-55-14, </w:t>
            </w:r>
          </w:p>
          <w:p w:rsidR="00953AC4" w:rsidRPr="00953AC4" w:rsidRDefault="00953AC4" w:rsidP="00953AC4">
            <w:pPr>
              <w:jc w:val="center"/>
              <w:rPr>
                <w:color w:val="0000FF"/>
                <w:sz w:val="22"/>
                <w:szCs w:val="22"/>
                <w:u w:val="single"/>
              </w:rPr>
            </w:pPr>
            <w:r w:rsidRPr="00443AB1">
              <w:rPr>
                <w:sz w:val="22"/>
                <w:szCs w:val="22"/>
                <w:lang w:val="en-US"/>
              </w:rPr>
              <w:t>E</w:t>
            </w:r>
            <w:r w:rsidRPr="00953AC4">
              <w:rPr>
                <w:sz w:val="22"/>
                <w:szCs w:val="22"/>
              </w:rPr>
              <w:t>-</w:t>
            </w:r>
            <w:r w:rsidRPr="00443AB1">
              <w:rPr>
                <w:sz w:val="22"/>
                <w:szCs w:val="22"/>
                <w:lang w:val="en-US"/>
              </w:rPr>
              <w:t>mail</w:t>
            </w:r>
            <w:r w:rsidRPr="00953AC4">
              <w:rPr>
                <w:sz w:val="22"/>
                <w:szCs w:val="22"/>
              </w:rPr>
              <w:t xml:space="preserve">: </w:t>
            </w:r>
            <w:hyperlink r:id="rId19" w:history="1">
              <w:r w:rsidRPr="00443AB1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953AC4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443AB1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953AC4">
                <w:rPr>
                  <w:rStyle w:val="ad"/>
                  <w:sz w:val="22"/>
                  <w:szCs w:val="22"/>
                </w:rPr>
                <w:t>.</w:t>
              </w:r>
              <w:r w:rsidRPr="00443AB1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  <w:bookmarkEnd w:id="7"/>
    </w:tbl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271E3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0"/>
        <w:gridCol w:w="2315"/>
        <w:gridCol w:w="1559"/>
        <w:gridCol w:w="3402"/>
      </w:tblGrid>
      <w:tr w:rsidR="00031021" w:rsidRPr="00AD1C4D" w:rsidTr="00271E37">
        <w:trPr>
          <w:trHeight w:val="159"/>
          <w:jc w:val="center"/>
        </w:trPr>
        <w:tc>
          <w:tcPr>
            <w:tcW w:w="4815" w:type="dxa"/>
            <w:gridSpan w:val="2"/>
            <w:vAlign w:val="center"/>
          </w:tcPr>
          <w:p w:rsidR="00031021" w:rsidRPr="00031021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031021" w:rsidRPr="00031021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402" w:type="dxa"/>
            <w:vAlign w:val="center"/>
          </w:tcPr>
          <w:p w:rsidR="00031021" w:rsidRPr="00031021" w:rsidRDefault="00031021" w:rsidP="00031021">
            <w:pPr>
              <w:jc w:val="center"/>
              <w:rPr>
                <w:b/>
                <w:sz w:val="22"/>
                <w:szCs w:val="22"/>
              </w:rPr>
            </w:pPr>
            <w:r w:rsidRPr="00031021">
              <w:rPr>
                <w:b/>
                <w:sz w:val="22"/>
                <w:szCs w:val="22"/>
              </w:rPr>
              <w:t>Значение</w:t>
            </w:r>
          </w:p>
        </w:tc>
      </w:tr>
      <w:tr w:rsidR="000B0D84" w:rsidRPr="00AD1C4D" w:rsidTr="00271E37">
        <w:trPr>
          <w:trHeight w:val="159"/>
          <w:jc w:val="center"/>
        </w:trPr>
        <w:tc>
          <w:tcPr>
            <w:tcW w:w="2500" w:type="dxa"/>
            <w:vMerge w:val="restart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315" w:type="dxa"/>
            <w:vAlign w:val="center"/>
          </w:tcPr>
          <w:p w:rsidR="000B0D84" w:rsidRPr="0001459B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559" w:type="dxa"/>
            <w:vMerge w:val="restart"/>
            <w:vAlign w:val="center"/>
          </w:tcPr>
          <w:p w:rsidR="000B0D84" w:rsidRPr="00AD1C4D" w:rsidRDefault="000B0D84" w:rsidP="000B0D84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402" w:type="dxa"/>
            <w:vAlign w:val="center"/>
          </w:tcPr>
          <w:p w:rsidR="000B0D84" w:rsidRPr="00DA6454" w:rsidRDefault="000B0D8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12.5/14.0</w:t>
            </w:r>
          </w:p>
        </w:tc>
      </w:tr>
      <w:tr w:rsidR="000B0D84" w:rsidRPr="00AD1C4D" w:rsidTr="00271E37">
        <w:trPr>
          <w:trHeight w:val="159"/>
          <w:jc w:val="center"/>
        </w:trPr>
        <w:tc>
          <w:tcPr>
            <w:tcW w:w="2500" w:type="dxa"/>
            <w:vMerge/>
          </w:tcPr>
          <w:p w:rsidR="000B0D84" w:rsidRDefault="000B0D84" w:rsidP="000B0D84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vAlign w:val="center"/>
          </w:tcPr>
          <w:p w:rsidR="000B0D84" w:rsidRPr="0001459B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(UTOPIA/SET-FREE)</w:t>
            </w:r>
          </w:p>
        </w:tc>
        <w:tc>
          <w:tcPr>
            <w:tcW w:w="1559" w:type="dxa"/>
            <w:vMerge/>
            <w:vAlign w:val="center"/>
          </w:tcPr>
          <w:p w:rsidR="000B0D84" w:rsidRPr="00AD1C4D" w:rsidRDefault="000B0D84" w:rsidP="000B0D8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0B0D84" w:rsidRPr="00D72480" w:rsidRDefault="000B0D8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14.0/16.0</w:t>
            </w:r>
          </w:p>
        </w:tc>
      </w:tr>
      <w:tr w:rsidR="00116DAB" w:rsidRPr="00AD1C4D" w:rsidTr="00271E37">
        <w:trPr>
          <w:trHeight w:val="159"/>
          <w:jc w:val="center"/>
        </w:trPr>
        <w:tc>
          <w:tcPr>
            <w:tcW w:w="2500" w:type="dxa"/>
            <w:vAlign w:val="center"/>
          </w:tcPr>
          <w:p w:rsidR="00116DAB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315" w:type="dxa"/>
            <w:vAlign w:val="center"/>
          </w:tcPr>
          <w:p w:rsidR="00116DAB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1B549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559" w:type="dxa"/>
            <w:vAlign w:val="center"/>
          </w:tcPr>
          <w:p w:rsidR="00116DAB" w:rsidRPr="00135C40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402" w:type="dxa"/>
            <w:vAlign w:val="center"/>
          </w:tcPr>
          <w:p w:rsidR="000B0D84" w:rsidRPr="00866889" w:rsidRDefault="000B0D84" w:rsidP="000B0D84">
            <w:pPr>
              <w:jc w:val="center"/>
              <w:rPr>
                <w:sz w:val="22"/>
                <w:szCs w:val="22"/>
                <w:lang w:val="en-US"/>
              </w:rPr>
            </w:pPr>
            <w:r w:rsidRPr="00AC0300">
              <w:rPr>
                <w:sz w:val="22"/>
                <w:szCs w:val="22"/>
              </w:rPr>
              <w:t>32/3</w:t>
            </w:r>
            <w:r w:rsidR="00866889">
              <w:rPr>
                <w:sz w:val="22"/>
                <w:szCs w:val="22"/>
                <w:lang w:val="en-US"/>
              </w:rPr>
              <w:t>4</w:t>
            </w:r>
            <w:r w:rsidRPr="00AC0300">
              <w:rPr>
                <w:sz w:val="22"/>
                <w:szCs w:val="22"/>
              </w:rPr>
              <w:t>/3</w:t>
            </w:r>
            <w:r w:rsidR="00866889">
              <w:rPr>
                <w:sz w:val="22"/>
                <w:szCs w:val="22"/>
                <w:lang w:val="en-US"/>
              </w:rPr>
              <w:t>6</w:t>
            </w:r>
          </w:p>
          <w:p w:rsidR="00116DAB" w:rsidRPr="00482A3A" w:rsidRDefault="000B0D84" w:rsidP="000B0D84">
            <w:pPr>
              <w:jc w:val="center"/>
              <w:rPr>
                <w:sz w:val="22"/>
                <w:szCs w:val="22"/>
              </w:rPr>
            </w:pPr>
            <w:r w:rsidRPr="00AC0300">
              <w:rPr>
                <w:sz w:val="22"/>
                <w:szCs w:val="22"/>
              </w:rPr>
              <w:t xml:space="preserve">(SP00) </w:t>
            </w:r>
            <w:r>
              <w:rPr>
                <w:sz w:val="22"/>
                <w:szCs w:val="22"/>
              </w:rPr>
              <w:t>**</w:t>
            </w:r>
          </w:p>
        </w:tc>
      </w:tr>
      <w:tr w:rsidR="00116DAB" w:rsidRPr="00AD1C4D" w:rsidTr="00271E37">
        <w:trPr>
          <w:trHeight w:val="159"/>
          <w:jc w:val="center"/>
        </w:trPr>
        <w:tc>
          <w:tcPr>
            <w:tcW w:w="2500" w:type="dxa"/>
          </w:tcPr>
          <w:p w:rsidR="00116DAB" w:rsidRPr="007438E6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2315" w:type="dxa"/>
          </w:tcPr>
          <w:p w:rsidR="00116DAB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  <w:p w:rsidR="00116DAB" w:rsidRPr="007438E6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(мин.-макс.)</w:t>
            </w:r>
          </w:p>
        </w:tc>
        <w:tc>
          <w:tcPr>
            <w:tcW w:w="1559" w:type="dxa"/>
            <w:vAlign w:val="center"/>
          </w:tcPr>
          <w:p w:rsidR="00116DAB" w:rsidRPr="00AD1C4D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402" w:type="dxa"/>
            <w:vAlign w:val="center"/>
          </w:tcPr>
          <w:p w:rsidR="00116DAB" w:rsidRPr="00963232" w:rsidRDefault="00866889" w:rsidP="009D7E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155</w:t>
            </w:r>
          </w:p>
          <w:p w:rsidR="00116DAB" w:rsidRPr="00B23733" w:rsidRDefault="00116DAB" w:rsidP="008668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(0-</w:t>
            </w:r>
            <w:r w:rsidR="00866889">
              <w:rPr>
                <w:sz w:val="22"/>
                <w:szCs w:val="22"/>
                <w:lang w:val="en-US"/>
              </w:rPr>
              <w:t>20</w:t>
            </w:r>
            <w:r>
              <w:rPr>
                <w:sz w:val="22"/>
                <w:szCs w:val="22"/>
              </w:rPr>
              <w:t>0)</w:t>
            </w:r>
          </w:p>
        </w:tc>
      </w:tr>
      <w:tr w:rsidR="00116DAB" w:rsidRPr="00AD1C4D" w:rsidTr="00271E37">
        <w:trPr>
          <w:jc w:val="center"/>
        </w:trPr>
        <w:tc>
          <w:tcPr>
            <w:tcW w:w="2500" w:type="dxa"/>
            <w:vAlign w:val="center"/>
          </w:tcPr>
          <w:p w:rsidR="00116DAB" w:rsidRPr="00E4197E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315" w:type="dxa"/>
            <w:vAlign w:val="center"/>
          </w:tcPr>
          <w:p w:rsidR="00116DAB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Pr="00E4197E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Pr="00CC1C5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,)</w:t>
            </w:r>
          </w:p>
        </w:tc>
        <w:tc>
          <w:tcPr>
            <w:tcW w:w="1559" w:type="dxa"/>
            <w:vAlign w:val="center"/>
          </w:tcPr>
          <w:p w:rsidR="00116DAB" w:rsidRPr="00E4197E" w:rsidRDefault="00116DAB" w:rsidP="009D7E8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02" w:type="dxa"/>
            <w:vAlign w:val="center"/>
          </w:tcPr>
          <w:p w:rsidR="00116DAB" w:rsidRPr="00AD1C4D" w:rsidRDefault="00866889" w:rsidP="009D7E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40, 38, 36</w:t>
            </w:r>
          </w:p>
        </w:tc>
      </w:tr>
      <w:tr w:rsidR="00116DAB" w:rsidRPr="00AD1C4D" w:rsidTr="00271E37">
        <w:trPr>
          <w:jc w:val="center"/>
        </w:trPr>
        <w:tc>
          <w:tcPr>
            <w:tcW w:w="2500" w:type="dxa"/>
            <w:vAlign w:val="center"/>
          </w:tcPr>
          <w:p w:rsidR="00116DAB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Минимальное звуковое давление</w:t>
            </w:r>
          </w:p>
        </w:tc>
        <w:tc>
          <w:tcPr>
            <w:tcW w:w="2315" w:type="dxa"/>
            <w:vAlign w:val="center"/>
          </w:tcPr>
          <w:p w:rsidR="00116DAB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116DAB" w:rsidRPr="00135C40" w:rsidRDefault="00116DAB" w:rsidP="009D7E8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02" w:type="dxa"/>
            <w:vAlign w:val="center"/>
          </w:tcPr>
          <w:p w:rsidR="00116DAB" w:rsidRPr="00B977A5" w:rsidRDefault="00866889" w:rsidP="009D7E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</w:tr>
      <w:tr w:rsidR="00116DAB" w:rsidRPr="00AD1C4D" w:rsidTr="00271E37">
        <w:trPr>
          <w:jc w:val="center"/>
        </w:trPr>
        <w:tc>
          <w:tcPr>
            <w:tcW w:w="2500" w:type="dxa"/>
            <w:vAlign w:val="center"/>
          </w:tcPr>
          <w:p w:rsidR="00116DAB" w:rsidRPr="00E4197E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15" w:type="dxa"/>
            <w:vAlign w:val="center"/>
          </w:tcPr>
          <w:p w:rsidR="00116DAB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Pr="00E4197E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116DAB" w:rsidRPr="00135C40" w:rsidRDefault="00116DAB" w:rsidP="009D7E8E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402" w:type="dxa"/>
            <w:vAlign w:val="center"/>
          </w:tcPr>
          <w:p w:rsidR="00116DAB" w:rsidRDefault="00866889" w:rsidP="009D7E8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64</w:t>
            </w:r>
          </w:p>
          <w:p w:rsidR="00116DAB" w:rsidRPr="00135C40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(SP00</w:t>
            </w:r>
            <w:r w:rsidRPr="009B02BF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**</w:t>
            </w:r>
          </w:p>
        </w:tc>
      </w:tr>
      <w:tr w:rsidR="00116DAB" w:rsidRPr="00AD1C4D" w:rsidTr="00271E37">
        <w:trPr>
          <w:trHeight w:val="159"/>
          <w:jc w:val="center"/>
        </w:trPr>
        <w:tc>
          <w:tcPr>
            <w:tcW w:w="2500" w:type="dxa"/>
            <w:vMerge w:val="restart"/>
            <w:vAlign w:val="center"/>
          </w:tcPr>
          <w:p w:rsidR="00116DAB" w:rsidRPr="00E4197E" w:rsidRDefault="00116DAB" w:rsidP="009D7E8E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315" w:type="dxa"/>
            <w:vAlign w:val="center"/>
          </w:tcPr>
          <w:p w:rsidR="00116DAB" w:rsidRPr="00E4197E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559" w:type="dxa"/>
            <w:vMerge w:val="restart"/>
            <w:vAlign w:val="center"/>
          </w:tcPr>
          <w:p w:rsidR="00116DAB" w:rsidRPr="00B54A67" w:rsidRDefault="00116DAB" w:rsidP="009D7E8E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116DAB" w:rsidRPr="00135C40" w:rsidRDefault="00116DAB" w:rsidP="009D7E8E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402" w:type="dxa"/>
            <w:vAlign w:val="center"/>
          </w:tcPr>
          <w:p w:rsidR="00116DAB" w:rsidRPr="00135C40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116DAB" w:rsidRPr="00AD1C4D" w:rsidTr="00271E37">
        <w:trPr>
          <w:trHeight w:val="159"/>
          <w:jc w:val="center"/>
        </w:trPr>
        <w:tc>
          <w:tcPr>
            <w:tcW w:w="2500" w:type="dxa"/>
            <w:vMerge/>
            <w:vAlign w:val="center"/>
          </w:tcPr>
          <w:p w:rsidR="00116DAB" w:rsidRPr="00FD6217" w:rsidRDefault="00116DAB" w:rsidP="009D7E8E">
            <w:pPr>
              <w:rPr>
                <w:sz w:val="22"/>
                <w:szCs w:val="22"/>
              </w:rPr>
            </w:pPr>
          </w:p>
        </w:tc>
        <w:tc>
          <w:tcPr>
            <w:tcW w:w="2315" w:type="dxa"/>
            <w:vAlign w:val="center"/>
          </w:tcPr>
          <w:p w:rsidR="00116DAB" w:rsidRPr="00FD6217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559" w:type="dxa"/>
            <w:vMerge/>
            <w:vAlign w:val="center"/>
          </w:tcPr>
          <w:p w:rsidR="00116DAB" w:rsidRPr="00135C40" w:rsidRDefault="00116DAB" w:rsidP="009D7E8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116DAB" w:rsidRPr="0098223F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116DAB" w:rsidRPr="00AD1C4D" w:rsidTr="00271E37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CA78AC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559" w:type="dxa"/>
            <w:vAlign w:val="center"/>
          </w:tcPr>
          <w:p w:rsidR="00116DAB" w:rsidRPr="00CA78AC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vAlign w:val="center"/>
          </w:tcPr>
          <w:p w:rsidR="00116DAB" w:rsidRPr="00CA78AC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32*</w:t>
            </w:r>
          </w:p>
        </w:tc>
      </w:tr>
      <w:tr w:rsidR="00116DAB" w:rsidRPr="00AD1C4D" w:rsidTr="00271E37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135C40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 подъема конденсата</w:t>
            </w:r>
          </w:p>
        </w:tc>
        <w:tc>
          <w:tcPr>
            <w:tcW w:w="1559" w:type="dxa"/>
            <w:vAlign w:val="center"/>
          </w:tcPr>
          <w:p w:rsidR="00116DAB" w:rsidRPr="00135C40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vAlign w:val="center"/>
          </w:tcPr>
          <w:p w:rsidR="00116DAB" w:rsidRPr="00CA78AC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</w:tr>
      <w:tr w:rsidR="00116DAB" w:rsidRPr="00AD1C4D" w:rsidTr="00271E37">
        <w:trPr>
          <w:jc w:val="center"/>
        </w:trPr>
        <w:tc>
          <w:tcPr>
            <w:tcW w:w="9776" w:type="dxa"/>
            <w:gridSpan w:val="4"/>
          </w:tcPr>
          <w:p w:rsidR="00116DAB" w:rsidRPr="00AD1C4D" w:rsidRDefault="00116DAB" w:rsidP="009D7E8E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116DAB" w:rsidRPr="00AD1C4D" w:rsidTr="00271E37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135C40" w:rsidRDefault="00116DAB" w:rsidP="009D7E8E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559" w:type="dxa"/>
            <w:vAlign w:val="center"/>
          </w:tcPr>
          <w:p w:rsidR="00116DAB" w:rsidRPr="0001459B" w:rsidRDefault="00116DAB" w:rsidP="009D7E8E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402" w:type="dxa"/>
            <w:vAlign w:val="center"/>
          </w:tcPr>
          <w:p w:rsidR="00116DAB" w:rsidRPr="0001459B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116DAB" w:rsidRPr="00AD1C4D" w:rsidTr="00271E37">
        <w:trPr>
          <w:jc w:val="center"/>
        </w:trPr>
        <w:tc>
          <w:tcPr>
            <w:tcW w:w="4815" w:type="dxa"/>
            <w:gridSpan w:val="2"/>
            <w:vAlign w:val="center"/>
          </w:tcPr>
          <w:p w:rsidR="00116DAB" w:rsidRPr="001D0C4B" w:rsidRDefault="00116DAB" w:rsidP="009D7E8E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Макс. номинальный ток</w:t>
            </w:r>
          </w:p>
        </w:tc>
        <w:tc>
          <w:tcPr>
            <w:tcW w:w="1559" w:type="dxa"/>
            <w:vAlign w:val="center"/>
          </w:tcPr>
          <w:p w:rsidR="00116DAB" w:rsidRPr="00812D3E" w:rsidRDefault="00116DAB" w:rsidP="009D7E8E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402" w:type="dxa"/>
            <w:vAlign w:val="center"/>
          </w:tcPr>
          <w:p w:rsidR="00116DAB" w:rsidRPr="00812D3E" w:rsidRDefault="00866889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0,32</w:t>
            </w:r>
          </w:p>
        </w:tc>
      </w:tr>
      <w:tr w:rsidR="00116DAB" w:rsidRPr="00AD1C4D" w:rsidTr="00271E37">
        <w:trPr>
          <w:trHeight w:val="646"/>
          <w:jc w:val="center"/>
        </w:trPr>
        <w:tc>
          <w:tcPr>
            <w:tcW w:w="2500" w:type="dxa"/>
            <w:vAlign w:val="center"/>
          </w:tcPr>
          <w:p w:rsidR="00116DAB" w:rsidRPr="00E4197E" w:rsidRDefault="00116DAB" w:rsidP="008668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Номинальная </w:t>
            </w:r>
            <w:r w:rsidR="00866889">
              <w:rPr>
                <w:sz w:val="22"/>
                <w:szCs w:val="22"/>
              </w:rPr>
              <w:t>потребл.</w:t>
            </w:r>
            <w:r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315" w:type="dxa"/>
            <w:vAlign w:val="center"/>
          </w:tcPr>
          <w:p w:rsidR="00116DAB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116DAB" w:rsidRPr="00E4197E" w:rsidRDefault="00116DAB" w:rsidP="009D7E8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116DAB" w:rsidRPr="00E4197E" w:rsidRDefault="00116DAB" w:rsidP="009D7E8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402" w:type="dxa"/>
            <w:vAlign w:val="center"/>
          </w:tcPr>
          <w:p w:rsidR="00116DAB" w:rsidRPr="00866889" w:rsidRDefault="00116DAB" w:rsidP="008668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</w:t>
            </w:r>
            <w:r w:rsidR="00866889">
              <w:rPr>
                <w:sz w:val="22"/>
                <w:szCs w:val="22"/>
              </w:rPr>
              <w:t>27</w:t>
            </w:r>
          </w:p>
        </w:tc>
      </w:tr>
      <w:tr w:rsidR="00850DEB" w:rsidRPr="00AD1C4D" w:rsidTr="00271E37">
        <w:trPr>
          <w:trHeight w:val="247"/>
          <w:jc w:val="center"/>
        </w:trPr>
        <w:tc>
          <w:tcPr>
            <w:tcW w:w="9776" w:type="dxa"/>
            <w:gridSpan w:val="4"/>
            <w:vAlign w:val="center"/>
          </w:tcPr>
          <w:p w:rsidR="00850DEB" w:rsidRPr="00C43D1A" w:rsidRDefault="00850DEB" w:rsidP="00850DEB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271E37" w:rsidRPr="00AD1C4D" w:rsidTr="00271E37">
        <w:trPr>
          <w:trHeight w:val="250"/>
          <w:jc w:val="center"/>
        </w:trPr>
        <w:tc>
          <w:tcPr>
            <w:tcW w:w="4815" w:type="dxa"/>
            <w:gridSpan w:val="2"/>
            <w:vAlign w:val="center"/>
          </w:tcPr>
          <w:p w:rsidR="00271E37" w:rsidRDefault="00271E37" w:rsidP="00271E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559" w:type="dxa"/>
            <w:vAlign w:val="center"/>
          </w:tcPr>
          <w:p w:rsidR="00271E37" w:rsidRPr="00866889" w:rsidRDefault="00271E37" w:rsidP="00850DEB">
            <w:pPr>
              <w:jc w:val="center"/>
              <w:rPr>
                <w:sz w:val="22"/>
                <w:szCs w:val="22"/>
              </w:rPr>
            </w:pPr>
            <w:r w:rsidRPr="00866889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vAlign w:val="center"/>
          </w:tcPr>
          <w:p w:rsidR="00271E37" w:rsidRDefault="00271E37" w:rsidP="00850DEB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  <w:r>
              <w:rPr>
                <w:sz w:val="22"/>
                <w:szCs w:val="22"/>
              </w:rPr>
              <w:t xml:space="preserve"> или </w:t>
            </w:r>
            <w:r w:rsidRPr="00294001">
              <w:rPr>
                <w:sz w:val="22"/>
                <w:szCs w:val="22"/>
                <w:lang w:val="en-US"/>
              </w:rPr>
              <w:t>R</w:t>
            </w:r>
            <w:r w:rsidRPr="00866889">
              <w:rPr>
                <w:sz w:val="22"/>
                <w:szCs w:val="22"/>
              </w:rPr>
              <w:t>32</w:t>
            </w:r>
          </w:p>
        </w:tc>
      </w:tr>
      <w:tr w:rsidR="00271E37" w:rsidRPr="00AD1C4D" w:rsidTr="00271E37">
        <w:trPr>
          <w:trHeight w:val="1558"/>
          <w:jc w:val="center"/>
        </w:trPr>
        <w:tc>
          <w:tcPr>
            <w:tcW w:w="4815" w:type="dxa"/>
            <w:gridSpan w:val="2"/>
            <w:vAlign w:val="center"/>
          </w:tcPr>
          <w:p w:rsidR="00271E37" w:rsidRDefault="00271E37" w:rsidP="00850D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  <w:p w:rsidR="00271E37" w:rsidRPr="00866889" w:rsidRDefault="00271E37" w:rsidP="00850DE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271E37" w:rsidRPr="00866889" w:rsidRDefault="00271E37" w:rsidP="00850DEB">
            <w:pPr>
              <w:jc w:val="center"/>
              <w:rPr>
                <w:sz w:val="22"/>
                <w:szCs w:val="22"/>
              </w:rPr>
            </w:pPr>
            <w:r w:rsidRPr="00866889">
              <w:rPr>
                <w:sz w:val="22"/>
                <w:szCs w:val="22"/>
              </w:rPr>
              <w:t>-</w:t>
            </w:r>
          </w:p>
        </w:tc>
        <w:tc>
          <w:tcPr>
            <w:tcW w:w="3402" w:type="dxa"/>
            <w:vAlign w:val="center"/>
          </w:tcPr>
          <w:p w:rsidR="00271E37" w:rsidRPr="00194420" w:rsidRDefault="00271E37" w:rsidP="00850DEB">
            <w:pPr>
              <w:jc w:val="center"/>
              <w:rPr>
                <w:sz w:val="22"/>
                <w:szCs w:val="22"/>
              </w:rPr>
            </w:pPr>
            <w:r w:rsidRPr="00850DEB">
              <w:rPr>
                <w:sz w:val="22"/>
                <w:szCs w:val="22"/>
                <w:lang w:val="en-US"/>
              </w:rPr>
              <w:t>R</w:t>
            </w:r>
            <w:r w:rsidRPr="00866889">
              <w:rPr>
                <w:sz w:val="22"/>
                <w:szCs w:val="22"/>
              </w:rPr>
              <w:t>410</w:t>
            </w:r>
            <w:r w:rsidRPr="00850DEB">
              <w:rPr>
                <w:sz w:val="22"/>
                <w:szCs w:val="22"/>
                <w:lang w:val="en-US"/>
              </w:rPr>
              <w:t>A</w:t>
            </w:r>
            <w:r w:rsidRPr="00866889">
              <w:rPr>
                <w:sz w:val="22"/>
                <w:szCs w:val="22"/>
              </w:rPr>
              <w:t xml:space="preserve"> :</w:t>
            </w:r>
            <w:r w:rsidRPr="005A6C22">
              <w:rPr>
                <w:sz w:val="22"/>
                <w:szCs w:val="22"/>
              </w:rPr>
              <w:t>неазеотропная</w:t>
            </w:r>
            <w:r w:rsidRPr="00866889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смесь</w:t>
            </w:r>
            <w:r w:rsidRPr="00866889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866889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866889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194420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194420">
                <w:rPr>
                  <w:sz w:val="22"/>
                  <w:szCs w:val="22"/>
                </w:rPr>
                <w:t>-32</w:t>
              </w:r>
            </w:hyperlink>
            <w:r w:rsidRPr="00194420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194420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194420">
              <w:rPr>
                <w:sz w:val="22"/>
                <w:szCs w:val="22"/>
                <w:vertAlign w:val="subscript"/>
              </w:rPr>
              <w:t>2</w:t>
            </w:r>
            <w:r w:rsidRPr="00194420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194420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194420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194420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194420">
                <w:rPr>
                  <w:sz w:val="22"/>
                  <w:szCs w:val="22"/>
                </w:rPr>
                <w:t>-125</w:t>
              </w:r>
            </w:hyperlink>
            <w:r w:rsidRPr="00194420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194420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194420">
              <w:rPr>
                <w:sz w:val="22"/>
                <w:szCs w:val="22"/>
                <w:vertAlign w:val="subscript"/>
              </w:rPr>
              <w:t>3</w:t>
            </w:r>
            <w:r w:rsidRPr="00194420">
              <w:rPr>
                <w:sz w:val="22"/>
                <w:szCs w:val="22"/>
              </w:rPr>
              <w:t>)</w:t>
            </w:r>
          </w:p>
          <w:p w:rsidR="00271E37" w:rsidRDefault="00271E37" w:rsidP="00850DEB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  <w:lang w:val="en-US"/>
              </w:rPr>
              <w:t>R32</w:t>
            </w:r>
            <w:r>
              <w:rPr>
                <w:sz w:val="22"/>
                <w:szCs w:val="22"/>
              </w:rPr>
              <w:t>:</w:t>
            </w:r>
            <w:r>
              <w:t xml:space="preserve"> </w:t>
            </w:r>
            <w:r w:rsidRPr="00B05F0B">
              <w:rPr>
                <w:sz w:val="22"/>
                <w:szCs w:val="22"/>
              </w:rPr>
              <w:t>100%</w:t>
            </w:r>
            <w:r>
              <w:t xml:space="preserve"> </w:t>
            </w:r>
            <w:hyperlink r:id="rId22" w:tooltip="Дифторметан (страница отсутствует)" w:history="1">
              <w:r>
                <w:rPr>
                  <w:sz w:val="22"/>
                  <w:szCs w:val="22"/>
                </w:rPr>
                <w:t xml:space="preserve">дифторметан </w:t>
              </w:r>
              <w:r w:rsidRPr="005A6C22">
                <w:rPr>
                  <w:sz w:val="22"/>
                  <w:szCs w:val="22"/>
                </w:rPr>
                <w:t>R-32</w:t>
              </w:r>
            </w:hyperlink>
            <w:r>
              <w:rPr>
                <w:sz w:val="22"/>
                <w:szCs w:val="22"/>
              </w:rPr>
              <w:t xml:space="preserve"> (</w:t>
            </w:r>
            <w:r w:rsidRPr="005A6C22">
              <w:rPr>
                <w:sz w:val="22"/>
                <w:szCs w:val="22"/>
              </w:rPr>
              <w:t>CH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F</w:t>
            </w:r>
            <w:r w:rsidRPr="005A6C22">
              <w:rPr>
                <w:sz w:val="22"/>
                <w:szCs w:val="22"/>
                <w:vertAlign w:val="subscript"/>
              </w:rPr>
              <w:t>2</w:t>
            </w:r>
            <w:r w:rsidRPr="005A6C22">
              <w:rPr>
                <w:sz w:val="22"/>
                <w:szCs w:val="22"/>
              </w:rPr>
              <w:t>) </w:t>
            </w:r>
          </w:p>
        </w:tc>
      </w:tr>
      <w:tr w:rsidR="00271E37" w:rsidRPr="00AD1C4D" w:rsidTr="00271E37">
        <w:trPr>
          <w:trHeight w:val="368"/>
          <w:jc w:val="center"/>
        </w:trPr>
        <w:tc>
          <w:tcPr>
            <w:tcW w:w="4815" w:type="dxa"/>
            <w:gridSpan w:val="2"/>
            <w:vAlign w:val="center"/>
          </w:tcPr>
          <w:p w:rsidR="00271E37" w:rsidRDefault="00271E37" w:rsidP="00271E3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559" w:type="dxa"/>
            <w:vAlign w:val="center"/>
          </w:tcPr>
          <w:p w:rsidR="00271E37" w:rsidRPr="00294001" w:rsidRDefault="00271E37" w:rsidP="00850D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402" w:type="dxa"/>
            <w:vAlign w:val="center"/>
          </w:tcPr>
          <w:p w:rsidR="00271E37" w:rsidRDefault="00271E37" w:rsidP="00850D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850DEB" w:rsidRPr="00AD1C4D" w:rsidTr="00271E37">
        <w:trPr>
          <w:trHeight w:val="331"/>
          <w:jc w:val="center"/>
        </w:trPr>
        <w:tc>
          <w:tcPr>
            <w:tcW w:w="9776" w:type="dxa"/>
            <w:gridSpan w:val="4"/>
            <w:vAlign w:val="center"/>
          </w:tcPr>
          <w:p w:rsidR="00850DEB" w:rsidRDefault="00850DEB" w:rsidP="00850DEB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0B0D84" w:rsidRPr="00AD1C4D" w:rsidTr="00271E37">
        <w:trPr>
          <w:trHeight w:val="241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559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402" w:type="dxa"/>
            <w:vAlign w:val="center"/>
          </w:tcPr>
          <w:p w:rsidR="000B0D84" w:rsidRPr="00866889" w:rsidRDefault="00295CCE" w:rsidP="008668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4</w:t>
            </w:r>
            <w:r w:rsidR="00866889">
              <w:rPr>
                <w:sz w:val="22"/>
                <w:szCs w:val="22"/>
              </w:rPr>
              <w:t>4</w:t>
            </w:r>
          </w:p>
        </w:tc>
      </w:tr>
      <w:tr w:rsidR="000B0D84" w:rsidRPr="00AD1C4D" w:rsidTr="00271E37">
        <w:trPr>
          <w:trHeight w:val="245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559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:rsidR="000B0D84" w:rsidRPr="00AD1C4D" w:rsidRDefault="000B0D84" w:rsidP="000B0D84">
            <w:pPr>
              <w:jc w:val="center"/>
              <w:rPr>
                <w:sz w:val="22"/>
                <w:szCs w:val="22"/>
              </w:rPr>
            </w:pPr>
          </w:p>
        </w:tc>
      </w:tr>
      <w:tr w:rsidR="000B0D84" w:rsidRPr="00AD1C4D" w:rsidTr="00271E37">
        <w:trPr>
          <w:trHeight w:val="277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559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vAlign w:val="center"/>
          </w:tcPr>
          <w:p w:rsidR="000B0D84" w:rsidRPr="00135C40" w:rsidRDefault="000B0D84" w:rsidP="000B0D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0B0D84" w:rsidRPr="00AD1C4D" w:rsidTr="00271E37">
        <w:trPr>
          <w:trHeight w:val="280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559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vAlign w:val="center"/>
          </w:tcPr>
          <w:p w:rsidR="000B0D84" w:rsidRPr="00963232" w:rsidRDefault="000B0D84" w:rsidP="000B0D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474</w:t>
            </w:r>
          </w:p>
        </w:tc>
      </w:tr>
      <w:tr w:rsidR="000B0D84" w:rsidRPr="00AD1C4D" w:rsidTr="00271E37">
        <w:trPr>
          <w:trHeight w:val="271"/>
          <w:jc w:val="center"/>
        </w:trPr>
        <w:tc>
          <w:tcPr>
            <w:tcW w:w="4815" w:type="dxa"/>
            <w:gridSpan w:val="2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559" w:type="dxa"/>
            <w:vAlign w:val="center"/>
          </w:tcPr>
          <w:p w:rsidR="000B0D84" w:rsidRPr="00AD1C4D" w:rsidRDefault="000B0D84" w:rsidP="000B0D84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402" w:type="dxa"/>
            <w:vAlign w:val="center"/>
          </w:tcPr>
          <w:p w:rsidR="000B0D84" w:rsidRPr="00916159" w:rsidRDefault="00866889" w:rsidP="000B0D8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</w:t>
            </w:r>
            <w:r w:rsidR="000B0D84">
              <w:rPr>
                <w:sz w:val="22"/>
                <w:szCs w:val="22"/>
                <w:lang w:val="en-US"/>
              </w:rPr>
              <w:t>40</w:t>
            </w:r>
          </w:p>
        </w:tc>
      </w:tr>
    </w:tbl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>**</w:t>
      </w:r>
      <w:r>
        <w:rPr>
          <w:sz w:val="22"/>
          <w:szCs w:val="22"/>
        </w:rPr>
        <w:t xml:space="preserve"> SP: в</w:t>
      </w:r>
      <w:r w:rsidRPr="000B1339">
        <w:rPr>
          <w:noProof/>
          <w:sz w:val="20"/>
          <w:szCs w:val="20"/>
        </w:rPr>
        <w:t>нешнее статическое давление (устанавливается с помощью дополнительной функции «C5» на пульте дистанционного управлен</w:t>
      </w:r>
      <w:r>
        <w:rPr>
          <w:noProof/>
          <w:sz w:val="20"/>
          <w:szCs w:val="20"/>
        </w:rPr>
        <w:t>ия: 00: стандартное, 01: высокое, 02: низкое</w:t>
      </w:r>
      <w:r w:rsidRPr="000B1339">
        <w:rPr>
          <w:noProof/>
          <w:sz w:val="20"/>
          <w:szCs w:val="20"/>
        </w:rPr>
        <w:t>).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Номинальное: внешнее статическое давление при номинальном расходе воздуха.</w:t>
      </w:r>
    </w:p>
    <w:p w:rsidR="00310201" w:rsidRPr="000B1339" w:rsidRDefault="00310201" w:rsidP="00310201">
      <w:pPr>
        <w:jc w:val="both"/>
        <w:rPr>
          <w:noProof/>
          <w:sz w:val="20"/>
          <w:szCs w:val="20"/>
        </w:rPr>
      </w:pPr>
      <w:r>
        <w:rPr>
          <w:sz w:val="22"/>
          <w:szCs w:val="22"/>
        </w:rPr>
        <w:lastRenderedPageBreak/>
        <w:t>SP</w:t>
      </w:r>
      <w:r>
        <w:rPr>
          <w:noProof/>
          <w:sz w:val="20"/>
          <w:szCs w:val="20"/>
        </w:rPr>
        <w:t>: 02 - низкое</w:t>
      </w:r>
      <w:r w:rsidRPr="000B1339">
        <w:rPr>
          <w:noProof/>
          <w:sz w:val="20"/>
          <w:szCs w:val="20"/>
        </w:rPr>
        <w:t xml:space="preserve"> при минимальном расходе воздуха</w:t>
      </w:r>
      <w:r>
        <w:rPr>
          <w:noProof/>
          <w:sz w:val="20"/>
          <w:szCs w:val="20"/>
        </w:rPr>
        <w:t>.</w:t>
      </w:r>
    </w:p>
    <w:p w:rsidR="00310201" w:rsidRDefault="00310201" w:rsidP="00310201">
      <w:pPr>
        <w:jc w:val="both"/>
        <w:rPr>
          <w:noProof/>
          <w:sz w:val="20"/>
          <w:szCs w:val="20"/>
        </w:rPr>
      </w:pPr>
      <w:r w:rsidRPr="000B1339">
        <w:rPr>
          <w:noProof/>
          <w:sz w:val="20"/>
          <w:szCs w:val="20"/>
        </w:rPr>
        <w:t>Данные звуковой мощности при номинальном внешнем статическом давлении</w:t>
      </w:r>
      <w:r>
        <w:rPr>
          <w:noProof/>
          <w:sz w:val="20"/>
          <w:szCs w:val="20"/>
        </w:rPr>
        <w:t>.</w:t>
      </w:r>
    </w:p>
    <w:p w:rsidR="00C64DFA" w:rsidRDefault="00C64DFA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8"/>
      <w:bookmarkStart w:id="13" w:name="_Toc85727928"/>
      <w:bookmarkStart w:id="14" w:name="_Ref86669666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2"/>
      <w:bookmarkEnd w:id="13"/>
      <w:bookmarkEnd w:id="14"/>
    </w:p>
    <w:p w:rsidR="00B16FB7" w:rsidRPr="00B16FB7" w:rsidRDefault="00B16FB7" w:rsidP="00B16FB7"/>
    <w:p w:rsidR="007A2236" w:rsidRPr="009E2744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канального типа </w:t>
      </w:r>
      <w:r w:rsidR="009D7E8E">
        <w:rPr>
          <w:sz w:val="22"/>
          <w:szCs w:val="22"/>
        </w:rPr>
        <w:t>высоконапорный</w:t>
      </w:r>
      <w:r>
        <w:rPr>
          <w:sz w:val="22"/>
          <w:szCs w:val="22"/>
        </w:rPr>
        <w:t xml:space="preserve"> </w:t>
      </w:r>
      <w:r w:rsidR="00351A05">
        <w:rPr>
          <w:sz w:val="22"/>
          <w:szCs w:val="22"/>
        </w:rPr>
        <w:t>RPIH-5.0FSRE</w:t>
      </w:r>
      <w:r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 xml:space="preserve"> с</w:t>
      </w:r>
      <w:r w:rsidRPr="009E2744">
        <w:rPr>
          <w:sz w:val="22"/>
          <w:szCs w:val="22"/>
        </w:rPr>
        <w:t xml:space="preserve"> использовани</w:t>
      </w:r>
      <w:r>
        <w:rPr>
          <w:sz w:val="22"/>
          <w:szCs w:val="22"/>
        </w:rPr>
        <w:t>ем</w:t>
      </w:r>
      <w:r w:rsidRPr="009E2744">
        <w:rPr>
          <w:sz w:val="22"/>
          <w:szCs w:val="22"/>
        </w:rPr>
        <w:t xml:space="preserve"> воздуховодов</w:t>
      </w:r>
      <w:r>
        <w:rPr>
          <w:sz w:val="22"/>
          <w:szCs w:val="22"/>
        </w:rPr>
        <w:t>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кондиционирования с наружными блоками серий UTOPIA и SET-FREE.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двигателем посто</w:t>
      </w:r>
      <w:r>
        <w:rPr>
          <w:sz w:val="22"/>
          <w:szCs w:val="22"/>
        </w:rPr>
        <w:t>янного тока с инверторным управ</w:t>
      </w:r>
      <w:r w:rsidRPr="0064700B">
        <w:rPr>
          <w:sz w:val="22"/>
          <w:szCs w:val="22"/>
        </w:rPr>
        <w:t>лением — DC INVERTER.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06CE4">
        <w:rPr>
          <w:sz w:val="22"/>
          <w:szCs w:val="22"/>
        </w:rPr>
        <w:t xml:space="preserve">Новый негорючий изоляционный материал сертифицирован по классу воспламеняемости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E06CE4">
        <w:rPr>
          <w:sz w:val="22"/>
          <w:szCs w:val="22"/>
        </w:rPr>
        <w:t>«B s3 d1» (на основе европейского стандарта EN 13501-1 + 1: 2009).</w:t>
      </w:r>
    </w:p>
    <w:p w:rsidR="007A2236" w:rsidRPr="0075103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</w:t>
      </w:r>
      <w:r w:rsidRPr="0075103B">
        <w:rPr>
          <w:sz w:val="22"/>
          <w:szCs w:val="22"/>
        </w:rPr>
        <w:t>т три уровня регулирования статического давления в зависимости от требований к установке: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Высокое статическое давление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spacing w:after="2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Стандартное статическое давление (заводская настройка)</w:t>
      </w:r>
      <w:r>
        <w:rPr>
          <w:sz w:val="22"/>
          <w:szCs w:val="22"/>
        </w:rPr>
        <w:t>;</w:t>
      </w:r>
    </w:p>
    <w:p w:rsidR="007A2236" w:rsidRPr="0075103B" w:rsidRDefault="007A2236" w:rsidP="007A2236">
      <w:pPr>
        <w:numPr>
          <w:ilvl w:val="0"/>
          <w:numId w:val="31"/>
        </w:numPr>
        <w:autoSpaceDE w:val="0"/>
        <w:autoSpaceDN w:val="0"/>
        <w:adjustRightInd w:val="0"/>
        <w:ind w:firstLine="709"/>
        <w:rPr>
          <w:sz w:val="22"/>
          <w:szCs w:val="22"/>
        </w:rPr>
      </w:pPr>
      <w:r w:rsidRPr="0075103B">
        <w:rPr>
          <w:sz w:val="22"/>
          <w:szCs w:val="22"/>
        </w:rPr>
        <w:t>Низкое статическое давление</w:t>
      </w:r>
      <w:r>
        <w:rPr>
          <w:sz w:val="22"/>
          <w:szCs w:val="22"/>
        </w:rPr>
        <w:t>.</w:t>
      </w:r>
    </w:p>
    <w:p w:rsidR="007A2236" w:rsidRPr="0075103B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75103B">
        <w:rPr>
          <w:sz w:val="22"/>
          <w:szCs w:val="22"/>
        </w:rPr>
        <w:t>Установка статического давления должна производиться с помощью пульта дистанционного управления.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имеет съемный дренажный насос, </w:t>
      </w:r>
      <w:r w:rsidRPr="00CA0C5A">
        <w:rPr>
          <w:sz w:val="22"/>
          <w:szCs w:val="22"/>
        </w:rPr>
        <w:t>отсоединяемый для установки самотечного дренажа.</w:t>
      </w:r>
      <w:r w:rsidRPr="009B64DB">
        <w:rPr>
          <w:sz w:val="22"/>
          <w:szCs w:val="22"/>
        </w:rPr>
        <w:t xml:space="preserve"> </w:t>
      </w:r>
    </w:p>
    <w:p w:rsidR="007A2236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Сервисный доступ к воздушному фильтру с нижней и боковой стороны блока упрощает сборку и техническое обслуживание.</w:t>
      </w:r>
    </w:p>
    <w:p w:rsidR="007A2236" w:rsidRPr="00BD1CC7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>ь с задней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7A2236" w:rsidRPr="003F28A1" w:rsidRDefault="007A2236" w:rsidP="007A223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500799">
        <w:rPr>
          <w:sz w:val="22"/>
          <w:szCs w:val="22"/>
        </w:rPr>
        <w:t xml:space="preserve"> имеет низкий уровень шума и </w:t>
      </w:r>
      <w:r>
        <w:rPr>
          <w:sz w:val="22"/>
          <w:szCs w:val="22"/>
        </w:rPr>
        <w:t xml:space="preserve">высокую </w:t>
      </w:r>
      <w:r w:rsidRPr="00500799">
        <w:rPr>
          <w:sz w:val="22"/>
          <w:szCs w:val="22"/>
        </w:rPr>
        <w:t>энерго</w:t>
      </w:r>
      <w:r>
        <w:rPr>
          <w:sz w:val="22"/>
          <w:szCs w:val="22"/>
        </w:rPr>
        <w:t>эффективность</w:t>
      </w:r>
      <w:r w:rsidRPr="00500799"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69"/>
      <w:bookmarkStart w:id="16" w:name="_Toc85727929"/>
      <w:bookmarkStart w:id="17" w:name="_Ref86669675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5"/>
      <w:bookmarkEnd w:id="16"/>
      <w:bookmarkEnd w:id="17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</w:t>
      </w:r>
      <w:r w:rsidR="007C28D1">
        <w:rPr>
          <w:sz w:val="22"/>
          <w:szCs w:val="22"/>
        </w:rPr>
        <w:t xml:space="preserve">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7C28D1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6452F0" w:rsidRDefault="006452F0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866889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651375" cy="20574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13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1"/>
      <w:bookmarkStart w:id="19" w:name="_Toc85727931"/>
      <w:bookmarkStart w:id="20" w:name="_Ref8666971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8"/>
      <w:bookmarkEnd w:id="19"/>
      <w:bookmarkEnd w:id="20"/>
    </w:p>
    <w:p w:rsidR="00FA7A5C" w:rsidRPr="00FA7A5C" w:rsidRDefault="00FA7A5C" w:rsidP="00FA7A5C"/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1D425F" w:rsidRPr="00135AED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 по крайней мере на расстоянии 3 метров от источника электромагнитного излучения.</w:t>
      </w:r>
    </w:p>
    <w:p w:rsidR="001D425F" w:rsidRPr="00060A0A" w:rsidRDefault="001D425F" w:rsidP="001D425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Установите подвесные болты размер</w:t>
      </w:r>
      <w:r>
        <w:rPr>
          <w:sz w:val="22"/>
          <w:szCs w:val="22"/>
        </w:rPr>
        <w:t xml:space="preserve">а M10 (W3/8), как показано в руководстве по монтажу и эксплуатации. </w:t>
      </w: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1D425F" w:rsidRDefault="001D425F" w:rsidP="001D425F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Ref86669715"/>
      <w:bookmarkStart w:id="24" w:name="_Ref89259749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1"/>
      <w:bookmarkEnd w:id="22"/>
      <w:bookmarkEnd w:id="23"/>
      <w:bookmarkEnd w:id="24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всасывание </w:t>
      </w:r>
      <w:r>
        <w:rPr>
          <w:sz w:val="22"/>
          <w:szCs w:val="22"/>
        </w:rPr>
        <w:t xml:space="preserve">воздуха </w:t>
      </w:r>
      <w:r w:rsidRPr="00D11E24">
        <w:rPr>
          <w:sz w:val="22"/>
          <w:szCs w:val="22"/>
        </w:rPr>
        <w:t>осуществляется через камеру статического давления, не должно быть никаких препятствий на расстоянии, по меньшей мере, 1 000 мм.</w:t>
      </w:r>
    </w:p>
    <w:p w:rsidR="001D425F" w:rsidRPr="00D11E24" w:rsidRDefault="001D425F" w:rsidP="001D425F">
      <w:pPr>
        <w:ind w:firstLine="709"/>
        <w:jc w:val="both"/>
        <w:rPr>
          <w:sz w:val="22"/>
          <w:szCs w:val="22"/>
        </w:rPr>
      </w:pPr>
      <w:r w:rsidRPr="00D11E24">
        <w:rPr>
          <w:sz w:val="22"/>
          <w:szCs w:val="22"/>
        </w:rPr>
        <w:t xml:space="preserve">Если </w:t>
      </w:r>
      <w:r>
        <w:rPr>
          <w:sz w:val="22"/>
          <w:szCs w:val="22"/>
        </w:rPr>
        <w:t>нагнетание воздуха</w:t>
      </w:r>
      <w:r w:rsidRPr="00D11E24">
        <w:rPr>
          <w:sz w:val="22"/>
          <w:szCs w:val="22"/>
        </w:rPr>
        <w:t xml:space="preserve"> происходит в свободном режиме, не должно быть никаких препятствий на расстоянии, по меньшей мере, 1 000 мм.</w:t>
      </w:r>
    </w:p>
    <w:p w:rsidR="00200C8E" w:rsidRDefault="001D425F" w:rsidP="001D425F">
      <w:pPr>
        <w:ind w:firstLine="720"/>
        <w:jc w:val="both"/>
        <w:rPr>
          <w:sz w:val="22"/>
          <w:szCs w:val="22"/>
        </w:rPr>
      </w:pPr>
      <w:r w:rsidRPr="00D11E24">
        <w:rPr>
          <w:sz w:val="22"/>
          <w:szCs w:val="22"/>
        </w:rPr>
        <w:t>Если всасывание или нагнетание осуществляется через воздуховоды, то они должны быть прямыми на расстоянии, по меньшей мере, 1 000 мм от блока.</w:t>
      </w:r>
    </w:p>
    <w:p w:rsidR="001D425F" w:rsidRDefault="001D425F" w:rsidP="001D425F">
      <w:pPr>
        <w:ind w:firstLine="720"/>
        <w:jc w:val="both"/>
        <w:rPr>
          <w:sz w:val="22"/>
          <w:szCs w:val="22"/>
        </w:rPr>
      </w:pPr>
    </w:p>
    <w:p w:rsidR="006452F0" w:rsidRDefault="006452F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3"/>
      <w:bookmarkStart w:id="26" w:name="_Toc85727933"/>
      <w:bookmarkStart w:id="27" w:name="_Ref86669722"/>
      <w:bookmarkStart w:id="28" w:name="маркировка"/>
    </w:p>
    <w:p w:rsidR="006452F0" w:rsidRDefault="006452F0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5"/>
      <w:bookmarkEnd w:id="26"/>
      <w:bookmarkEnd w:id="27"/>
    </w:p>
    <w:bookmarkEnd w:id="2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466F5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466F5" w:rsidRDefault="00A466F5" w:rsidP="00A466F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265" cy="723265"/>
            <wp:effectExtent l="0" t="0" r="635" b="63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A466F5">
        <w:rPr>
          <w:sz w:val="20"/>
          <w:szCs w:val="20"/>
        </w:rPr>
        <w:t xml:space="preserve"> 2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85529574"/>
      <w:bookmarkStart w:id="30" w:name="_Toc85727934"/>
      <w:bookmarkStart w:id="31" w:name="_Ref8666972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9"/>
      <w:bookmarkEnd w:id="30"/>
      <w:bookmarkEnd w:id="3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71E37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канального типа </w:t>
            </w:r>
            <w:r w:rsidR="009D7E8E">
              <w:rPr>
                <w:sz w:val="22"/>
                <w:szCs w:val="22"/>
              </w:rPr>
              <w:t>высоконапорный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F13111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с изоляцией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F13111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Шайба (M10)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Сливной шланг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(5Тх100х200)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(Ø28x125)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Изоляция труб (Ø43x125)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E94BF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94BFB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E94BFB" w:rsidRPr="001C2F25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C2F25">
              <w:rPr>
                <w:sz w:val="22"/>
                <w:szCs w:val="22"/>
              </w:rPr>
              <w:t>Зажимное кольцо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E94BFB" w:rsidRDefault="00671B34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Toc85727935"/>
      <w:bookmarkStart w:id="34" w:name="_Ref86669731"/>
      <w:bookmarkStart w:id="35" w:name="_Ref89259756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32"/>
      <w:bookmarkEnd w:id="33"/>
      <w:bookmarkEnd w:id="34"/>
      <w:bookmarkEnd w:id="35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6" w:name="_Toc85529576"/>
      <w:bookmarkStart w:id="37" w:name="_Toc85727936"/>
      <w:bookmarkStart w:id="38" w:name="_Ref86669737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4B12D6">
        <w:rPr>
          <w:rFonts w:ascii="Times New Roman" w:hAnsi="Times New Roman"/>
          <w:b w:val="0"/>
          <w:sz w:val="22"/>
          <w:szCs w:val="22"/>
        </w:rPr>
        <w:t>3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36"/>
      <w:bookmarkEnd w:id="37"/>
      <w:bookmarkEnd w:id="38"/>
    </w:p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BF0365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847080" cy="5038090"/>
            <wp:effectExtent l="0" t="0" r="127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080" cy="5038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4B12D6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9" w:name="_Toc85529577"/>
      <w:bookmarkStart w:id="40" w:name="_Toc85727937"/>
      <w:bookmarkStart w:id="41" w:name="_Ref86669745"/>
      <w:r w:rsidRPr="00361B87">
        <w:rPr>
          <w:rFonts w:ascii="Times New Roman" w:hAnsi="Times New Roman"/>
          <w:b w:val="0"/>
          <w:sz w:val="22"/>
          <w:szCs w:val="22"/>
        </w:rPr>
        <w:t xml:space="preserve">4.2 </w:t>
      </w:r>
      <w:r w:rsidR="00BF0365">
        <w:rPr>
          <w:rFonts w:ascii="Times New Roman" w:hAnsi="Times New Roman"/>
          <w:b w:val="0"/>
          <w:sz w:val="22"/>
          <w:szCs w:val="22"/>
        </w:rPr>
        <w:t>О</w:t>
      </w:r>
      <w:r w:rsidRPr="00361B87">
        <w:rPr>
          <w:rFonts w:ascii="Times New Roman" w:hAnsi="Times New Roman"/>
          <w:b w:val="0"/>
          <w:sz w:val="22"/>
          <w:szCs w:val="22"/>
        </w:rPr>
        <w:t>с</w:t>
      </w:r>
      <w:r w:rsidR="009009DC">
        <w:rPr>
          <w:rFonts w:ascii="Times New Roman" w:hAnsi="Times New Roman"/>
          <w:b w:val="0"/>
          <w:sz w:val="22"/>
          <w:szCs w:val="22"/>
        </w:rPr>
        <w:t>новны</w:t>
      </w:r>
      <w:r w:rsidR="00BF0365">
        <w:rPr>
          <w:rFonts w:ascii="Times New Roman" w:hAnsi="Times New Roman"/>
          <w:b w:val="0"/>
          <w:sz w:val="22"/>
          <w:szCs w:val="22"/>
        </w:rPr>
        <w:t>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6452F0">
        <w:rPr>
          <w:rFonts w:ascii="Times New Roman" w:hAnsi="Times New Roman"/>
          <w:b w:val="0"/>
          <w:sz w:val="22"/>
          <w:szCs w:val="22"/>
        </w:rPr>
        <w:t xml:space="preserve">элементы 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изделия </w:t>
      </w:r>
      <w:r w:rsidR="00BF0365">
        <w:rPr>
          <w:rFonts w:ascii="Times New Roman" w:hAnsi="Times New Roman"/>
          <w:b w:val="0"/>
          <w:sz w:val="22"/>
          <w:szCs w:val="22"/>
        </w:rPr>
        <w:t>указаны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 </w:t>
      </w:r>
      <w:r w:rsidR="00BF0365">
        <w:rPr>
          <w:rFonts w:ascii="Times New Roman" w:hAnsi="Times New Roman"/>
          <w:b w:val="0"/>
          <w:sz w:val="22"/>
          <w:szCs w:val="22"/>
        </w:rPr>
        <w:t>ниже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39"/>
      <w:bookmarkEnd w:id="40"/>
      <w:bookmarkEnd w:id="41"/>
    </w:p>
    <w:p w:rsidR="004B12D6" w:rsidRDefault="006452F0" w:rsidP="00BF0365">
      <w:pPr>
        <w:pStyle w:val="af3"/>
        <w:numPr>
          <w:ilvl w:val="0"/>
          <w:numId w:val="33"/>
        </w:numPr>
      </w:pPr>
      <w:r>
        <w:t>Вход воздуха</w:t>
      </w:r>
    </w:p>
    <w:p w:rsidR="006452F0" w:rsidRDefault="006452F0" w:rsidP="00BF0365">
      <w:pPr>
        <w:pStyle w:val="af3"/>
        <w:numPr>
          <w:ilvl w:val="0"/>
          <w:numId w:val="33"/>
        </w:numPr>
      </w:pPr>
      <w:r>
        <w:t>Выход воздуха</w:t>
      </w:r>
    </w:p>
    <w:p w:rsidR="006452F0" w:rsidRDefault="006452F0" w:rsidP="00BF0365">
      <w:pPr>
        <w:pStyle w:val="af3"/>
        <w:numPr>
          <w:ilvl w:val="0"/>
          <w:numId w:val="33"/>
        </w:numPr>
      </w:pPr>
      <w:r>
        <w:t>Подключение трубопровода хладагента (газовая линия)</w:t>
      </w:r>
    </w:p>
    <w:p w:rsidR="006452F0" w:rsidRDefault="006452F0" w:rsidP="00BF0365">
      <w:pPr>
        <w:pStyle w:val="af3"/>
        <w:numPr>
          <w:ilvl w:val="0"/>
          <w:numId w:val="33"/>
        </w:numPr>
      </w:pPr>
      <w:r>
        <w:t>Подключение трубопровода хладагента (линия жидкости)</w:t>
      </w:r>
    </w:p>
    <w:p w:rsidR="006452F0" w:rsidRDefault="006452F0" w:rsidP="00BF0365">
      <w:pPr>
        <w:pStyle w:val="af3"/>
        <w:numPr>
          <w:ilvl w:val="0"/>
          <w:numId w:val="33"/>
        </w:numPr>
      </w:pPr>
      <w:r>
        <w:t>Подключение трубопровода конденсата</w:t>
      </w:r>
    </w:p>
    <w:p w:rsidR="006452F0" w:rsidRDefault="006452F0" w:rsidP="00BF0365">
      <w:pPr>
        <w:pStyle w:val="af3"/>
        <w:numPr>
          <w:ilvl w:val="0"/>
          <w:numId w:val="33"/>
        </w:numPr>
      </w:pPr>
      <w:r>
        <w:t>Коробка электроподключений</w:t>
      </w:r>
    </w:p>
    <w:p w:rsidR="006452F0" w:rsidRDefault="006452F0" w:rsidP="00BF0365">
      <w:pPr>
        <w:pStyle w:val="af3"/>
        <w:numPr>
          <w:ilvl w:val="0"/>
          <w:numId w:val="33"/>
        </w:numPr>
      </w:pPr>
      <w:r>
        <w:t>Вводы кабелей</w:t>
      </w:r>
    </w:p>
    <w:p w:rsidR="006452F0" w:rsidRPr="004B12D6" w:rsidRDefault="006452F0" w:rsidP="00BF0365">
      <w:pPr>
        <w:pStyle w:val="af3"/>
        <w:numPr>
          <w:ilvl w:val="0"/>
          <w:numId w:val="33"/>
        </w:numPr>
      </w:pPr>
      <w:r>
        <w:t>Монтажные кронштейны (4 шт.)</w:t>
      </w:r>
    </w:p>
    <w:p w:rsidR="00EA6703" w:rsidRPr="00590494" w:rsidRDefault="00EA6703" w:rsidP="00EA6703"/>
    <w:p w:rsidR="00EA6703" w:rsidRPr="00590494" w:rsidRDefault="00EA6703" w:rsidP="00EA6703"/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Toc489886373"/>
      <w:bookmarkStart w:id="43" w:name="_Ref75275475"/>
      <w:bookmarkStart w:id="44" w:name="_Toc85529578"/>
      <w:bookmarkStart w:id="45" w:name="_Toc85727938"/>
      <w:bookmarkStart w:id="46" w:name="_Ref86669761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42"/>
      <w:bookmarkEnd w:id="43"/>
      <w:bookmarkEnd w:id="44"/>
      <w:bookmarkEnd w:id="45"/>
      <w:bookmarkEnd w:id="4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4E4F1F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</w:t>
      </w:r>
      <w:r w:rsidR="00271E37">
        <w:rPr>
          <w:sz w:val="22"/>
          <w:szCs w:val="22"/>
        </w:rPr>
        <w:t>нтии составляет 1 (Один) год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47" w:name="_Toc489886374"/>
      <w:bookmarkStart w:id="48" w:name="_Toc85529579"/>
      <w:bookmarkStart w:id="49" w:name="_Toc85727939"/>
      <w:bookmarkStart w:id="50" w:name="_Ref8666976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4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8"/>
      <w:bookmarkEnd w:id="49"/>
      <w:bookmarkEnd w:id="5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231770" w:rsidP="00271E3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</w:t>
            </w:r>
            <w:r w:rsidR="009D7E8E">
              <w:rPr>
                <w:sz w:val="22"/>
                <w:szCs w:val="22"/>
              </w:rPr>
              <w:t>высоконапорный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231770" w:rsidRDefault="00351A05" w:rsidP="009009DC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RPIH-5.0FSRE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723CCEAB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53AC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85727940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51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C76EB5" w:rsidP="00271E37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канального типа </w:t>
            </w:r>
            <w:r w:rsidR="009D7E8E">
              <w:rPr>
                <w:sz w:val="22"/>
                <w:szCs w:val="22"/>
              </w:rPr>
              <w:t>высоконапорный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C76EB5" w:rsidRDefault="00351A05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RPIH-5.0FSRE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71E37" w:rsidRDefault="00271E37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335A5B" w:rsidRDefault="00335A5B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52" w:name="_Toc85529581"/>
      <w:bookmarkStart w:id="53" w:name="_Toc8572794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52"/>
      <w:bookmarkEnd w:id="53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4" w:name="_Toc85529582"/>
      <w:bookmarkStart w:id="55" w:name="_Toc8572794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54"/>
      <w:bookmarkEnd w:id="55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6" w:name="_Toc85529583"/>
      <w:bookmarkStart w:id="57" w:name="_Toc85727943"/>
      <w:bookmarkStart w:id="58" w:name="_Ref86669779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56"/>
      <w:bookmarkEnd w:id="57"/>
      <w:bookmarkEnd w:id="58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B01489" w:rsidRPr="004D53B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B01489" w:rsidRPr="00F36FCE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B01489" w:rsidRDefault="00B01489" w:rsidP="00B01489">
      <w:pPr>
        <w:jc w:val="both"/>
        <w:rPr>
          <w:sz w:val="22"/>
          <w:szCs w:val="22"/>
        </w:rPr>
      </w:pPr>
    </w:p>
    <w:p w:rsidR="00B01489" w:rsidRPr="00724DF0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CC7F89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B01489" w:rsidRPr="00412A5B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B01489" w:rsidRDefault="00B01489" w:rsidP="00B01489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B01489" w:rsidRPr="0073656C" w:rsidRDefault="00B01489" w:rsidP="00B01489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lastRenderedPageBreak/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B01489" w:rsidRPr="00254D5F" w:rsidRDefault="00B01489" w:rsidP="00B01489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B01489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B01489" w:rsidRPr="005B2477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B01489" w:rsidRPr="005763C5" w:rsidRDefault="00B01489" w:rsidP="00B01489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B01489" w:rsidRPr="007B254E" w:rsidRDefault="00B01489" w:rsidP="00B01489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B01489" w:rsidRPr="00BD5A49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B01489" w:rsidRPr="00285943" w:rsidRDefault="00B01489" w:rsidP="00B01489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01489" w:rsidRPr="00285943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B01489" w:rsidRPr="00254D5F" w:rsidRDefault="00B01489" w:rsidP="00B01489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lastRenderedPageBreak/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9" w:name="_Toc85529584"/>
      <w:bookmarkStart w:id="60" w:name="_Toc85727944"/>
      <w:bookmarkStart w:id="61" w:name="_Ref8666979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9"/>
      <w:bookmarkEnd w:id="60"/>
      <w:bookmarkEnd w:id="61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62" w:name="_Toc489886376"/>
      <w:bookmarkStart w:id="63" w:name="_Ref75275862"/>
      <w:bookmarkStart w:id="64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5" w:name="_Toc85727945"/>
      <w:bookmarkStart w:id="66" w:name="_Ref86669802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62"/>
      <w:bookmarkEnd w:id="63"/>
      <w:bookmarkEnd w:id="64"/>
      <w:bookmarkEnd w:id="65"/>
      <w:bookmarkEnd w:id="6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7" w:name="_Toc489886377"/>
      <w:bookmarkStart w:id="68" w:name="_Ref75275866"/>
      <w:bookmarkStart w:id="69" w:name="_Toc85529586"/>
      <w:bookmarkStart w:id="70" w:name="_Toc85727946"/>
      <w:bookmarkStart w:id="71" w:name="_Ref86669807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67"/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489886378"/>
      <w:bookmarkStart w:id="73" w:name="_Ref75275870"/>
      <w:bookmarkStart w:id="74" w:name="_Toc85529587"/>
      <w:bookmarkStart w:id="75" w:name="_Toc85727947"/>
      <w:bookmarkStart w:id="76" w:name="_Ref86669811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72"/>
      <w:bookmarkEnd w:id="73"/>
      <w:bookmarkEnd w:id="74"/>
      <w:bookmarkEnd w:id="75"/>
      <w:bookmarkEnd w:id="7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7" w:name="_Toc489886379"/>
      <w:bookmarkStart w:id="78" w:name="_Ref75275874"/>
      <w:bookmarkStart w:id="7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0" w:name="_Toc85727948"/>
      <w:bookmarkStart w:id="81" w:name="_Ref86669816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77"/>
      <w:bookmarkEnd w:id="78"/>
      <w:bookmarkEnd w:id="79"/>
      <w:bookmarkEnd w:id="80"/>
      <w:bookmarkEnd w:id="81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2" w:name="_Toc489886380"/>
      <w:bookmarkStart w:id="83" w:name="_Ref75275878"/>
      <w:bookmarkStart w:id="84" w:name="_Toc85529589"/>
      <w:bookmarkStart w:id="85" w:name="_Toc85727949"/>
      <w:bookmarkStart w:id="86" w:name="_Ref866698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2"/>
      <w:bookmarkEnd w:id="83"/>
      <w:bookmarkEnd w:id="84"/>
      <w:bookmarkEnd w:id="85"/>
      <w:bookmarkEnd w:id="8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7" w:name="_Toc85727950"/>
      <w:bookmarkStart w:id="88" w:name="_Ref8666982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7"/>
      <w:bookmarkEnd w:id="88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9" w:name="_Toc489886382"/>
      <w:bookmarkStart w:id="90" w:name="_Ref75275890"/>
      <w:bookmarkStart w:id="91" w:name="_Toc85529591"/>
      <w:bookmarkStart w:id="92" w:name="_Toc85727951"/>
      <w:bookmarkStart w:id="93" w:name="_Ref86669832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9"/>
      <w:bookmarkEnd w:id="90"/>
      <w:bookmarkEnd w:id="91"/>
      <w:bookmarkEnd w:id="92"/>
      <w:bookmarkEnd w:id="9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4" w:name="_Ref75275894"/>
      <w:bookmarkStart w:id="95" w:name="_Toc85529592"/>
      <w:bookmarkStart w:id="96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4"/>
      <w:bookmarkEnd w:id="95"/>
      <w:bookmarkEnd w:id="96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7" w:name="_Toc85529593"/>
      <w:bookmarkStart w:id="98" w:name="_Toc85727953"/>
      <w:bookmarkStart w:id="99" w:name="_Ref86669842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97"/>
      <w:bookmarkEnd w:id="98"/>
      <w:bookmarkEnd w:id="99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270085" w:rsidTr="009D7E8E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2F1381" w:rsidRDefault="00270085" w:rsidP="009D7E8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270085" w:rsidRPr="002F1381" w:rsidRDefault="00270085" w:rsidP="009D7E8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270085" w:rsidRPr="002F1381" w:rsidRDefault="00270085" w:rsidP="009D7E8E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270085" w:rsidTr="009D7E8E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270085" w:rsidTr="009D7E8E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270085" w:rsidTr="009D7E8E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270085" w:rsidTr="009D7E8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D7E8E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270085" w:rsidTr="009D7E8E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270085" w:rsidRPr="003C0DBD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C0DBD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270085" w:rsidTr="009D7E8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270085" w:rsidTr="009D7E8E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  <w:r w:rsidRPr="002F1381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270085" w:rsidRDefault="00270085" w:rsidP="00270085">
      <w:pPr>
        <w:pStyle w:val="2"/>
        <w:spacing w:line="360" w:lineRule="auto"/>
        <w:jc w:val="both"/>
        <w:rPr>
          <w:sz w:val="20"/>
        </w:rPr>
      </w:pPr>
    </w:p>
    <w:p w:rsidR="00934AAB" w:rsidRDefault="00934AAB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260"/>
        <w:gridCol w:w="4395"/>
      </w:tblGrid>
      <w:tr w:rsidR="00270085" w:rsidTr="00934AAB">
        <w:trPr>
          <w:trHeight w:val="171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270085" w:rsidTr="00934AAB">
        <w:trPr>
          <w:trHeight w:val="168"/>
        </w:trPr>
        <w:tc>
          <w:tcPr>
            <w:tcW w:w="1985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270085" w:rsidTr="00934AAB">
        <w:trPr>
          <w:trHeight w:val="150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439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439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934AAB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439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Pr="0004677C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270085" w:rsidRDefault="00934AAB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934AAB" w:rsidRPr="009E2796" w:rsidRDefault="00934AAB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969"/>
        <w:gridCol w:w="3544"/>
      </w:tblGrid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Активирована защита вентилятора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вн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блока</w:t>
            </w:r>
          </w:p>
        </w:tc>
        <w:tc>
          <w:tcPr>
            <w:tcW w:w="3544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544" w:type="dxa"/>
            <w:vMerge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9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544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270085" w:rsidRPr="002F1381" w:rsidRDefault="00270085" w:rsidP="009D7E8E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внутреннего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холодильном контуре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комбинации внутренних блоков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группе хладагента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4AAB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270085" w:rsidRPr="00934AAB" w:rsidRDefault="00270085" w:rsidP="009D7E8E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наружного блока)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934AAB" w:rsidRDefault="00270085" w:rsidP="009D7E8E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934AAB">
              <w:rPr>
                <w:rFonts w:ascii="Times New Roman" w:hAnsi="Times New Roman" w:cs="Times New Roman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544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5B0C98" w:rsidRDefault="005B0C98" w:rsidP="00270085">
      <w:pPr>
        <w:pStyle w:val="2"/>
        <w:spacing w:line="360" w:lineRule="auto"/>
        <w:jc w:val="both"/>
        <w:rPr>
          <w:sz w:val="20"/>
        </w:rPr>
      </w:pPr>
    </w:p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985"/>
        <w:gridCol w:w="3402"/>
        <w:gridCol w:w="3969"/>
      </w:tblGrid>
      <w:tr w:rsidR="00270085" w:rsidTr="005B0C98">
        <w:trPr>
          <w:trHeight w:val="149"/>
        </w:trPr>
        <w:tc>
          <w:tcPr>
            <w:tcW w:w="1985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vMerge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270085" w:rsidTr="005B0C98">
        <w:trPr>
          <w:trHeight w:val="149"/>
        </w:trPr>
        <w:tc>
          <w:tcPr>
            <w:tcW w:w="1985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402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270085" w:rsidTr="005B0C98">
        <w:tc>
          <w:tcPr>
            <w:tcW w:w="1985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270085" w:rsidTr="005B0C98">
        <w:tc>
          <w:tcPr>
            <w:tcW w:w="1985" w:type="dxa"/>
            <w:vMerge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270085" w:rsidRDefault="005B0C98" w:rsidP="00270085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270085" w:rsidRPr="009E2796">
        <w:rPr>
          <w:sz w:val="20"/>
        </w:rPr>
        <w:t>.</w:t>
      </w:r>
    </w:p>
    <w:p w:rsidR="005B0C98" w:rsidRPr="009E2796" w:rsidRDefault="005B0C98" w:rsidP="00270085">
      <w:pPr>
        <w:pStyle w:val="2"/>
        <w:spacing w:line="360" w:lineRule="auto"/>
        <w:jc w:val="both"/>
        <w:rPr>
          <w:sz w:val="20"/>
        </w:rPr>
      </w:pP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269"/>
        <w:gridCol w:w="3402"/>
        <w:gridCol w:w="3827"/>
      </w:tblGrid>
      <w:tr w:rsidR="00270085" w:rsidTr="00C309CB">
        <w:trPr>
          <w:trHeight w:val="149"/>
        </w:trPr>
        <w:tc>
          <w:tcPr>
            <w:tcW w:w="2269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B83EBA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B83EBA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402" w:type="dxa"/>
            <w:shd w:val="clear" w:color="auto" w:fill="auto"/>
          </w:tcPr>
          <w:p w:rsidR="00270085" w:rsidRPr="00B83EBA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270085" w:rsidTr="00C309CB">
        <w:trPr>
          <w:trHeight w:val="149"/>
        </w:trPr>
        <w:tc>
          <w:tcPr>
            <w:tcW w:w="2269" w:type="dxa"/>
            <w:vMerge/>
            <w:shd w:val="clear" w:color="auto" w:fill="auto"/>
          </w:tcPr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270085" w:rsidRPr="002F1381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827" w:type="dxa"/>
            <w:shd w:val="clear" w:color="auto" w:fill="auto"/>
          </w:tcPr>
          <w:p w:rsidR="00270085" w:rsidRPr="00B83EBA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270085" w:rsidRPr="00EA4383" w:rsidRDefault="00270085" w:rsidP="009D7E8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270085" w:rsidRDefault="00270085" w:rsidP="00270085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0" w:name="_Toc85529594"/>
      <w:bookmarkStart w:id="101" w:name="_Toc85727954"/>
      <w:bookmarkStart w:id="102" w:name="_Ref86669850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100"/>
      <w:bookmarkEnd w:id="101"/>
      <w:bookmarkEnd w:id="10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3" w:name="_Toc85727955"/>
      <w:bookmarkStart w:id="104" w:name="_Ref86669856"/>
      <w:bookmarkStart w:id="105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3"/>
      <w:bookmarkEnd w:id="104"/>
    </w:p>
    <w:bookmarkEnd w:id="105"/>
    <w:p w:rsidR="00EA6703" w:rsidRPr="00C83205" w:rsidRDefault="00EA6703" w:rsidP="00EA6703">
      <w:pPr>
        <w:outlineLvl w:val="0"/>
        <w:rPr>
          <w:b/>
          <w:szCs w:val="28"/>
        </w:rPr>
      </w:pPr>
    </w:p>
    <w:p w:rsidR="00E62768" w:rsidRPr="00AD1FBD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 w:rsidR="002F245C">
        <w:rPr>
          <w:sz w:val="22"/>
          <w:szCs w:val="22"/>
        </w:rPr>
        <w:t xml:space="preserve">блок </w:t>
      </w:r>
      <w:r w:rsidR="002F245C" w:rsidRPr="00AD1FBD">
        <w:rPr>
          <w:sz w:val="22"/>
          <w:szCs w:val="22"/>
        </w:rPr>
        <w:t>с</w:t>
      </w:r>
      <w:r w:rsidRPr="00AD1FBD">
        <w:rPr>
          <w:sz w:val="22"/>
          <w:szCs w:val="22"/>
        </w:rPr>
        <w:t xml:space="preserve">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E62768" w:rsidRPr="0004677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Для поворота</w:t>
      </w:r>
      <w:r>
        <w:rPr>
          <w:sz w:val="22"/>
          <w:szCs w:val="22"/>
        </w:rPr>
        <w:t xml:space="preserve"> блока</w:t>
      </w:r>
      <w:r w:rsidRPr="00AD1FBD">
        <w:rPr>
          <w:sz w:val="22"/>
          <w:szCs w:val="22"/>
        </w:rPr>
        <w:t xml:space="preserve"> потребуются 2 техника.</w:t>
      </w:r>
      <w:r w:rsidRPr="004E5DDA">
        <w:rPr>
          <w:sz w:val="22"/>
          <w:szCs w:val="22"/>
        </w:rPr>
        <w:t xml:space="preserve"> </w:t>
      </w:r>
    </w:p>
    <w:p w:rsidR="00E62768" w:rsidRPr="001E7F0C" w:rsidRDefault="00E62768" w:rsidP="00E62768">
      <w:pPr>
        <w:pStyle w:val="2"/>
        <w:ind w:firstLine="709"/>
        <w:jc w:val="both"/>
        <w:rPr>
          <w:sz w:val="22"/>
          <w:szCs w:val="22"/>
        </w:rPr>
      </w:pPr>
      <w:r w:rsidRPr="001E7F0C">
        <w:rPr>
          <w:sz w:val="22"/>
          <w:szCs w:val="22"/>
        </w:rPr>
        <w:t xml:space="preserve">При подъеме или перемещении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 xml:space="preserve"> используйте соответствующие стропы во избежание повреждений и будьте осторожны, чтобы не повредить изоляционный материал на поверхности </w:t>
      </w:r>
      <w:r>
        <w:rPr>
          <w:sz w:val="22"/>
          <w:szCs w:val="22"/>
        </w:rPr>
        <w:t>блока</w:t>
      </w:r>
      <w:r w:rsidRPr="001E7F0C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62768" w:rsidRDefault="00E62768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6" w:name="_Toc85529595"/>
      <w:bookmarkStart w:id="107" w:name="_Toc85727956"/>
      <w:bookmarkStart w:id="108" w:name="_Ref86669870"/>
      <w:bookmarkStart w:id="109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6"/>
      <w:bookmarkEnd w:id="107"/>
      <w:bookmarkEnd w:id="108"/>
    </w:p>
    <w:bookmarkEnd w:id="109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0" w:name="_Toc489886385"/>
      <w:bookmarkStart w:id="111" w:name="_Ref75275917"/>
      <w:bookmarkStart w:id="112" w:name="_Toc85529596"/>
      <w:bookmarkStart w:id="113" w:name="_Toc85727957"/>
      <w:bookmarkStart w:id="114" w:name="_Ref86669876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10"/>
      <w:bookmarkEnd w:id="111"/>
      <w:bookmarkEnd w:id="112"/>
      <w:bookmarkEnd w:id="113"/>
      <w:bookmarkEnd w:id="11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5" w:name="_Toc85529597"/>
      <w:bookmarkStart w:id="116" w:name="_Toc85727958"/>
      <w:bookmarkStart w:id="117" w:name="_Ref86669880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15"/>
      <w:bookmarkEnd w:id="116"/>
      <w:bookmarkEnd w:id="117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2F245C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2F245C">
      <w:pPr>
        <w:pStyle w:val="2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8" w:name="_Toc85529598"/>
      <w:bookmarkStart w:id="119" w:name="_Toc85727959"/>
      <w:bookmarkStart w:id="120" w:name="_Ref86669886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18"/>
      <w:bookmarkEnd w:id="119"/>
      <w:bookmarkEnd w:id="120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21" w:name="_Toc489886387"/>
      <w:bookmarkStart w:id="122" w:name="_Ref75275934"/>
      <w:bookmarkStart w:id="123" w:name="_Toc85529599"/>
      <w:bookmarkStart w:id="124" w:name="_Toc85727960"/>
      <w:bookmarkStart w:id="125" w:name="_Ref86669890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21"/>
      <w:bookmarkEnd w:id="122"/>
      <w:bookmarkEnd w:id="123"/>
      <w:bookmarkEnd w:id="124"/>
      <w:bookmarkEnd w:id="125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365" w:rsidRDefault="00BF0365">
      <w:r>
        <w:separator/>
      </w:r>
    </w:p>
  </w:endnote>
  <w:endnote w:type="continuationSeparator" w:id="0">
    <w:p w:rsidR="00BF0365" w:rsidRDefault="00BF0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365" w:rsidRDefault="00BF0365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0365" w:rsidRDefault="00BF036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365" w:rsidRDefault="00BF03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BF0365" w:rsidRDefault="00BF03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BF0365" w:rsidRDefault="00BF03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BF0365" w:rsidRDefault="00BF0365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365" w:rsidRDefault="00BF036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365" w:rsidRDefault="00BF03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312420</wp:posOffset>
              </wp:positionH>
              <wp:positionV relativeFrom="page">
                <wp:posOffset>288290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Pr="00D35EE4" w:rsidRDefault="00BF0365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RPIH-5.0FSRE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BF0365" w:rsidRPr="00B7687E" w:rsidRDefault="00BF0365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Pr="00ED1531" w:rsidRDefault="00BF0365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3AC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Pr="00ED1531" w:rsidRDefault="00BF03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0365" w:rsidRPr="00031021" w:rsidRDefault="00BF0365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F14EEC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F0365" w:rsidRDefault="00BF036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КАНАЛЬНОГО </w:t>
                              </w:r>
                            </w:p>
                            <w:p w:rsidR="00BF0365" w:rsidRPr="009D7031" w:rsidRDefault="00BF0365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ВЫСОКОНАПОРНЫЙ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BF0365" w:rsidRPr="0058149E" w:rsidRDefault="00BF03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RPIH-5.0FSRE</w:t>
                              </w:r>
                            </w:p>
                            <w:p w:rsidR="00BF0365" w:rsidRPr="00AF301F" w:rsidRDefault="00BF0365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BF0365" w:rsidRPr="00613EFB" w:rsidRDefault="00BF0365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6pt;margin-top:22.7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BF0365" w:rsidRPr="00D35EE4" w:rsidRDefault="00BF0365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RPIH-5.0FSRE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BF0365" w:rsidRPr="00B7687E" w:rsidRDefault="00BF0365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BF0365" w:rsidRPr="00ED1531" w:rsidRDefault="00BF0365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53AC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BF0365" w:rsidRPr="00ED1531" w:rsidRDefault="00BF03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BF0365" w:rsidRPr="00031021" w:rsidRDefault="00BF0365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F14EEC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BF0365" w:rsidRDefault="00BF036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КАНАЛЬНОГО </w:t>
                        </w:r>
                      </w:p>
                      <w:p w:rsidR="00BF0365" w:rsidRPr="009D7031" w:rsidRDefault="00BF0365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ВЫСОКОНАПОРНЫЙ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BF0365" w:rsidRPr="0058149E" w:rsidRDefault="00BF03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RPIH-5.0FSRE</w:t>
                        </w:r>
                      </w:p>
                      <w:p w:rsidR="00BF0365" w:rsidRPr="00AF301F" w:rsidRDefault="00BF0365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BF0365" w:rsidRPr="00613EFB" w:rsidRDefault="00BF0365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365" w:rsidRDefault="00BF0365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Pr="00AF301F" w:rsidRDefault="00BF03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3AC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Pr="00AF301F" w:rsidRDefault="00BF0365" w:rsidP="001F1A0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RPIH-5.0FSRE</w:t>
                              </w:r>
                              <w:r w:rsidRPr="001F1A08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BF0365" w:rsidRPr="00C23BB2" w:rsidRDefault="00BF0365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BF0365" w:rsidRPr="00EC2FF5" w:rsidRDefault="00BF0365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BF0365" w:rsidRPr="00AF301F" w:rsidRDefault="00BF03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53AC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BF0365" w:rsidRPr="00AF301F" w:rsidRDefault="00BF0365" w:rsidP="001F1A08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RPIH-5.0FSRE</w:t>
                        </w:r>
                        <w:r w:rsidRPr="001F1A08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BF0365" w:rsidRPr="00C23BB2" w:rsidRDefault="00BF0365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BF0365" w:rsidRPr="00EC2FF5" w:rsidRDefault="00BF0365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365" w:rsidRDefault="00BF0365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Default="00BF0365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Pr="00AF301F" w:rsidRDefault="00BF0365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53AC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F0365" w:rsidRPr="00D35EE4" w:rsidRDefault="00BF0365" w:rsidP="00CC5FA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RPIH-5.0FSRE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BF0365" w:rsidRPr="00EC2FF5" w:rsidRDefault="00BF0365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BF0365" w:rsidRDefault="00BF0365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BF0365" w:rsidRPr="00AF301F" w:rsidRDefault="00BF0365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53AC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BF0365" w:rsidRPr="00D35EE4" w:rsidRDefault="00BF0365" w:rsidP="00CC5FA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RPIH-5.0FSRE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BF0365" w:rsidRPr="00EC2FF5" w:rsidRDefault="00BF0365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365" w:rsidRDefault="00BF0365">
      <w:r>
        <w:separator/>
      </w:r>
    </w:p>
  </w:footnote>
  <w:footnote w:type="continuationSeparator" w:id="0">
    <w:p w:rsidR="00BF0365" w:rsidRDefault="00BF0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365" w:rsidRDefault="00BF0365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0365" w:rsidRDefault="00BF0365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365" w:rsidRDefault="00BF0365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365" w:rsidRDefault="00BF0365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B6068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FF54ED"/>
    <w:multiLevelType w:val="hybridMultilevel"/>
    <w:tmpl w:val="B6068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31"/>
  </w:num>
  <w:num w:numId="3">
    <w:abstractNumId w:val="19"/>
  </w:num>
  <w:num w:numId="4">
    <w:abstractNumId w:val="1"/>
  </w:num>
  <w:num w:numId="5">
    <w:abstractNumId w:val="7"/>
  </w:num>
  <w:num w:numId="6">
    <w:abstractNumId w:val="0"/>
  </w:num>
  <w:num w:numId="7">
    <w:abstractNumId w:val="28"/>
  </w:num>
  <w:num w:numId="8">
    <w:abstractNumId w:val="16"/>
  </w:num>
  <w:num w:numId="9">
    <w:abstractNumId w:val="24"/>
  </w:num>
  <w:num w:numId="10">
    <w:abstractNumId w:val="13"/>
  </w:num>
  <w:num w:numId="11">
    <w:abstractNumId w:val="5"/>
  </w:num>
  <w:num w:numId="12">
    <w:abstractNumId w:val="10"/>
  </w:num>
  <w:num w:numId="13">
    <w:abstractNumId w:val="18"/>
  </w:num>
  <w:num w:numId="14">
    <w:abstractNumId w:val="2"/>
  </w:num>
  <w:num w:numId="15">
    <w:abstractNumId w:val="15"/>
  </w:num>
  <w:num w:numId="16">
    <w:abstractNumId w:val="20"/>
  </w:num>
  <w:num w:numId="17">
    <w:abstractNumId w:val="17"/>
  </w:num>
  <w:num w:numId="18">
    <w:abstractNumId w:val="12"/>
  </w:num>
  <w:num w:numId="19">
    <w:abstractNumId w:val="23"/>
  </w:num>
  <w:num w:numId="20">
    <w:abstractNumId w:val="3"/>
  </w:num>
  <w:num w:numId="21">
    <w:abstractNumId w:val="11"/>
  </w:num>
  <w:num w:numId="22">
    <w:abstractNumId w:val="26"/>
  </w:num>
  <w:num w:numId="23">
    <w:abstractNumId w:val="21"/>
  </w:num>
  <w:num w:numId="24">
    <w:abstractNumId w:val="14"/>
  </w:num>
  <w:num w:numId="25">
    <w:abstractNumId w:val="22"/>
  </w:num>
  <w:num w:numId="26">
    <w:abstractNumId w:val="6"/>
  </w:num>
  <w:num w:numId="27">
    <w:abstractNumId w:val="4"/>
  </w:num>
  <w:num w:numId="28">
    <w:abstractNumId w:val="8"/>
  </w:num>
  <w:num w:numId="29">
    <w:abstractNumId w:val="30"/>
  </w:num>
  <w:num w:numId="30">
    <w:abstractNumId w:val="27"/>
  </w:num>
  <w:num w:numId="31">
    <w:abstractNumId w:val="25"/>
  </w:num>
  <w:num w:numId="32">
    <w:abstractNumId w:val="9"/>
  </w:num>
  <w:num w:numId="3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21FB1"/>
    <w:rsid w:val="0003102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6D9E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D0F"/>
    <w:rsid w:val="00194420"/>
    <w:rsid w:val="001A0A60"/>
    <w:rsid w:val="001A6BBE"/>
    <w:rsid w:val="001B3289"/>
    <w:rsid w:val="001B4294"/>
    <w:rsid w:val="001C0038"/>
    <w:rsid w:val="001C18B3"/>
    <w:rsid w:val="001C1974"/>
    <w:rsid w:val="001C3EDB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1E37"/>
    <w:rsid w:val="00276931"/>
    <w:rsid w:val="00282779"/>
    <w:rsid w:val="00290A2E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E3A4E"/>
    <w:rsid w:val="002F245C"/>
    <w:rsid w:val="002F79FC"/>
    <w:rsid w:val="003066A5"/>
    <w:rsid w:val="00310201"/>
    <w:rsid w:val="00311219"/>
    <w:rsid w:val="00314201"/>
    <w:rsid w:val="00326079"/>
    <w:rsid w:val="00335A5B"/>
    <w:rsid w:val="00343FCA"/>
    <w:rsid w:val="00344173"/>
    <w:rsid w:val="00345C5B"/>
    <w:rsid w:val="00351A05"/>
    <w:rsid w:val="00356F7E"/>
    <w:rsid w:val="0036188A"/>
    <w:rsid w:val="00371DD6"/>
    <w:rsid w:val="00371E72"/>
    <w:rsid w:val="00372A29"/>
    <w:rsid w:val="003964AD"/>
    <w:rsid w:val="003B1DD4"/>
    <w:rsid w:val="003C0DBD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4F1F"/>
    <w:rsid w:val="004E674F"/>
    <w:rsid w:val="004F494A"/>
    <w:rsid w:val="004F77E1"/>
    <w:rsid w:val="0050033F"/>
    <w:rsid w:val="00500799"/>
    <w:rsid w:val="00505AFE"/>
    <w:rsid w:val="005065CB"/>
    <w:rsid w:val="00525949"/>
    <w:rsid w:val="00531B53"/>
    <w:rsid w:val="00533AA2"/>
    <w:rsid w:val="005411CB"/>
    <w:rsid w:val="00554566"/>
    <w:rsid w:val="00557D90"/>
    <w:rsid w:val="005615C2"/>
    <w:rsid w:val="00561DEB"/>
    <w:rsid w:val="00562AF8"/>
    <w:rsid w:val="0058149E"/>
    <w:rsid w:val="00584062"/>
    <w:rsid w:val="005847D8"/>
    <w:rsid w:val="00590895"/>
    <w:rsid w:val="00592BC8"/>
    <w:rsid w:val="005B0C98"/>
    <w:rsid w:val="005B68E2"/>
    <w:rsid w:val="005B7781"/>
    <w:rsid w:val="005D0574"/>
    <w:rsid w:val="005E38BC"/>
    <w:rsid w:val="005E5127"/>
    <w:rsid w:val="00601691"/>
    <w:rsid w:val="0060423E"/>
    <w:rsid w:val="006070F9"/>
    <w:rsid w:val="006262A4"/>
    <w:rsid w:val="00626A94"/>
    <w:rsid w:val="006416FB"/>
    <w:rsid w:val="006452F0"/>
    <w:rsid w:val="00646CE5"/>
    <w:rsid w:val="00656098"/>
    <w:rsid w:val="00663893"/>
    <w:rsid w:val="00663BA6"/>
    <w:rsid w:val="00671B34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0727"/>
    <w:rsid w:val="006E30DA"/>
    <w:rsid w:val="006E54B4"/>
    <w:rsid w:val="006E631E"/>
    <w:rsid w:val="006F412D"/>
    <w:rsid w:val="0070650B"/>
    <w:rsid w:val="0072515B"/>
    <w:rsid w:val="00727637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77E0"/>
    <w:rsid w:val="007A2236"/>
    <w:rsid w:val="007B095E"/>
    <w:rsid w:val="007B2CEF"/>
    <w:rsid w:val="007B36E9"/>
    <w:rsid w:val="007B751F"/>
    <w:rsid w:val="007C28D1"/>
    <w:rsid w:val="007C300D"/>
    <w:rsid w:val="007D349B"/>
    <w:rsid w:val="007D4E6B"/>
    <w:rsid w:val="007D6CCA"/>
    <w:rsid w:val="007E5E22"/>
    <w:rsid w:val="007F3078"/>
    <w:rsid w:val="008003C3"/>
    <w:rsid w:val="00800D5B"/>
    <w:rsid w:val="00810B70"/>
    <w:rsid w:val="00815656"/>
    <w:rsid w:val="00830725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889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D1F24"/>
    <w:rsid w:val="008D75BB"/>
    <w:rsid w:val="008E0B73"/>
    <w:rsid w:val="008E23C1"/>
    <w:rsid w:val="008F7D55"/>
    <w:rsid w:val="009009DC"/>
    <w:rsid w:val="00910B53"/>
    <w:rsid w:val="00912E27"/>
    <w:rsid w:val="00913F03"/>
    <w:rsid w:val="009148F2"/>
    <w:rsid w:val="00922280"/>
    <w:rsid w:val="00931F28"/>
    <w:rsid w:val="00934AAB"/>
    <w:rsid w:val="0094137F"/>
    <w:rsid w:val="00941985"/>
    <w:rsid w:val="009454F1"/>
    <w:rsid w:val="009457C2"/>
    <w:rsid w:val="009504FD"/>
    <w:rsid w:val="00953AC4"/>
    <w:rsid w:val="0096270C"/>
    <w:rsid w:val="0097670D"/>
    <w:rsid w:val="00984D44"/>
    <w:rsid w:val="00985AEE"/>
    <w:rsid w:val="00985B81"/>
    <w:rsid w:val="009A1FA5"/>
    <w:rsid w:val="009A41AC"/>
    <w:rsid w:val="009B1EC5"/>
    <w:rsid w:val="009B21C2"/>
    <w:rsid w:val="009B236D"/>
    <w:rsid w:val="009B4AC3"/>
    <w:rsid w:val="009B4EB9"/>
    <w:rsid w:val="009B6F0C"/>
    <w:rsid w:val="009C530F"/>
    <w:rsid w:val="009D300F"/>
    <w:rsid w:val="009D5B4E"/>
    <w:rsid w:val="009D5F49"/>
    <w:rsid w:val="009D7031"/>
    <w:rsid w:val="009D75C2"/>
    <w:rsid w:val="009D7E8E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F0365"/>
    <w:rsid w:val="00BF3D29"/>
    <w:rsid w:val="00C0352C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7F09"/>
    <w:rsid w:val="00C90DEC"/>
    <w:rsid w:val="00C9260D"/>
    <w:rsid w:val="00CA105D"/>
    <w:rsid w:val="00CA4B60"/>
    <w:rsid w:val="00CA63D0"/>
    <w:rsid w:val="00CC21A8"/>
    <w:rsid w:val="00CC2C20"/>
    <w:rsid w:val="00CC4652"/>
    <w:rsid w:val="00CC5FA8"/>
    <w:rsid w:val="00CC7F89"/>
    <w:rsid w:val="00CE6BD2"/>
    <w:rsid w:val="00CE7293"/>
    <w:rsid w:val="00CF2551"/>
    <w:rsid w:val="00CF56BD"/>
    <w:rsid w:val="00D00B1D"/>
    <w:rsid w:val="00D02C8E"/>
    <w:rsid w:val="00D03CA1"/>
    <w:rsid w:val="00D03F3F"/>
    <w:rsid w:val="00D07290"/>
    <w:rsid w:val="00D21FC0"/>
    <w:rsid w:val="00D22FFE"/>
    <w:rsid w:val="00D2476B"/>
    <w:rsid w:val="00D263FB"/>
    <w:rsid w:val="00D31D52"/>
    <w:rsid w:val="00D357F4"/>
    <w:rsid w:val="00D35EE4"/>
    <w:rsid w:val="00D540D8"/>
    <w:rsid w:val="00D549B4"/>
    <w:rsid w:val="00D551FA"/>
    <w:rsid w:val="00D566EE"/>
    <w:rsid w:val="00D6500E"/>
    <w:rsid w:val="00D70F85"/>
    <w:rsid w:val="00D773F7"/>
    <w:rsid w:val="00D96268"/>
    <w:rsid w:val="00D97C02"/>
    <w:rsid w:val="00DA1947"/>
    <w:rsid w:val="00DA234E"/>
    <w:rsid w:val="00DA4E1F"/>
    <w:rsid w:val="00DC42C5"/>
    <w:rsid w:val="00DC56ED"/>
    <w:rsid w:val="00DE4F2D"/>
    <w:rsid w:val="00E02961"/>
    <w:rsid w:val="00E035FD"/>
    <w:rsid w:val="00E13F0E"/>
    <w:rsid w:val="00E24807"/>
    <w:rsid w:val="00E24ED7"/>
    <w:rsid w:val="00E50936"/>
    <w:rsid w:val="00E515AE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A206C"/>
    <w:rsid w:val="00EA272B"/>
    <w:rsid w:val="00EA6703"/>
    <w:rsid w:val="00EB0EC2"/>
    <w:rsid w:val="00EB25BE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30A9FF3E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5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7" Type="http://schemas.openxmlformats.org/officeDocument/2006/relationships/image" Target="media/image8.png"/><Relationship Id="rId30" Type="http://schemas.openxmlformats.org/officeDocument/2006/relationships/image" Target="media/image1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AA51D-1B9C-491B-9848-641D51686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165</TotalTime>
  <Pages>33</Pages>
  <Words>5473</Words>
  <Characters>31201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5</cp:revision>
  <cp:lastPrinted>2021-03-26T08:29:00Z</cp:lastPrinted>
  <dcterms:created xsi:type="dcterms:W3CDTF">2024-07-15T10:49:00Z</dcterms:created>
  <dcterms:modified xsi:type="dcterms:W3CDTF">2026-07-21T09:43:00Z</dcterms:modified>
</cp:coreProperties>
</file>