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F3520F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65592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65592F">
              <w:rPr>
                <w:b/>
                <w:szCs w:val="28"/>
              </w:rPr>
              <w:t>Е</w:t>
            </w:r>
            <w:r>
              <w:rPr>
                <w:b/>
                <w:szCs w:val="28"/>
              </w:rPr>
              <w:t xml:space="preserve"> БЛОК</w:t>
            </w:r>
            <w:r w:rsidR="0065592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 xml:space="preserve"> </w:t>
            </w:r>
            <w:r w:rsidR="009B4EB9">
              <w:rPr>
                <w:b/>
                <w:szCs w:val="28"/>
              </w:rPr>
              <w:t>КАНАЛЬНОГО</w:t>
            </w:r>
            <w:r w:rsidRPr="00C74813">
              <w:rPr>
                <w:b/>
                <w:szCs w:val="28"/>
              </w:rPr>
              <w:t xml:space="preserve"> ТИПА</w:t>
            </w:r>
            <w:r w:rsidR="0065592F">
              <w:rPr>
                <w:b/>
                <w:szCs w:val="28"/>
              </w:rPr>
              <w:t>,</w:t>
            </w:r>
            <w:r w:rsidRPr="00C74813">
              <w:rPr>
                <w:b/>
                <w:szCs w:val="28"/>
              </w:rPr>
              <w:t xml:space="preserve"> </w:t>
            </w:r>
            <w:r w:rsidR="009D7E8E">
              <w:rPr>
                <w:b/>
                <w:szCs w:val="28"/>
              </w:rPr>
              <w:t>ВЫСОКОНАПОРНЫ</w:t>
            </w:r>
            <w:r w:rsidR="0065592F">
              <w:rPr>
                <w:b/>
                <w:szCs w:val="28"/>
              </w:rPr>
              <w:t>Е,</w:t>
            </w:r>
            <w:r w:rsidR="009B4EB9">
              <w:rPr>
                <w:b/>
                <w:szCs w:val="28"/>
              </w:rPr>
              <w:t xml:space="preserve">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="00F3520F" w:rsidRPr="00F3520F">
              <w:rPr>
                <w:b/>
                <w:szCs w:val="28"/>
              </w:rPr>
              <w:t>, МОДЕЛЬНЫЙ РЯД</w:t>
            </w:r>
            <w:r w:rsidRPr="004A14D0">
              <w:rPr>
                <w:b/>
                <w:szCs w:val="28"/>
              </w:rPr>
              <w:t xml:space="preserve"> </w:t>
            </w:r>
            <w:r w:rsidR="00351A05">
              <w:rPr>
                <w:b/>
                <w:szCs w:val="28"/>
              </w:rPr>
              <w:t>RPIH-FSR</w:t>
            </w:r>
            <w:r w:rsidR="0065592F">
              <w:rPr>
                <w:b/>
                <w:szCs w:val="28"/>
              </w:rPr>
              <w:t>1</w:t>
            </w:r>
            <w:r w:rsidR="00351A05">
              <w:rPr>
                <w:b/>
                <w:szCs w:val="28"/>
              </w:rPr>
              <w:t>E</w:t>
            </w:r>
          </w:p>
        </w:tc>
      </w:tr>
      <w:tr w:rsidR="00D03F3F" w:rsidTr="00F3520F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351A05" w:rsidP="0065592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RPIH-FSR</w:t>
            </w:r>
            <w:r w:rsidR="0065592F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E</w:t>
            </w:r>
            <w:r w:rsidR="00031021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Pr="00D540D8" w:rsidRDefault="00A440B9" w:rsidP="00D03F3F">
      <w:pPr>
        <w:jc w:val="center"/>
        <w:rPr>
          <w:szCs w:val="28"/>
          <w:lang w:val="en-US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51A05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C5A9B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380AA8" w:rsidRPr="00380AA8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07158">
        <w:rPr>
          <w:sz w:val="22"/>
          <w:szCs w:val="22"/>
        </w:rPr>
        <w:fldChar w:fldCharType="begin"/>
      </w:r>
      <w:r w:rsidRPr="00107158">
        <w:rPr>
          <w:sz w:val="22"/>
          <w:szCs w:val="22"/>
        </w:rPr>
        <w:instrText xml:space="preserve"> TOC \o "1-3" \h \z \u </w:instrText>
      </w:r>
      <w:r w:rsidRPr="00107158">
        <w:rPr>
          <w:sz w:val="22"/>
          <w:szCs w:val="22"/>
        </w:rPr>
        <w:fldChar w:fldCharType="separate"/>
      </w:r>
      <w:hyperlink w:anchor="_Toc207790756" w:history="1">
        <w:r w:rsidR="00380AA8" w:rsidRPr="00380AA8">
          <w:rPr>
            <w:rStyle w:val="ad"/>
            <w:noProof/>
            <w:sz w:val="22"/>
            <w:szCs w:val="22"/>
          </w:rPr>
          <w:t>ВВЕДЕНИЕ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_Toc207790756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4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57" w:history="1">
        <w:r w:rsidR="00380AA8" w:rsidRPr="00380AA8">
          <w:rPr>
            <w:rStyle w:val="ad"/>
            <w:noProof/>
            <w:sz w:val="22"/>
            <w:szCs w:val="22"/>
          </w:rPr>
          <w:t>1.</w:t>
        </w:r>
        <w:r w:rsidR="00380AA8" w:rsidRPr="00380A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0AA8" w:rsidRPr="00380AA8">
          <w:rPr>
            <w:rStyle w:val="ad"/>
            <w:noProof/>
            <w:sz w:val="22"/>
            <w:szCs w:val="22"/>
          </w:rPr>
          <w:t>ОБЩИЕ СВЕДЕНИЯ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_Toc207790757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5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58" w:history="1">
        <w:r w:rsidR="00380AA8" w:rsidRPr="00380AA8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_Toc207790758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6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59" w:history="1">
        <w:r w:rsidR="00380AA8" w:rsidRPr="00380AA8">
          <w:rPr>
            <w:rStyle w:val="ad"/>
            <w:noProof/>
            <w:sz w:val="22"/>
            <w:szCs w:val="22"/>
          </w:rPr>
          <w:t>2.2 Описание изделия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_Toc207790759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7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0" w:history="1">
        <w:r w:rsidR="00380AA8" w:rsidRPr="00380AA8">
          <w:rPr>
            <w:rStyle w:val="ad"/>
            <w:noProof/>
            <w:sz w:val="22"/>
            <w:szCs w:val="22"/>
          </w:rPr>
          <w:t>2.3 Принцип работы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_Toc207790760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7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1" w:history="1">
        <w:r w:rsidR="00380AA8" w:rsidRPr="00380AA8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_Toc207790761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8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2" w:history="1">
        <w:r w:rsidR="00380AA8" w:rsidRPr="00380AA8">
          <w:rPr>
            <w:rStyle w:val="ad"/>
            <w:noProof/>
            <w:sz w:val="22"/>
            <w:szCs w:val="22"/>
          </w:rPr>
          <w:t>2.5 Оптимальная эксплуатация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_Toc207790762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8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3" w:history="1">
        <w:r w:rsidR="00380AA8" w:rsidRPr="00380AA8">
          <w:rPr>
            <w:rStyle w:val="ad"/>
            <w:noProof/>
            <w:sz w:val="22"/>
            <w:szCs w:val="22"/>
          </w:rPr>
          <w:t>2.6 Маркировка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_Toc207790763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9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4" w:history="1">
        <w:r w:rsidR="00380AA8" w:rsidRPr="00380AA8">
          <w:rPr>
            <w:rStyle w:val="ad"/>
            <w:noProof/>
            <w:sz w:val="22"/>
            <w:szCs w:val="22"/>
          </w:rPr>
          <w:t>3. КОМПЛЕКТНОСТЬ ПОСТАВКИ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_Toc207790764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9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5" w:history="1">
        <w:r w:rsidR="00380AA8" w:rsidRPr="00380AA8">
          <w:rPr>
            <w:rStyle w:val="ad"/>
            <w:noProof/>
            <w:sz w:val="22"/>
            <w:szCs w:val="22"/>
          </w:rPr>
          <w:t>4. ЧЕРТЕЖ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_Toc207790765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10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6" w:history="1">
        <w:r w:rsidR="00380AA8" w:rsidRPr="00380AA8">
          <w:rPr>
            <w:rStyle w:val="ad"/>
            <w:noProof/>
            <w:sz w:val="22"/>
            <w:szCs w:val="22"/>
          </w:rPr>
          <w:t>4.1 Чертеж изделия с основными габаритными и монтажными размерами представлен на рисунке 3.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_Toc207790766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10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7" w:history="1">
        <w:r w:rsidR="00380AA8" w:rsidRPr="00380AA8">
          <w:rPr>
            <w:rStyle w:val="ad"/>
            <w:noProof/>
            <w:sz w:val="22"/>
            <w:szCs w:val="22"/>
          </w:rPr>
          <w:t>5. ГАРАНТИИ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_Toc207790767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11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8" w:history="1">
        <w:r w:rsidR="00380AA8" w:rsidRPr="00380AA8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_Toc207790768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12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69" w:history="1">
        <w:r w:rsidR="00380AA8" w:rsidRPr="00380AA8">
          <w:rPr>
            <w:rStyle w:val="ad"/>
            <w:noProof/>
            <w:sz w:val="22"/>
            <w:szCs w:val="22"/>
          </w:rPr>
          <w:t>7. СВИДЕТЕЛЬСТВО О ПРИЕМКЕ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_Toc207790769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13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0" w:history="1">
        <w:r w:rsidR="00380AA8" w:rsidRPr="00380AA8">
          <w:rPr>
            <w:rStyle w:val="ad"/>
            <w:noProof/>
            <w:sz w:val="22"/>
            <w:szCs w:val="22"/>
          </w:rPr>
          <w:t>8. КОНСЕРВАЦИЯ</w:t>
        </w:r>
        <w:r w:rsidR="00380AA8" w:rsidRPr="00380AA8">
          <w:rPr>
            <w:rStyle w:val="ad"/>
            <w:noProof/>
            <w:sz w:val="22"/>
            <w:szCs w:val="22"/>
            <w:lang w:val="en-US"/>
          </w:rPr>
          <w:t>*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_Toc207790770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14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1" w:history="1">
        <w:r w:rsidR="00380AA8" w:rsidRPr="00380AA8">
          <w:rPr>
            <w:rStyle w:val="ad"/>
            <w:noProof/>
            <w:sz w:val="22"/>
            <w:szCs w:val="22"/>
          </w:rPr>
          <w:t>9. СВЕДЕНИЯ ОБ УТИЛИЗАЦИИ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_Toc207790771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15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2" w:history="1">
        <w:r w:rsidR="00380AA8" w:rsidRPr="00380AA8">
          <w:rPr>
            <w:rStyle w:val="ad"/>
            <w:noProof/>
            <w:sz w:val="22"/>
            <w:szCs w:val="22"/>
          </w:rPr>
          <w:t>10. Требования безопасности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_Toc207790772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15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3" w:history="1">
        <w:r w:rsidR="00380AA8" w:rsidRPr="00380AA8">
          <w:rPr>
            <w:rStyle w:val="ad"/>
            <w:noProof/>
            <w:sz w:val="22"/>
            <w:szCs w:val="22"/>
          </w:rPr>
          <w:t>10.1 Общие требования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_Toc207790773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17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4" w:history="1">
        <w:r w:rsidR="00380AA8" w:rsidRPr="00380AA8">
          <w:rPr>
            <w:rStyle w:val="ad"/>
            <w:noProof/>
            <w:sz w:val="22"/>
            <w:szCs w:val="22"/>
          </w:rPr>
          <w:t>11. ПРИЕМ И ПЕРЕДАЧА ИЗДЕЛИЯ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_Toc207790774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18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5" w:history="1">
        <w:r w:rsidR="00380AA8" w:rsidRPr="00380AA8">
          <w:rPr>
            <w:rStyle w:val="ad"/>
            <w:noProof/>
            <w:sz w:val="22"/>
            <w:szCs w:val="22"/>
          </w:rPr>
          <w:t>12. УЧЕТ РАБОТЫ ИЗДЕЛИЯ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_Toc207790775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19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6" w:history="1">
        <w:r w:rsidR="00380AA8" w:rsidRPr="00380AA8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_Toc207790776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20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7" w:history="1">
        <w:r w:rsidR="00380AA8" w:rsidRPr="00380AA8">
          <w:rPr>
            <w:rStyle w:val="ad"/>
            <w:noProof/>
            <w:sz w:val="22"/>
            <w:szCs w:val="22"/>
          </w:rPr>
          <w:t>14. РАБОТЫ ПРИ ЭКСПЛУАТАЦИИ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_Toc207790777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21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8" w:history="1">
        <w:r w:rsidR="00380AA8" w:rsidRPr="00380AA8">
          <w:rPr>
            <w:rStyle w:val="ad"/>
            <w:noProof/>
            <w:sz w:val="22"/>
            <w:szCs w:val="22"/>
          </w:rPr>
          <w:t>14.1 Учет выполнения работ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_Toc207790778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21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79" w:history="1">
        <w:r w:rsidR="00380AA8" w:rsidRPr="00380AA8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_Toc207790779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22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0" w:history="1">
        <w:r w:rsidR="00380AA8" w:rsidRPr="00380AA8">
          <w:rPr>
            <w:rStyle w:val="ad"/>
            <w:noProof/>
            <w:sz w:val="22"/>
            <w:szCs w:val="22"/>
          </w:rPr>
          <w:t>14.3 Периодический контроль основных характеристик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_Toc207790780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23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1" w:history="1">
        <w:r w:rsidR="00380AA8" w:rsidRPr="00380AA8">
          <w:rPr>
            <w:rStyle w:val="ad"/>
            <w:noProof/>
            <w:sz w:val="22"/>
            <w:szCs w:val="22"/>
          </w:rPr>
          <w:t>14.4 Поверка (калибровка) средств измерения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_Toc207790781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24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2" w:history="1">
        <w:r w:rsidR="00380AA8" w:rsidRPr="00380AA8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_Toc207790782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25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3" w:history="1">
        <w:r w:rsidR="00380AA8" w:rsidRPr="00380AA8">
          <w:rPr>
            <w:rStyle w:val="ad"/>
            <w:noProof/>
            <w:sz w:val="22"/>
            <w:szCs w:val="22"/>
          </w:rPr>
          <w:t>16. ТРАНСПОРТИРОВКА И ХРАНЕНИЕ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_Toc207790783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29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4" w:history="1">
        <w:r w:rsidR="00380AA8" w:rsidRPr="00380AA8">
          <w:rPr>
            <w:rStyle w:val="ad"/>
            <w:noProof/>
            <w:sz w:val="22"/>
            <w:szCs w:val="22"/>
          </w:rPr>
          <w:t>16.1 Транспортировка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_Toc207790784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29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5" w:history="1">
        <w:r w:rsidR="00380AA8" w:rsidRPr="00380AA8">
          <w:rPr>
            <w:rStyle w:val="ad"/>
            <w:noProof/>
            <w:sz w:val="22"/>
            <w:szCs w:val="22"/>
          </w:rPr>
          <w:t>16.2 Хранение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_Toc207790785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30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6" w:history="1">
        <w:r w:rsidR="00380AA8" w:rsidRPr="00380AA8">
          <w:rPr>
            <w:rStyle w:val="ad"/>
            <w:noProof/>
            <w:sz w:val="22"/>
            <w:szCs w:val="22"/>
          </w:rPr>
          <w:t>17. РЕМОНТ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_Toc207790786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31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7" w:history="1">
        <w:r w:rsidR="00380AA8" w:rsidRPr="00380AA8">
          <w:rPr>
            <w:rStyle w:val="ad"/>
            <w:noProof/>
            <w:sz w:val="22"/>
            <w:szCs w:val="22"/>
          </w:rPr>
          <w:t>18. СВЕДЕНИЯ О РЕКЛАМАЦИЯХ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_Toc207790787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32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P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8" w:history="1">
        <w:r w:rsidR="00380AA8" w:rsidRPr="00380AA8">
          <w:rPr>
            <w:rStyle w:val="ad"/>
            <w:noProof/>
            <w:sz w:val="22"/>
            <w:szCs w:val="22"/>
          </w:rPr>
          <w:t>19. ОСОБЫЕ ОТМЕТКИ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_Toc207790788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33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380AA8" w:rsidRDefault="00692E8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90789" w:history="1">
        <w:r w:rsidR="00380AA8" w:rsidRPr="00380AA8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380AA8" w:rsidRPr="00380AA8">
          <w:rPr>
            <w:noProof/>
            <w:webHidden/>
            <w:sz w:val="22"/>
            <w:szCs w:val="22"/>
          </w:rPr>
          <w:tab/>
        </w:r>
        <w:r w:rsidR="00380AA8" w:rsidRPr="00380AA8">
          <w:rPr>
            <w:noProof/>
            <w:webHidden/>
            <w:sz w:val="22"/>
            <w:szCs w:val="22"/>
          </w:rPr>
          <w:fldChar w:fldCharType="begin"/>
        </w:r>
        <w:r w:rsidR="00380AA8" w:rsidRPr="00380AA8">
          <w:rPr>
            <w:noProof/>
            <w:webHidden/>
            <w:sz w:val="22"/>
            <w:szCs w:val="22"/>
          </w:rPr>
          <w:instrText xml:space="preserve"> PAGEREF _Toc207790789 \h </w:instrText>
        </w:r>
        <w:r w:rsidR="00380AA8" w:rsidRPr="00380AA8">
          <w:rPr>
            <w:noProof/>
            <w:webHidden/>
            <w:sz w:val="22"/>
            <w:szCs w:val="22"/>
          </w:rPr>
        </w:r>
        <w:r w:rsidR="00380AA8" w:rsidRPr="00380AA8">
          <w:rPr>
            <w:noProof/>
            <w:webHidden/>
            <w:sz w:val="22"/>
            <w:szCs w:val="22"/>
          </w:rPr>
          <w:fldChar w:fldCharType="separate"/>
        </w:r>
        <w:r w:rsidR="00380AA8" w:rsidRPr="00380AA8">
          <w:rPr>
            <w:noProof/>
            <w:webHidden/>
            <w:sz w:val="22"/>
            <w:szCs w:val="22"/>
          </w:rPr>
          <w:t>34</w:t>
        </w:r>
        <w:r w:rsidR="00380AA8" w:rsidRPr="00380AA8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07158">
      <w:pPr>
        <w:pStyle w:val="21"/>
        <w:spacing w:line="240" w:lineRule="auto"/>
        <w:ind w:firstLine="142"/>
      </w:pPr>
      <w:r w:rsidRPr="00107158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107158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077907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>вн</w:t>
      </w:r>
      <w:r w:rsidR="00D540D8">
        <w:rPr>
          <w:sz w:val="22"/>
          <w:szCs w:val="22"/>
        </w:rPr>
        <w:t>утреннего блока канального типа, высоконапорного,</w:t>
      </w:r>
      <w:r w:rsidR="000F733E">
        <w:rPr>
          <w:sz w:val="22"/>
          <w:szCs w:val="22"/>
        </w:rPr>
        <w:t xml:space="preserve">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107158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077907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031021" w:rsidRDefault="0003102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71"/>
      </w:tblGrid>
      <w:tr w:rsidR="00200C8E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03102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A77DBE" w:rsidP="00A77DBE">
            <w:pPr>
              <w:jc w:val="center"/>
              <w:rPr>
                <w:sz w:val="22"/>
                <w:szCs w:val="22"/>
              </w:rPr>
            </w:pPr>
            <w:r w:rsidRPr="00A77DBE">
              <w:rPr>
                <w:sz w:val="22"/>
                <w:szCs w:val="22"/>
              </w:rPr>
              <w:t>RPIH-4.0FSR1E, RPIH-5.0FSR1E, RPIH-6.0FSR1E</w:t>
            </w:r>
          </w:p>
        </w:tc>
      </w:tr>
      <w:tr w:rsidR="006A3296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A77DBE" w:rsidP="00297FD5">
            <w:pPr>
              <w:jc w:val="center"/>
              <w:rPr>
                <w:sz w:val="22"/>
                <w:szCs w:val="22"/>
              </w:rPr>
            </w:pPr>
            <w:r w:rsidRPr="00A77DBE">
              <w:rPr>
                <w:sz w:val="22"/>
                <w:szCs w:val="22"/>
              </w:rPr>
              <w:t>RPIH-4.0FSR1E, RPIH-5.0FSR1E, RPIH-6.0FSR1E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31021" w:rsidRPr="0029731C" w:rsidRDefault="00031021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031021" w:rsidRPr="009D7031" w:rsidRDefault="00031021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031021" w:rsidRPr="00CC2C20" w:rsidRDefault="00351A05" w:rsidP="002C5A9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C5A9B">
              <w:rPr>
                <w:sz w:val="22"/>
                <w:szCs w:val="22"/>
              </w:rPr>
              <w:t>5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194420" w:rsidP="000310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31021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31021" w:rsidRPr="00CC2C20" w:rsidRDefault="00194420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31021" w:rsidRPr="00CC2C20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031021" w:rsidRPr="00692E8B" w:rsidRDefault="00031021" w:rsidP="00031021">
            <w:pPr>
              <w:jc w:val="center"/>
              <w:rPr>
                <w:sz w:val="22"/>
                <w:szCs w:val="22"/>
              </w:rPr>
            </w:pPr>
            <w:r w:rsidRPr="00692E8B">
              <w:rPr>
                <w:sz w:val="22"/>
                <w:szCs w:val="22"/>
              </w:rPr>
              <w:t xml:space="preserve">Информация о подтверждении соответствия  </w:t>
            </w:r>
            <w:r w:rsidR="002C5A9B" w:rsidRPr="00692E8B">
              <w:rPr>
                <w:sz w:val="22"/>
                <w:szCs w:val="22"/>
              </w:rPr>
              <w:t>ЕАЭС N RU Д-IT.РА02.В.17050/25 (срок действия с 21.02.2025 до 20.02.2030)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692E8B" w:rsidRPr="00692E8B" w:rsidTr="00D263FB">
              <w:tc>
                <w:tcPr>
                  <w:tcW w:w="1868" w:type="dxa"/>
                  <w:shd w:val="clear" w:color="auto" w:fill="auto"/>
                </w:tcPr>
                <w:p w:rsidR="00031021" w:rsidRPr="00692E8B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692E8B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031021" w:rsidRPr="00692E8B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692E8B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031021" w:rsidRPr="00A52243" w:rsidTr="00D263FB">
              <w:tc>
                <w:tcPr>
                  <w:tcW w:w="1868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</w:p>
        </w:tc>
      </w:tr>
      <w:tr w:rsidR="00031021" w:rsidRPr="00692E8B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F14EEC" w:rsidRDefault="00031021" w:rsidP="000310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031021" w:rsidRPr="00D263FB" w:rsidRDefault="00031021" w:rsidP="00A77DBE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031021" w:rsidRPr="00692E8B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692E8B" w:rsidRDefault="00692E8B" w:rsidP="00692E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92E8B" w:rsidRPr="00BF0AAC" w:rsidRDefault="00692E8B" w:rsidP="00692E8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031021" w:rsidRPr="00692E8B" w:rsidRDefault="00692E8B" w:rsidP="00692E8B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Pr="00692E8B" w:rsidRDefault="00866216" w:rsidP="00200C8E">
      <w:pPr>
        <w:jc w:val="center"/>
        <w:rPr>
          <w:b/>
          <w:szCs w:val="28"/>
          <w:lang w:val="en-US"/>
        </w:rPr>
      </w:pPr>
    </w:p>
    <w:p w:rsidR="00866216" w:rsidRDefault="00866216" w:rsidP="00200C8E">
      <w:pPr>
        <w:jc w:val="center"/>
        <w:rPr>
          <w:b/>
          <w:szCs w:val="28"/>
          <w:lang w:val="en-US"/>
        </w:rPr>
      </w:pPr>
    </w:p>
    <w:p w:rsidR="00692E8B" w:rsidRPr="00692E8B" w:rsidRDefault="00692E8B" w:rsidP="00200C8E">
      <w:pPr>
        <w:jc w:val="center"/>
        <w:rPr>
          <w:b/>
          <w:szCs w:val="28"/>
          <w:lang w:val="en-US"/>
        </w:rPr>
      </w:pPr>
      <w:bookmarkStart w:id="5" w:name="_GoBack"/>
      <w:bookmarkEnd w:id="5"/>
    </w:p>
    <w:p w:rsidR="00866216" w:rsidRPr="00692E8B" w:rsidRDefault="00866216" w:rsidP="00200C8E">
      <w:pPr>
        <w:jc w:val="center"/>
        <w:rPr>
          <w:b/>
          <w:szCs w:val="28"/>
          <w:lang w:val="en-US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="00107158" w:rsidRPr="00D263FB">
        <w:rPr>
          <w:b/>
          <w:szCs w:val="28"/>
        </w:rPr>
        <w:t>ОСНОВНЫЕ ТЕХНИЧЕСКИЕ ДАННЫЕ</w:t>
      </w:r>
      <w:bookmarkEnd w:id="6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20779075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71E3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1860"/>
        <w:gridCol w:w="937"/>
        <w:gridCol w:w="1592"/>
        <w:gridCol w:w="1592"/>
        <w:gridCol w:w="1592"/>
      </w:tblGrid>
      <w:tr w:rsidR="00F91F36" w:rsidRPr="00AD1C4D" w:rsidTr="00561DC4">
        <w:trPr>
          <w:trHeight w:val="159"/>
          <w:jc w:val="center"/>
        </w:trPr>
        <w:tc>
          <w:tcPr>
            <w:tcW w:w="4063" w:type="dxa"/>
            <w:gridSpan w:val="2"/>
            <w:vAlign w:val="center"/>
          </w:tcPr>
          <w:p w:rsidR="00F91F36" w:rsidRPr="00031021" w:rsidRDefault="00F91F36" w:rsidP="00A77DBE">
            <w:pPr>
              <w:ind w:right="-99"/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37" w:type="dxa"/>
            <w:vAlign w:val="center"/>
          </w:tcPr>
          <w:p w:rsidR="00F91F36" w:rsidRPr="00A77DBE" w:rsidRDefault="00F91F36" w:rsidP="00A77DBE">
            <w:pPr>
              <w:ind w:left="-103" w:right="-101"/>
              <w:jc w:val="center"/>
              <w:rPr>
                <w:b/>
                <w:sz w:val="22"/>
                <w:szCs w:val="22"/>
                <w:lang w:val="en-US"/>
              </w:rPr>
            </w:pPr>
            <w:r w:rsidRPr="00031021">
              <w:rPr>
                <w:b/>
                <w:sz w:val="22"/>
                <w:szCs w:val="22"/>
              </w:rPr>
              <w:t>Ед</w:t>
            </w:r>
            <w:r w:rsidRPr="00A77DBE">
              <w:rPr>
                <w:b/>
                <w:sz w:val="22"/>
                <w:szCs w:val="22"/>
              </w:rPr>
              <w:t>.</w:t>
            </w:r>
            <w:r w:rsidRPr="00031021">
              <w:rPr>
                <w:b/>
                <w:sz w:val="22"/>
                <w:szCs w:val="22"/>
              </w:rPr>
              <w:t xml:space="preserve"> изм</w:t>
            </w:r>
            <w:r>
              <w:rPr>
                <w:b/>
                <w:sz w:val="22"/>
                <w:szCs w:val="22"/>
                <w:lang w:val="en-US"/>
              </w:rPr>
              <w:t>.</w:t>
            </w:r>
          </w:p>
        </w:tc>
        <w:tc>
          <w:tcPr>
            <w:tcW w:w="4776" w:type="dxa"/>
            <w:gridSpan w:val="3"/>
            <w:vAlign w:val="center"/>
          </w:tcPr>
          <w:p w:rsidR="00F91F36" w:rsidRPr="00031021" w:rsidRDefault="00F91F36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Значение</w:t>
            </w:r>
          </w:p>
        </w:tc>
      </w:tr>
      <w:tr w:rsidR="00F91F36" w:rsidRPr="00AD1C4D" w:rsidTr="00561DC4">
        <w:trPr>
          <w:trHeight w:val="159"/>
          <w:jc w:val="center"/>
        </w:trPr>
        <w:tc>
          <w:tcPr>
            <w:tcW w:w="4063" w:type="dxa"/>
            <w:gridSpan w:val="2"/>
            <w:vAlign w:val="center"/>
          </w:tcPr>
          <w:p w:rsidR="00F91F36" w:rsidRPr="00031021" w:rsidRDefault="00F91F36" w:rsidP="00A77DBE">
            <w:pPr>
              <w:ind w:right="-9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7" w:type="dxa"/>
            <w:vAlign w:val="center"/>
          </w:tcPr>
          <w:p w:rsidR="00F91F36" w:rsidRPr="00031021" w:rsidRDefault="00F91F36" w:rsidP="00A77DBE">
            <w:pPr>
              <w:ind w:left="-103" w:right="-10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:rsidR="00F91F36" w:rsidRPr="00031021" w:rsidRDefault="00F91F36" w:rsidP="00F91F36">
            <w:pPr>
              <w:ind w:left="-148" w:right="-169"/>
              <w:jc w:val="center"/>
              <w:rPr>
                <w:b/>
                <w:sz w:val="22"/>
                <w:szCs w:val="22"/>
              </w:rPr>
            </w:pPr>
            <w:r w:rsidRPr="00A77DBE">
              <w:rPr>
                <w:sz w:val="22"/>
                <w:szCs w:val="22"/>
              </w:rPr>
              <w:t>RPIH-4.0FSR1E</w:t>
            </w:r>
          </w:p>
        </w:tc>
        <w:tc>
          <w:tcPr>
            <w:tcW w:w="1592" w:type="dxa"/>
            <w:vAlign w:val="center"/>
          </w:tcPr>
          <w:p w:rsidR="00F91F36" w:rsidRPr="00031021" w:rsidRDefault="00F91F36" w:rsidP="00F91F36">
            <w:pPr>
              <w:ind w:left="-181" w:right="-136"/>
              <w:jc w:val="center"/>
              <w:rPr>
                <w:b/>
                <w:sz w:val="22"/>
                <w:szCs w:val="22"/>
              </w:rPr>
            </w:pPr>
            <w:r w:rsidRPr="00A77DBE">
              <w:rPr>
                <w:sz w:val="22"/>
                <w:szCs w:val="22"/>
              </w:rPr>
              <w:t>RPIH-5.0FSR1E</w:t>
            </w:r>
          </w:p>
        </w:tc>
        <w:tc>
          <w:tcPr>
            <w:tcW w:w="1592" w:type="dxa"/>
            <w:vAlign w:val="center"/>
          </w:tcPr>
          <w:p w:rsidR="00F91F36" w:rsidRPr="00031021" w:rsidRDefault="00F91F36" w:rsidP="00F91F36">
            <w:pPr>
              <w:ind w:left="-72" w:right="-101"/>
              <w:jc w:val="center"/>
              <w:rPr>
                <w:b/>
                <w:sz w:val="22"/>
                <w:szCs w:val="22"/>
              </w:rPr>
            </w:pPr>
            <w:r w:rsidRPr="00A77DBE">
              <w:rPr>
                <w:sz w:val="22"/>
                <w:szCs w:val="22"/>
              </w:rPr>
              <w:t>RPIH-6.0FSR1E</w:t>
            </w:r>
          </w:p>
        </w:tc>
      </w:tr>
      <w:tr w:rsidR="00561DC4" w:rsidRPr="00AD1C4D" w:rsidTr="00561DC4">
        <w:trPr>
          <w:trHeight w:val="159"/>
          <w:jc w:val="center"/>
        </w:trPr>
        <w:tc>
          <w:tcPr>
            <w:tcW w:w="2203" w:type="dxa"/>
            <w:vMerge w:val="restart"/>
            <w:vAlign w:val="center"/>
          </w:tcPr>
          <w:p w:rsidR="00561DC4" w:rsidRPr="00AD1C4D" w:rsidRDefault="00561DC4" w:rsidP="00561DC4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860" w:type="dxa"/>
            <w:vAlign w:val="center"/>
          </w:tcPr>
          <w:p w:rsidR="00561DC4" w:rsidRPr="0001459B" w:rsidRDefault="00561DC4" w:rsidP="00561DC4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37" w:type="dxa"/>
            <w:vMerge w:val="restart"/>
            <w:vAlign w:val="center"/>
          </w:tcPr>
          <w:p w:rsidR="00561DC4" w:rsidRPr="00AD1C4D" w:rsidRDefault="00561DC4" w:rsidP="00561DC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1592" w:type="dxa"/>
            <w:vAlign w:val="center"/>
          </w:tcPr>
          <w:p w:rsidR="00561DC4" w:rsidRPr="00561DC4" w:rsidRDefault="00561DC4" w:rsidP="00561D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592" w:type="dxa"/>
            <w:vAlign w:val="center"/>
          </w:tcPr>
          <w:p w:rsidR="00561DC4" w:rsidRPr="00DA6454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12.5/14.0</w:t>
            </w:r>
          </w:p>
        </w:tc>
        <w:tc>
          <w:tcPr>
            <w:tcW w:w="1592" w:type="dxa"/>
            <w:vAlign w:val="center"/>
          </w:tcPr>
          <w:p w:rsidR="00561DC4" w:rsidRPr="00DA6454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.0</w:t>
            </w:r>
          </w:p>
        </w:tc>
      </w:tr>
      <w:tr w:rsidR="00561DC4" w:rsidRPr="00AD1C4D" w:rsidTr="00561DC4">
        <w:trPr>
          <w:trHeight w:val="159"/>
          <w:jc w:val="center"/>
        </w:trPr>
        <w:tc>
          <w:tcPr>
            <w:tcW w:w="2203" w:type="dxa"/>
            <w:vMerge/>
            <w:vAlign w:val="center"/>
          </w:tcPr>
          <w:p w:rsidR="00561DC4" w:rsidRDefault="00561DC4" w:rsidP="00561DC4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:rsidR="00561DC4" w:rsidRPr="0001459B" w:rsidRDefault="00561DC4" w:rsidP="00561DC4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37" w:type="dxa"/>
            <w:vMerge/>
            <w:vAlign w:val="center"/>
          </w:tcPr>
          <w:p w:rsidR="00561DC4" w:rsidRPr="00AD1C4D" w:rsidRDefault="00561DC4" w:rsidP="00561D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:rsidR="00561DC4" w:rsidRPr="00561DC4" w:rsidRDefault="00561DC4" w:rsidP="00561D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92" w:type="dxa"/>
            <w:vAlign w:val="center"/>
          </w:tcPr>
          <w:p w:rsidR="00561DC4" w:rsidRPr="00D72480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14.0/16.0</w:t>
            </w:r>
          </w:p>
        </w:tc>
        <w:tc>
          <w:tcPr>
            <w:tcW w:w="1592" w:type="dxa"/>
            <w:vAlign w:val="center"/>
          </w:tcPr>
          <w:p w:rsidR="00561DC4" w:rsidRPr="00D72480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.0/1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</w:p>
        </w:tc>
      </w:tr>
      <w:tr w:rsidR="00561DC4" w:rsidRPr="00AD1C4D" w:rsidTr="00561DC4">
        <w:trPr>
          <w:trHeight w:val="159"/>
          <w:jc w:val="center"/>
        </w:trPr>
        <w:tc>
          <w:tcPr>
            <w:tcW w:w="2203" w:type="dxa"/>
            <w:vAlign w:val="center"/>
          </w:tcPr>
          <w:p w:rsidR="00561DC4" w:rsidRPr="00561DC4" w:rsidRDefault="00561DC4" w:rsidP="00A77DBE">
            <w:pPr>
              <w:ind w:right="-9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Расход воздуха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AC0300">
              <w:rPr>
                <w:sz w:val="22"/>
                <w:szCs w:val="22"/>
              </w:rPr>
              <w:t xml:space="preserve">(SP00) 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60" w:type="dxa"/>
            <w:vAlign w:val="center"/>
          </w:tcPr>
          <w:p w:rsidR="00561DC4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561DC4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37" w:type="dxa"/>
            <w:vAlign w:val="center"/>
          </w:tcPr>
          <w:p w:rsidR="00561DC4" w:rsidRPr="00135C40" w:rsidRDefault="00561DC4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592" w:type="dxa"/>
            <w:vAlign w:val="center"/>
          </w:tcPr>
          <w:p w:rsidR="00561DC4" w:rsidRPr="00482A3A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  <w:r w:rsidRPr="00AC0300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1,5</w:t>
            </w:r>
            <w:r w:rsidRPr="00AC0300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184" w:type="dxa"/>
            <w:gridSpan w:val="2"/>
            <w:vAlign w:val="center"/>
          </w:tcPr>
          <w:p w:rsidR="00561DC4" w:rsidRPr="00AC0300" w:rsidRDefault="00561DC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32/34/36</w:t>
            </w:r>
          </w:p>
        </w:tc>
      </w:tr>
      <w:tr w:rsidR="00F667F3" w:rsidRPr="00AD1C4D" w:rsidTr="007629E9">
        <w:trPr>
          <w:trHeight w:val="159"/>
          <w:jc w:val="center"/>
        </w:trPr>
        <w:tc>
          <w:tcPr>
            <w:tcW w:w="2203" w:type="dxa"/>
            <w:vAlign w:val="center"/>
          </w:tcPr>
          <w:p w:rsidR="00F667F3" w:rsidRPr="007438E6" w:rsidRDefault="00F667F3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860" w:type="dxa"/>
            <w:vAlign w:val="center"/>
          </w:tcPr>
          <w:p w:rsidR="00F667F3" w:rsidRDefault="00F667F3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F667F3" w:rsidRPr="007438E6" w:rsidRDefault="00F667F3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37" w:type="dxa"/>
            <w:vAlign w:val="center"/>
          </w:tcPr>
          <w:p w:rsidR="00F667F3" w:rsidRPr="00AD1C4D" w:rsidRDefault="00F667F3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4776" w:type="dxa"/>
            <w:gridSpan w:val="3"/>
            <w:vAlign w:val="center"/>
          </w:tcPr>
          <w:p w:rsidR="00F667F3" w:rsidRDefault="00F667F3" w:rsidP="00F667F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</w:t>
            </w:r>
            <w:r>
              <w:rPr>
                <w:sz w:val="22"/>
                <w:szCs w:val="22"/>
              </w:rPr>
              <w:t xml:space="preserve"> (0-</w:t>
            </w:r>
            <w:r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</w:rPr>
              <w:t>0)</w:t>
            </w:r>
          </w:p>
        </w:tc>
      </w:tr>
      <w:tr w:rsidR="00561DC4" w:rsidRPr="00AD1C4D" w:rsidTr="00561DC4">
        <w:trPr>
          <w:jc w:val="center"/>
        </w:trPr>
        <w:tc>
          <w:tcPr>
            <w:tcW w:w="2203" w:type="dxa"/>
            <w:vAlign w:val="center"/>
          </w:tcPr>
          <w:p w:rsidR="00561DC4" w:rsidRPr="00E4197E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860" w:type="dxa"/>
            <w:vAlign w:val="center"/>
          </w:tcPr>
          <w:p w:rsidR="00561DC4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561DC4" w:rsidRPr="00E4197E" w:rsidRDefault="00561DC4" w:rsidP="00561DC4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L/M/H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37" w:type="dxa"/>
            <w:vAlign w:val="center"/>
          </w:tcPr>
          <w:p w:rsidR="00561DC4" w:rsidRPr="00E4197E" w:rsidRDefault="00561DC4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1592" w:type="dxa"/>
            <w:vAlign w:val="center"/>
          </w:tcPr>
          <w:p w:rsidR="00561DC4" w:rsidRPr="00AD1C4D" w:rsidRDefault="00561DC4" w:rsidP="00561D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35/38/39</w:t>
            </w:r>
          </w:p>
        </w:tc>
        <w:tc>
          <w:tcPr>
            <w:tcW w:w="3184" w:type="dxa"/>
            <w:gridSpan w:val="2"/>
            <w:vAlign w:val="center"/>
          </w:tcPr>
          <w:p w:rsidR="00561DC4" w:rsidRDefault="00561DC4" w:rsidP="00561D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36/38/40</w:t>
            </w:r>
          </w:p>
        </w:tc>
      </w:tr>
      <w:tr w:rsidR="00561DC4" w:rsidRPr="00AD1C4D" w:rsidTr="00561DC4">
        <w:trPr>
          <w:jc w:val="center"/>
        </w:trPr>
        <w:tc>
          <w:tcPr>
            <w:tcW w:w="2203" w:type="dxa"/>
            <w:vAlign w:val="center"/>
          </w:tcPr>
          <w:p w:rsidR="00561DC4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1860" w:type="dxa"/>
            <w:vAlign w:val="center"/>
          </w:tcPr>
          <w:p w:rsidR="00561DC4" w:rsidRDefault="00561DC4" w:rsidP="00F91F36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37" w:type="dxa"/>
            <w:vAlign w:val="center"/>
          </w:tcPr>
          <w:p w:rsidR="00561DC4" w:rsidRPr="00135C40" w:rsidRDefault="00561DC4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1592" w:type="dxa"/>
            <w:vAlign w:val="center"/>
          </w:tcPr>
          <w:p w:rsidR="00561DC4" w:rsidRPr="00561DC4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3184" w:type="dxa"/>
            <w:gridSpan w:val="2"/>
            <w:vAlign w:val="center"/>
          </w:tcPr>
          <w:p w:rsidR="00561DC4" w:rsidRDefault="00561DC4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561DC4" w:rsidRPr="00AD1C4D" w:rsidTr="00561DC4">
        <w:trPr>
          <w:jc w:val="center"/>
        </w:trPr>
        <w:tc>
          <w:tcPr>
            <w:tcW w:w="2203" w:type="dxa"/>
            <w:vAlign w:val="center"/>
          </w:tcPr>
          <w:p w:rsidR="00561DC4" w:rsidRPr="00E4197E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60" w:type="dxa"/>
            <w:vAlign w:val="center"/>
          </w:tcPr>
          <w:p w:rsidR="00561DC4" w:rsidRPr="00E4197E" w:rsidRDefault="00561DC4" w:rsidP="00F91F36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37" w:type="dxa"/>
            <w:vAlign w:val="center"/>
          </w:tcPr>
          <w:p w:rsidR="00561DC4" w:rsidRPr="00135C40" w:rsidRDefault="00561DC4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1592" w:type="dxa"/>
            <w:vAlign w:val="center"/>
          </w:tcPr>
          <w:p w:rsidR="00561DC4" w:rsidRPr="00135C40" w:rsidRDefault="00561DC4" w:rsidP="00561D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84" w:type="dxa"/>
            <w:gridSpan w:val="2"/>
            <w:vAlign w:val="center"/>
          </w:tcPr>
          <w:p w:rsidR="00561DC4" w:rsidRDefault="00561DC4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561DC4" w:rsidRPr="00AD1C4D" w:rsidTr="00561DC4">
        <w:trPr>
          <w:trHeight w:val="159"/>
          <w:jc w:val="center"/>
        </w:trPr>
        <w:tc>
          <w:tcPr>
            <w:tcW w:w="2203" w:type="dxa"/>
            <w:vMerge w:val="restart"/>
            <w:vAlign w:val="center"/>
          </w:tcPr>
          <w:p w:rsidR="00561DC4" w:rsidRPr="00E4197E" w:rsidRDefault="00561DC4" w:rsidP="00A77DBE">
            <w:pPr>
              <w:ind w:right="-99"/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60" w:type="dxa"/>
            <w:vAlign w:val="center"/>
          </w:tcPr>
          <w:p w:rsidR="00561DC4" w:rsidRPr="00E4197E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37" w:type="dxa"/>
            <w:vMerge w:val="restart"/>
            <w:vAlign w:val="center"/>
          </w:tcPr>
          <w:p w:rsidR="00561DC4" w:rsidRPr="00B54A67" w:rsidRDefault="00561DC4" w:rsidP="009D7E8E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561DC4" w:rsidRPr="00135C40" w:rsidRDefault="00561DC4" w:rsidP="009D7E8E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561DC4" w:rsidRPr="00AD1C4D" w:rsidTr="00561DC4">
        <w:trPr>
          <w:trHeight w:val="159"/>
          <w:jc w:val="center"/>
        </w:trPr>
        <w:tc>
          <w:tcPr>
            <w:tcW w:w="2203" w:type="dxa"/>
            <w:vMerge/>
            <w:vAlign w:val="center"/>
          </w:tcPr>
          <w:p w:rsidR="00561DC4" w:rsidRPr="00FD6217" w:rsidRDefault="00561DC4" w:rsidP="00A77DBE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:rsidR="00561DC4" w:rsidRPr="00FD6217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37" w:type="dxa"/>
            <w:vMerge/>
            <w:vAlign w:val="center"/>
          </w:tcPr>
          <w:p w:rsidR="00561DC4" w:rsidRPr="00135C40" w:rsidRDefault="00561DC4" w:rsidP="009D7E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F667F3" w:rsidRPr="00AD1C4D" w:rsidTr="007629E9">
        <w:trPr>
          <w:jc w:val="center"/>
        </w:trPr>
        <w:tc>
          <w:tcPr>
            <w:tcW w:w="4063" w:type="dxa"/>
            <w:gridSpan w:val="2"/>
            <w:vAlign w:val="center"/>
          </w:tcPr>
          <w:p w:rsidR="00F667F3" w:rsidRPr="00CA78AC" w:rsidRDefault="00F667F3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37" w:type="dxa"/>
            <w:vAlign w:val="center"/>
          </w:tcPr>
          <w:p w:rsidR="00F667F3" w:rsidRPr="00CA78AC" w:rsidRDefault="00F667F3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776" w:type="dxa"/>
            <w:gridSpan w:val="3"/>
            <w:vAlign w:val="center"/>
          </w:tcPr>
          <w:p w:rsidR="00F667F3" w:rsidRDefault="00F667F3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F667F3" w:rsidRPr="00AD1C4D" w:rsidTr="007629E9">
        <w:trPr>
          <w:jc w:val="center"/>
        </w:trPr>
        <w:tc>
          <w:tcPr>
            <w:tcW w:w="4063" w:type="dxa"/>
            <w:gridSpan w:val="2"/>
            <w:vAlign w:val="center"/>
          </w:tcPr>
          <w:p w:rsidR="00F667F3" w:rsidRPr="00135C40" w:rsidRDefault="00F667F3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37" w:type="dxa"/>
            <w:vAlign w:val="center"/>
          </w:tcPr>
          <w:p w:rsidR="00F667F3" w:rsidRPr="00135C40" w:rsidRDefault="00F667F3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776" w:type="dxa"/>
            <w:gridSpan w:val="3"/>
            <w:vAlign w:val="center"/>
          </w:tcPr>
          <w:p w:rsidR="00F667F3" w:rsidRDefault="00F667F3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F91F36" w:rsidRPr="00AD1C4D" w:rsidTr="00561DC4">
        <w:trPr>
          <w:jc w:val="center"/>
        </w:trPr>
        <w:tc>
          <w:tcPr>
            <w:tcW w:w="9776" w:type="dxa"/>
            <w:gridSpan w:val="6"/>
            <w:vAlign w:val="center"/>
          </w:tcPr>
          <w:p w:rsidR="00F91F36" w:rsidRPr="00AD1C4D" w:rsidRDefault="00F91F36" w:rsidP="00F91F36">
            <w:pPr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561DC4" w:rsidRPr="00AD1C4D" w:rsidTr="00561DC4">
        <w:trPr>
          <w:jc w:val="center"/>
        </w:trPr>
        <w:tc>
          <w:tcPr>
            <w:tcW w:w="4063" w:type="dxa"/>
            <w:gridSpan w:val="2"/>
            <w:vAlign w:val="center"/>
          </w:tcPr>
          <w:p w:rsidR="00561DC4" w:rsidRPr="00135C40" w:rsidRDefault="00561DC4" w:rsidP="00A77DBE">
            <w:pPr>
              <w:ind w:right="-99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37" w:type="dxa"/>
            <w:vAlign w:val="center"/>
          </w:tcPr>
          <w:p w:rsidR="00561DC4" w:rsidRPr="0001459B" w:rsidRDefault="00561DC4" w:rsidP="009D7E8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77DBE" w:rsidRPr="00AD1C4D" w:rsidTr="00561DC4">
        <w:trPr>
          <w:trHeight w:val="380"/>
          <w:jc w:val="center"/>
        </w:trPr>
        <w:tc>
          <w:tcPr>
            <w:tcW w:w="2203" w:type="dxa"/>
            <w:vAlign w:val="center"/>
          </w:tcPr>
          <w:p w:rsidR="00A77DBE" w:rsidRPr="00E4197E" w:rsidRDefault="00A77DBE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потребл. мощность</w:t>
            </w:r>
          </w:p>
        </w:tc>
        <w:tc>
          <w:tcPr>
            <w:tcW w:w="1860" w:type="dxa"/>
            <w:vAlign w:val="center"/>
          </w:tcPr>
          <w:p w:rsidR="00A77DBE" w:rsidRDefault="00A77DBE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77DBE" w:rsidRPr="00E4197E" w:rsidRDefault="00A77DBE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37" w:type="dxa"/>
            <w:vAlign w:val="center"/>
          </w:tcPr>
          <w:p w:rsidR="00A77DBE" w:rsidRPr="00E4197E" w:rsidRDefault="00A77DBE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592" w:type="dxa"/>
            <w:vAlign w:val="center"/>
          </w:tcPr>
          <w:p w:rsidR="00A77DBE" w:rsidRPr="00561DC4" w:rsidRDefault="00A77DBE" w:rsidP="00561D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561DC4">
              <w:rPr>
                <w:sz w:val="22"/>
                <w:szCs w:val="22"/>
                <w:lang w:val="en-US"/>
              </w:rPr>
              <w:t>08</w:t>
            </w:r>
          </w:p>
        </w:tc>
        <w:tc>
          <w:tcPr>
            <w:tcW w:w="1592" w:type="dxa"/>
            <w:vAlign w:val="center"/>
          </w:tcPr>
          <w:p w:rsidR="00A77DBE" w:rsidRPr="00561DC4" w:rsidRDefault="00561DC4" w:rsidP="00866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592" w:type="dxa"/>
            <w:vAlign w:val="center"/>
          </w:tcPr>
          <w:p w:rsidR="00A77DBE" w:rsidRPr="00561DC4" w:rsidRDefault="00561DC4" w:rsidP="0086688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0,11</w:t>
            </w:r>
          </w:p>
        </w:tc>
      </w:tr>
      <w:tr w:rsidR="00F91F36" w:rsidRPr="00AD1C4D" w:rsidTr="00561DC4">
        <w:trPr>
          <w:trHeight w:val="247"/>
          <w:jc w:val="center"/>
        </w:trPr>
        <w:tc>
          <w:tcPr>
            <w:tcW w:w="9776" w:type="dxa"/>
            <w:gridSpan w:val="6"/>
            <w:vAlign w:val="center"/>
          </w:tcPr>
          <w:p w:rsidR="00F91F36" w:rsidRPr="00C43D1A" w:rsidRDefault="00F91F36" w:rsidP="00F91F36">
            <w:pPr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91F36" w:rsidRPr="00AD1C4D" w:rsidTr="00561DC4">
        <w:trPr>
          <w:trHeight w:val="250"/>
          <w:jc w:val="center"/>
        </w:trPr>
        <w:tc>
          <w:tcPr>
            <w:tcW w:w="4063" w:type="dxa"/>
            <w:gridSpan w:val="2"/>
            <w:vAlign w:val="center"/>
          </w:tcPr>
          <w:p w:rsidR="00F91F36" w:rsidRDefault="00F91F36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37" w:type="dxa"/>
            <w:vAlign w:val="center"/>
          </w:tcPr>
          <w:p w:rsidR="00F91F36" w:rsidRPr="00866889" w:rsidRDefault="00F91F36" w:rsidP="00850DEB">
            <w:pPr>
              <w:jc w:val="center"/>
              <w:rPr>
                <w:sz w:val="22"/>
                <w:szCs w:val="22"/>
              </w:rPr>
            </w:pPr>
            <w:r w:rsidRPr="00866889">
              <w:rPr>
                <w:sz w:val="22"/>
                <w:szCs w:val="22"/>
              </w:rPr>
              <w:t>-</w:t>
            </w:r>
          </w:p>
        </w:tc>
        <w:tc>
          <w:tcPr>
            <w:tcW w:w="4776" w:type="dxa"/>
            <w:gridSpan w:val="3"/>
            <w:vAlign w:val="center"/>
          </w:tcPr>
          <w:p w:rsidR="00F91F36" w:rsidRPr="00294001" w:rsidRDefault="00F91F36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</w:t>
            </w:r>
            <w:r w:rsidRPr="00866889">
              <w:rPr>
                <w:sz w:val="22"/>
                <w:szCs w:val="22"/>
              </w:rPr>
              <w:t>32</w:t>
            </w:r>
          </w:p>
        </w:tc>
      </w:tr>
      <w:tr w:rsidR="00F91F36" w:rsidRPr="00AD1C4D" w:rsidTr="00561DC4">
        <w:trPr>
          <w:trHeight w:val="985"/>
          <w:jc w:val="center"/>
        </w:trPr>
        <w:tc>
          <w:tcPr>
            <w:tcW w:w="4063" w:type="dxa"/>
            <w:gridSpan w:val="2"/>
            <w:vAlign w:val="center"/>
          </w:tcPr>
          <w:p w:rsidR="00F91F36" w:rsidRDefault="00F91F36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  <w:p w:rsidR="00F91F36" w:rsidRPr="00866889" w:rsidRDefault="00F91F36" w:rsidP="00A77DBE">
            <w:pPr>
              <w:ind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937" w:type="dxa"/>
            <w:vAlign w:val="center"/>
          </w:tcPr>
          <w:p w:rsidR="00F91F36" w:rsidRPr="00866889" w:rsidRDefault="00F91F36" w:rsidP="00850DEB">
            <w:pPr>
              <w:jc w:val="center"/>
              <w:rPr>
                <w:sz w:val="22"/>
                <w:szCs w:val="22"/>
              </w:rPr>
            </w:pPr>
            <w:r w:rsidRPr="00866889">
              <w:rPr>
                <w:sz w:val="22"/>
                <w:szCs w:val="22"/>
              </w:rPr>
              <w:t>-</w:t>
            </w:r>
          </w:p>
        </w:tc>
        <w:tc>
          <w:tcPr>
            <w:tcW w:w="4776" w:type="dxa"/>
            <w:gridSpan w:val="3"/>
            <w:vAlign w:val="center"/>
          </w:tcPr>
          <w:p w:rsidR="00F91F36" w:rsidRPr="00F91F36" w:rsidRDefault="00F91F36" w:rsidP="00F91F36">
            <w:pPr>
              <w:jc w:val="center"/>
              <w:rPr>
                <w:sz w:val="22"/>
                <w:szCs w:val="22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866889">
              <w:rPr>
                <w:sz w:val="22"/>
                <w:szCs w:val="22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866889">
              <w:rPr>
                <w:sz w:val="22"/>
                <w:szCs w:val="22"/>
              </w:rPr>
              <w:t>:</w:t>
            </w:r>
            <w:r w:rsidRPr="00F91F3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6688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6688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66889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66889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194420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94420">
                <w:rPr>
                  <w:sz w:val="22"/>
                  <w:szCs w:val="22"/>
                </w:rPr>
                <w:t>-32</w:t>
              </w:r>
            </w:hyperlink>
            <w:r w:rsidRPr="00194420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194420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194420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194420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194420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94420">
                <w:rPr>
                  <w:sz w:val="22"/>
                  <w:szCs w:val="22"/>
                </w:rPr>
                <w:t>-125</w:t>
              </w:r>
            </w:hyperlink>
            <w:r w:rsidRPr="00194420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194420">
              <w:rPr>
                <w:sz w:val="22"/>
                <w:szCs w:val="22"/>
                <w:vertAlign w:val="subscript"/>
              </w:rPr>
              <w:t>3</w:t>
            </w:r>
            <w:r w:rsidRPr="00194420">
              <w:rPr>
                <w:sz w:val="22"/>
                <w:szCs w:val="22"/>
              </w:rPr>
              <w:t>)</w:t>
            </w:r>
            <w:r w:rsidRPr="00A77DBE">
              <w:rPr>
                <w:sz w:val="22"/>
                <w:szCs w:val="22"/>
              </w:rPr>
              <w:t xml:space="preserve">. </w:t>
            </w:r>
            <w:r w:rsidRPr="00294001">
              <w:rPr>
                <w:sz w:val="22"/>
                <w:szCs w:val="22"/>
                <w:lang w:val="en-US"/>
              </w:rPr>
              <w:t>R</w:t>
            </w:r>
            <w:r w:rsidRPr="00A77DBE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F91F36" w:rsidRPr="00AD1C4D" w:rsidTr="00561DC4">
        <w:trPr>
          <w:trHeight w:val="296"/>
          <w:jc w:val="center"/>
        </w:trPr>
        <w:tc>
          <w:tcPr>
            <w:tcW w:w="4063" w:type="dxa"/>
            <w:gridSpan w:val="2"/>
            <w:vAlign w:val="center"/>
          </w:tcPr>
          <w:p w:rsidR="00F91F36" w:rsidRDefault="00F91F36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37" w:type="dxa"/>
            <w:vAlign w:val="center"/>
          </w:tcPr>
          <w:p w:rsidR="00F91F36" w:rsidRPr="00294001" w:rsidRDefault="00F91F36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776" w:type="dxa"/>
            <w:gridSpan w:val="3"/>
            <w:vAlign w:val="center"/>
          </w:tcPr>
          <w:p w:rsidR="00F91F36" w:rsidRDefault="00F91F36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91F36" w:rsidRPr="00AD1C4D" w:rsidTr="00561DC4">
        <w:trPr>
          <w:trHeight w:val="331"/>
          <w:jc w:val="center"/>
        </w:trPr>
        <w:tc>
          <w:tcPr>
            <w:tcW w:w="9776" w:type="dxa"/>
            <w:gridSpan w:val="6"/>
            <w:vAlign w:val="center"/>
          </w:tcPr>
          <w:p w:rsidR="00F91F36" w:rsidRDefault="00F91F36" w:rsidP="00561DC4">
            <w:pPr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561DC4" w:rsidRPr="00AD1C4D" w:rsidTr="00561DC4">
        <w:trPr>
          <w:trHeight w:val="241"/>
          <w:jc w:val="center"/>
        </w:trPr>
        <w:tc>
          <w:tcPr>
            <w:tcW w:w="4063" w:type="dxa"/>
            <w:gridSpan w:val="2"/>
            <w:vAlign w:val="center"/>
          </w:tcPr>
          <w:p w:rsidR="00561DC4" w:rsidRPr="00AD1C4D" w:rsidRDefault="00561DC4" w:rsidP="00A77DBE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37" w:type="dxa"/>
            <w:vAlign w:val="center"/>
          </w:tcPr>
          <w:p w:rsidR="00561DC4" w:rsidRPr="00AD1C4D" w:rsidRDefault="00561DC4" w:rsidP="00A77D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86688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4</w:t>
            </w:r>
          </w:p>
        </w:tc>
      </w:tr>
      <w:tr w:rsidR="00A77DBE" w:rsidRPr="00AD1C4D" w:rsidTr="00561DC4">
        <w:trPr>
          <w:trHeight w:val="245"/>
          <w:jc w:val="center"/>
        </w:trPr>
        <w:tc>
          <w:tcPr>
            <w:tcW w:w="4063" w:type="dxa"/>
            <w:gridSpan w:val="2"/>
            <w:vAlign w:val="center"/>
          </w:tcPr>
          <w:p w:rsidR="00A77DBE" w:rsidRPr="00AD1C4D" w:rsidRDefault="00A77DBE" w:rsidP="00A77DBE">
            <w:pPr>
              <w:ind w:right="-99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37" w:type="dxa"/>
            <w:vAlign w:val="center"/>
          </w:tcPr>
          <w:p w:rsidR="00A77DBE" w:rsidRPr="00AD1C4D" w:rsidRDefault="00A77DBE" w:rsidP="00A77D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:rsidR="00A77DBE" w:rsidRPr="00AD1C4D" w:rsidRDefault="00A77DBE" w:rsidP="000B0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:rsidR="00A77DBE" w:rsidRPr="00AD1C4D" w:rsidRDefault="00A77DBE" w:rsidP="000B0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vAlign w:val="center"/>
          </w:tcPr>
          <w:p w:rsidR="00A77DBE" w:rsidRPr="00AD1C4D" w:rsidRDefault="00A77DBE" w:rsidP="000B0D84">
            <w:pPr>
              <w:jc w:val="center"/>
              <w:rPr>
                <w:sz w:val="22"/>
                <w:szCs w:val="22"/>
              </w:rPr>
            </w:pPr>
          </w:p>
        </w:tc>
      </w:tr>
      <w:tr w:rsidR="00561DC4" w:rsidRPr="00AD1C4D" w:rsidTr="00561DC4">
        <w:trPr>
          <w:trHeight w:val="277"/>
          <w:jc w:val="center"/>
        </w:trPr>
        <w:tc>
          <w:tcPr>
            <w:tcW w:w="4063" w:type="dxa"/>
            <w:gridSpan w:val="2"/>
            <w:vAlign w:val="center"/>
          </w:tcPr>
          <w:p w:rsidR="00561DC4" w:rsidRPr="00561DC4" w:rsidRDefault="00561DC4" w:rsidP="00561DC4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937" w:type="dxa"/>
            <w:vAlign w:val="center"/>
          </w:tcPr>
          <w:p w:rsidR="00561DC4" w:rsidRPr="00AD1C4D" w:rsidRDefault="00561DC4" w:rsidP="00A77D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561DC4" w:rsidRPr="00AD1C4D" w:rsidTr="00561DC4">
        <w:trPr>
          <w:trHeight w:val="280"/>
          <w:jc w:val="center"/>
        </w:trPr>
        <w:tc>
          <w:tcPr>
            <w:tcW w:w="4063" w:type="dxa"/>
            <w:gridSpan w:val="2"/>
            <w:vAlign w:val="center"/>
          </w:tcPr>
          <w:p w:rsidR="00561DC4" w:rsidRPr="00AD1C4D" w:rsidRDefault="00561DC4" w:rsidP="00A77DBE">
            <w:pPr>
              <w:ind w:right="-99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ширина</w:t>
            </w:r>
          </w:p>
        </w:tc>
        <w:tc>
          <w:tcPr>
            <w:tcW w:w="937" w:type="dxa"/>
            <w:vAlign w:val="center"/>
          </w:tcPr>
          <w:p w:rsidR="00561DC4" w:rsidRPr="00AD1C4D" w:rsidRDefault="00561DC4" w:rsidP="00A77D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474</w:t>
            </w:r>
          </w:p>
        </w:tc>
      </w:tr>
      <w:tr w:rsidR="00561DC4" w:rsidRPr="00AD1C4D" w:rsidTr="00561DC4">
        <w:trPr>
          <w:trHeight w:val="271"/>
          <w:jc w:val="center"/>
        </w:trPr>
        <w:tc>
          <w:tcPr>
            <w:tcW w:w="4063" w:type="dxa"/>
            <w:gridSpan w:val="2"/>
            <w:vAlign w:val="center"/>
          </w:tcPr>
          <w:p w:rsidR="00561DC4" w:rsidRPr="00AD1C4D" w:rsidRDefault="00561DC4" w:rsidP="00A77DBE">
            <w:pPr>
              <w:ind w:right="-99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высота</w:t>
            </w:r>
          </w:p>
        </w:tc>
        <w:tc>
          <w:tcPr>
            <w:tcW w:w="937" w:type="dxa"/>
            <w:vAlign w:val="center"/>
          </w:tcPr>
          <w:p w:rsidR="00561DC4" w:rsidRPr="00AD1C4D" w:rsidRDefault="00561DC4" w:rsidP="00A77D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776" w:type="dxa"/>
            <w:gridSpan w:val="3"/>
            <w:vAlign w:val="center"/>
          </w:tcPr>
          <w:p w:rsidR="00561DC4" w:rsidRDefault="00561DC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40</w:t>
            </w:r>
          </w:p>
        </w:tc>
      </w:tr>
    </w:tbl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2077907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3D5B64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3D5B64"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канального типа </w:t>
      </w:r>
      <w:r w:rsidR="009D7E8E">
        <w:rPr>
          <w:sz w:val="22"/>
          <w:szCs w:val="22"/>
        </w:rPr>
        <w:t>высоконапорны</w:t>
      </w:r>
      <w:r w:rsidR="003D5B64">
        <w:rPr>
          <w:sz w:val="22"/>
          <w:szCs w:val="22"/>
        </w:rPr>
        <w:t>е линейки</w:t>
      </w:r>
      <w:r>
        <w:rPr>
          <w:sz w:val="22"/>
          <w:szCs w:val="22"/>
        </w:rPr>
        <w:t xml:space="preserve"> </w:t>
      </w:r>
      <w:r w:rsidR="00351A05">
        <w:rPr>
          <w:sz w:val="22"/>
          <w:szCs w:val="22"/>
        </w:rPr>
        <w:t>RPIH-FSR</w:t>
      </w:r>
      <w:r w:rsidR="003D5B64">
        <w:rPr>
          <w:sz w:val="22"/>
          <w:szCs w:val="22"/>
        </w:rPr>
        <w:t>1</w:t>
      </w:r>
      <w:r w:rsidR="00351A05">
        <w:rPr>
          <w:sz w:val="22"/>
          <w:szCs w:val="22"/>
        </w:rPr>
        <w:t>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="003D5B64">
        <w:rPr>
          <w:sz w:val="22"/>
          <w:szCs w:val="22"/>
        </w:rPr>
        <w:t>ы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SET-FREE.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Default="007629E9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7A2236" w:rsidRPr="00E06CE4">
        <w:rPr>
          <w:sz w:val="22"/>
          <w:szCs w:val="22"/>
        </w:rPr>
        <w:t xml:space="preserve">егорючий </w:t>
      </w:r>
      <w:r>
        <w:rPr>
          <w:sz w:val="22"/>
          <w:szCs w:val="22"/>
        </w:rPr>
        <w:t>тепло</w:t>
      </w:r>
      <w:r w:rsidR="007A2236" w:rsidRPr="00E06CE4">
        <w:rPr>
          <w:sz w:val="22"/>
          <w:szCs w:val="22"/>
        </w:rPr>
        <w:t xml:space="preserve">изоляционный материал сертифицирован по классу воспламеняемости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A2236" w:rsidRPr="00692E8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</w:t>
      </w:r>
      <w:r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20779076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</w:t>
      </w:r>
      <w:r w:rsidR="00330325">
        <w:rPr>
          <w:sz w:val="22"/>
          <w:szCs w:val="22"/>
        </w:rPr>
        <w:t xml:space="preserve">с пульта дистанционного управления </w:t>
      </w:r>
      <w:r w:rsidRPr="008F31F7">
        <w:rPr>
          <w:sz w:val="22"/>
          <w:szCs w:val="22"/>
        </w:rPr>
        <w:t>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</w:t>
      </w:r>
      <w:r w:rsidR="007C28D1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7C28D1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6452F0" w:rsidRDefault="006452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0325" w:rsidRDefault="0033032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0325" w:rsidRDefault="0033032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0325" w:rsidRDefault="0033032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0325" w:rsidRDefault="0033032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0325" w:rsidRDefault="0033032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86688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51375" cy="20574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20779076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подвесные болты </w:t>
      </w:r>
      <w:r>
        <w:rPr>
          <w:sz w:val="22"/>
          <w:szCs w:val="22"/>
        </w:rPr>
        <w:t>как п</w:t>
      </w:r>
      <w:r w:rsidR="007629E9">
        <w:rPr>
          <w:sz w:val="22"/>
          <w:szCs w:val="22"/>
        </w:rPr>
        <w:t>редписано</w:t>
      </w:r>
      <w:r>
        <w:rPr>
          <w:sz w:val="22"/>
          <w:szCs w:val="22"/>
        </w:rPr>
        <w:t xml:space="preserve">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Ref86669715"/>
      <w:bookmarkStart w:id="17" w:name="_Toc20779076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754956" w:rsidRDefault="0075495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маркировка"/>
    </w:p>
    <w:p w:rsidR="00754956" w:rsidRDefault="0075495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207790763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20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207790764"/>
      <w:r w:rsidRPr="008542FB">
        <w:rPr>
          <w:rFonts w:ascii="Times New Roman" w:hAnsi="Times New Roman"/>
          <w:sz w:val="28"/>
          <w:szCs w:val="28"/>
        </w:rPr>
        <w:t xml:space="preserve">3. </w:t>
      </w:r>
      <w:r w:rsidR="00107158"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71E3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Ref86669731"/>
      <w:bookmarkStart w:id="25" w:name="_Toc207790765"/>
      <w:r w:rsidR="00EA6703" w:rsidRPr="008542FB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="00107158" w:rsidRPr="008542FB">
        <w:rPr>
          <w:rFonts w:ascii="Times New Roman" w:hAnsi="Times New Roman"/>
          <w:sz w:val="28"/>
          <w:szCs w:val="28"/>
        </w:rPr>
        <w:t>ЧЕРТЕЖ</w:t>
      </w:r>
      <w:bookmarkEnd w:id="23"/>
      <w:bookmarkEnd w:id="24"/>
      <w:bookmarkEnd w:id="2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207790766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</w:t>
      </w:r>
      <w:r w:rsidR="007629E9">
        <w:rPr>
          <w:rFonts w:ascii="Times New Roman" w:hAnsi="Times New Roman"/>
          <w:b w:val="0"/>
          <w:sz w:val="22"/>
          <w:szCs w:val="22"/>
        </w:rPr>
        <w:t xml:space="preserve">и монтажными </w:t>
      </w:r>
      <w:r w:rsidR="007629E9" w:rsidRPr="00EB3053">
        <w:rPr>
          <w:rFonts w:ascii="Times New Roman" w:hAnsi="Times New Roman"/>
          <w:b w:val="0"/>
          <w:sz w:val="22"/>
          <w:szCs w:val="22"/>
        </w:rPr>
        <w:t xml:space="preserve">размерами </w:t>
      </w:r>
      <w:r w:rsidR="007629E9">
        <w:rPr>
          <w:rFonts w:ascii="Times New Roman" w:hAnsi="Times New Roman"/>
          <w:b w:val="0"/>
          <w:sz w:val="22"/>
          <w:szCs w:val="22"/>
        </w:rPr>
        <w:t>представлен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Pr="00590494" w:rsidRDefault="007629E9" w:rsidP="00EA6703">
      <w:r>
        <w:rPr>
          <w:noProof/>
        </w:rPr>
        <w:drawing>
          <wp:inline distT="0" distB="0" distL="0" distR="0" wp14:anchorId="7A91A7D2" wp14:editId="22FE6596">
            <wp:extent cx="5850890" cy="51295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512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/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9E9" w:rsidRDefault="007629E9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9E9" w:rsidRDefault="007629E9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9E9" w:rsidRDefault="007629E9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9E9" w:rsidRDefault="007629E9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9E9" w:rsidRPr="00847FF3" w:rsidRDefault="007629E9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207790767"/>
      <w:r w:rsidRPr="008542FB">
        <w:rPr>
          <w:rFonts w:ascii="Times New Roman" w:hAnsi="Times New Roman"/>
          <w:sz w:val="28"/>
          <w:szCs w:val="28"/>
        </w:rPr>
        <w:lastRenderedPageBreak/>
        <w:t xml:space="preserve">5. </w:t>
      </w:r>
      <w:r w:rsidR="00107158" w:rsidRPr="008542FB">
        <w:rPr>
          <w:rFonts w:ascii="Times New Roman" w:hAnsi="Times New Roman"/>
          <w:sz w:val="28"/>
          <w:szCs w:val="28"/>
        </w:rPr>
        <w:t>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E4F1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</w:t>
      </w:r>
      <w:r w:rsidR="00271E37">
        <w:rPr>
          <w:sz w:val="22"/>
          <w:szCs w:val="22"/>
        </w:rPr>
        <w:t xml:space="preserve">нтии составляет </w:t>
      </w:r>
      <w:r w:rsidR="007629E9">
        <w:rPr>
          <w:sz w:val="22"/>
          <w:szCs w:val="22"/>
        </w:rPr>
        <w:t>1</w:t>
      </w:r>
      <w:r w:rsidR="00271E37">
        <w:rPr>
          <w:sz w:val="22"/>
          <w:szCs w:val="22"/>
        </w:rPr>
        <w:t xml:space="preserve"> (</w:t>
      </w:r>
      <w:r w:rsidR="007629E9">
        <w:rPr>
          <w:sz w:val="22"/>
          <w:szCs w:val="22"/>
        </w:rPr>
        <w:t>один</w:t>
      </w:r>
      <w:r w:rsidR="00271E37">
        <w:rPr>
          <w:sz w:val="22"/>
          <w:szCs w:val="22"/>
        </w:rPr>
        <w:t>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4"/>
      <w:bookmarkStart w:id="33" w:name="_Toc85529579"/>
      <w:bookmarkStart w:id="34" w:name="_Toc207790768"/>
      <w:r w:rsidRPr="008542FB">
        <w:rPr>
          <w:rFonts w:ascii="Times New Roman" w:hAnsi="Times New Roman"/>
          <w:sz w:val="28"/>
          <w:szCs w:val="28"/>
        </w:rPr>
        <w:lastRenderedPageBreak/>
        <w:t xml:space="preserve">6. </w:t>
      </w:r>
      <w:r w:rsidR="00F3520F" w:rsidRPr="008542FB">
        <w:rPr>
          <w:rFonts w:ascii="Times New Roman" w:hAnsi="Times New Roman"/>
          <w:sz w:val="28"/>
          <w:szCs w:val="28"/>
        </w:rPr>
        <w:t>СВИДЕТЕЛЬСТВО О</w:t>
      </w:r>
      <w:bookmarkEnd w:id="32"/>
      <w:r w:rsidR="00F3520F"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B75B31" w:rsidRPr="00B75B31" w:rsidRDefault="00F3520F" w:rsidP="00F3520F">
      <w:r w:rsidRPr="00985AEE">
        <w:rPr>
          <w:b/>
          <w:noProof/>
          <w:sz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FCB023" wp14:editId="45FDFDC4">
                <wp:simplePos x="0" y="0"/>
                <wp:positionH relativeFrom="margin">
                  <wp:posOffset>-205398</wp:posOffset>
                </wp:positionH>
                <wp:positionV relativeFrom="paragraph">
                  <wp:posOffset>225767</wp:posOffset>
                </wp:positionV>
                <wp:extent cx="6128238" cy="5440680"/>
                <wp:effectExtent l="0" t="0" r="25400" b="26670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8238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28B843B" id="Группа 223" o:spid="_x0000_s1026" style="position:absolute;margin-left:-16.15pt;margin-top:17.8pt;width:482.55pt;height:428.4pt;z-index:251664384;mso-position-horizontal-relative:margin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  <w10:wrap anchorx="margin"/>
              </v:group>
            </w:pict>
          </mc:Fallback>
        </mc:AlternateContent>
      </w:r>
    </w:p>
    <w:p w:rsidR="00EA6703" w:rsidRDefault="00EA6703" w:rsidP="00EA6703">
      <w:pPr>
        <w:jc w:val="center"/>
      </w:pPr>
    </w:p>
    <w:p w:rsidR="00EA6703" w:rsidRDefault="00F3520F" w:rsidP="00EA6703">
      <w:pPr>
        <w:jc w:val="center"/>
      </w:pPr>
      <w:r w:rsidRPr="00985AEE">
        <w:rPr>
          <w:u w:val="single"/>
        </w:rPr>
        <w:t>СВИДЕТЕЛЬСТВО ОБ УПАКОВЫВАНИ</w:t>
      </w:r>
      <w:r>
        <w:rPr>
          <w:u w:val="single"/>
        </w:rPr>
        <w:t>И</w:t>
      </w:r>
    </w:p>
    <w:p w:rsidR="00F3520F" w:rsidRDefault="00F3520F" w:rsidP="00EA6703">
      <w:pPr>
        <w:jc w:val="center"/>
      </w:pPr>
    </w:p>
    <w:p w:rsidR="00F3520F" w:rsidRDefault="00F3520F" w:rsidP="00EA6703">
      <w:pPr>
        <w:jc w:val="center"/>
        <w:rPr>
          <w:b/>
          <w:sz w:val="24"/>
        </w:rPr>
      </w:pPr>
      <w:r w:rsidRPr="00F3520F">
        <w:rPr>
          <w:b/>
          <w:sz w:val="24"/>
        </w:rPr>
        <w:t xml:space="preserve">Внутренний блок канального типа, высоконапорный, </w:t>
      </w:r>
    </w:p>
    <w:p w:rsidR="00F3520F" w:rsidRPr="00F3520F" w:rsidRDefault="00F3520F" w:rsidP="00EA6703">
      <w:pPr>
        <w:jc w:val="center"/>
        <w:rPr>
          <w:b/>
          <w:sz w:val="24"/>
        </w:rPr>
      </w:pPr>
      <w:r w:rsidRPr="00F3520F">
        <w:rPr>
          <w:b/>
          <w:sz w:val="24"/>
        </w:rPr>
        <w:t>модельного ряда</w:t>
      </w:r>
      <w:r>
        <w:rPr>
          <w:b/>
          <w:sz w:val="24"/>
        </w:rPr>
        <w:t xml:space="preserve"> </w:t>
      </w:r>
      <w:r w:rsidRPr="00F3520F">
        <w:rPr>
          <w:b/>
          <w:sz w:val="24"/>
        </w:rPr>
        <w:t>RPIH</w:t>
      </w:r>
      <w:r>
        <w:rPr>
          <w:b/>
          <w:sz w:val="24"/>
        </w:rPr>
        <w:softHyphen/>
        <w:t>_</w:t>
      </w:r>
      <w:r w:rsidRPr="00F3520F">
        <w:rPr>
          <w:b/>
          <w:sz w:val="24"/>
        </w:rPr>
        <w:t xml:space="preserve">FSR1E </w:t>
      </w:r>
    </w:p>
    <w:p w:rsidR="00F3520F" w:rsidRDefault="00F3520F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F3520F" w:rsidRDefault="00F3520F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F3520F">
              <w:rPr>
                <w:sz w:val="22"/>
                <w:szCs w:val="22"/>
              </w:rPr>
              <w:t>RPIH</w:t>
            </w:r>
            <w:r w:rsidRPr="00F3520F">
              <w:rPr>
                <w:b w:val="0"/>
                <w:sz w:val="22"/>
                <w:szCs w:val="22"/>
              </w:rPr>
              <w:softHyphen/>
              <w:t>_</w:t>
            </w:r>
            <w:r>
              <w:rPr>
                <w:b w:val="0"/>
                <w:sz w:val="22"/>
                <w:szCs w:val="22"/>
              </w:rPr>
              <w:t>_</w:t>
            </w:r>
            <w:r w:rsidRPr="00F3520F">
              <w:rPr>
                <w:sz w:val="22"/>
                <w:szCs w:val="22"/>
              </w:rPr>
              <w:t>FSR1E</w:t>
            </w:r>
            <w:r w:rsidR="00231770" w:rsidRPr="00F352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EA6703" w:rsidP="009009DC">
            <w:pPr>
              <w:spacing w:before="60"/>
              <w:ind w:right="-28"/>
              <w:jc w:val="center"/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F3520F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 xml:space="preserve">наименование </w:t>
            </w:r>
            <w:r w:rsidR="00F3520F">
              <w:rPr>
                <w:sz w:val="20"/>
                <w:szCs w:val="20"/>
              </w:rPr>
              <w:t>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F3520F" w:rsidP="00297F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Заводской номер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92E8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207790769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 xml:space="preserve">. </w:t>
      </w:r>
      <w:r w:rsidR="00F3520F" w:rsidRPr="008542FB">
        <w:rPr>
          <w:rFonts w:ascii="Times New Roman" w:hAnsi="Times New Roman"/>
          <w:sz w:val="28"/>
          <w:szCs w:val="28"/>
        </w:rPr>
        <w:t>СВИДЕТЕЛЬСТВО О ПРИЕМКЕ</w:t>
      </w:r>
      <w:bookmarkEnd w:id="35"/>
    </w:p>
    <w:p w:rsidR="00EA6703" w:rsidRDefault="00EA6703" w:rsidP="00EA6703">
      <w:pPr>
        <w:jc w:val="center"/>
      </w:pPr>
    </w:p>
    <w:p w:rsidR="00F3520F" w:rsidRDefault="00F3520F" w:rsidP="00EA6703">
      <w:pPr>
        <w:jc w:val="center"/>
      </w:pPr>
      <w:r w:rsidRPr="00985AEE">
        <w:rPr>
          <w:b/>
          <w:noProof/>
          <w:sz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B166673" wp14:editId="05653F32">
                <wp:simplePos x="0" y="0"/>
                <wp:positionH relativeFrom="margin">
                  <wp:align>center</wp:align>
                </wp:positionH>
                <wp:positionV relativeFrom="paragraph">
                  <wp:posOffset>64917</wp:posOffset>
                </wp:positionV>
                <wp:extent cx="6128238" cy="5440680"/>
                <wp:effectExtent l="0" t="0" r="25400" b="26670"/>
                <wp:wrapNone/>
                <wp:docPr id="79" name="Групп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8238" cy="5440680"/>
                          <a:chOff x="1483" y="2171"/>
                          <a:chExt cx="9822" cy="6399"/>
                        </a:xfrm>
                      </wpg:grpSpPr>
                      <wps:wsp>
                        <wps:cNvPr id="80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0C360D4" id="Группа 79" o:spid="_x0000_s1026" style="position:absolute;margin-left:0;margin-top:5.1pt;width:482.55pt;height:428.4pt;z-index:251666432;mso-position-horizontal:center;mso-position-horizontal-relative:margin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  <w10:wrap anchorx="margin"/>
              </v:group>
            </w:pict>
          </mc:Fallback>
        </mc:AlternateContent>
      </w:r>
    </w:p>
    <w:p w:rsidR="00F3520F" w:rsidRDefault="00F3520F" w:rsidP="00EA6703">
      <w:pPr>
        <w:jc w:val="center"/>
      </w:pPr>
    </w:p>
    <w:p w:rsidR="00F3520F" w:rsidRDefault="00F3520F" w:rsidP="00EA6703">
      <w:pPr>
        <w:jc w:val="center"/>
        <w:rPr>
          <w:u w:val="single"/>
        </w:rPr>
      </w:pPr>
      <w:r w:rsidRPr="00985AEE">
        <w:rPr>
          <w:noProof/>
          <w:u w:val="single"/>
        </w:rPr>
        <w:t xml:space="preserve">СВИДЕТЕЛЬСТВО О </w:t>
      </w:r>
      <w:r w:rsidRPr="00985AEE">
        <w:rPr>
          <w:u w:val="single"/>
        </w:rPr>
        <w:t>ПРИЕМК</w:t>
      </w:r>
      <w:r>
        <w:rPr>
          <w:u w:val="single"/>
        </w:rPr>
        <w:t>Е</w:t>
      </w:r>
    </w:p>
    <w:p w:rsidR="00F3520F" w:rsidRDefault="00F3520F" w:rsidP="00EA6703">
      <w:pPr>
        <w:jc w:val="center"/>
        <w:rPr>
          <w:u w:val="single"/>
        </w:rPr>
      </w:pPr>
    </w:p>
    <w:p w:rsidR="00F3520F" w:rsidRDefault="00F3520F" w:rsidP="00F3520F">
      <w:pPr>
        <w:jc w:val="center"/>
        <w:rPr>
          <w:b/>
          <w:sz w:val="24"/>
        </w:rPr>
      </w:pPr>
      <w:r w:rsidRPr="00F3520F">
        <w:rPr>
          <w:b/>
          <w:sz w:val="24"/>
        </w:rPr>
        <w:t xml:space="preserve">Внутренний блок канального типа, высоконапорный, </w:t>
      </w:r>
    </w:p>
    <w:p w:rsidR="00F3520F" w:rsidRDefault="00F3520F" w:rsidP="00F3520F">
      <w:pPr>
        <w:jc w:val="center"/>
        <w:rPr>
          <w:u w:val="single"/>
        </w:rPr>
      </w:pPr>
      <w:r w:rsidRPr="00F3520F">
        <w:rPr>
          <w:b/>
          <w:sz w:val="24"/>
        </w:rPr>
        <w:t>модельного ряда</w:t>
      </w:r>
      <w:r>
        <w:rPr>
          <w:b/>
          <w:sz w:val="24"/>
        </w:rPr>
        <w:t xml:space="preserve"> </w:t>
      </w:r>
      <w:r w:rsidRPr="00F3520F">
        <w:rPr>
          <w:b/>
          <w:sz w:val="24"/>
        </w:rPr>
        <w:t>RPIH</w:t>
      </w:r>
      <w:r>
        <w:rPr>
          <w:b/>
          <w:sz w:val="24"/>
        </w:rPr>
        <w:softHyphen/>
        <w:t>_</w:t>
      </w:r>
      <w:r w:rsidRPr="00F3520F">
        <w:rPr>
          <w:b/>
          <w:sz w:val="24"/>
        </w:rPr>
        <w:t>FSR1E</w:t>
      </w:r>
    </w:p>
    <w:p w:rsidR="00F3520F" w:rsidRDefault="00F3520F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F3520F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F3520F">
              <w:rPr>
                <w:sz w:val="22"/>
                <w:szCs w:val="22"/>
              </w:rPr>
              <w:t>RPIH</w:t>
            </w:r>
            <w:r w:rsidRPr="00F3520F">
              <w:rPr>
                <w:b w:val="0"/>
                <w:sz w:val="22"/>
                <w:szCs w:val="22"/>
              </w:rPr>
              <w:softHyphen/>
              <w:t>_</w:t>
            </w:r>
            <w:r>
              <w:rPr>
                <w:b w:val="0"/>
                <w:sz w:val="22"/>
                <w:szCs w:val="22"/>
              </w:rPr>
              <w:t>_</w:t>
            </w:r>
            <w:r w:rsidRPr="00F3520F">
              <w:rPr>
                <w:sz w:val="22"/>
                <w:szCs w:val="22"/>
              </w:rPr>
              <w:t>FSR1E</w:t>
            </w:r>
            <w:r w:rsidR="00C76EB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EA6703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F3520F" w:rsidP="00297F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A6703" w:rsidRPr="004E0417">
              <w:rPr>
                <w:sz w:val="20"/>
                <w:szCs w:val="20"/>
              </w:rPr>
              <w:t>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3520F" w:rsidP="00297F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Заводской номер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1E37" w:rsidRDefault="00271E3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207790770"/>
      <w:r w:rsidRPr="008542FB">
        <w:rPr>
          <w:rFonts w:ascii="Times New Roman" w:hAnsi="Times New Roman"/>
          <w:sz w:val="28"/>
          <w:szCs w:val="28"/>
        </w:rPr>
        <w:lastRenderedPageBreak/>
        <w:t xml:space="preserve">8. </w:t>
      </w:r>
      <w:r w:rsidR="00F3520F" w:rsidRPr="008542FB">
        <w:rPr>
          <w:rFonts w:ascii="Times New Roman" w:hAnsi="Times New Roman"/>
          <w:sz w:val="28"/>
          <w:szCs w:val="28"/>
        </w:rPr>
        <w:t>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 xml:space="preserve">* раздел заполняется при эксплуатации и ремонте </w:t>
      </w:r>
      <w:r w:rsidR="00F3520F">
        <w:rPr>
          <w:sz w:val="20"/>
          <w:szCs w:val="20"/>
        </w:rPr>
        <w:t>оборудования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207790771"/>
      <w:r w:rsidRPr="008542FB">
        <w:rPr>
          <w:rFonts w:ascii="Times New Roman" w:hAnsi="Times New Roman"/>
          <w:sz w:val="28"/>
          <w:szCs w:val="28"/>
        </w:rPr>
        <w:lastRenderedPageBreak/>
        <w:t xml:space="preserve">9. </w:t>
      </w:r>
      <w:r w:rsidR="00107158"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2077907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CC7F89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754956">
      <w:pPr>
        <w:ind w:firstLine="426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Запрещается устанавливать электрически</w:t>
      </w:r>
      <w:r w:rsidR="00754956">
        <w:rPr>
          <w:sz w:val="22"/>
          <w:szCs w:val="22"/>
        </w:rPr>
        <w:t>е</w:t>
      </w:r>
      <w:r w:rsidRPr="00135AED">
        <w:rPr>
          <w:sz w:val="22"/>
          <w:szCs w:val="22"/>
        </w:rPr>
        <w:t xml:space="preserve"> нагревател</w:t>
      </w:r>
      <w:r w:rsidR="00754956">
        <w:rPr>
          <w:sz w:val="22"/>
          <w:szCs w:val="22"/>
        </w:rPr>
        <w:t>и</w:t>
      </w:r>
      <w:r w:rsidRPr="00135AED">
        <w:rPr>
          <w:sz w:val="22"/>
          <w:szCs w:val="22"/>
        </w:rPr>
        <w:t xml:space="preserve"> в месте размещения </w:t>
      </w:r>
      <w:r w:rsidR="00754956">
        <w:rPr>
          <w:sz w:val="22"/>
          <w:szCs w:val="22"/>
        </w:rPr>
        <w:t>изделия</w:t>
      </w:r>
      <w:r w:rsidRPr="00135AED">
        <w:rPr>
          <w:sz w:val="22"/>
          <w:szCs w:val="22"/>
        </w:rPr>
        <w:t>.</w:t>
      </w:r>
    </w:p>
    <w:p w:rsidR="00B01489" w:rsidRPr="00254D5F" w:rsidRDefault="00B01489" w:rsidP="00754956">
      <w:pPr>
        <w:ind w:firstLine="426"/>
        <w:jc w:val="both"/>
      </w:pPr>
      <w:r w:rsidRPr="00DE6E7F">
        <w:rPr>
          <w:sz w:val="22"/>
          <w:szCs w:val="22"/>
        </w:rPr>
        <w:lastRenderedPageBreak/>
        <w:t xml:space="preserve">Не проливайте воду на </w:t>
      </w:r>
      <w:r w:rsidR="00754956">
        <w:rPr>
          <w:sz w:val="22"/>
          <w:szCs w:val="22"/>
        </w:rPr>
        <w:t>оборудование</w:t>
      </w:r>
      <w:r w:rsidRPr="00DE6E7F">
        <w:rPr>
          <w:sz w:val="22"/>
          <w:szCs w:val="22"/>
        </w:rPr>
        <w:t>.</w:t>
      </w:r>
      <w:r>
        <w:rPr>
          <w:sz w:val="22"/>
          <w:szCs w:val="22"/>
        </w:rPr>
        <w:t xml:space="preserve"> При</w:t>
      </w:r>
      <w:r w:rsidRPr="00DE6E7F">
        <w:rPr>
          <w:sz w:val="22"/>
          <w:szCs w:val="22"/>
        </w:rPr>
        <w:t xml:space="preserve"> контакте электрических </w:t>
      </w:r>
      <w:r w:rsidR="00754956">
        <w:rPr>
          <w:sz w:val="22"/>
          <w:szCs w:val="22"/>
        </w:rPr>
        <w:t>элементов</w:t>
      </w:r>
      <w:r w:rsidRPr="00DE6E7F">
        <w:rPr>
          <w:sz w:val="22"/>
          <w:szCs w:val="22"/>
        </w:rPr>
        <w:t xml:space="preserve"> с водой возникает опасный разряд электрического тока</w:t>
      </w:r>
      <w:r>
        <w:t>.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754956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firstLine="426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754956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754956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754956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B01489" w:rsidRPr="00285943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754956">
      <w:pPr>
        <w:pStyle w:val="af3"/>
        <w:tabs>
          <w:tab w:val="left" w:pos="1260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20779077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207790774"/>
      <w:r w:rsidRPr="009262F8">
        <w:rPr>
          <w:rFonts w:ascii="Times New Roman" w:hAnsi="Times New Roman"/>
          <w:sz w:val="28"/>
          <w:szCs w:val="28"/>
        </w:rPr>
        <w:lastRenderedPageBreak/>
        <w:t xml:space="preserve">11. </w:t>
      </w:r>
      <w:r w:rsidR="00107158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207790775"/>
      <w:r w:rsidRPr="009262F8">
        <w:rPr>
          <w:rFonts w:ascii="Times New Roman" w:hAnsi="Times New Roman"/>
          <w:sz w:val="28"/>
          <w:szCs w:val="28"/>
        </w:rPr>
        <w:lastRenderedPageBreak/>
        <w:t xml:space="preserve">12. </w:t>
      </w:r>
      <w:r w:rsidR="00107158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207790776"/>
      <w:r w:rsidRPr="009262F8">
        <w:rPr>
          <w:rFonts w:ascii="Times New Roman" w:hAnsi="Times New Roman"/>
          <w:sz w:val="28"/>
          <w:szCs w:val="28"/>
        </w:rPr>
        <w:lastRenderedPageBreak/>
        <w:t xml:space="preserve">13. </w:t>
      </w:r>
      <w:r w:rsidR="00107158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207790777"/>
      <w:r w:rsidRPr="009262F8">
        <w:rPr>
          <w:rFonts w:ascii="Times New Roman" w:hAnsi="Times New Roman"/>
          <w:sz w:val="28"/>
          <w:szCs w:val="28"/>
        </w:rPr>
        <w:lastRenderedPageBreak/>
        <w:t xml:space="preserve">14. </w:t>
      </w:r>
      <w:r w:rsidR="00107158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2077907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2077907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2077907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Toc85529592"/>
      <w:bookmarkStart w:id="70" w:name="_Toc207790781"/>
      <w:r w:rsidRPr="009262F8">
        <w:rPr>
          <w:rFonts w:ascii="Times New Roman" w:hAnsi="Times New Roman"/>
          <w:sz w:val="22"/>
          <w:szCs w:val="22"/>
        </w:rPr>
        <w:lastRenderedPageBreak/>
        <w:t>14.4 Поверка (калибровка) средств измерения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D349B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C0830">
      <w:pPr>
        <w:pStyle w:val="1"/>
        <w:spacing w:before="0" w:afterLines="60" w:after="144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Toc207790782"/>
      <w:r w:rsidRPr="009262F8">
        <w:rPr>
          <w:rFonts w:ascii="Times New Roman" w:hAnsi="Times New Roman"/>
          <w:sz w:val="28"/>
          <w:szCs w:val="28"/>
        </w:rPr>
        <w:lastRenderedPageBreak/>
        <w:t xml:space="preserve">15. </w:t>
      </w:r>
      <w:r w:rsidR="00EC0830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71"/>
      <w:bookmarkEnd w:id="72"/>
    </w:p>
    <w:p w:rsidR="00EA6703" w:rsidRDefault="00EA6703" w:rsidP="00EC08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afterLines="60" w:after="14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Pr="00AE6D93" w:rsidRDefault="00EA6703" w:rsidP="00EC0830">
      <w:pPr>
        <w:spacing w:afterLines="60" w:after="144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D7E8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D7E8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D7E8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D7E8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D7E8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EC0830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C0830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EC0830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C0830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EC0830" w:rsidRDefault="00EC0830" w:rsidP="00270085">
      <w:pPr>
        <w:pStyle w:val="2"/>
        <w:spacing w:line="360" w:lineRule="auto"/>
        <w:jc w:val="both"/>
        <w:rPr>
          <w:sz w:val="20"/>
        </w:rPr>
      </w:pPr>
    </w:p>
    <w:p w:rsidR="00EC0830" w:rsidRDefault="00EC0830" w:rsidP="00270085">
      <w:pPr>
        <w:pStyle w:val="2"/>
        <w:spacing w:line="360" w:lineRule="auto"/>
        <w:jc w:val="both"/>
        <w:rPr>
          <w:sz w:val="20"/>
        </w:rPr>
      </w:pPr>
    </w:p>
    <w:p w:rsidR="00EC0830" w:rsidRDefault="00EC0830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D7E8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4"/>
      <w:bookmarkStart w:id="74" w:name="_Toc207790783"/>
      <w:r w:rsidRPr="009262F8">
        <w:rPr>
          <w:rFonts w:ascii="Times New Roman" w:hAnsi="Times New Roman"/>
          <w:sz w:val="28"/>
          <w:szCs w:val="28"/>
        </w:rPr>
        <w:t xml:space="preserve">16. </w:t>
      </w:r>
      <w:r w:rsidR="00EC0830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73"/>
      <w:bookmarkEnd w:id="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5" w:name="_Toc207790784"/>
      <w:bookmarkStart w:id="7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5"/>
    </w:p>
    <w:bookmarkEnd w:id="76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2F245C">
        <w:rPr>
          <w:sz w:val="22"/>
          <w:szCs w:val="22"/>
        </w:rPr>
        <w:t xml:space="preserve">блок </w:t>
      </w:r>
      <w:r w:rsidR="002F245C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7" w:name="_Toc85529595"/>
      <w:bookmarkStart w:id="78" w:name="_Toc207790785"/>
      <w:bookmarkStart w:id="7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7"/>
      <w:bookmarkEnd w:id="78"/>
    </w:p>
    <w:bookmarkEnd w:id="7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489886385"/>
      <w:bookmarkStart w:id="81" w:name="_Ref75275917"/>
      <w:bookmarkStart w:id="82" w:name="_Toc85529596"/>
      <w:bookmarkStart w:id="83" w:name="_Toc207790786"/>
      <w:r w:rsidRPr="009262F8">
        <w:rPr>
          <w:rFonts w:ascii="Times New Roman" w:hAnsi="Times New Roman"/>
          <w:sz w:val="28"/>
          <w:szCs w:val="28"/>
        </w:rPr>
        <w:lastRenderedPageBreak/>
        <w:t xml:space="preserve">17. </w:t>
      </w:r>
      <w:r w:rsidR="00EC0830" w:rsidRPr="009262F8">
        <w:rPr>
          <w:rFonts w:ascii="Times New Roman" w:hAnsi="Times New Roman"/>
          <w:sz w:val="28"/>
          <w:szCs w:val="28"/>
        </w:rPr>
        <w:t>РЕМОНТ</w:t>
      </w:r>
      <w:bookmarkEnd w:id="80"/>
      <w:bookmarkEnd w:id="81"/>
      <w:bookmarkEnd w:id="82"/>
      <w:bookmarkEnd w:id="8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4" w:name="_Toc85529597"/>
      <w:bookmarkStart w:id="85" w:name="_Toc207790787"/>
      <w:r w:rsidRPr="009262F8"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="00EC0830"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84"/>
      <w:bookmarkEnd w:id="8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6" w:name="_Toc85529598"/>
      <w:bookmarkStart w:id="87" w:name="_Toc2077907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 xml:space="preserve">. </w:t>
      </w:r>
      <w:r w:rsidR="00EC0830" w:rsidRPr="009262F8">
        <w:rPr>
          <w:rFonts w:ascii="Times New Roman" w:hAnsi="Times New Roman"/>
          <w:sz w:val="28"/>
          <w:szCs w:val="28"/>
        </w:rPr>
        <w:t>ОСОБЫЕ ОТМЕТКИ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489886387"/>
      <w:bookmarkStart w:id="89" w:name="_Ref75275934"/>
      <w:bookmarkStart w:id="90" w:name="_Toc85529599"/>
      <w:bookmarkStart w:id="91" w:name="_Toc2077907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 xml:space="preserve">. </w:t>
      </w:r>
      <w:r w:rsidR="00D349B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88"/>
      <w:bookmarkEnd w:id="89"/>
      <w:bookmarkEnd w:id="90"/>
      <w:bookmarkEnd w:id="9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158" w:rsidRDefault="00107158">
      <w:r>
        <w:separator/>
      </w:r>
    </w:p>
  </w:endnote>
  <w:endnote w:type="continuationSeparator" w:id="0">
    <w:p w:rsidR="00107158" w:rsidRDefault="0010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7158" w:rsidRDefault="0010715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07158" w:rsidRDefault="001071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07158" w:rsidRDefault="001071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07158" w:rsidRDefault="001071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D35EE4" w:rsidRDefault="0010715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RPIH-FSR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07158" w:rsidRPr="00B7687E" w:rsidRDefault="0010715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ED1531" w:rsidRDefault="001071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2E8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ED1531" w:rsidRDefault="001071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07158" w:rsidRPr="00031021" w:rsidRDefault="0010715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4314" w:rsidRDefault="001F431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F431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ВНУТРЕННИЕ БЛОКИ КАНАЛЬНОГО </w:t>
                              </w:r>
                            </w:p>
                            <w:p w:rsidR="001F4314" w:rsidRDefault="001F431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F431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ТИПА, ВЫСОКОНАПОРНЫЕ, ПРОМЫШЛЕННОГО НАЗНАЧЕНИЯ, </w:t>
                              </w:r>
                            </w:p>
                            <w:p w:rsidR="00107158" w:rsidRPr="0058149E" w:rsidRDefault="001F431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1F4314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МОДЕЛЬНЫЙ РЯД RPIH-FSR1E</w:t>
                              </w:r>
                            </w:p>
                            <w:p w:rsidR="00107158" w:rsidRPr="00AF301F" w:rsidRDefault="0010715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07158" w:rsidRPr="00613EFB" w:rsidRDefault="0010715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07158" w:rsidRPr="00D35EE4" w:rsidRDefault="0010715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RPIH-FSR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07158" w:rsidRPr="00B7687E" w:rsidRDefault="0010715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07158" w:rsidRPr="00ED1531" w:rsidRDefault="0010715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92E8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07158" w:rsidRPr="00ED1531" w:rsidRDefault="001071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07158" w:rsidRPr="00031021" w:rsidRDefault="0010715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F4314" w:rsidRDefault="001F431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F4314">
                          <w:rPr>
                            <w:b/>
                            <w:sz w:val="18"/>
                            <w:szCs w:val="18"/>
                          </w:rPr>
                          <w:t xml:space="preserve">ВНУТРЕННИЕ БЛОКИ КАНАЛЬНОГО </w:t>
                        </w:r>
                      </w:p>
                      <w:p w:rsidR="001F4314" w:rsidRDefault="001F431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F4314">
                          <w:rPr>
                            <w:b/>
                            <w:sz w:val="18"/>
                            <w:szCs w:val="18"/>
                          </w:rPr>
                          <w:t xml:space="preserve">ТИПА, ВЫСОКОНАПОРНЫЕ, ПРОМЫШЛЕННОГО НАЗНАЧЕНИЯ, </w:t>
                        </w:r>
                      </w:p>
                      <w:p w:rsidR="00107158" w:rsidRPr="0058149E" w:rsidRDefault="001F431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1F4314">
                          <w:rPr>
                            <w:b/>
                            <w:sz w:val="18"/>
                            <w:szCs w:val="18"/>
                          </w:rPr>
                          <w:t>МОДЕЛЬНЫЙ РЯД RPIH-FSR1E</w:t>
                        </w:r>
                      </w:p>
                      <w:p w:rsidR="00107158" w:rsidRPr="00AF301F" w:rsidRDefault="0010715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07158" w:rsidRPr="00613EFB" w:rsidRDefault="0010715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AF301F" w:rsidRDefault="001071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2E8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AF301F" w:rsidRDefault="00107158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RPIH-5.0FSRE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107158" w:rsidRPr="00C23BB2" w:rsidRDefault="0010715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07158" w:rsidRPr="00EC2FF5" w:rsidRDefault="0010715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07158" w:rsidRPr="00AF301F" w:rsidRDefault="001071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92E8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07158" w:rsidRPr="00AF301F" w:rsidRDefault="00107158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RPIH-5.0FSRE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107158" w:rsidRPr="00C23BB2" w:rsidRDefault="0010715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07158" w:rsidRPr="00EC2FF5" w:rsidRDefault="0010715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Default="001071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AF301F" w:rsidRDefault="001071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2E8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7158" w:rsidRPr="00D35EE4" w:rsidRDefault="00107158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RPIH-FSR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07158" w:rsidRPr="00EC2FF5" w:rsidRDefault="0010715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07158" w:rsidRDefault="001071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07158" w:rsidRPr="00AF301F" w:rsidRDefault="001071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92E8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07158" w:rsidRPr="00D35EE4" w:rsidRDefault="00107158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RPIH-FSR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07158" w:rsidRPr="00EC2FF5" w:rsidRDefault="0010715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158" w:rsidRDefault="00107158">
      <w:r>
        <w:separator/>
      </w:r>
    </w:p>
  </w:footnote>
  <w:footnote w:type="continuationSeparator" w:id="0">
    <w:p w:rsidR="00107158" w:rsidRDefault="0010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7158" w:rsidRDefault="0010715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58" w:rsidRDefault="0010715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B6068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FF54ED"/>
    <w:multiLevelType w:val="hybridMultilevel"/>
    <w:tmpl w:val="B6068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1FB1"/>
    <w:rsid w:val="0003102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07158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4420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4314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1E37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C5A9B"/>
    <w:rsid w:val="002E1622"/>
    <w:rsid w:val="002E3A4E"/>
    <w:rsid w:val="002F245C"/>
    <w:rsid w:val="002F79FC"/>
    <w:rsid w:val="003066A5"/>
    <w:rsid w:val="00310201"/>
    <w:rsid w:val="00311219"/>
    <w:rsid w:val="00314201"/>
    <w:rsid w:val="00326079"/>
    <w:rsid w:val="00330325"/>
    <w:rsid w:val="00335A5B"/>
    <w:rsid w:val="00343FCA"/>
    <w:rsid w:val="00344173"/>
    <w:rsid w:val="00345C5B"/>
    <w:rsid w:val="00351A05"/>
    <w:rsid w:val="00356F7E"/>
    <w:rsid w:val="0036188A"/>
    <w:rsid w:val="00371DD6"/>
    <w:rsid w:val="00371E72"/>
    <w:rsid w:val="00372A29"/>
    <w:rsid w:val="00380AA8"/>
    <w:rsid w:val="003964AD"/>
    <w:rsid w:val="003B1DD4"/>
    <w:rsid w:val="003C0DBD"/>
    <w:rsid w:val="003D1C42"/>
    <w:rsid w:val="003D5B64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4F1F"/>
    <w:rsid w:val="004E674F"/>
    <w:rsid w:val="004F494A"/>
    <w:rsid w:val="004F77E1"/>
    <w:rsid w:val="0050033F"/>
    <w:rsid w:val="00500799"/>
    <w:rsid w:val="00505AFE"/>
    <w:rsid w:val="005065CB"/>
    <w:rsid w:val="00525949"/>
    <w:rsid w:val="00531B53"/>
    <w:rsid w:val="00533AA2"/>
    <w:rsid w:val="005411CB"/>
    <w:rsid w:val="00554566"/>
    <w:rsid w:val="00557D90"/>
    <w:rsid w:val="005615C2"/>
    <w:rsid w:val="00561DC4"/>
    <w:rsid w:val="00561DEB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52F0"/>
    <w:rsid w:val="00646CE5"/>
    <w:rsid w:val="0065592F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2E8B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0727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4956"/>
    <w:rsid w:val="00756591"/>
    <w:rsid w:val="007629E9"/>
    <w:rsid w:val="00776934"/>
    <w:rsid w:val="0078177F"/>
    <w:rsid w:val="007877E0"/>
    <w:rsid w:val="007A2236"/>
    <w:rsid w:val="007B095E"/>
    <w:rsid w:val="007B2CEF"/>
    <w:rsid w:val="007B36E9"/>
    <w:rsid w:val="007B751F"/>
    <w:rsid w:val="007C28D1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889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10B53"/>
    <w:rsid w:val="00912E27"/>
    <w:rsid w:val="00913F0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D7E8E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DBE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75B31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0365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C5FA8"/>
    <w:rsid w:val="00CC7F89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49B3"/>
    <w:rsid w:val="00D357F4"/>
    <w:rsid w:val="00D35EE4"/>
    <w:rsid w:val="00D540D8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C0830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0F"/>
    <w:rsid w:val="00F40BEC"/>
    <w:rsid w:val="00F45097"/>
    <w:rsid w:val="00F46DA1"/>
    <w:rsid w:val="00F51E1D"/>
    <w:rsid w:val="00F55F7B"/>
    <w:rsid w:val="00F57CC0"/>
    <w:rsid w:val="00F62AE1"/>
    <w:rsid w:val="00F667F3"/>
    <w:rsid w:val="00F74593"/>
    <w:rsid w:val="00F7656C"/>
    <w:rsid w:val="00F817D9"/>
    <w:rsid w:val="00F91F36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3FA00DE8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981DA-D01A-4590-B40B-360E9FE57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169</TotalTime>
  <Pages>33</Pages>
  <Words>5431</Words>
  <Characters>30958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2025-08-21T13:51:00Z</dcterms:created>
  <dcterms:modified xsi:type="dcterms:W3CDTF">2026-07-21T09:41:00Z</dcterms:modified>
</cp:coreProperties>
</file>