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073EAB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073EAB">
              <w:rPr>
                <w:b/>
                <w:szCs w:val="28"/>
              </w:rPr>
              <w:t>ВЫСОКО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9C349B">
              <w:rPr>
                <w:b/>
                <w:szCs w:val="28"/>
              </w:rPr>
              <w:t>RPIH-3.3</w:t>
            </w:r>
            <w:r w:rsidR="0045025A" w:rsidRPr="0045025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9C349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RPIH-3.3</w:t>
            </w:r>
            <w:r w:rsidR="0045025A" w:rsidRPr="0045025A">
              <w:rPr>
                <w:b/>
                <w:szCs w:val="28"/>
              </w:rPr>
              <w:t>HNAUN1Q</w:t>
            </w:r>
            <w:r w:rsidR="0045025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2434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47151B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7151B">
        <w:rPr>
          <w:b/>
          <w:sz w:val="22"/>
          <w:szCs w:val="22"/>
        </w:rPr>
        <w:lastRenderedPageBreak/>
        <w:t>СОДЕРЖАНИЕ</w:t>
      </w:r>
      <w:r w:rsidR="00231E1B" w:rsidRPr="0047151B">
        <w:rPr>
          <w:b/>
          <w:sz w:val="22"/>
          <w:szCs w:val="22"/>
        </w:rPr>
        <w:t xml:space="preserve"> </w:t>
      </w:r>
    </w:p>
    <w:p w:rsidR="0047151B" w:rsidRPr="0047151B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7151B">
        <w:rPr>
          <w:sz w:val="22"/>
          <w:szCs w:val="22"/>
        </w:rPr>
        <w:fldChar w:fldCharType="begin"/>
      </w:r>
      <w:r w:rsidRPr="0047151B">
        <w:rPr>
          <w:sz w:val="22"/>
          <w:szCs w:val="22"/>
        </w:rPr>
        <w:instrText xml:space="preserve"> TOC \o "1-3" \h \z \u </w:instrText>
      </w:r>
      <w:r w:rsidRPr="0047151B">
        <w:rPr>
          <w:sz w:val="22"/>
          <w:szCs w:val="22"/>
        </w:rPr>
        <w:fldChar w:fldCharType="separate"/>
      </w:r>
      <w:hyperlink w:anchor="_Toc150947155" w:history="1">
        <w:r w:rsidR="0047151B" w:rsidRPr="0047151B">
          <w:rPr>
            <w:rStyle w:val="ad"/>
            <w:noProof/>
            <w:sz w:val="22"/>
            <w:szCs w:val="22"/>
          </w:rPr>
          <w:t>Введение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_Toc150947155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6" w:history="1">
        <w:r w:rsidR="0047151B" w:rsidRPr="0047151B">
          <w:rPr>
            <w:rStyle w:val="ad"/>
            <w:noProof/>
            <w:sz w:val="22"/>
            <w:szCs w:val="22"/>
          </w:rPr>
          <w:t>1.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Общие сведения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_Toc150947156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4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7" w:history="1">
        <w:r w:rsidR="0047151B" w:rsidRPr="0047151B">
          <w:rPr>
            <w:rStyle w:val="ad"/>
            <w:noProof/>
            <w:sz w:val="22"/>
            <w:szCs w:val="22"/>
          </w:rPr>
          <w:t>2.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Основные технические данные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_Toc150947157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5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8" w:history="1">
        <w:r w:rsidR="0047151B" w:rsidRPr="0047151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_Toc150947158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5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9" w:history="1">
        <w:r w:rsidR="0047151B" w:rsidRPr="0047151B">
          <w:rPr>
            <w:rStyle w:val="ad"/>
            <w:noProof/>
            <w:sz w:val="22"/>
            <w:szCs w:val="22"/>
          </w:rPr>
          <w:t>2.2 Описание изделия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_Toc150947159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6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0" w:history="1">
        <w:r w:rsidR="0047151B" w:rsidRPr="0047151B">
          <w:rPr>
            <w:rStyle w:val="ad"/>
            <w:noProof/>
            <w:sz w:val="22"/>
            <w:szCs w:val="22"/>
          </w:rPr>
          <w:t>2.3</w:t>
        </w:r>
        <w:r w:rsidR="00C930B9">
          <w:rPr>
            <w:rStyle w:val="ad"/>
            <w:noProof/>
            <w:sz w:val="22"/>
            <w:szCs w:val="22"/>
            <w:lang w:val="en-US"/>
          </w:rPr>
          <w:t xml:space="preserve"> </w:t>
        </w:r>
        <w:r w:rsidR="0047151B" w:rsidRPr="0047151B">
          <w:rPr>
            <w:rStyle w:val="ad"/>
            <w:noProof/>
            <w:sz w:val="22"/>
            <w:szCs w:val="22"/>
          </w:rPr>
          <w:t>Принцип работы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_Toc150947160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6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1" w:history="1">
        <w:r w:rsidR="0047151B" w:rsidRPr="0047151B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_Toc150947161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7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2" w:history="1">
        <w:r w:rsidR="0047151B" w:rsidRPr="0047151B">
          <w:rPr>
            <w:rStyle w:val="ad"/>
            <w:noProof/>
            <w:sz w:val="22"/>
            <w:szCs w:val="22"/>
          </w:rPr>
          <w:t>2.5 Маркировка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_Toc150947162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8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3" w:history="1">
        <w:r w:rsidR="0047151B" w:rsidRPr="0047151B">
          <w:rPr>
            <w:rStyle w:val="ad"/>
            <w:noProof/>
            <w:sz w:val="22"/>
            <w:szCs w:val="22"/>
          </w:rPr>
          <w:t>3.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Комплектность поставки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_Toc150947163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9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4" w:history="1">
        <w:r w:rsidR="0047151B" w:rsidRPr="0047151B">
          <w:rPr>
            <w:rStyle w:val="ad"/>
            <w:noProof/>
            <w:sz w:val="22"/>
            <w:szCs w:val="22"/>
          </w:rPr>
          <w:t>4.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Чертеж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_Toc150947164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10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5" w:history="1">
        <w:r w:rsidR="0047151B" w:rsidRPr="0047151B">
          <w:rPr>
            <w:rStyle w:val="ad"/>
            <w:noProof/>
            <w:sz w:val="22"/>
            <w:szCs w:val="22"/>
          </w:rPr>
          <w:t>5.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Гарантии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_Toc150947165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11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6" w:history="1">
        <w:r w:rsidR="0047151B" w:rsidRPr="0047151B">
          <w:rPr>
            <w:rStyle w:val="ad"/>
            <w:noProof/>
            <w:sz w:val="22"/>
            <w:szCs w:val="22"/>
          </w:rPr>
          <w:t>6.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_Toc150947166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12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7" w:history="1">
        <w:r w:rsidR="0047151B" w:rsidRPr="0047151B">
          <w:rPr>
            <w:rStyle w:val="ad"/>
            <w:noProof/>
            <w:sz w:val="22"/>
            <w:szCs w:val="22"/>
          </w:rPr>
          <w:t>7.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Свидетельство о приемке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_Toc150947167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13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8" w:history="1">
        <w:r w:rsidR="0047151B" w:rsidRPr="0047151B">
          <w:rPr>
            <w:rStyle w:val="ad"/>
            <w:noProof/>
            <w:sz w:val="22"/>
            <w:szCs w:val="22"/>
          </w:rPr>
          <w:t>8.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Консервация*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_Toc150947168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14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69" w:history="1">
        <w:r w:rsidR="0047151B" w:rsidRPr="0047151B">
          <w:rPr>
            <w:rStyle w:val="ad"/>
            <w:noProof/>
            <w:sz w:val="22"/>
            <w:szCs w:val="22"/>
          </w:rPr>
          <w:t>9.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Сведения об утилизации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_Toc150947169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15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0" w:history="1">
        <w:r w:rsidR="0047151B" w:rsidRPr="0047151B">
          <w:rPr>
            <w:rStyle w:val="ad"/>
            <w:noProof/>
            <w:sz w:val="22"/>
            <w:szCs w:val="22"/>
          </w:rPr>
          <w:t>10.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Требования безопасности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_Toc150947170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16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1" w:history="1">
        <w:r w:rsidR="0047151B" w:rsidRPr="0047151B">
          <w:rPr>
            <w:rStyle w:val="ad"/>
            <w:noProof/>
            <w:sz w:val="22"/>
            <w:szCs w:val="22"/>
          </w:rPr>
          <w:t>10.1 Общие требования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_Toc150947171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18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2" w:history="1">
        <w:r w:rsidR="0047151B" w:rsidRPr="0047151B">
          <w:rPr>
            <w:rStyle w:val="ad"/>
            <w:noProof/>
            <w:sz w:val="22"/>
            <w:szCs w:val="22"/>
          </w:rPr>
          <w:t>11.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Прием и передача изделия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_Toc150947172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19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3" w:history="1">
        <w:r w:rsidR="0047151B" w:rsidRPr="0047151B">
          <w:rPr>
            <w:rStyle w:val="ad"/>
            <w:noProof/>
            <w:sz w:val="22"/>
            <w:szCs w:val="22"/>
          </w:rPr>
          <w:t>12.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Учет работы изделия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_Toc150947173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20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4" w:history="1">
        <w:r w:rsidR="0047151B" w:rsidRPr="0047151B">
          <w:rPr>
            <w:rStyle w:val="ad"/>
            <w:noProof/>
            <w:sz w:val="22"/>
            <w:szCs w:val="22"/>
          </w:rPr>
          <w:t>13.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_Toc150947174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21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5" w:history="1">
        <w:r w:rsidR="0047151B" w:rsidRPr="0047151B">
          <w:rPr>
            <w:rStyle w:val="ad"/>
            <w:noProof/>
            <w:sz w:val="22"/>
            <w:szCs w:val="22"/>
          </w:rPr>
          <w:t>14.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Работы при эксплуатации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_Toc150947175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22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6" w:history="1">
        <w:r w:rsidR="0047151B" w:rsidRPr="0047151B">
          <w:rPr>
            <w:rStyle w:val="ad"/>
            <w:noProof/>
            <w:sz w:val="22"/>
            <w:szCs w:val="22"/>
          </w:rPr>
          <w:t>14.1 Учет выполнения работ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_Toc150947176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22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7" w:history="1">
        <w:r w:rsidR="0047151B" w:rsidRPr="0047151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_Toc150947177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23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8" w:history="1">
        <w:r w:rsidR="0047151B" w:rsidRPr="0047151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_Toc150947178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24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79" w:history="1">
        <w:r w:rsidR="0047151B" w:rsidRPr="0047151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_Toc150947179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25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0" w:history="1">
        <w:r w:rsidR="0047151B" w:rsidRPr="0047151B">
          <w:rPr>
            <w:rStyle w:val="ad"/>
            <w:noProof/>
            <w:sz w:val="22"/>
            <w:szCs w:val="22"/>
          </w:rPr>
          <w:t>15.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_Toc150947180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26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1" w:history="1">
        <w:r w:rsidR="0047151B" w:rsidRPr="0047151B">
          <w:rPr>
            <w:rStyle w:val="ad"/>
            <w:noProof/>
            <w:sz w:val="22"/>
            <w:szCs w:val="22"/>
          </w:rPr>
          <w:t>16.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Транспортировка и хранение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_Toc150947181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30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2" w:history="1">
        <w:r w:rsidR="0047151B" w:rsidRPr="0047151B">
          <w:rPr>
            <w:rStyle w:val="ad"/>
            <w:noProof/>
            <w:sz w:val="22"/>
            <w:szCs w:val="22"/>
          </w:rPr>
          <w:t>16.1 Транспортировка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_Toc150947182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30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3" w:history="1">
        <w:r w:rsidR="0047151B" w:rsidRPr="0047151B">
          <w:rPr>
            <w:rStyle w:val="ad"/>
            <w:noProof/>
            <w:sz w:val="22"/>
            <w:szCs w:val="22"/>
          </w:rPr>
          <w:t>16.2 Хранение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_Toc150947183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31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4" w:history="1">
        <w:r w:rsidR="0047151B" w:rsidRPr="0047151B">
          <w:rPr>
            <w:rStyle w:val="ad"/>
            <w:noProof/>
            <w:sz w:val="22"/>
            <w:szCs w:val="22"/>
          </w:rPr>
          <w:t>17.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Ремонт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_Toc150947184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32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5" w:history="1">
        <w:r w:rsidR="0047151B" w:rsidRPr="0047151B">
          <w:rPr>
            <w:rStyle w:val="ad"/>
            <w:noProof/>
            <w:sz w:val="22"/>
            <w:szCs w:val="22"/>
          </w:rPr>
          <w:t>18.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Сведения о рекламациях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_Toc150947185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33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6" w:history="1">
        <w:r w:rsidR="0047151B" w:rsidRPr="0047151B">
          <w:rPr>
            <w:rStyle w:val="ad"/>
            <w:noProof/>
            <w:sz w:val="22"/>
            <w:szCs w:val="22"/>
          </w:rPr>
          <w:t>19.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Особые отметки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_Toc150947186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34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47151B" w:rsidRPr="0047151B" w:rsidRDefault="00424345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87" w:history="1">
        <w:r w:rsidR="0047151B" w:rsidRPr="0047151B">
          <w:rPr>
            <w:rStyle w:val="ad"/>
            <w:noProof/>
            <w:sz w:val="22"/>
            <w:szCs w:val="22"/>
          </w:rPr>
          <w:t>20.</w:t>
        </w:r>
        <w:r w:rsidR="0047151B" w:rsidRPr="0047151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7151B" w:rsidRPr="0047151B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47151B" w:rsidRPr="0047151B">
          <w:rPr>
            <w:noProof/>
            <w:webHidden/>
            <w:sz w:val="22"/>
            <w:szCs w:val="22"/>
          </w:rPr>
          <w:tab/>
        </w:r>
        <w:r w:rsidR="0047151B" w:rsidRPr="0047151B">
          <w:rPr>
            <w:noProof/>
            <w:webHidden/>
            <w:sz w:val="22"/>
            <w:szCs w:val="22"/>
          </w:rPr>
          <w:fldChar w:fldCharType="begin"/>
        </w:r>
        <w:r w:rsidR="0047151B" w:rsidRPr="0047151B">
          <w:rPr>
            <w:noProof/>
            <w:webHidden/>
            <w:sz w:val="22"/>
            <w:szCs w:val="22"/>
          </w:rPr>
          <w:instrText xml:space="preserve"> PAGEREF _Toc150947187 \h </w:instrText>
        </w:r>
        <w:r w:rsidR="0047151B" w:rsidRPr="0047151B">
          <w:rPr>
            <w:noProof/>
            <w:webHidden/>
            <w:sz w:val="22"/>
            <w:szCs w:val="22"/>
          </w:rPr>
        </w:r>
        <w:r w:rsidR="0047151B" w:rsidRPr="0047151B">
          <w:rPr>
            <w:noProof/>
            <w:webHidden/>
            <w:sz w:val="22"/>
            <w:szCs w:val="22"/>
          </w:rPr>
          <w:fldChar w:fldCharType="separate"/>
        </w:r>
        <w:r w:rsidR="002415EC">
          <w:rPr>
            <w:noProof/>
            <w:webHidden/>
            <w:sz w:val="22"/>
            <w:szCs w:val="22"/>
          </w:rPr>
          <w:t>35</w:t>
        </w:r>
        <w:r w:rsidR="0047151B" w:rsidRPr="0047151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47151B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47151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1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C533F5">
        <w:rPr>
          <w:sz w:val="22"/>
          <w:szCs w:val="22"/>
        </w:rPr>
        <w:t>высоконапорного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1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C930B9" w:rsidRDefault="00C930B9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9C349B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RPIH-3.3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9C349B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RPIH-3.3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424345" w:rsidRPr="00CC2C20" w:rsidTr="008B6E0F">
        <w:trPr>
          <w:trHeight w:val="553"/>
        </w:trPr>
        <w:tc>
          <w:tcPr>
            <w:tcW w:w="2627" w:type="dxa"/>
            <w:vAlign w:val="center"/>
          </w:tcPr>
          <w:p w:rsidR="00424345" w:rsidRPr="00F0163C" w:rsidRDefault="00424345" w:rsidP="00424345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008" w:type="dxa"/>
            <w:vAlign w:val="center"/>
          </w:tcPr>
          <w:p w:rsidR="00424345" w:rsidRPr="0043742C" w:rsidRDefault="00424345" w:rsidP="004243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24345" w:rsidRPr="00CC2C20" w:rsidTr="008B6E0F">
        <w:trPr>
          <w:trHeight w:val="553"/>
        </w:trPr>
        <w:tc>
          <w:tcPr>
            <w:tcW w:w="2627" w:type="dxa"/>
            <w:vAlign w:val="center"/>
          </w:tcPr>
          <w:p w:rsidR="00424345" w:rsidRPr="00F0163C" w:rsidRDefault="00424345" w:rsidP="004243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424345" w:rsidRPr="0043742C" w:rsidRDefault="00424345" w:rsidP="004243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424345" w:rsidRPr="00CC2C20" w:rsidTr="008B6E0F">
        <w:trPr>
          <w:trHeight w:val="492"/>
        </w:trPr>
        <w:tc>
          <w:tcPr>
            <w:tcW w:w="2627" w:type="dxa"/>
            <w:vAlign w:val="center"/>
          </w:tcPr>
          <w:p w:rsidR="00424345" w:rsidRPr="00F0163C" w:rsidRDefault="00424345" w:rsidP="0042434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424345" w:rsidRDefault="00424345" w:rsidP="004243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424345" w:rsidRDefault="00424345" w:rsidP="004243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424345" w:rsidRDefault="00424345" w:rsidP="004243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424345" w:rsidRPr="009A1BB8" w:rsidRDefault="00424345" w:rsidP="004243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424345" w:rsidRPr="009C0E86" w:rsidRDefault="00424345" w:rsidP="004243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424345" w:rsidRPr="00F0163C" w:rsidRDefault="00424345" w:rsidP="0042434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424345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424345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947157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C930B9" w:rsidRPr="00C930B9" w:rsidRDefault="00C930B9" w:rsidP="00C930B9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94715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C930B9" w:rsidRPr="003148A4" w:rsidRDefault="00C930B9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930B9" w:rsidRDefault="00C930B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46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A61100" w:rsidRDefault="00A61100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01459B" w:rsidRDefault="00790367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9C349B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10.0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46" w:type="dxa"/>
            <w:vAlign w:val="center"/>
          </w:tcPr>
          <w:p w:rsidR="00701E82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896543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30/28/23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146" w:type="dxa"/>
            <w:vAlign w:val="center"/>
          </w:tcPr>
          <w:p w:rsidR="00701E82" w:rsidRPr="007438E6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01E82" w:rsidRPr="00AD1C4D" w:rsidTr="00C930B9">
        <w:trPr>
          <w:jc w:val="center"/>
        </w:trPr>
        <w:tc>
          <w:tcPr>
            <w:tcW w:w="3256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146" w:type="dxa"/>
            <w:vAlign w:val="center"/>
          </w:tcPr>
          <w:p w:rsidR="00701E82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896543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42/39/34</w:t>
            </w:r>
          </w:p>
        </w:tc>
      </w:tr>
      <w:tr w:rsidR="00701E82" w:rsidRPr="00AD1C4D" w:rsidTr="00C930B9">
        <w:trPr>
          <w:jc w:val="center"/>
        </w:trPr>
        <w:tc>
          <w:tcPr>
            <w:tcW w:w="3256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C930B9">
        <w:trPr>
          <w:jc w:val="center"/>
        </w:trPr>
        <w:tc>
          <w:tcPr>
            <w:tcW w:w="3256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E4197E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46" w:type="dxa"/>
            <w:vAlign w:val="center"/>
          </w:tcPr>
          <w:p w:rsidR="00701E82" w:rsidRPr="00E4197E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C930B9">
        <w:trPr>
          <w:trHeight w:val="159"/>
          <w:jc w:val="center"/>
        </w:trPr>
        <w:tc>
          <w:tcPr>
            <w:tcW w:w="3256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FD6217" w:rsidRDefault="00701E82" w:rsidP="00C93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C930B9">
        <w:trPr>
          <w:trHeight w:val="364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A900B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A61100" w:rsidRDefault="00A61100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C930B9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A61100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A61100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61100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61100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6110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61100">
                <w:rPr>
                  <w:sz w:val="22"/>
                  <w:szCs w:val="22"/>
                </w:rPr>
                <w:t>-32</w:t>
              </w:r>
            </w:hyperlink>
            <w:r w:rsidRPr="00A6110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6110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61100">
              <w:rPr>
                <w:sz w:val="22"/>
                <w:szCs w:val="22"/>
                <w:vertAlign w:val="subscript"/>
              </w:rPr>
              <w:t>2</w:t>
            </w:r>
            <w:r w:rsidRPr="00A61100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61100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61100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6110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61100">
                <w:rPr>
                  <w:sz w:val="22"/>
                  <w:szCs w:val="22"/>
                </w:rPr>
                <w:t>-125</w:t>
              </w:r>
            </w:hyperlink>
            <w:r w:rsidRPr="00A6110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6110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61100">
              <w:rPr>
                <w:sz w:val="22"/>
                <w:szCs w:val="22"/>
                <w:vertAlign w:val="subscript"/>
              </w:rPr>
              <w:t>3</w:t>
            </w:r>
            <w:r w:rsidRPr="00A61100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C930B9">
        <w:trPr>
          <w:trHeight w:val="29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B811C1" w:rsidRDefault="00B811C1" w:rsidP="00414495">
      <w:pPr>
        <w:jc w:val="both"/>
        <w:rPr>
          <w:noProof/>
          <w:sz w:val="20"/>
          <w:szCs w:val="20"/>
        </w:rPr>
      </w:pPr>
    </w:p>
    <w:p w:rsidR="00C930B9" w:rsidRDefault="00C930B9" w:rsidP="00414495">
      <w:pPr>
        <w:jc w:val="both"/>
        <w:rPr>
          <w:noProof/>
          <w:sz w:val="20"/>
          <w:szCs w:val="20"/>
        </w:rPr>
      </w:pPr>
    </w:p>
    <w:p w:rsidR="00C930B9" w:rsidRDefault="00C930B9" w:rsidP="00414495">
      <w:pPr>
        <w:jc w:val="both"/>
        <w:rPr>
          <w:noProof/>
          <w:sz w:val="20"/>
          <w:szCs w:val="20"/>
        </w:rPr>
      </w:pPr>
    </w:p>
    <w:p w:rsidR="00C930B9" w:rsidRDefault="00C930B9" w:rsidP="00414495">
      <w:pPr>
        <w:jc w:val="both"/>
        <w:rPr>
          <w:noProof/>
          <w:sz w:val="20"/>
          <w:szCs w:val="20"/>
        </w:rPr>
      </w:pPr>
    </w:p>
    <w:p w:rsidR="00C930B9" w:rsidRDefault="00C930B9" w:rsidP="00414495">
      <w:pPr>
        <w:jc w:val="both"/>
        <w:rPr>
          <w:noProof/>
          <w:sz w:val="20"/>
          <w:szCs w:val="20"/>
        </w:rPr>
      </w:pPr>
    </w:p>
    <w:p w:rsidR="00BC2E11" w:rsidRPr="00E4703D" w:rsidRDefault="00BC2E1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9471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C930B9" w:rsidRPr="00573C0B" w:rsidRDefault="00C930B9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9C349B">
        <w:rPr>
          <w:sz w:val="22"/>
          <w:szCs w:val="22"/>
        </w:rPr>
        <w:t>RPIH-3.3</w:t>
      </w:r>
      <w:r w:rsidR="00C533F5" w:rsidRPr="00C533F5">
        <w:rPr>
          <w:sz w:val="22"/>
          <w:szCs w:val="22"/>
        </w:rPr>
        <w:t>HNAUN1Q</w:t>
      </w:r>
      <w:r w:rsidR="00C533F5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Pr="000A3F78" w:rsidRDefault="000A3F78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высоте всего 30</w:t>
      </w:r>
      <w:r w:rsidR="0080405C" w:rsidRPr="000A3F78">
        <w:rPr>
          <w:sz w:val="22"/>
          <w:szCs w:val="22"/>
        </w:rPr>
        <w:t>0 изделие может быть установлено в подвесном потолке практически в любом здании.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0A3F78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Диапазон внешнего статического давления на плате 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Высота подъема конденсата достигает 900 мм, что обеспечивает удобство дренажа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947160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48A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4002C" w:rsidRDefault="0094002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D93F12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448300" cy="265316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713" cy="26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16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C869BC" w:rsidRPr="000F41B6" w:rsidRDefault="00C869BC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442DD0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952750" cy="25908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947162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C869BC" w:rsidRPr="00515009" w:rsidRDefault="00C869BC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9BC" w:rsidRDefault="00C869BC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2415EC" w:rsidRDefault="002415EC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94716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C869BC" w:rsidRPr="00057246" w:rsidRDefault="00C869BC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947164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A67284" w:rsidRDefault="00A67284" w:rsidP="00A67284"/>
    <w:p w:rsidR="00C869BC" w:rsidRDefault="00C869BC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C869BC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A67284" w:rsidRDefault="0029433D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48350" cy="42957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C869BC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D464F9" w:rsidRDefault="00D464F9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9433D" w:rsidRDefault="0029433D" w:rsidP="00FC694B">
      <w:pPr>
        <w:rPr>
          <w:rFonts w:ascii="Arial" w:hAnsi="Arial" w:cs="Arial"/>
          <w:bCs/>
          <w:color w:val="000000"/>
        </w:rPr>
      </w:pPr>
    </w:p>
    <w:p w:rsidR="0047151B" w:rsidRDefault="0047151B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8512737"/>
      <w:bookmarkStart w:id="38" w:name="_Ref89175929"/>
      <w:bookmarkStart w:id="39" w:name="_Ref89783634"/>
      <w:bookmarkStart w:id="40" w:name="_Toc150947165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C869BC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C869BC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C869B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1" w:name="_Toc489886374"/>
      <w:bookmarkStart w:id="42" w:name="_Toc85529579"/>
      <w:bookmarkStart w:id="43" w:name="_Ref88512741"/>
      <w:bookmarkStart w:id="44" w:name="_Ref89175934"/>
      <w:bookmarkStart w:id="45" w:name="_Toc15094716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806BD9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RPIH-3.3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2434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Ref88512748"/>
      <w:bookmarkStart w:id="47" w:name="_Toc150947167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C533F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806BD9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RPIH-3.3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8" w:name="_Toc85529581"/>
      <w:bookmarkStart w:id="49" w:name="_Ref88512754"/>
      <w:bookmarkStart w:id="50" w:name="_Toc150947168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Ref88512760"/>
      <w:bookmarkStart w:id="53" w:name="_Toc150947169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2415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415EC" w:rsidRDefault="002415EC" w:rsidP="002415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Default="002415EC" w:rsidP="00EA6703">
      <w:pPr>
        <w:ind w:firstLine="720"/>
        <w:jc w:val="both"/>
        <w:rPr>
          <w:sz w:val="22"/>
          <w:szCs w:val="22"/>
        </w:rPr>
      </w:pPr>
    </w:p>
    <w:p w:rsidR="002415EC" w:rsidRPr="00AC1D78" w:rsidRDefault="002415EC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6" w:name="_Toc150947170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Ref88512771"/>
      <w:bookmarkStart w:id="59" w:name="_Toc15094717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0" w:name="_Toc489886376"/>
      <w:bookmarkStart w:id="61" w:name="_Ref75275862"/>
      <w:bookmarkStart w:id="62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3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4" w:name="_Toc150947172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9" w:name="_Toc150947173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50947174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8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50947175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Ref88512798"/>
      <w:bookmarkStart w:id="84" w:name="_Toc15094717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Ref88512803"/>
      <w:bookmarkStart w:id="86" w:name="_Toc15094717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Ref88512807"/>
      <w:bookmarkStart w:id="91" w:name="_Toc15094717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Toc85529592"/>
      <w:bookmarkStart w:id="93" w:name="_Toc15094717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6" w:name="_Toc150947180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Ref88512828"/>
      <w:bookmarkStart w:id="99" w:name="_Toc150947181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0" w:name="_Ref88512834"/>
      <w:bookmarkStart w:id="101" w:name="_Toc150947182"/>
      <w:bookmarkStart w:id="10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Ref88512841"/>
      <w:bookmarkStart w:id="105" w:name="_Toc150947183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1" w:name="_Toc150947184"/>
      <w:r w:rsidRPr="009262F8">
        <w:rPr>
          <w:rFonts w:ascii="Times New Roman" w:hAnsi="Times New Roman"/>
          <w:sz w:val="28"/>
          <w:szCs w:val="28"/>
        </w:rPr>
        <w:t>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4" w:name="_Toc150947185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7" w:name="_Toc150947186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150947187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9C349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RPIH-3.3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43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073EAB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533F5" w:rsidRDefault="009C349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RPIH-3.3</w:t>
                              </w:r>
                              <w:r w:rsidR="00C533F5" w:rsidRPr="00C533F5">
                                <w:rPr>
                                  <w:b/>
                                  <w:sz w:val="18"/>
                                  <w:szCs w:val="18"/>
                                </w:rPr>
                                <w:t>HNAUN1Q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9C349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RPIH-3.3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243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073EAB">
                          <w:rPr>
                            <w:b/>
                            <w:sz w:val="18"/>
                            <w:szCs w:val="18"/>
                          </w:rPr>
                          <w:t>ВЫСОКО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533F5" w:rsidRDefault="009C349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RPIH-3.3</w:t>
                        </w:r>
                        <w:r w:rsidR="00C533F5" w:rsidRPr="00C533F5">
                          <w:rPr>
                            <w:b/>
                            <w:sz w:val="18"/>
                            <w:szCs w:val="18"/>
                          </w:rPr>
                          <w:t>HNAUN1Q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43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9C349B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RPIH-3.3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43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9C349B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RPIH-3.3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243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9C349B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RPIH-3.3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243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9C349B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RPIH-3.3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7135F"/>
    <w:rsid w:val="00073C25"/>
    <w:rsid w:val="00073EAB"/>
    <w:rsid w:val="00074268"/>
    <w:rsid w:val="000779F8"/>
    <w:rsid w:val="000814C8"/>
    <w:rsid w:val="000841AF"/>
    <w:rsid w:val="00086061"/>
    <w:rsid w:val="0009526F"/>
    <w:rsid w:val="000A3F78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1A2D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15EC"/>
    <w:rsid w:val="00243C34"/>
    <w:rsid w:val="002446F6"/>
    <w:rsid w:val="00244B04"/>
    <w:rsid w:val="00253E33"/>
    <w:rsid w:val="0026433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433D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618"/>
    <w:rsid w:val="002D1CE0"/>
    <w:rsid w:val="002E23E5"/>
    <w:rsid w:val="002E69C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964AD"/>
    <w:rsid w:val="003B597F"/>
    <w:rsid w:val="003B633E"/>
    <w:rsid w:val="003C3DA8"/>
    <w:rsid w:val="003D1C42"/>
    <w:rsid w:val="003D398E"/>
    <w:rsid w:val="003E3AD4"/>
    <w:rsid w:val="003E6FA8"/>
    <w:rsid w:val="003F28A1"/>
    <w:rsid w:val="003F43C3"/>
    <w:rsid w:val="003F7E41"/>
    <w:rsid w:val="004057ED"/>
    <w:rsid w:val="004106D7"/>
    <w:rsid w:val="00414495"/>
    <w:rsid w:val="004158E2"/>
    <w:rsid w:val="00421FA3"/>
    <w:rsid w:val="00424345"/>
    <w:rsid w:val="00437185"/>
    <w:rsid w:val="00441553"/>
    <w:rsid w:val="004418FD"/>
    <w:rsid w:val="00442DD0"/>
    <w:rsid w:val="00443241"/>
    <w:rsid w:val="0044748D"/>
    <w:rsid w:val="0045025A"/>
    <w:rsid w:val="004502D6"/>
    <w:rsid w:val="00453F59"/>
    <w:rsid w:val="00455E74"/>
    <w:rsid w:val="00460627"/>
    <w:rsid w:val="00460FC9"/>
    <w:rsid w:val="0046414B"/>
    <w:rsid w:val="0046695D"/>
    <w:rsid w:val="0047151B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3917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06BD9"/>
    <w:rsid w:val="00810B70"/>
    <w:rsid w:val="00815656"/>
    <w:rsid w:val="00815C58"/>
    <w:rsid w:val="00830725"/>
    <w:rsid w:val="0083308E"/>
    <w:rsid w:val="008361D5"/>
    <w:rsid w:val="00842788"/>
    <w:rsid w:val="00842C8C"/>
    <w:rsid w:val="008444A1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A57"/>
    <w:rsid w:val="008D09DC"/>
    <w:rsid w:val="008E0B73"/>
    <w:rsid w:val="008E4D3F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349B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3072C"/>
    <w:rsid w:val="00A40E51"/>
    <w:rsid w:val="00A41DE7"/>
    <w:rsid w:val="00A45D7D"/>
    <w:rsid w:val="00A5275C"/>
    <w:rsid w:val="00A56FE4"/>
    <w:rsid w:val="00A61100"/>
    <w:rsid w:val="00A63AC1"/>
    <w:rsid w:val="00A66853"/>
    <w:rsid w:val="00A66DAA"/>
    <w:rsid w:val="00A67284"/>
    <w:rsid w:val="00A7291A"/>
    <w:rsid w:val="00A73373"/>
    <w:rsid w:val="00A77E80"/>
    <w:rsid w:val="00A8510A"/>
    <w:rsid w:val="00A900B5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5859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2E11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69BC"/>
    <w:rsid w:val="00C87F09"/>
    <w:rsid w:val="00C91B6D"/>
    <w:rsid w:val="00C9260D"/>
    <w:rsid w:val="00C930B9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85AD9"/>
    <w:rsid w:val="00D91D7E"/>
    <w:rsid w:val="00D93F12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02F5D5A7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E4270-AB7C-4DE1-AB6C-594534503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10</TotalTime>
  <Pages>35</Pages>
  <Words>5623</Words>
  <Characters>32055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19</cp:revision>
  <cp:lastPrinted>2021-03-26T08:29:00Z</cp:lastPrinted>
  <dcterms:created xsi:type="dcterms:W3CDTF">2023-11-15T10:05:00Z</dcterms:created>
  <dcterms:modified xsi:type="dcterms:W3CDTF">2026-07-21T09:45:00Z</dcterms:modified>
</cp:coreProperties>
</file>