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073EAB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073EAB">
              <w:rPr>
                <w:b/>
                <w:szCs w:val="28"/>
              </w:rPr>
              <w:t>ВЫСОКО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45025A" w:rsidRPr="0045025A">
              <w:rPr>
                <w:b/>
                <w:szCs w:val="28"/>
              </w:rPr>
              <w:t>RPIH-3.0HNAUN1Q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45025A" w:rsidP="00D03F3F">
            <w:pPr>
              <w:jc w:val="center"/>
              <w:rPr>
                <w:b/>
                <w:szCs w:val="28"/>
              </w:rPr>
            </w:pPr>
            <w:r w:rsidRPr="0045025A">
              <w:rPr>
                <w:b/>
                <w:szCs w:val="28"/>
              </w:rPr>
              <w:t>RPIH-3.0HNAUN1Q</w:t>
            </w:r>
            <w:r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60360E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80528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980528">
        <w:rPr>
          <w:b/>
          <w:sz w:val="22"/>
          <w:szCs w:val="22"/>
        </w:rPr>
        <w:lastRenderedPageBreak/>
        <w:t>СОДЕРЖАНИЕ</w:t>
      </w:r>
      <w:r w:rsidR="00231E1B" w:rsidRPr="00980528">
        <w:rPr>
          <w:b/>
          <w:sz w:val="22"/>
          <w:szCs w:val="22"/>
        </w:rPr>
        <w:t xml:space="preserve"> </w:t>
      </w:r>
    </w:p>
    <w:p w:rsidR="00980528" w:rsidRPr="00980528" w:rsidRDefault="00810B7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80528">
        <w:rPr>
          <w:sz w:val="22"/>
          <w:szCs w:val="22"/>
        </w:rPr>
        <w:fldChar w:fldCharType="begin"/>
      </w:r>
      <w:r w:rsidRPr="00980528">
        <w:rPr>
          <w:sz w:val="22"/>
          <w:szCs w:val="22"/>
        </w:rPr>
        <w:instrText xml:space="preserve"> TOC \o "1-3" \h \z \u </w:instrText>
      </w:r>
      <w:r w:rsidRPr="00980528">
        <w:rPr>
          <w:sz w:val="22"/>
          <w:szCs w:val="22"/>
        </w:rPr>
        <w:fldChar w:fldCharType="separate"/>
      </w:r>
      <w:hyperlink w:anchor="_Toc150947119" w:history="1">
        <w:r w:rsidR="00980528" w:rsidRPr="00980528">
          <w:rPr>
            <w:rStyle w:val="ad"/>
            <w:noProof/>
            <w:sz w:val="22"/>
            <w:szCs w:val="22"/>
          </w:rPr>
          <w:t>Введение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_Toc150947119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3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0" w:history="1">
        <w:r w:rsidR="00980528" w:rsidRPr="00980528">
          <w:rPr>
            <w:rStyle w:val="ad"/>
            <w:noProof/>
            <w:sz w:val="22"/>
            <w:szCs w:val="22"/>
          </w:rPr>
          <w:t>1.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Общие сведения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_Toc150947120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4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1" w:history="1">
        <w:r w:rsidR="00980528" w:rsidRPr="00980528">
          <w:rPr>
            <w:rStyle w:val="ad"/>
            <w:noProof/>
            <w:sz w:val="22"/>
            <w:szCs w:val="22"/>
          </w:rPr>
          <w:t>2.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Основные технические данные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_Toc150947121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5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2" w:history="1">
        <w:r w:rsidR="00980528" w:rsidRPr="00980528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_Toc150947122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5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3" w:history="1">
        <w:r w:rsidR="00980528" w:rsidRPr="00980528">
          <w:rPr>
            <w:rStyle w:val="ad"/>
            <w:noProof/>
            <w:sz w:val="22"/>
            <w:szCs w:val="22"/>
          </w:rPr>
          <w:t>2.2 Описание изделия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_Toc150947123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6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4" w:history="1">
        <w:r w:rsidR="00980528" w:rsidRPr="00980528">
          <w:rPr>
            <w:rStyle w:val="ad"/>
            <w:noProof/>
            <w:sz w:val="22"/>
            <w:szCs w:val="22"/>
          </w:rPr>
          <w:t>2.3</w:t>
        </w:r>
        <w:r w:rsidR="00005F11">
          <w:rPr>
            <w:rStyle w:val="ad"/>
            <w:noProof/>
            <w:sz w:val="22"/>
            <w:szCs w:val="22"/>
          </w:rPr>
          <w:t xml:space="preserve"> </w:t>
        </w:r>
        <w:r w:rsidR="00980528" w:rsidRPr="00980528">
          <w:rPr>
            <w:rStyle w:val="ad"/>
            <w:noProof/>
            <w:sz w:val="22"/>
            <w:szCs w:val="22"/>
          </w:rPr>
          <w:t>Принцип работы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_Toc150947124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6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5" w:history="1">
        <w:r w:rsidR="00980528" w:rsidRPr="00980528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_Toc150947125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7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6" w:history="1">
        <w:r w:rsidR="00980528" w:rsidRPr="00980528">
          <w:rPr>
            <w:rStyle w:val="ad"/>
            <w:noProof/>
            <w:sz w:val="22"/>
            <w:szCs w:val="22"/>
          </w:rPr>
          <w:t>2.5 Маркировка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_Toc150947126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8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7" w:history="1">
        <w:r w:rsidR="00980528" w:rsidRPr="00980528">
          <w:rPr>
            <w:rStyle w:val="ad"/>
            <w:noProof/>
            <w:sz w:val="22"/>
            <w:szCs w:val="22"/>
          </w:rPr>
          <w:t>3.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Комплектность поставки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_Toc150947127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9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8" w:history="1">
        <w:r w:rsidR="00980528" w:rsidRPr="00980528">
          <w:rPr>
            <w:rStyle w:val="ad"/>
            <w:noProof/>
            <w:sz w:val="22"/>
            <w:szCs w:val="22"/>
          </w:rPr>
          <w:t>4.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Чертеж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_Toc150947128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10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29" w:history="1">
        <w:r w:rsidR="00980528" w:rsidRPr="00980528">
          <w:rPr>
            <w:rStyle w:val="ad"/>
            <w:noProof/>
            <w:sz w:val="22"/>
            <w:szCs w:val="22"/>
          </w:rPr>
          <w:t>5.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Гарантии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_Toc150947129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11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0" w:history="1">
        <w:r w:rsidR="00980528" w:rsidRPr="00980528">
          <w:rPr>
            <w:rStyle w:val="ad"/>
            <w:noProof/>
            <w:sz w:val="22"/>
            <w:szCs w:val="22"/>
          </w:rPr>
          <w:t>6.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_Toc150947130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12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1" w:history="1">
        <w:r w:rsidR="00980528" w:rsidRPr="00980528">
          <w:rPr>
            <w:rStyle w:val="ad"/>
            <w:noProof/>
            <w:sz w:val="22"/>
            <w:szCs w:val="22"/>
          </w:rPr>
          <w:t>7.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Свидетельство о приемке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_Toc150947131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13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2" w:history="1">
        <w:r w:rsidR="00980528" w:rsidRPr="00980528">
          <w:rPr>
            <w:rStyle w:val="ad"/>
            <w:noProof/>
            <w:sz w:val="22"/>
            <w:szCs w:val="22"/>
          </w:rPr>
          <w:t>8.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Консервация*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_Toc150947132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14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3" w:history="1">
        <w:r w:rsidR="00980528" w:rsidRPr="00980528">
          <w:rPr>
            <w:rStyle w:val="ad"/>
            <w:noProof/>
            <w:sz w:val="22"/>
            <w:szCs w:val="22"/>
          </w:rPr>
          <w:t>9.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Сведения об утилизации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_Toc150947133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15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4" w:history="1">
        <w:r w:rsidR="00980528" w:rsidRPr="00980528">
          <w:rPr>
            <w:rStyle w:val="ad"/>
            <w:noProof/>
            <w:sz w:val="22"/>
            <w:szCs w:val="22"/>
          </w:rPr>
          <w:t>10.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Требования безопасности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_Toc150947134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16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5" w:history="1">
        <w:r w:rsidR="00980528" w:rsidRPr="00980528">
          <w:rPr>
            <w:rStyle w:val="ad"/>
            <w:noProof/>
            <w:sz w:val="22"/>
            <w:szCs w:val="22"/>
          </w:rPr>
          <w:t>10.1 Общие требования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_Toc150947135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18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6" w:history="1">
        <w:r w:rsidR="00980528" w:rsidRPr="00980528">
          <w:rPr>
            <w:rStyle w:val="ad"/>
            <w:noProof/>
            <w:sz w:val="22"/>
            <w:szCs w:val="22"/>
          </w:rPr>
          <w:t>11.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Прием и передача изделия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_Toc150947136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19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7" w:history="1">
        <w:r w:rsidR="00980528" w:rsidRPr="00980528">
          <w:rPr>
            <w:rStyle w:val="ad"/>
            <w:noProof/>
            <w:sz w:val="22"/>
            <w:szCs w:val="22"/>
          </w:rPr>
          <w:t>12.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Учет работы изделия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_Toc150947137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20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8" w:history="1">
        <w:r w:rsidR="00980528" w:rsidRPr="00980528">
          <w:rPr>
            <w:rStyle w:val="ad"/>
            <w:noProof/>
            <w:sz w:val="22"/>
            <w:szCs w:val="22"/>
          </w:rPr>
          <w:t>13.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_Toc150947138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21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39" w:history="1">
        <w:r w:rsidR="00980528" w:rsidRPr="00980528">
          <w:rPr>
            <w:rStyle w:val="ad"/>
            <w:noProof/>
            <w:sz w:val="22"/>
            <w:szCs w:val="22"/>
          </w:rPr>
          <w:t>14.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Работы при эксплуатации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_Toc150947139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22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0" w:history="1">
        <w:r w:rsidR="00980528" w:rsidRPr="00980528">
          <w:rPr>
            <w:rStyle w:val="ad"/>
            <w:noProof/>
            <w:sz w:val="22"/>
            <w:szCs w:val="22"/>
          </w:rPr>
          <w:t>14.1 Учет выполнения работ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_Toc150947140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22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1" w:history="1">
        <w:r w:rsidR="00980528" w:rsidRPr="00980528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_Toc150947141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23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2" w:history="1">
        <w:r w:rsidR="00980528" w:rsidRPr="00980528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_Toc150947142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24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3" w:history="1">
        <w:r w:rsidR="00980528" w:rsidRPr="00980528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_Toc150947143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25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4" w:history="1">
        <w:r w:rsidR="00980528" w:rsidRPr="00980528">
          <w:rPr>
            <w:rStyle w:val="ad"/>
            <w:noProof/>
            <w:sz w:val="22"/>
            <w:szCs w:val="22"/>
          </w:rPr>
          <w:t>15.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_Toc150947144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26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5" w:history="1">
        <w:r w:rsidR="00980528" w:rsidRPr="00980528">
          <w:rPr>
            <w:rStyle w:val="ad"/>
            <w:noProof/>
            <w:sz w:val="22"/>
            <w:szCs w:val="22"/>
          </w:rPr>
          <w:t>16.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Транспортировка и хранение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_Toc150947145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30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6" w:history="1">
        <w:r w:rsidR="00980528" w:rsidRPr="00980528">
          <w:rPr>
            <w:rStyle w:val="ad"/>
            <w:noProof/>
            <w:sz w:val="22"/>
            <w:szCs w:val="22"/>
          </w:rPr>
          <w:t>16.1 Транспортировка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_Toc150947146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30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7" w:history="1">
        <w:r w:rsidR="00980528" w:rsidRPr="00980528">
          <w:rPr>
            <w:rStyle w:val="ad"/>
            <w:noProof/>
            <w:sz w:val="22"/>
            <w:szCs w:val="22"/>
          </w:rPr>
          <w:t>16.2 Хранение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_Toc150947147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31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8" w:history="1">
        <w:r w:rsidR="00980528" w:rsidRPr="00980528">
          <w:rPr>
            <w:rStyle w:val="ad"/>
            <w:noProof/>
            <w:sz w:val="22"/>
            <w:szCs w:val="22"/>
          </w:rPr>
          <w:t>17.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Ремонт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_Toc150947148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32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49" w:history="1">
        <w:r w:rsidR="00980528" w:rsidRPr="00980528">
          <w:rPr>
            <w:rStyle w:val="ad"/>
            <w:noProof/>
            <w:sz w:val="22"/>
            <w:szCs w:val="22"/>
          </w:rPr>
          <w:t>18.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Сведения о рекламациях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_Toc150947149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33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50" w:history="1">
        <w:r w:rsidR="00980528" w:rsidRPr="00980528">
          <w:rPr>
            <w:rStyle w:val="ad"/>
            <w:noProof/>
            <w:sz w:val="22"/>
            <w:szCs w:val="22"/>
          </w:rPr>
          <w:t>19.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Особые отметки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_Toc150947150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34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980528" w:rsidRPr="00980528" w:rsidRDefault="0060360E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151" w:history="1">
        <w:r w:rsidR="00980528" w:rsidRPr="00980528">
          <w:rPr>
            <w:rStyle w:val="ad"/>
            <w:noProof/>
            <w:sz w:val="22"/>
            <w:szCs w:val="22"/>
          </w:rPr>
          <w:t>20.</w:t>
        </w:r>
        <w:r w:rsidR="00980528" w:rsidRPr="0098052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0528" w:rsidRPr="00980528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980528" w:rsidRPr="00980528">
          <w:rPr>
            <w:noProof/>
            <w:webHidden/>
            <w:sz w:val="22"/>
            <w:szCs w:val="22"/>
          </w:rPr>
          <w:tab/>
        </w:r>
        <w:r w:rsidR="00980528" w:rsidRPr="00980528">
          <w:rPr>
            <w:noProof/>
            <w:webHidden/>
            <w:sz w:val="22"/>
            <w:szCs w:val="22"/>
          </w:rPr>
          <w:fldChar w:fldCharType="begin"/>
        </w:r>
        <w:r w:rsidR="00980528" w:rsidRPr="00980528">
          <w:rPr>
            <w:noProof/>
            <w:webHidden/>
            <w:sz w:val="22"/>
            <w:szCs w:val="22"/>
          </w:rPr>
          <w:instrText xml:space="preserve"> PAGEREF _Toc150947151 \h </w:instrText>
        </w:r>
        <w:r w:rsidR="00980528" w:rsidRPr="00980528">
          <w:rPr>
            <w:noProof/>
            <w:webHidden/>
            <w:sz w:val="22"/>
            <w:szCs w:val="22"/>
          </w:rPr>
        </w:r>
        <w:r w:rsidR="00980528" w:rsidRPr="00980528">
          <w:rPr>
            <w:noProof/>
            <w:webHidden/>
            <w:sz w:val="22"/>
            <w:szCs w:val="22"/>
          </w:rPr>
          <w:fldChar w:fldCharType="separate"/>
        </w:r>
        <w:r w:rsidR="00B744E9">
          <w:rPr>
            <w:noProof/>
            <w:webHidden/>
            <w:sz w:val="22"/>
            <w:szCs w:val="22"/>
          </w:rPr>
          <w:t>35</w:t>
        </w:r>
        <w:r w:rsidR="00980528" w:rsidRPr="00980528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980528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005F11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94711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C533F5">
        <w:rPr>
          <w:sz w:val="22"/>
          <w:szCs w:val="22"/>
        </w:rPr>
        <w:t>высоконапорного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94712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224"/>
      </w:tblGrid>
      <w:tr w:rsidR="00200C8E" w:rsidRPr="00CC2C20" w:rsidTr="0060360E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60360E">
        <w:trPr>
          <w:trHeight w:val="553"/>
        </w:trPr>
        <w:tc>
          <w:tcPr>
            <w:tcW w:w="24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CA105D" w:rsidRPr="005F1AD5" w:rsidRDefault="00C533F5" w:rsidP="005F1AD5">
            <w:pPr>
              <w:jc w:val="center"/>
              <w:rPr>
                <w:sz w:val="22"/>
                <w:szCs w:val="22"/>
              </w:rPr>
            </w:pPr>
            <w:r w:rsidRPr="00C533F5">
              <w:rPr>
                <w:sz w:val="22"/>
                <w:szCs w:val="22"/>
              </w:rPr>
              <w:t>RPIH-3.0HNAUN1Q</w:t>
            </w:r>
          </w:p>
        </w:tc>
      </w:tr>
      <w:tr w:rsidR="006A3296" w:rsidRPr="00CC2C20" w:rsidTr="0060360E">
        <w:trPr>
          <w:trHeight w:val="553"/>
        </w:trPr>
        <w:tc>
          <w:tcPr>
            <w:tcW w:w="24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6A3296" w:rsidRPr="005F1AD5" w:rsidRDefault="00C533F5" w:rsidP="005F1AD5">
            <w:pPr>
              <w:jc w:val="center"/>
              <w:rPr>
                <w:sz w:val="22"/>
                <w:szCs w:val="22"/>
              </w:rPr>
            </w:pPr>
            <w:r w:rsidRPr="00C533F5">
              <w:rPr>
                <w:sz w:val="22"/>
                <w:szCs w:val="22"/>
              </w:rPr>
              <w:t>RPIH-3.0HNAUN1Q</w:t>
            </w:r>
          </w:p>
        </w:tc>
      </w:tr>
      <w:tr w:rsidR="008B6E0F" w:rsidRPr="00CC2C20" w:rsidTr="0060360E">
        <w:trPr>
          <w:trHeight w:val="553"/>
        </w:trPr>
        <w:tc>
          <w:tcPr>
            <w:tcW w:w="2411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8B6E0F" w:rsidRPr="0029731C" w:rsidRDefault="00255CC9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в помещениях различного назначения </w:t>
            </w:r>
          </w:p>
        </w:tc>
      </w:tr>
      <w:tr w:rsidR="00200C8E" w:rsidRPr="00CC2C20" w:rsidTr="0060360E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200C8E" w:rsidRPr="00CC2C20" w:rsidRDefault="00255CC9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60360E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60360E" w:rsidRPr="00CC2C20" w:rsidTr="0060360E">
        <w:trPr>
          <w:trHeight w:val="553"/>
        </w:trPr>
        <w:tc>
          <w:tcPr>
            <w:tcW w:w="2411" w:type="dxa"/>
            <w:vAlign w:val="center"/>
          </w:tcPr>
          <w:p w:rsidR="0060360E" w:rsidRPr="00F0163C" w:rsidRDefault="0060360E" w:rsidP="0060360E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224" w:type="dxa"/>
            <w:vAlign w:val="center"/>
          </w:tcPr>
          <w:p w:rsidR="0060360E" w:rsidRPr="0043742C" w:rsidRDefault="0060360E" w:rsidP="006036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60360E" w:rsidRPr="00CC2C20" w:rsidTr="0060360E">
        <w:trPr>
          <w:trHeight w:val="553"/>
        </w:trPr>
        <w:tc>
          <w:tcPr>
            <w:tcW w:w="2411" w:type="dxa"/>
            <w:vAlign w:val="center"/>
          </w:tcPr>
          <w:p w:rsidR="0060360E" w:rsidRPr="00F0163C" w:rsidRDefault="0060360E" w:rsidP="006036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4" w:type="dxa"/>
            <w:vAlign w:val="center"/>
          </w:tcPr>
          <w:p w:rsidR="0060360E" w:rsidRPr="0043742C" w:rsidRDefault="0060360E" w:rsidP="0060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60360E" w:rsidRPr="00CC2C20" w:rsidTr="0060360E">
        <w:trPr>
          <w:trHeight w:val="1139"/>
        </w:trPr>
        <w:tc>
          <w:tcPr>
            <w:tcW w:w="2411" w:type="dxa"/>
            <w:vAlign w:val="center"/>
          </w:tcPr>
          <w:p w:rsidR="0060360E" w:rsidRPr="00F0163C" w:rsidRDefault="0060360E" w:rsidP="0060360E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4" w:type="dxa"/>
            <w:vAlign w:val="center"/>
          </w:tcPr>
          <w:p w:rsidR="0060360E" w:rsidRDefault="0060360E" w:rsidP="0060360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60360E" w:rsidRDefault="0060360E" w:rsidP="0060360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60360E" w:rsidRDefault="0060360E" w:rsidP="0060360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60360E" w:rsidRPr="009A1BB8" w:rsidRDefault="0060360E" w:rsidP="0060360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60360E" w:rsidRPr="009C0E86" w:rsidRDefault="0060360E" w:rsidP="006036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  <w:bookmarkStart w:id="5" w:name="_GoBack"/>
            <w:bookmarkEnd w:id="5"/>
          </w:p>
          <w:p w:rsidR="0060360E" w:rsidRPr="00F0163C" w:rsidRDefault="0060360E" w:rsidP="0060360E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E53623" w:rsidRPr="0060360E" w:rsidTr="0060360E">
        <w:trPr>
          <w:trHeight w:val="492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60360E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60360E" w:rsidTr="0060360E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60360E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60360E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366F7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947121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94712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5B06DE" w:rsidRPr="003148A4" w:rsidRDefault="005B06D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8B5488" w:rsidRDefault="008B548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146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917411">
        <w:trPr>
          <w:trHeight w:val="159"/>
          <w:jc w:val="center"/>
        </w:trPr>
        <w:tc>
          <w:tcPr>
            <w:tcW w:w="3256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13466B" w:rsidRDefault="007A30ED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8.7</w:t>
            </w:r>
          </w:p>
        </w:tc>
      </w:tr>
      <w:tr w:rsidR="00701E82" w:rsidRPr="00AD1C4D" w:rsidTr="00917411">
        <w:trPr>
          <w:trHeight w:val="159"/>
          <w:jc w:val="center"/>
        </w:trPr>
        <w:tc>
          <w:tcPr>
            <w:tcW w:w="3256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01459B" w:rsidRDefault="00790367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13466B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9.6</w:t>
            </w:r>
          </w:p>
        </w:tc>
      </w:tr>
      <w:tr w:rsidR="00701E82" w:rsidRPr="00AD1C4D" w:rsidTr="00917411">
        <w:trPr>
          <w:trHeight w:val="159"/>
          <w:jc w:val="center"/>
        </w:trPr>
        <w:tc>
          <w:tcPr>
            <w:tcW w:w="3256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146" w:type="dxa"/>
            <w:vAlign w:val="center"/>
          </w:tcPr>
          <w:p w:rsidR="00701E82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896543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30/28/23</w:t>
            </w:r>
          </w:p>
        </w:tc>
      </w:tr>
      <w:tr w:rsidR="00701E82" w:rsidRPr="00AD1C4D" w:rsidTr="00917411">
        <w:trPr>
          <w:trHeight w:val="159"/>
          <w:jc w:val="center"/>
        </w:trPr>
        <w:tc>
          <w:tcPr>
            <w:tcW w:w="3256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146" w:type="dxa"/>
            <w:vAlign w:val="center"/>
          </w:tcPr>
          <w:p w:rsidR="00701E82" w:rsidRPr="007438E6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701E82" w:rsidRPr="00AD1C4D" w:rsidTr="00917411">
        <w:trPr>
          <w:jc w:val="center"/>
        </w:trPr>
        <w:tc>
          <w:tcPr>
            <w:tcW w:w="3256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146" w:type="dxa"/>
            <w:vAlign w:val="center"/>
          </w:tcPr>
          <w:p w:rsidR="00701E82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896543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42/39/34</w:t>
            </w:r>
          </w:p>
        </w:tc>
      </w:tr>
      <w:tr w:rsidR="00701E82" w:rsidRPr="00AD1C4D" w:rsidTr="00917411">
        <w:trPr>
          <w:jc w:val="center"/>
        </w:trPr>
        <w:tc>
          <w:tcPr>
            <w:tcW w:w="3256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917411">
        <w:trPr>
          <w:jc w:val="center"/>
        </w:trPr>
        <w:tc>
          <w:tcPr>
            <w:tcW w:w="3256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E4197E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917411">
        <w:trPr>
          <w:trHeight w:val="159"/>
          <w:jc w:val="center"/>
        </w:trPr>
        <w:tc>
          <w:tcPr>
            <w:tcW w:w="3256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46" w:type="dxa"/>
            <w:vAlign w:val="center"/>
          </w:tcPr>
          <w:p w:rsidR="00701E82" w:rsidRPr="00E4197E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B5594" w:rsidRDefault="008B5594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B5594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B5594">
              <w:rPr>
                <w:sz w:val="22"/>
                <w:szCs w:val="22"/>
              </w:rPr>
              <w:t>9.5</w:t>
            </w:r>
            <w:r w:rsidRPr="00B54A67">
              <w:rPr>
                <w:sz w:val="22"/>
                <w:szCs w:val="22"/>
              </w:rPr>
              <w:t xml:space="preserve"> (</w:t>
            </w:r>
            <w:r w:rsidR="008B5594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701E82" w:rsidRPr="00AD1C4D" w:rsidTr="00917411">
        <w:trPr>
          <w:trHeight w:val="159"/>
          <w:jc w:val="center"/>
        </w:trPr>
        <w:tc>
          <w:tcPr>
            <w:tcW w:w="3256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FD6217" w:rsidRDefault="00701E82" w:rsidP="00B624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917411">
        <w:trPr>
          <w:trHeight w:val="367"/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A900B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A30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7A30ED" w:rsidRDefault="007A30ED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250</w:t>
            </w:r>
          </w:p>
        </w:tc>
      </w:tr>
      <w:tr w:rsidR="00701E82" w:rsidRPr="00AD1C4D" w:rsidTr="00917411">
        <w:trPr>
          <w:trHeight w:val="472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005F11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167D20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167D20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167D20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167D20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167D20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167D20">
                <w:rPr>
                  <w:sz w:val="22"/>
                  <w:szCs w:val="22"/>
                </w:rPr>
                <w:t>-32</w:t>
              </w:r>
            </w:hyperlink>
            <w:r w:rsidRPr="00167D20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167D20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167D20">
              <w:rPr>
                <w:sz w:val="22"/>
                <w:szCs w:val="22"/>
                <w:vertAlign w:val="subscript"/>
              </w:rPr>
              <w:t>2</w:t>
            </w:r>
            <w:r w:rsidRPr="00167D20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167D20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167D20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167D20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167D20">
                <w:rPr>
                  <w:sz w:val="22"/>
                  <w:szCs w:val="22"/>
                </w:rPr>
                <w:t>-125</w:t>
              </w:r>
            </w:hyperlink>
            <w:r w:rsidRPr="00167D20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167D20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167D20">
              <w:rPr>
                <w:sz w:val="22"/>
                <w:szCs w:val="22"/>
                <w:vertAlign w:val="subscript"/>
              </w:rPr>
              <w:t>3</w:t>
            </w:r>
            <w:r w:rsidRPr="00167D20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917411">
        <w:trPr>
          <w:trHeight w:val="387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917411" w:rsidRDefault="00917411" w:rsidP="00414495">
      <w:pPr>
        <w:jc w:val="both"/>
        <w:rPr>
          <w:sz w:val="22"/>
          <w:szCs w:val="22"/>
        </w:rPr>
      </w:pPr>
    </w:p>
    <w:p w:rsidR="00917411" w:rsidRDefault="00917411" w:rsidP="00414495">
      <w:pPr>
        <w:jc w:val="both"/>
        <w:rPr>
          <w:sz w:val="22"/>
          <w:szCs w:val="22"/>
        </w:rPr>
      </w:pPr>
    </w:p>
    <w:p w:rsidR="00917411" w:rsidRDefault="00917411" w:rsidP="00414495">
      <w:pPr>
        <w:jc w:val="both"/>
        <w:rPr>
          <w:sz w:val="22"/>
          <w:szCs w:val="22"/>
        </w:rPr>
      </w:pPr>
    </w:p>
    <w:p w:rsidR="00917411" w:rsidRDefault="00917411" w:rsidP="00414495">
      <w:pPr>
        <w:jc w:val="both"/>
        <w:rPr>
          <w:sz w:val="22"/>
          <w:szCs w:val="22"/>
        </w:rPr>
      </w:pPr>
    </w:p>
    <w:p w:rsidR="00917411" w:rsidRDefault="00917411" w:rsidP="00414495">
      <w:pPr>
        <w:jc w:val="both"/>
        <w:rPr>
          <w:sz w:val="22"/>
          <w:szCs w:val="22"/>
        </w:rPr>
      </w:pPr>
    </w:p>
    <w:p w:rsidR="00917411" w:rsidRDefault="00917411" w:rsidP="00414495">
      <w:pPr>
        <w:jc w:val="both"/>
        <w:rPr>
          <w:sz w:val="22"/>
          <w:szCs w:val="22"/>
        </w:rPr>
      </w:pPr>
    </w:p>
    <w:p w:rsidR="00917411" w:rsidRDefault="00917411" w:rsidP="00414495">
      <w:pPr>
        <w:jc w:val="both"/>
        <w:rPr>
          <w:sz w:val="22"/>
          <w:szCs w:val="22"/>
        </w:rPr>
      </w:pPr>
    </w:p>
    <w:p w:rsidR="00917411" w:rsidRDefault="00917411" w:rsidP="00414495">
      <w:pPr>
        <w:jc w:val="both"/>
        <w:rPr>
          <w:sz w:val="22"/>
          <w:szCs w:val="22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947123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5B06DE" w:rsidRPr="00573C0B" w:rsidRDefault="005B06D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C533F5">
        <w:rPr>
          <w:sz w:val="22"/>
          <w:szCs w:val="22"/>
        </w:rPr>
        <w:t>высоко</w:t>
      </w:r>
      <w:r w:rsidR="00C533F5" w:rsidRPr="00414495">
        <w:rPr>
          <w:sz w:val="22"/>
          <w:szCs w:val="22"/>
        </w:rPr>
        <w:t>напорны</w:t>
      </w:r>
      <w:r w:rsidR="00C533F5">
        <w:rPr>
          <w:sz w:val="22"/>
          <w:szCs w:val="22"/>
        </w:rPr>
        <w:t>й</w:t>
      </w:r>
      <w:r w:rsidR="00701E82">
        <w:rPr>
          <w:sz w:val="22"/>
          <w:szCs w:val="22"/>
        </w:rPr>
        <w:t xml:space="preserve"> </w:t>
      </w:r>
      <w:r w:rsidR="00C533F5" w:rsidRPr="00C533F5">
        <w:rPr>
          <w:sz w:val="22"/>
          <w:szCs w:val="22"/>
        </w:rPr>
        <w:t>RPIH-3.0HNAUN1Q</w:t>
      </w:r>
      <w:r w:rsidR="00C533F5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Pr="000A3F78" w:rsidRDefault="000A3F78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высоте всего 30</w:t>
      </w:r>
      <w:r w:rsidR="0080405C" w:rsidRPr="000A3F78">
        <w:rPr>
          <w:sz w:val="22"/>
          <w:szCs w:val="22"/>
        </w:rPr>
        <w:t>0 изделие может быть установлено в подвесном потолке практически в любом здании.</w:t>
      </w:r>
    </w:p>
    <w:p w:rsidR="0080405C" w:rsidRPr="000A3F78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0A3F78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Диапазон внешнего статического давления на плате 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Pr="000A3F78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Высота подъема конденсата достигает 900 мм, что обеспечивает удобство дренажа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947124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823E79" w:rsidRPr="008F31F7" w:rsidRDefault="00823E79" w:rsidP="00823E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23E79" w:rsidRPr="003F1F02" w:rsidRDefault="00823E79" w:rsidP="00823E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 xml:space="preserve"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</w:t>
      </w:r>
      <w:r w:rsidR="00F24099" w:rsidRPr="003F1F02">
        <w:rPr>
          <w:sz w:val="22"/>
          <w:szCs w:val="22"/>
        </w:rPr>
        <w:t>(фреонопровод</w:t>
      </w:r>
      <w:r w:rsidR="00F24099">
        <w:rPr>
          <w:sz w:val="22"/>
          <w:szCs w:val="22"/>
        </w:rPr>
        <w:t>ами</w:t>
      </w:r>
      <w:r w:rsidR="00F24099" w:rsidRPr="003F1F02">
        <w:rPr>
          <w:sz w:val="22"/>
          <w:szCs w:val="22"/>
        </w:rPr>
        <w:t xml:space="preserve">), </w:t>
      </w:r>
      <w:r w:rsidRPr="003F1F02">
        <w:rPr>
          <w:sz w:val="22"/>
          <w:szCs w:val="22"/>
        </w:rPr>
        <w:t>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823E79" w:rsidRDefault="00823E79" w:rsidP="00823E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823E79" w:rsidRPr="003F1F02" w:rsidRDefault="00823E79" w:rsidP="00823E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823E79" w:rsidRDefault="00823E79" w:rsidP="00823E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Pr="0089788D" w:rsidRDefault="00D93F12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4655209" cy="22669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107" cy="227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5B06D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94712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5B06DE" w:rsidRPr="000F41B6" w:rsidRDefault="005B06DE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42DD0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2952750" cy="25908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Pr="004E094A" w:rsidRDefault="004E094A" w:rsidP="005B06DE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947126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6DE" w:rsidRDefault="005B06DE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B744E9" w:rsidRDefault="00B744E9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947127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Default="00200C8E" w:rsidP="00200C8E">
      <w:pPr>
        <w:rPr>
          <w:noProof/>
          <w:sz w:val="22"/>
          <w:szCs w:val="22"/>
        </w:rPr>
      </w:pPr>
    </w:p>
    <w:p w:rsidR="005B06DE" w:rsidRPr="00057246" w:rsidRDefault="005B06D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947128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A67284" w:rsidRDefault="00A67284" w:rsidP="00A67284"/>
    <w:p w:rsidR="005B06DE" w:rsidRDefault="005B06DE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</w:t>
      </w:r>
      <w:r w:rsidR="00917411">
        <w:rPr>
          <w:sz w:val="22"/>
          <w:szCs w:val="22"/>
        </w:rPr>
        <w:t>змерами представлен на 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EA6703" w:rsidP="00A67284">
      <w:pPr>
        <w:jc w:val="center"/>
        <w:rPr>
          <w:rFonts w:ascii="Arial" w:hAnsi="Arial" w:cs="Arial"/>
          <w:bCs/>
          <w:color w:val="000000"/>
        </w:rPr>
      </w:pPr>
    </w:p>
    <w:p w:rsidR="00A67284" w:rsidRDefault="00C6653E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934075" cy="4397401"/>
            <wp:effectExtent l="0" t="0" r="0" b="317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364" cy="439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917411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8E0604" w:rsidRDefault="008E0604" w:rsidP="00FC694B">
      <w:pPr>
        <w:rPr>
          <w:rFonts w:ascii="Arial" w:hAnsi="Arial" w:cs="Arial"/>
          <w:bCs/>
          <w:color w:val="000000"/>
        </w:rPr>
      </w:pPr>
    </w:p>
    <w:p w:rsidR="008E0604" w:rsidRDefault="008E0604" w:rsidP="00FC694B">
      <w:pPr>
        <w:rPr>
          <w:rFonts w:ascii="Arial" w:hAnsi="Arial" w:cs="Arial"/>
          <w:bCs/>
          <w:color w:val="000000"/>
        </w:rPr>
      </w:pPr>
    </w:p>
    <w:p w:rsidR="00D464F9" w:rsidRDefault="00D464F9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8512737"/>
      <w:bookmarkStart w:id="38" w:name="_Ref89175929"/>
      <w:bookmarkStart w:id="39" w:name="_Ref89783634"/>
      <w:bookmarkStart w:id="40" w:name="_Toc150947129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4"/>
      <w:bookmarkEnd w:id="35"/>
      <w:bookmarkEnd w:id="36"/>
      <w:bookmarkEnd w:id="37"/>
      <w:bookmarkEnd w:id="38"/>
      <w:bookmarkEnd w:id="39"/>
      <w:bookmarkEnd w:id="4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917411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917411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91741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1" w:name="_Toc489886374"/>
      <w:bookmarkStart w:id="42" w:name="_Toc85529579"/>
      <w:bookmarkStart w:id="43" w:name="_Ref88512741"/>
      <w:bookmarkStart w:id="44" w:name="_Ref89175934"/>
      <w:bookmarkStart w:id="45" w:name="_Toc150947130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2"/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C533F5" w:rsidP="00074268">
            <w:pPr>
              <w:spacing w:before="60"/>
              <w:ind w:right="-28"/>
              <w:jc w:val="center"/>
              <w:rPr>
                <w:b/>
              </w:rPr>
            </w:pPr>
            <w:r w:rsidRPr="00C533F5">
              <w:rPr>
                <w:b/>
                <w:sz w:val="22"/>
                <w:szCs w:val="22"/>
              </w:rPr>
              <w:t>RPIH-3.0HNAUN1Q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0360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Ref88512748"/>
      <w:bookmarkStart w:id="47" w:name="_Toc150947131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C533F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C533F5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C533F5">
              <w:rPr>
                <w:b/>
                <w:sz w:val="22"/>
                <w:szCs w:val="22"/>
              </w:rPr>
              <w:t>RPIH-3.0HNAUN1Q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8" w:name="_Toc85529581"/>
      <w:bookmarkStart w:id="49" w:name="_Ref88512754"/>
      <w:bookmarkStart w:id="50" w:name="_Toc150947132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Ref88512760"/>
      <w:bookmarkStart w:id="53" w:name="_Toc150947133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B744E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B744E9" w:rsidRDefault="00B744E9" w:rsidP="00B744E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Default="00B744E9" w:rsidP="00EA6703">
      <w:pPr>
        <w:ind w:firstLine="720"/>
        <w:jc w:val="both"/>
        <w:rPr>
          <w:sz w:val="22"/>
          <w:szCs w:val="22"/>
        </w:rPr>
      </w:pPr>
    </w:p>
    <w:p w:rsidR="00B744E9" w:rsidRPr="00AC1D78" w:rsidRDefault="00B744E9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6" w:name="_Toc150947134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Ref88512771"/>
      <w:bookmarkStart w:id="59" w:name="_Toc150947135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0" w:name="_Toc489886376"/>
      <w:bookmarkStart w:id="61" w:name="_Ref75275862"/>
      <w:bookmarkStart w:id="62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3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4" w:name="_Toc150947136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9" w:name="_Toc150947137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50947138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8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50947139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Ref88512798"/>
      <w:bookmarkStart w:id="84" w:name="_Toc150947140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Ref88512803"/>
      <w:bookmarkStart w:id="86" w:name="_Toc150947141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Ref88512807"/>
      <w:bookmarkStart w:id="91" w:name="_Toc15094714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Toc85529592"/>
      <w:bookmarkStart w:id="93" w:name="_Toc150947143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4" w:name="_Toc85529593"/>
      <w:bookmarkStart w:id="95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6" w:name="_Toc150947144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4"/>
      <w:bookmarkEnd w:id="95"/>
      <w:bookmarkEnd w:id="9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7" w:name="_Toc85529594"/>
      <w:bookmarkStart w:id="98" w:name="_Ref88512828"/>
      <w:bookmarkStart w:id="99" w:name="_Toc150947145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97"/>
      <w:bookmarkEnd w:id="98"/>
      <w:bookmarkEnd w:id="9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0" w:name="_Ref88512834"/>
      <w:bookmarkStart w:id="101" w:name="_Toc150947146"/>
      <w:bookmarkStart w:id="102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0"/>
      <w:bookmarkEnd w:id="101"/>
    </w:p>
    <w:bookmarkEnd w:id="102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3" w:name="_Toc85529595"/>
      <w:bookmarkStart w:id="104" w:name="_Ref88512841"/>
      <w:bookmarkStart w:id="105" w:name="_Toc150947147"/>
      <w:bookmarkStart w:id="10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3"/>
      <w:bookmarkEnd w:id="104"/>
      <w:bookmarkEnd w:id="105"/>
    </w:p>
    <w:bookmarkEnd w:id="10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1" w:name="_Toc150947148"/>
      <w:r w:rsidRPr="009262F8">
        <w:rPr>
          <w:rFonts w:ascii="Times New Roman" w:hAnsi="Times New Roman"/>
          <w:sz w:val="28"/>
          <w:szCs w:val="28"/>
        </w:rPr>
        <w:t>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4" w:name="_Toc150947149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7" w:name="_Toc150947150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18" w:name="_Toc489886387"/>
      <w:bookmarkStart w:id="119" w:name="_Ref75275934"/>
      <w:bookmarkStart w:id="120" w:name="_Toc85529599"/>
      <w:bookmarkStart w:id="121" w:name="_Toc150947151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C533F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RPIH-3.0HNAUN1Q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360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073EAB">
                                <w:rPr>
                                  <w:b/>
                                  <w:sz w:val="18"/>
                                  <w:szCs w:val="18"/>
                                </w:rPr>
                                <w:t>ВЫСОКО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C533F5" w:rsidRDefault="00C533F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C533F5">
                                <w:rPr>
                                  <w:b/>
                                  <w:sz w:val="18"/>
                                  <w:szCs w:val="18"/>
                                </w:rPr>
                                <w:t>RPIH-3.0HNAUN1Q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C533F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533F5">
                          <w:rPr>
                            <w:b/>
                            <w:sz w:val="22"/>
                            <w:szCs w:val="22"/>
                          </w:rPr>
                          <w:t>RPIH-3.0HNAUN1Q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0360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073EAB">
                          <w:rPr>
                            <w:b/>
                            <w:sz w:val="18"/>
                            <w:szCs w:val="18"/>
                          </w:rPr>
                          <w:t>ВЫСОКО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C533F5" w:rsidRDefault="00C533F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533F5">
                          <w:rPr>
                            <w:b/>
                            <w:sz w:val="18"/>
                            <w:szCs w:val="18"/>
                          </w:rPr>
                          <w:t>RPIH-3.0HNAUN1Q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360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C533F5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RPIH-3.0HNAUN1Q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360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C533F5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533F5">
                          <w:rPr>
                            <w:b/>
                            <w:sz w:val="22"/>
                            <w:szCs w:val="22"/>
                          </w:rPr>
                          <w:t>RPIH-3.0HNAUN1Q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0360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C533F5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RPIH-3.0HNAUN1Q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0360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C533F5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C533F5">
                          <w:rPr>
                            <w:b/>
                            <w:sz w:val="22"/>
                            <w:szCs w:val="22"/>
                          </w:rPr>
                          <w:t>RPIH-3.0HNAUN1Q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11"/>
    <w:rsid w:val="00013CA1"/>
    <w:rsid w:val="0002052D"/>
    <w:rsid w:val="00021FB1"/>
    <w:rsid w:val="00037425"/>
    <w:rsid w:val="000458C9"/>
    <w:rsid w:val="0004615A"/>
    <w:rsid w:val="00054A54"/>
    <w:rsid w:val="00057BCD"/>
    <w:rsid w:val="00057CBB"/>
    <w:rsid w:val="00073C25"/>
    <w:rsid w:val="00073EAB"/>
    <w:rsid w:val="00074268"/>
    <w:rsid w:val="000779F8"/>
    <w:rsid w:val="000814C8"/>
    <w:rsid w:val="000841AF"/>
    <w:rsid w:val="00086061"/>
    <w:rsid w:val="0009526F"/>
    <w:rsid w:val="000A3F78"/>
    <w:rsid w:val="000B2A0A"/>
    <w:rsid w:val="000B3B54"/>
    <w:rsid w:val="000B6D46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466B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67D20"/>
    <w:rsid w:val="00170EC3"/>
    <w:rsid w:val="00171036"/>
    <w:rsid w:val="0017446D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1A2D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1B5"/>
    <w:rsid w:val="0023535B"/>
    <w:rsid w:val="00243C34"/>
    <w:rsid w:val="002446F6"/>
    <w:rsid w:val="00244B04"/>
    <w:rsid w:val="00253E33"/>
    <w:rsid w:val="00255CC9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E69C5"/>
    <w:rsid w:val="002F5171"/>
    <w:rsid w:val="002F79FC"/>
    <w:rsid w:val="003066A5"/>
    <w:rsid w:val="00311219"/>
    <w:rsid w:val="003148A4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76B56"/>
    <w:rsid w:val="003964AD"/>
    <w:rsid w:val="003B633E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2DD0"/>
    <w:rsid w:val="00443241"/>
    <w:rsid w:val="0044748D"/>
    <w:rsid w:val="0045025A"/>
    <w:rsid w:val="004502D6"/>
    <w:rsid w:val="00453F59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3A98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06DE"/>
    <w:rsid w:val="005B68E2"/>
    <w:rsid w:val="005B7781"/>
    <w:rsid w:val="005D0574"/>
    <w:rsid w:val="005E38BC"/>
    <w:rsid w:val="005E5127"/>
    <w:rsid w:val="005E53F7"/>
    <w:rsid w:val="005F1AD5"/>
    <w:rsid w:val="00601691"/>
    <w:rsid w:val="0060360E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6F5ECC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56F22"/>
    <w:rsid w:val="0077256C"/>
    <w:rsid w:val="00776934"/>
    <w:rsid w:val="0078177F"/>
    <w:rsid w:val="00786F7F"/>
    <w:rsid w:val="007877E0"/>
    <w:rsid w:val="00790367"/>
    <w:rsid w:val="00796198"/>
    <w:rsid w:val="007A30ED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10B70"/>
    <w:rsid w:val="00815656"/>
    <w:rsid w:val="00815C58"/>
    <w:rsid w:val="00823E79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543"/>
    <w:rsid w:val="00896986"/>
    <w:rsid w:val="0089788D"/>
    <w:rsid w:val="00897EAB"/>
    <w:rsid w:val="008A010E"/>
    <w:rsid w:val="008A4FB2"/>
    <w:rsid w:val="008A504E"/>
    <w:rsid w:val="008B5488"/>
    <w:rsid w:val="008B5594"/>
    <w:rsid w:val="008B6E0F"/>
    <w:rsid w:val="008B79D1"/>
    <w:rsid w:val="008C2E43"/>
    <w:rsid w:val="008C7A57"/>
    <w:rsid w:val="008D09DC"/>
    <w:rsid w:val="008E0604"/>
    <w:rsid w:val="008E0B73"/>
    <w:rsid w:val="008E4D3F"/>
    <w:rsid w:val="008F6A1D"/>
    <w:rsid w:val="008F7D55"/>
    <w:rsid w:val="009045A8"/>
    <w:rsid w:val="00913F03"/>
    <w:rsid w:val="009143A3"/>
    <w:rsid w:val="009148F2"/>
    <w:rsid w:val="00917411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0528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275C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00B5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24EE"/>
    <w:rsid w:val="00B637D9"/>
    <w:rsid w:val="00B65EF5"/>
    <w:rsid w:val="00B713E6"/>
    <w:rsid w:val="00B744E9"/>
    <w:rsid w:val="00B757EC"/>
    <w:rsid w:val="00B75859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3F5"/>
    <w:rsid w:val="00C536EB"/>
    <w:rsid w:val="00C612CD"/>
    <w:rsid w:val="00C6252D"/>
    <w:rsid w:val="00C6653E"/>
    <w:rsid w:val="00C66856"/>
    <w:rsid w:val="00C722FC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464F9"/>
    <w:rsid w:val="00D549B4"/>
    <w:rsid w:val="00D566EE"/>
    <w:rsid w:val="00D600BD"/>
    <w:rsid w:val="00D6500E"/>
    <w:rsid w:val="00D67A7C"/>
    <w:rsid w:val="00D70F85"/>
    <w:rsid w:val="00D85AD9"/>
    <w:rsid w:val="00D91D7E"/>
    <w:rsid w:val="00D93F12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099"/>
    <w:rsid w:val="00F24DC1"/>
    <w:rsid w:val="00F312E9"/>
    <w:rsid w:val="00F31673"/>
    <w:rsid w:val="00F45097"/>
    <w:rsid w:val="00F46564"/>
    <w:rsid w:val="00F46DA1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29"/>
    <o:shapelayout v:ext="edit">
      <o:idmap v:ext="edit" data="1"/>
    </o:shapelayout>
  </w:shapeDefaults>
  <w:decimalSymbol w:val=","/>
  <w:listSeparator w:val=";"/>
  <w14:docId w14:val="76F2589C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4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0E116-09B8-456A-84AD-5FCE4215D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83</TotalTime>
  <Pages>35</Pages>
  <Words>5802</Words>
  <Characters>33073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34</cp:revision>
  <cp:lastPrinted>2021-03-26T08:29:00Z</cp:lastPrinted>
  <dcterms:created xsi:type="dcterms:W3CDTF">2023-11-14T13:04:00Z</dcterms:created>
  <dcterms:modified xsi:type="dcterms:W3CDTF">2026-07-21T09:45:00Z</dcterms:modified>
</cp:coreProperties>
</file>