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52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D03F3F" w:rsidTr="009B4EB9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CC5FA8" w:rsidP="009B4E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</w:t>
            </w:r>
            <w:r w:rsidR="009B4EB9">
              <w:rPr>
                <w:b/>
                <w:szCs w:val="28"/>
              </w:rPr>
              <w:t>КАНАЛЬНОГО</w:t>
            </w:r>
            <w:r w:rsidRPr="00C74813">
              <w:rPr>
                <w:b/>
                <w:szCs w:val="28"/>
              </w:rPr>
              <w:t xml:space="preserve"> ТИПА </w:t>
            </w:r>
            <w:r w:rsidR="009B4EB9">
              <w:rPr>
                <w:b/>
                <w:szCs w:val="28"/>
              </w:rPr>
              <w:t xml:space="preserve">СРЕДНЕНАПОРНЫЙ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0F6D9E" w:rsidRPr="000F6D9E">
              <w:rPr>
                <w:b/>
                <w:szCs w:val="28"/>
              </w:rPr>
              <w:t>RPI-5.0FSRE</w:t>
            </w:r>
          </w:p>
        </w:tc>
      </w:tr>
      <w:tr w:rsidR="00D03F3F" w:rsidTr="009B4EB9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0F6D9E" w:rsidP="00116DAB">
            <w:pPr>
              <w:jc w:val="center"/>
              <w:rPr>
                <w:b/>
                <w:szCs w:val="28"/>
              </w:rPr>
            </w:pPr>
            <w:r w:rsidRPr="000F6D9E">
              <w:rPr>
                <w:b/>
                <w:szCs w:val="28"/>
              </w:rPr>
              <w:t>RPI-5.0FSRE</w:t>
            </w:r>
            <w:r w:rsidR="00031021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61DEB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</w:t>
        </w:r>
        <w:r w:rsidR="007D4E6B" w:rsidRPr="00835525">
          <w:rPr>
            <w:rStyle w:val="ad"/>
            <w:noProof/>
            <w:sz w:val="22"/>
            <w:szCs w:val="22"/>
          </w:rPr>
          <w:t>и</w:t>
        </w:r>
        <w:r w:rsidR="007D4E6B" w:rsidRPr="00835525">
          <w:rPr>
            <w:rStyle w:val="ad"/>
            <w:noProof/>
            <w:sz w:val="22"/>
            <w:szCs w:val="22"/>
          </w:rPr>
          <w:t>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F56BD">
          <w:rPr>
            <w:noProof/>
            <w:webHidden/>
            <w:sz w:val="22"/>
            <w:szCs w:val="22"/>
          </w:rPr>
          <w:fldChar w:fldCharType="begin"/>
        </w:r>
        <w:r w:rsidR="00CF56BD">
          <w:rPr>
            <w:noProof/>
            <w:webHidden/>
            <w:sz w:val="22"/>
            <w:szCs w:val="22"/>
          </w:rPr>
          <w:instrText xml:space="preserve"> PAGEREF _Ref89259749 \h </w:instrText>
        </w:r>
        <w:r w:rsidR="00CF56BD">
          <w:rPr>
            <w:noProof/>
            <w:webHidden/>
            <w:sz w:val="22"/>
            <w:szCs w:val="22"/>
          </w:rPr>
        </w:r>
        <w:r w:rsidR="00CF56BD">
          <w:rPr>
            <w:noProof/>
            <w:webHidden/>
            <w:sz w:val="22"/>
            <w:szCs w:val="22"/>
          </w:rPr>
          <w:fldChar w:fldCharType="separate"/>
        </w:r>
        <w:r w:rsidR="00CF56BD">
          <w:rPr>
            <w:noProof/>
            <w:webHidden/>
            <w:sz w:val="22"/>
            <w:szCs w:val="22"/>
          </w:rPr>
          <w:t>7</w:t>
        </w:r>
        <w:r w:rsidR="00CF56B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F56BD">
          <w:rPr>
            <w:noProof/>
            <w:webHidden/>
            <w:sz w:val="22"/>
            <w:szCs w:val="22"/>
          </w:rPr>
          <w:fldChar w:fldCharType="begin"/>
        </w:r>
        <w:r w:rsidR="00CF56BD">
          <w:rPr>
            <w:noProof/>
            <w:webHidden/>
            <w:sz w:val="22"/>
            <w:szCs w:val="22"/>
          </w:rPr>
          <w:instrText xml:space="preserve"> PAGEREF _Ref89259756 \h </w:instrText>
        </w:r>
        <w:r w:rsidR="00CF56BD">
          <w:rPr>
            <w:noProof/>
            <w:webHidden/>
            <w:sz w:val="22"/>
            <w:szCs w:val="22"/>
          </w:rPr>
        </w:r>
        <w:r w:rsidR="00CF56BD">
          <w:rPr>
            <w:noProof/>
            <w:webHidden/>
            <w:sz w:val="22"/>
            <w:szCs w:val="22"/>
          </w:rPr>
          <w:fldChar w:fldCharType="separate"/>
        </w:r>
        <w:r w:rsidR="00CF56BD">
          <w:rPr>
            <w:noProof/>
            <w:webHidden/>
            <w:sz w:val="22"/>
            <w:szCs w:val="22"/>
          </w:rPr>
          <w:t>9</w:t>
        </w:r>
        <w:r w:rsidR="00CF56B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61DEB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116DAB">
      <w:pPr>
        <w:pStyle w:val="21"/>
        <w:ind w:firstLine="142"/>
      </w:pPr>
      <w:r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bookmarkStart w:id="7" w:name="_GoBack"/>
      <w:bookmarkEnd w:id="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031021" w:rsidRDefault="00031021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371"/>
      </w:tblGrid>
      <w:tr w:rsidR="00200C8E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03102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канального типа средненапорный</w:t>
            </w:r>
          </w:p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AC27B2" w:rsidP="00297FD5">
            <w:pPr>
              <w:jc w:val="center"/>
              <w:rPr>
                <w:sz w:val="22"/>
                <w:szCs w:val="22"/>
              </w:rPr>
            </w:pPr>
            <w:r w:rsidRPr="00AC27B2">
              <w:rPr>
                <w:sz w:val="22"/>
                <w:szCs w:val="22"/>
              </w:rPr>
              <w:t>RPI-</w:t>
            </w:r>
            <w:r w:rsidR="00B544F4">
              <w:rPr>
                <w:sz w:val="22"/>
                <w:szCs w:val="22"/>
                <w:lang w:val="en-US"/>
              </w:rPr>
              <w:t>5</w:t>
            </w:r>
            <w:r w:rsidRPr="00AC27B2">
              <w:rPr>
                <w:sz w:val="22"/>
                <w:szCs w:val="22"/>
              </w:rPr>
              <w:t>.0FSRE</w:t>
            </w:r>
          </w:p>
        </w:tc>
      </w:tr>
      <w:tr w:rsidR="006A3296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AC27B2" w:rsidP="00297FD5">
            <w:pPr>
              <w:jc w:val="center"/>
              <w:rPr>
                <w:sz w:val="22"/>
                <w:szCs w:val="22"/>
              </w:rPr>
            </w:pPr>
            <w:r w:rsidRPr="00AC27B2">
              <w:rPr>
                <w:sz w:val="22"/>
                <w:szCs w:val="22"/>
              </w:rPr>
              <w:t>RPI-</w:t>
            </w:r>
            <w:r w:rsidR="00B544F4">
              <w:rPr>
                <w:sz w:val="22"/>
                <w:szCs w:val="22"/>
                <w:lang w:val="en-US"/>
              </w:rPr>
              <w:t>5</w:t>
            </w:r>
            <w:r w:rsidRPr="00AC27B2">
              <w:rPr>
                <w:sz w:val="22"/>
                <w:szCs w:val="22"/>
              </w:rPr>
              <w:t>.0FSRE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031021" w:rsidRPr="0029731C" w:rsidRDefault="00031021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031021" w:rsidRPr="00CC2C20" w:rsidRDefault="00031021" w:rsidP="000310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031021" w:rsidRPr="009D7031" w:rsidRDefault="00031021" w:rsidP="000310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031021" w:rsidRPr="00CC2C20" w:rsidRDefault="00031021" w:rsidP="0003102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371" w:type="dxa"/>
            <w:vAlign w:val="center"/>
          </w:tcPr>
          <w:p w:rsidR="00031021" w:rsidRPr="00CC2C20" w:rsidRDefault="00031021" w:rsidP="000310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031021" w:rsidRPr="00CC2C20" w:rsidTr="00031021">
        <w:trPr>
          <w:trHeight w:val="492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031021" w:rsidRDefault="00031021" w:rsidP="00031021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ЕАЭС N RU Д-</w:t>
            </w:r>
            <w:r>
              <w:rPr>
                <w:sz w:val="22"/>
                <w:szCs w:val="22"/>
                <w:lang w:val="en-US"/>
              </w:rPr>
              <w:t>ES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01</w:t>
            </w:r>
            <w:r w:rsidRPr="003E3AD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10658</w:t>
            </w:r>
            <w:r w:rsidRPr="003E3AD4">
              <w:rPr>
                <w:sz w:val="22"/>
                <w:szCs w:val="22"/>
              </w:rPr>
              <w:t xml:space="preserve">/21 (срок действия с </w:t>
            </w:r>
            <w:r>
              <w:rPr>
                <w:sz w:val="22"/>
                <w:szCs w:val="22"/>
              </w:rPr>
              <w:t>08.06.</w:t>
            </w:r>
            <w:r w:rsidRPr="003E3AD4">
              <w:rPr>
                <w:sz w:val="22"/>
                <w:szCs w:val="22"/>
              </w:rPr>
              <w:t xml:space="preserve">2021 до </w:t>
            </w:r>
            <w:r>
              <w:rPr>
                <w:sz w:val="22"/>
                <w:szCs w:val="22"/>
              </w:rPr>
              <w:t>02.06.2024</w:t>
            </w:r>
            <w:r w:rsidRPr="003E3AD4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031021" w:rsidRPr="0029731C" w:rsidTr="00D263FB">
              <w:tc>
                <w:tcPr>
                  <w:tcW w:w="1868" w:type="dxa"/>
                  <w:shd w:val="clear" w:color="auto" w:fill="auto"/>
                </w:tcPr>
                <w:p w:rsidR="00031021" w:rsidRPr="007C2003" w:rsidRDefault="00031021" w:rsidP="00031021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031021" w:rsidRPr="007C2003" w:rsidRDefault="00031021" w:rsidP="00031021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031021" w:rsidRPr="00A52243" w:rsidTr="00D263FB">
              <w:tc>
                <w:tcPr>
                  <w:tcW w:w="1868" w:type="dxa"/>
                  <w:shd w:val="clear" w:color="auto" w:fill="auto"/>
                </w:tcPr>
                <w:p w:rsidR="00031021" w:rsidRPr="007C2003" w:rsidRDefault="00031021" w:rsidP="00031021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031021" w:rsidRPr="007C2003" w:rsidRDefault="00031021" w:rsidP="00031021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031021" w:rsidRPr="00A52243" w:rsidTr="00D263FB">
              <w:tc>
                <w:tcPr>
                  <w:tcW w:w="1868" w:type="dxa"/>
                  <w:shd w:val="clear" w:color="auto" w:fill="auto"/>
                </w:tcPr>
                <w:p w:rsidR="00031021" w:rsidRPr="007C2003" w:rsidRDefault="00031021" w:rsidP="00031021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031021" w:rsidRPr="007C2003" w:rsidRDefault="00031021" w:rsidP="00031021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031021" w:rsidRPr="00CC2C20" w:rsidRDefault="00031021" w:rsidP="00031021">
            <w:pPr>
              <w:jc w:val="center"/>
              <w:rPr>
                <w:sz w:val="22"/>
                <w:szCs w:val="22"/>
              </w:rPr>
            </w:pPr>
          </w:p>
        </w:tc>
      </w:tr>
      <w:tr w:rsidR="00031021" w:rsidRPr="00561DEB" w:rsidTr="00031021">
        <w:trPr>
          <w:trHeight w:val="492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1021" w:rsidRPr="00F14EEC" w:rsidRDefault="00031021" w:rsidP="000310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1021" w:rsidRPr="00D263FB" w:rsidRDefault="00031021" w:rsidP="00031021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1021" w:rsidRPr="00D263FB" w:rsidRDefault="00031021" w:rsidP="00031021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031021" w:rsidRPr="00D263FB" w:rsidRDefault="00031021" w:rsidP="00031021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  <w:p w:rsidR="00031021" w:rsidRPr="00D263FB" w:rsidRDefault="00031021" w:rsidP="0003102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1021" w:rsidRPr="00D263FB" w:rsidRDefault="00031021" w:rsidP="00031021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031021" w:rsidRPr="00F349A2" w:rsidRDefault="00031021" w:rsidP="00031021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031021" w:rsidRPr="003F28A1" w:rsidRDefault="00031021" w:rsidP="00031021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031021" w:rsidRPr="003F28A1" w:rsidRDefault="00031021" w:rsidP="00031021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031021" w:rsidRPr="003F28A1" w:rsidRDefault="00031021" w:rsidP="00031021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031021" w:rsidRPr="003F28A1" w:rsidRDefault="00031021" w:rsidP="00031021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031021" w:rsidRPr="00F16C99" w:rsidRDefault="00031021" w:rsidP="00031021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031021" w:rsidRPr="00CC2C20" w:rsidRDefault="00031021" w:rsidP="000310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271E3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0"/>
        <w:gridCol w:w="2315"/>
        <w:gridCol w:w="1559"/>
        <w:gridCol w:w="3402"/>
      </w:tblGrid>
      <w:tr w:rsidR="00031021" w:rsidRPr="00AD1C4D" w:rsidTr="00271E37">
        <w:trPr>
          <w:trHeight w:val="159"/>
          <w:jc w:val="center"/>
        </w:trPr>
        <w:tc>
          <w:tcPr>
            <w:tcW w:w="4815" w:type="dxa"/>
            <w:gridSpan w:val="2"/>
            <w:vAlign w:val="center"/>
          </w:tcPr>
          <w:p w:rsidR="00031021" w:rsidRPr="00031021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031021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031021" w:rsidRPr="00031021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031021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02" w:type="dxa"/>
            <w:vAlign w:val="center"/>
          </w:tcPr>
          <w:p w:rsidR="00031021" w:rsidRPr="00031021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031021">
              <w:rPr>
                <w:b/>
                <w:sz w:val="22"/>
                <w:szCs w:val="22"/>
              </w:rPr>
              <w:t>Значение</w:t>
            </w:r>
          </w:p>
        </w:tc>
      </w:tr>
      <w:tr w:rsidR="000B0D84" w:rsidRPr="00AD1C4D" w:rsidTr="00271E37">
        <w:trPr>
          <w:trHeight w:val="159"/>
          <w:jc w:val="center"/>
        </w:trPr>
        <w:tc>
          <w:tcPr>
            <w:tcW w:w="2500" w:type="dxa"/>
            <w:vMerge w:val="restart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15" w:type="dxa"/>
            <w:vAlign w:val="center"/>
          </w:tcPr>
          <w:p w:rsidR="000B0D84" w:rsidRPr="0001459B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559" w:type="dxa"/>
            <w:vMerge w:val="restart"/>
            <w:vAlign w:val="center"/>
          </w:tcPr>
          <w:p w:rsidR="000B0D84" w:rsidRPr="00AD1C4D" w:rsidRDefault="000B0D84" w:rsidP="000B0D8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402" w:type="dxa"/>
            <w:vAlign w:val="center"/>
          </w:tcPr>
          <w:p w:rsidR="000B0D84" w:rsidRPr="00DA6454" w:rsidRDefault="000B0D8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12.5/14.0</w:t>
            </w:r>
          </w:p>
        </w:tc>
      </w:tr>
      <w:tr w:rsidR="000B0D84" w:rsidRPr="00AD1C4D" w:rsidTr="00271E37">
        <w:trPr>
          <w:trHeight w:val="159"/>
          <w:jc w:val="center"/>
        </w:trPr>
        <w:tc>
          <w:tcPr>
            <w:tcW w:w="2500" w:type="dxa"/>
            <w:vMerge/>
          </w:tcPr>
          <w:p w:rsidR="000B0D84" w:rsidRDefault="000B0D84" w:rsidP="000B0D84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vAlign w:val="center"/>
          </w:tcPr>
          <w:p w:rsidR="000B0D84" w:rsidRPr="0001459B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559" w:type="dxa"/>
            <w:vMerge/>
            <w:vAlign w:val="center"/>
          </w:tcPr>
          <w:p w:rsidR="000B0D84" w:rsidRPr="00AD1C4D" w:rsidRDefault="000B0D84" w:rsidP="000B0D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0B0D84" w:rsidRPr="00D72480" w:rsidRDefault="000B0D8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14.0/16.0</w:t>
            </w:r>
          </w:p>
        </w:tc>
      </w:tr>
      <w:tr w:rsidR="00116DAB" w:rsidRPr="00AD1C4D" w:rsidTr="00271E37">
        <w:trPr>
          <w:trHeight w:val="159"/>
          <w:jc w:val="center"/>
        </w:trPr>
        <w:tc>
          <w:tcPr>
            <w:tcW w:w="2500" w:type="dxa"/>
            <w:vAlign w:val="center"/>
          </w:tcPr>
          <w:p w:rsidR="00116DAB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315" w:type="dxa"/>
            <w:vAlign w:val="center"/>
          </w:tcPr>
          <w:p w:rsidR="00116DAB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559" w:type="dxa"/>
            <w:vAlign w:val="center"/>
          </w:tcPr>
          <w:p w:rsidR="00116DAB" w:rsidRPr="00135C40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402" w:type="dxa"/>
            <w:vAlign w:val="center"/>
          </w:tcPr>
          <w:p w:rsidR="000B0D84" w:rsidRPr="00AC0300" w:rsidRDefault="000B0D84" w:rsidP="000B0D84">
            <w:pPr>
              <w:jc w:val="center"/>
              <w:rPr>
                <w:sz w:val="22"/>
                <w:szCs w:val="22"/>
              </w:rPr>
            </w:pPr>
            <w:r w:rsidRPr="00AC0300">
              <w:rPr>
                <w:sz w:val="22"/>
                <w:szCs w:val="22"/>
              </w:rPr>
              <w:t>32/35/37</w:t>
            </w:r>
          </w:p>
          <w:p w:rsidR="00116DAB" w:rsidRPr="00482A3A" w:rsidRDefault="000B0D84" w:rsidP="000B0D84">
            <w:pPr>
              <w:jc w:val="center"/>
              <w:rPr>
                <w:sz w:val="22"/>
                <w:szCs w:val="22"/>
              </w:rPr>
            </w:pPr>
            <w:r w:rsidRPr="00AC0300">
              <w:rPr>
                <w:sz w:val="22"/>
                <w:szCs w:val="22"/>
              </w:rPr>
              <w:t xml:space="preserve">(SP00) </w:t>
            </w:r>
            <w:r>
              <w:rPr>
                <w:sz w:val="22"/>
                <w:szCs w:val="22"/>
              </w:rPr>
              <w:t>**</w:t>
            </w:r>
          </w:p>
        </w:tc>
      </w:tr>
      <w:tr w:rsidR="00116DAB" w:rsidRPr="00AD1C4D" w:rsidTr="00271E37">
        <w:trPr>
          <w:trHeight w:val="159"/>
          <w:jc w:val="center"/>
        </w:trPr>
        <w:tc>
          <w:tcPr>
            <w:tcW w:w="2500" w:type="dxa"/>
          </w:tcPr>
          <w:p w:rsidR="00116DAB" w:rsidRPr="007438E6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315" w:type="dxa"/>
          </w:tcPr>
          <w:p w:rsidR="00116DAB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116DAB" w:rsidRPr="007438E6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559" w:type="dxa"/>
            <w:vAlign w:val="center"/>
          </w:tcPr>
          <w:p w:rsidR="00116DAB" w:rsidRPr="00AD1C4D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402" w:type="dxa"/>
            <w:vAlign w:val="center"/>
          </w:tcPr>
          <w:p w:rsidR="00116DAB" w:rsidRPr="00963232" w:rsidRDefault="00116DAB" w:rsidP="00C077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</w:t>
            </w:r>
          </w:p>
          <w:p w:rsidR="00116DAB" w:rsidRPr="00B23733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116DAB" w:rsidRPr="00AD1C4D" w:rsidTr="00271E37">
        <w:trPr>
          <w:jc w:val="center"/>
        </w:trPr>
        <w:tc>
          <w:tcPr>
            <w:tcW w:w="2500" w:type="dxa"/>
            <w:vAlign w:val="center"/>
          </w:tcPr>
          <w:p w:rsidR="00116DAB" w:rsidRPr="00E4197E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315" w:type="dxa"/>
            <w:vAlign w:val="center"/>
          </w:tcPr>
          <w:p w:rsidR="00116DAB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Pr="00E4197E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559" w:type="dxa"/>
            <w:vAlign w:val="center"/>
          </w:tcPr>
          <w:p w:rsidR="00116DAB" w:rsidRPr="00E4197E" w:rsidRDefault="00116DAB" w:rsidP="00C0778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02" w:type="dxa"/>
            <w:vAlign w:val="center"/>
          </w:tcPr>
          <w:p w:rsidR="00116DAB" w:rsidRDefault="00116DAB" w:rsidP="00C077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  <w:p w:rsidR="00116DAB" w:rsidRPr="00AD1C4D" w:rsidRDefault="00116DAB" w:rsidP="00C077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116DAB" w:rsidRPr="00AD1C4D" w:rsidTr="00271E37">
        <w:trPr>
          <w:jc w:val="center"/>
        </w:trPr>
        <w:tc>
          <w:tcPr>
            <w:tcW w:w="2500" w:type="dxa"/>
            <w:vAlign w:val="center"/>
          </w:tcPr>
          <w:p w:rsidR="00116DAB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2315" w:type="dxa"/>
            <w:vAlign w:val="center"/>
          </w:tcPr>
          <w:p w:rsidR="00116DAB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116DAB" w:rsidRPr="00135C40" w:rsidRDefault="00116DAB" w:rsidP="00C0778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02" w:type="dxa"/>
            <w:vAlign w:val="center"/>
          </w:tcPr>
          <w:p w:rsidR="00116DAB" w:rsidRPr="00B977A5" w:rsidRDefault="00116DAB" w:rsidP="00C077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</w:tc>
      </w:tr>
      <w:tr w:rsidR="00116DAB" w:rsidRPr="00AD1C4D" w:rsidTr="00271E37">
        <w:trPr>
          <w:jc w:val="center"/>
        </w:trPr>
        <w:tc>
          <w:tcPr>
            <w:tcW w:w="2500" w:type="dxa"/>
            <w:vAlign w:val="center"/>
          </w:tcPr>
          <w:p w:rsidR="00116DAB" w:rsidRPr="00E4197E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15" w:type="dxa"/>
            <w:vAlign w:val="center"/>
          </w:tcPr>
          <w:p w:rsidR="00116DAB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Pr="00E4197E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116DAB" w:rsidRPr="00135C40" w:rsidRDefault="00116DAB" w:rsidP="00C0778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02" w:type="dxa"/>
            <w:vAlign w:val="center"/>
          </w:tcPr>
          <w:p w:rsidR="00116DAB" w:rsidRDefault="00116DAB" w:rsidP="00C077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  <w:p w:rsidR="00116DAB" w:rsidRPr="00135C40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116DAB" w:rsidRPr="00AD1C4D" w:rsidTr="00271E37">
        <w:trPr>
          <w:jc w:val="center"/>
        </w:trPr>
        <w:tc>
          <w:tcPr>
            <w:tcW w:w="2500" w:type="dxa"/>
            <w:vMerge w:val="restart"/>
            <w:vAlign w:val="center"/>
          </w:tcPr>
          <w:p w:rsidR="00116DAB" w:rsidRPr="00135C40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315" w:type="dxa"/>
            <w:vAlign w:val="center"/>
          </w:tcPr>
          <w:p w:rsidR="00116DAB" w:rsidRPr="0001459B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59" w:type="dxa"/>
            <w:vMerge w:val="restart"/>
            <w:vAlign w:val="center"/>
          </w:tcPr>
          <w:p w:rsidR="00116DAB" w:rsidRPr="00135C40" w:rsidRDefault="00116DAB" w:rsidP="00C07785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402" w:type="dxa"/>
            <w:vAlign w:val="center"/>
          </w:tcPr>
          <w:p w:rsidR="00116DAB" w:rsidRPr="00135C40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116DAB" w:rsidRPr="00AD1C4D" w:rsidTr="00271E37">
        <w:trPr>
          <w:jc w:val="center"/>
        </w:trPr>
        <w:tc>
          <w:tcPr>
            <w:tcW w:w="2500" w:type="dxa"/>
            <w:vMerge/>
            <w:vAlign w:val="center"/>
          </w:tcPr>
          <w:p w:rsidR="00116DAB" w:rsidRPr="00E4197E" w:rsidRDefault="00116DAB" w:rsidP="00C07785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vAlign w:val="center"/>
          </w:tcPr>
          <w:p w:rsidR="00116DAB" w:rsidRPr="00E4197E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59" w:type="dxa"/>
            <w:vMerge/>
            <w:vAlign w:val="center"/>
          </w:tcPr>
          <w:p w:rsidR="00116DAB" w:rsidRPr="00E4197E" w:rsidRDefault="00116DAB" w:rsidP="00C077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116DAB" w:rsidRPr="00196F8E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116DAB" w:rsidRPr="00AD1C4D" w:rsidTr="00271E37">
        <w:trPr>
          <w:trHeight w:val="159"/>
          <w:jc w:val="center"/>
        </w:trPr>
        <w:tc>
          <w:tcPr>
            <w:tcW w:w="2500" w:type="dxa"/>
            <w:vMerge w:val="restart"/>
            <w:vAlign w:val="center"/>
          </w:tcPr>
          <w:p w:rsidR="00116DAB" w:rsidRPr="00E4197E" w:rsidRDefault="00116DAB" w:rsidP="00C07785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315" w:type="dxa"/>
            <w:vAlign w:val="center"/>
          </w:tcPr>
          <w:p w:rsidR="00116DAB" w:rsidRPr="00E4197E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559" w:type="dxa"/>
            <w:vMerge w:val="restart"/>
            <w:vAlign w:val="center"/>
          </w:tcPr>
          <w:p w:rsidR="00116DAB" w:rsidRPr="00B54A67" w:rsidRDefault="00116DAB" w:rsidP="00C07785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116DAB" w:rsidRPr="00135C40" w:rsidRDefault="00116DAB" w:rsidP="00C07785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402" w:type="dxa"/>
            <w:vAlign w:val="center"/>
          </w:tcPr>
          <w:p w:rsidR="00116DAB" w:rsidRPr="00135C40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116DAB" w:rsidRPr="00AD1C4D" w:rsidTr="00271E37">
        <w:trPr>
          <w:trHeight w:val="159"/>
          <w:jc w:val="center"/>
        </w:trPr>
        <w:tc>
          <w:tcPr>
            <w:tcW w:w="2500" w:type="dxa"/>
            <w:vMerge/>
            <w:vAlign w:val="center"/>
          </w:tcPr>
          <w:p w:rsidR="00116DAB" w:rsidRPr="00FD6217" w:rsidRDefault="00116DAB" w:rsidP="00C07785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vAlign w:val="center"/>
          </w:tcPr>
          <w:p w:rsidR="00116DAB" w:rsidRPr="00FD6217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559" w:type="dxa"/>
            <w:vMerge/>
            <w:vAlign w:val="center"/>
          </w:tcPr>
          <w:p w:rsidR="00116DAB" w:rsidRPr="00135C40" w:rsidRDefault="00116DAB" w:rsidP="00C077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116DAB" w:rsidRPr="0098223F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116DAB" w:rsidRPr="00AD1C4D" w:rsidTr="00271E37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CA78AC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559" w:type="dxa"/>
            <w:vAlign w:val="center"/>
          </w:tcPr>
          <w:p w:rsidR="00116DAB" w:rsidRPr="00CA78AC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vAlign w:val="center"/>
          </w:tcPr>
          <w:p w:rsidR="00116DAB" w:rsidRPr="00CA78AC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116DAB" w:rsidRPr="00AD1C4D" w:rsidTr="00271E37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135C40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559" w:type="dxa"/>
            <w:vAlign w:val="center"/>
          </w:tcPr>
          <w:p w:rsidR="00116DAB" w:rsidRPr="00135C40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vAlign w:val="center"/>
          </w:tcPr>
          <w:p w:rsidR="00116DAB" w:rsidRPr="00CA78AC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116DAB" w:rsidRPr="00AD1C4D" w:rsidTr="00271E37">
        <w:trPr>
          <w:jc w:val="center"/>
        </w:trPr>
        <w:tc>
          <w:tcPr>
            <w:tcW w:w="9776" w:type="dxa"/>
            <w:gridSpan w:val="4"/>
          </w:tcPr>
          <w:p w:rsidR="00116DAB" w:rsidRPr="00AD1C4D" w:rsidRDefault="00116DAB" w:rsidP="00C07785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116DAB" w:rsidRPr="00AD1C4D" w:rsidTr="00271E37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135C40" w:rsidRDefault="00116DAB" w:rsidP="00C07785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59" w:type="dxa"/>
            <w:vAlign w:val="center"/>
          </w:tcPr>
          <w:p w:rsidR="00116DAB" w:rsidRPr="0001459B" w:rsidRDefault="00116DAB" w:rsidP="00C07785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402" w:type="dxa"/>
            <w:vAlign w:val="center"/>
          </w:tcPr>
          <w:p w:rsidR="00116DAB" w:rsidRPr="0001459B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116DAB" w:rsidRPr="00AD1C4D" w:rsidTr="00271E37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1D0C4B" w:rsidRDefault="00116DAB" w:rsidP="00C07785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559" w:type="dxa"/>
            <w:vAlign w:val="center"/>
          </w:tcPr>
          <w:p w:rsidR="00116DAB" w:rsidRPr="00812D3E" w:rsidRDefault="00116DAB" w:rsidP="00C07785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402" w:type="dxa"/>
            <w:vAlign w:val="center"/>
          </w:tcPr>
          <w:p w:rsidR="00116DAB" w:rsidRPr="00812D3E" w:rsidRDefault="00116DAB" w:rsidP="00C07785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116DAB" w:rsidRPr="00AD1C4D" w:rsidTr="00271E37">
        <w:trPr>
          <w:trHeight w:val="646"/>
          <w:jc w:val="center"/>
        </w:trPr>
        <w:tc>
          <w:tcPr>
            <w:tcW w:w="2500" w:type="dxa"/>
            <w:vAlign w:val="center"/>
          </w:tcPr>
          <w:p w:rsidR="00116DAB" w:rsidRPr="00E4197E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2315" w:type="dxa"/>
            <w:vAlign w:val="center"/>
          </w:tcPr>
          <w:p w:rsidR="00116DAB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Pr="00E4197E" w:rsidRDefault="00116DAB" w:rsidP="00C07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116DAB" w:rsidRPr="00E4197E" w:rsidRDefault="00116DAB" w:rsidP="00C077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402" w:type="dxa"/>
            <w:vAlign w:val="center"/>
          </w:tcPr>
          <w:p w:rsidR="00116DAB" w:rsidRPr="00963232" w:rsidRDefault="00116DAB" w:rsidP="00C0778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0.1</w:t>
            </w:r>
            <w:r w:rsidR="000B0D84">
              <w:rPr>
                <w:sz w:val="22"/>
                <w:szCs w:val="22"/>
                <w:lang w:val="en-US"/>
              </w:rPr>
              <w:t>0</w:t>
            </w:r>
          </w:p>
        </w:tc>
      </w:tr>
      <w:tr w:rsidR="00850DEB" w:rsidRPr="00AD1C4D" w:rsidTr="00271E37">
        <w:trPr>
          <w:trHeight w:val="247"/>
          <w:jc w:val="center"/>
        </w:trPr>
        <w:tc>
          <w:tcPr>
            <w:tcW w:w="9776" w:type="dxa"/>
            <w:gridSpan w:val="4"/>
            <w:vAlign w:val="center"/>
          </w:tcPr>
          <w:p w:rsidR="00850DEB" w:rsidRPr="00C43D1A" w:rsidRDefault="00850DEB" w:rsidP="00850DEB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271E37" w:rsidRPr="00AD1C4D" w:rsidTr="00271E37">
        <w:trPr>
          <w:trHeight w:val="250"/>
          <w:jc w:val="center"/>
        </w:trPr>
        <w:tc>
          <w:tcPr>
            <w:tcW w:w="4815" w:type="dxa"/>
            <w:gridSpan w:val="2"/>
            <w:vAlign w:val="center"/>
          </w:tcPr>
          <w:p w:rsidR="00271E37" w:rsidRDefault="00271E37" w:rsidP="00271E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559" w:type="dxa"/>
            <w:vAlign w:val="center"/>
          </w:tcPr>
          <w:p w:rsidR="00271E37" w:rsidRPr="00294001" w:rsidRDefault="00271E37" w:rsidP="00850DE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271E37" w:rsidRDefault="00271E37" w:rsidP="00850DEB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271E37" w:rsidRPr="00AD1C4D" w:rsidTr="00271E37">
        <w:trPr>
          <w:trHeight w:val="1558"/>
          <w:jc w:val="center"/>
        </w:trPr>
        <w:tc>
          <w:tcPr>
            <w:tcW w:w="4815" w:type="dxa"/>
            <w:gridSpan w:val="2"/>
            <w:vAlign w:val="center"/>
          </w:tcPr>
          <w:p w:rsidR="00271E37" w:rsidRDefault="00271E37" w:rsidP="00850D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  <w:p w:rsidR="00271E37" w:rsidRPr="00850DEB" w:rsidRDefault="00271E37" w:rsidP="00850DE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271E37" w:rsidRPr="00850DEB" w:rsidRDefault="00271E37" w:rsidP="00850DE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271E37" w:rsidRPr="00850DEB" w:rsidRDefault="00271E37" w:rsidP="00850DEB">
            <w:pPr>
              <w:jc w:val="center"/>
              <w:rPr>
                <w:sz w:val="22"/>
                <w:szCs w:val="22"/>
                <w:lang w:val="en-US"/>
              </w:rPr>
            </w:pPr>
            <w:r w:rsidRPr="00850DEB">
              <w:rPr>
                <w:sz w:val="22"/>
                <w:szCs w:val="22"/>
                <w:lang w:val="en-US"/>
              </w:rPr>
              <w:t>R410A :</w:t>
            </w: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50DEB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50DEB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50DEB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="00561DEB">
              <w:fldChar w:fldCharType="begin"/>
            </w:r>
            <w:r w:rsidR="00561DEB" w:rsidRPr="00561DEB">
              <w:rPr>
                <w:lang w:val="en-US"/>
              </w:rPr>
              <w:instrText xml:space="preserve"> HYPERLINK "https://ru.wikipedia.org/w/index.php?title=%D0%94%D0%B8%D1%84%D1%82%D0%BE%D1%80%D0%BC%D0%B5%D1%82%D0%B0%D0%BD&amp;action=edit&amp;redlink=1" \o "</w:instrText>
            </w:r>
            <w:r w:rsidR="00561DEB">
              <w:instrText>Дифторметан</w:instrText>
            </w:r>
            <w:r w:rsidR="00561DEB" w:rsidRPr="00561DEB">
              <w:rPr>
                <w:lang w:val="en-US"/>
              </w:rPr>
              <w:instrText xml:space="preserve"> (</w:instrText>
            </w:r>
            <w:r w:rsidR="00561DEB">
              <w:instrText>страница</w:instrText>
            </w:r>
            <w:r w:rsidR="00561DEB" w:rsidRPr="00561DEB">
              <w:rPr>
                <w:lang w:val="en-US"/>
              </w:rPr>
              <w:instrText xml:space="preserve"> </w:instrText>
            </w:r>
            <w:r w:rsidR="00561DEB">
              <w:instrText>отсутствует</w:instrText>
            </w:r>
            <w:r w:rsidR="00561DEB" w:rsidRPr="00561DEB">
              <w:rPr>
                <w:lang w:val="en-US"/>
              </w:rPr>
              <w:instrText xml:space="preserve">)" </w:instrText>
            </w:r>
            <w:r w:rsidR="00561DEB">
              <w:fldChar w:fldCharType="separate"/>
            </w:r>
            <w:proofErr w:type="spellStart"/>
            <w:r w:rsidRPr="005A6C22">
              <w:rPr>
                <w:sz w:val="22"/>
                <w:szCs w:val="22"/>
              </w:rPr>
              <w:t>дифторметана</w:t>
            </w:r>
            <w:proofErr w:type="spellEnd"/>
            <w:r w:rsidRPr="00850DEB">
              <w:rPr>
                <w:sz w:val="22"/>
                <w:szCs w:val="22"/>
                <w:lang w:val="en-US"/>
              </w:rPr>
              <w:t xml:space="preserve"> R-32</w:t>
            </w:r>
            <w:r w:rsidR="00561DEB">
              <w:rPr>
                <w:sz w:val="22"/>
                <w:szCs w:val="22"/>
                <w:lang w:val="en-US"/>
              </w:rPr>
              <w:fldChar w:fldCharType="end"/>
            </w:r>
            <w:r w:rsidRPr="00850DEB">
              <w:rPr>
                <w:sz w:val="22"/>
                <w:szCs w:val="22"/>
                <w:lang w:val="en-US"/>
              </w:rPr>
              <w:t>(CH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850DEB">
              <w:rPr>
                <w:sz w:val="22"/>
                <w:szCs w:val="22"/>
                <w:lang w:val="en-US"/>
              </w:rPr>
              <w:t xml:space="preserve"> 50 % </w:t>
            </w:r>
            <w:r w:rsidR="00561DEB">
              <w:fldChar w:fldCharType="begin"/>
            </w:r>
            <w:r w:rsidR="00561DEB" w:rsidRPr="00561DEB">
              <w:rPr>
                <w:lang w:val="en-US"/>
              </w:rPr>
              <w:instrText xml:space="preserve"> HYPERLINK "https://ru.wikipedia.org</w:instrText>
            </w:r>
            <w:r w:rsidR="00561DEB" w:rsidRPr="00561DEB">
              <w:rPr>
                <w:lang w:val="en-US"/>
              </w:rPr>
              <w:instrText>/w/index.php?title=%D0%9F%D0%B5%D0%BD%D1%82%D0%B0%D1%84%D1%82%D0%BE%D1%80%D1%8D%D1%82%D0%B0%D0%BD&amp;action=edit&amp;redlink=1" \o "</w:instrText>
            </w:r>
            <w:r w:rsidR="00561DEB">
              <w:instrText>Пентафторэтан</w:instrText>
            </w:r>
            <w:r w:rsidR="00561DEB" w:rsidRPr="00561DEB">
              <w:rPr>
                <w:lang w:val="en-US"/>
              </w:rPr>
              <w:instrText xml:space="preserve"> (</w:instrText>
            </w:r>
            <w:r w:rsidR="00561DEB">
              <w:instrText>страница</w:instrText>
            </w:r>
            <w:r w:rsidR="00561DEB" w:rsidRPr="00561DEB">
              <w:rPr>
                <w:lang w:val="en-US"/>
              </w:rPr>
              <w:instrText xml:space="preserve"> </w:instrText>
            </w:r>
            <w:r w:rsidR="00561DEB">
              <w:instrText>отсутствует</w:instrText>
            </w:r>
            <w:r w:rsidR="00561DEB" w:rsidRPr="00561DEB">
              <w:rPr>
                <w:lang w:val="en-US"/>
              </w:rPr>
              <w:instrText xml:space="preserve">)" </w:instrText>
            </w:r>
            <w:r w:rsidR="00561DEB">
              <w:fldChar w:fldCharType="separate"/>
            </w:r>
            <w:proofErr w:type="spellStart"/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850DEB">
              <w:rPr>
                <w:sz w:val="22"/>
                <w:szCs w:val="22"/>
                <w:lang w:val="en-US"/>
              </w:rPr>
              <w:t xml:space="preserve"> R-125</w:t>
            </w:r>
            <w:r w:rsidR="00561DEB">
              <w:rPr>
                <w:sz w:val="22"/>
                <w:szCs w:val="22"/>
                <w:lang w:val="en-US"/>
              </w:rPr>
              <w:fldChar w:fldCharType="end"/>
            </w:r>
            <w:r w:rsidRPr="00850DEB">
              <w:rPr>
                <w:sz w:val="22"/>
                <w:szCs w:val="22"/>
                <w:lang w:val="en-US"/>
              </w:rPr>
              <w:t>(CHF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850DEB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850DEB">
              <w:rPr>
                <w:sz w:val="22"/>
                <w:szCs w:val="22"/>
                <w:lang w:val="en-US"/>
              </w:rPr>
              <w:t>)</w:t>
            </w:r>
          </w:p>
          <w:p w:rsidR="00271E37" w:rsidRDefault="00271E37" w:rsidP="00850DEB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proofErr w:type="spellStart"/>
              <w:r>
                <w:rPr>
                  <w:sz w:val="22"/>
                  <w:szCs w:val="22"/>
                </w:rPr>
                <w:t>дифторметан</w:t>
              </w:r>
              <w:proofErr w:type="spellEnd"/>
              <w:r>
                <w:rPr>
                  <w:sz w:val="22"/>
                  <w:szCs w:val="22"/>
                </w:rPr>
                <w:t xml:space="preserve">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271E37" w:rsidRPr="00AD1C4D" w:rsidTr="00271E37">
        <w:trPr>
          <w:trHeight w:val="368"/>
          <w:jc w:val="center"/>
        </w:trPr>
        <w:tc>
          <w:tcPr>
            <w:tcW w:w="4815" w:type="dxa"/>
            <w:gridSpan w:val="2"/>
            <w:vAlign w:val="center"/>
          </w:tcPr>
          <w:p w:rsidR="00271E37" w:rsidRDefault="00271E37" w:rsidP="00271E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559" w:type="dxa"/>
            <w:vAlign w:val="center"/>
          </w:tcPr>
          <w:p w:rsidR="00271E37" w:rsidRPr="00294001" w:rsidRDefault="00271E37" w:rsidP="00850D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402" w:type="dxa"/>
            <w:vAlign w:val="center"/>
          </w:tcPr>
          <w:p w:rsidR="00271E37" w:rsidRDefault="00271E37" w:rsidP="00850D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850DEB" w:rsidRPr="00AD1C4D" w:rsidTr="00271E37">
        <w:trPr>
          <w:trHeight w:val="331"/>
          <w:jc w:val="center"/>
        </w:trPr>
        <w:tc>
          <w:tcPr>
            <w:tcW w:w="9776" w:type="dxa"/>
            <w:gridSpan w:val="4"/>
            <w:vAlign w:val="center"/>
          </w:tcPr>
          <w:p w:rsidR="00850DEB" w:rsidRDefault="00850DEB" w:rsidP="00850DEB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0B0D84" w:rsidRPr="00AD1C4D" w:rsidTr="00271E37">
        <w:trPr>
          <w:trHeight w:val="241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402" w:type="dxa"/>
            <w:vAlign w:val="center"/>
          </w:tcPr>
          <w:p w:rsidR="000B0D84" w:rsidRPr="00295CCE" w:rsidRDefault="00295CCE" w:rsidP="000B0D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</w:tr>
      <w:tr w:rsidR="000B0D84" w:rsidRPr="00AD1C4D" w:rsidTr="00271E37">
        <w:trPr>
          <w:trHeight w:val="245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559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0B0D84" w:rsidRPr="00AD1C4D" w:rsidRDefault="000B0D84" w:rsidP="000B0D84">
            <w:pPr>
              <w:jc w:val="center"/>
              <w:rPr>
                <w:sz w:val="22"/>
                <w:szCs w:val="22"/>
              </w:rPr>
            </w:pPr>
          </w:p>
        </w:tc>
      </w:tr>
      <w:tr w:rsidR="000B0D84" w:rsidRPr="00AD1C4D" w:rsidTr="00271E37">
        <w:trPr>
          <w:trHeight w:val="277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559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vAlign w:val="center"/>
          </w:tcPr>
          <w:p w:rsidR="000B0D84" w:rsidRPr="00135C40" w:rsidRDefault="000B0D8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0B0D84" w:rsidRPr="00AD1C4D" w:rsidTr="00271E37">
        <w:trPr>
          <w:trHeight w:val="280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559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vAlign w:val="center"/>
          </w:tcPr>
          <w:p w:rsidR="000B0D84" w:rsidRPr="00963232" w:rsidRDefault="000B0D84" w:rsidP="000B0D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474</w:t>
            </w:r>
          </w:p>
        </w:tc>
      </w:tr>
      <w:tr w:rsidR="000B0D84" w:rsidRPr="00AD1C4D" w:rsidTr="00271E37">
        <w:trPr>
          <w:trHeight w:val="271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559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vAlign w:val="center"/>
          </w:tcPr>
          <w:p w:rsidR="000B0D84" w:rsidRPr="00916159" w:rsidRDefault="000B0D84" w:rsidP="000B0D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Номинальное: внешнее статическое давление при номинальном расходе воздуха.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310201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7A2236" w:rsidRPr="009E2744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средненапорный RPI-</w:t>
      </w:r>
      <w:r w:rsidR="00B544F4" w:rsidRPr="00B544F4">
        <w:rPr>
          <w:sz w:val="22"/>
          <w:szCs w:val="22"/>
        </w:rPr>
        <w:t>5</w:t>
      </w:r>
      <w:r>
        <w:rPr>
          <w:sz w:val="22"/>
          <w:szCs w:val="22"/>
        </w:rPr>
        <w:t>.0</w:t>
      </w:r>
      <w:r w:rsidRPr="00227DAA">
        <w:rPr>
          <w:sz w:val="22"/>
          <w:szCs w:val="22"/>
        </w:rPr>
        <w:t>FSRE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7A2236" w:rsidRPr="0075103B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 имее</w:t>
      </w:r>
      <w:r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7A2236" w:rsidRPr="0075103B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7A2236" w:rsidRPr="004060F5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7A2236" w:rsidRPr="00BD1CC7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7A2236" w:rsidRPr="003F28A1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proofErr w:type="spellStart"/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proofErr w:type="spellEnd"/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</w:t>
      </w:r>
      <w:r w:rsidR="007C28D1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7C28D1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</w:t>
      </w:r>
      <w:r w:rsidRPr="008F31F7">
        <w:rPr>
          <w:sz w:val="22"/>
          <w:szCs w:val="22"/>
        </w:rPr>
        <w:lastRenderedPageBreak/>
        <w:t>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bookmarkStart w:id="24" w:name="_Ref89259749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  <w:bookmarkEnd w:id="24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3"/>
      <w:bookmarkStart w:id="26" w:name="_Toc85727933"/>
      <w:bookmarkStart w:id="27" w:name="_Ref86669722"/>
      <w:bookmarkStart w:id="2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5"/>
      <w:bookmarkEnd w:id="26"/>
      <w:bookmarkEnd w:id="27"/>
    </w:p>
    <w:bookmarkEnd w:id="2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85529574"/>
      <w:bookmarkStart w:id="30" w:name="_Toc85727934"/>
      <w:bookmarkStart w:id="31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9"/>
      <w:bookmarkEnd w:id="30"/>
      <w:bookmarkEnd w:id="3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71E3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2" w:name="_Toc85529575"/>
      <w:bookmarkStart w:id="33" w:name="_Toc85727935"/>
      <w:bookmarkStart w:id="34" w:name="_Ref86669731"/>
      <w:bookmarkStart w:id="35" w:name="_Ref8925975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2"/>
      <w:bookmarkEnd w:id="33"/>
      <w:bookmarkEnd w:id="34"/>
      <w:bookmarkEnd w:id="35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Toc85727936"/>
      <w:bookmarkStart w:id="38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6"/>
      <w:bookmarkEnd w:id="37"/>
      <w:bookmarkEnd w:id="38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4B12D6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047532"/>
            <wp:effectExtent l="0" t="0" r="0" b="0"/>
            <wp:docPr id="81" name="Рисунок 81" descr="габаритный чертеж RPIчетыре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абаритный чертеж RPIчетырешесть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047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77"/>
      <w:bookmarkStart w:id="40" w:name="_Toc85727937"/>
      <w:bookmarkStart w:id="41" w:name="_Ref86669745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9"/>
      <w:bookmarkEnd w:id="40"/>
      <w:bookmarkEnd w:id="41"/>
    </w:p>
    <w:p w:rsidR="004B12D6" w:rsidRPr="004B12D6" w:rsidRDefault="004B12D6" w:rsidP="004B12D6"/>
    <w:p w:rsidR="00EA6703" w:rsidRPr="00590494" w:rsidRDefault="00EA6703" w:rsidP="00EA6703"/>
    <w:p w:rsidR="00EA6703" w:rsidRPr="00590494" w:rsidRDefault="004B12D6" w:rsidP="00EA6703"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748877"/>
            <wp:effectExtent l="0" t="0" r="0" b="0"/>
            <wp:docPr id="90" name="Рисунок 90" descr="детали RPIдваспол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етали RPIдвасполшесть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74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6E0727" w:rsidRPr="00847FF3" w:rsidRDefault="006E0727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3"/>
      <w:bookmarkStart w:id="43" w:name="_Ref75275475"/>
      <w:bookmarkStart w:id="44" w:name="_Toc85529578"/>
      <w:bookmarkStart w:id="45" w:name="_Toc85727938"/>
      <w:bookmarkStart w:id="46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2"/>
      <w:bookmarkEnd w:id="43"/>
      <w:bookmarkEnd w:id="44"/>
      <w:bookmarkEnd w:id="45"/>
      <w:bookmarkEnd w:id="4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4E4F1F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</w:t>
      </w:r>
      <w:r w:rsidR="00271E37">
        <w:rPr>
          <w:sz w:val="22"/>
          <w:szCs w:val="22"/>
        </w:rPr>
        <w:t>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7" w:name="_Toc489886374"/>
      <w:bookmarkStart w:id="48" w:name="_Toc85529579"/>
      <w:bookmarkStart w:id="49" w:name="_Toc85727939"/>
      <w:bookmarkStart w:id="50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271E3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231770" w:rsidP="009009DC">
            <w:pPr>
              <w:spacing w:before="60"/>
              <w:ind w:right="-28"/>
              <w:jc w:val="center"/>
              <w:rPr>
                <w:b/>
              </w:rPr>
            </w:pPr>
            <w:r w:rsidRPr="00231770">
              <w:rPr>
                <w:b/>
                <w:sz w:val="22"/>
                <w:szCs w:val="22"/>
                <w:lang w:val="en-US"/>
              </w:rPr>
              <w:t>RPI-</w:t>
            </w:r>
            <w:r w:rsidR="001445D7">
              <w:rPr>
                <w:b/>
                <w:sz w:val="22"/>
                <w:szCs w:val="22"/>
              </w:rPr>
              <w:t>5</w:t>
            </w:r>
            <w:r w:rsidRPr="00231770">
              <w:rPr>
                <w:b/>
                <w:sz w:val="22"/>
                <w:szCs w:val="22"/>
              </w:rPr>
              <w:t>.0</w:t>
            </w:r>
            <w:r w:rsidRPr="00231770">
              <w:rPr>
                <w:b/>
                <w:sz w:val="22"/>
                <w:szCs w:val="22"/>
                <w:lang w:val="en-US"/>
              </w:rPr>
              <w:t>FSRE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61DE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271E3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C76EB5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C76EB5">
              <w:rPr>
                <w:b/>
                <w:sz w:val="22"/>
                <w:szCs w:val="22"/>
                <w:lang w:val="en-US"/>
              </w:rPr>
              <w:t>RPI-</w:t>
            </w:r>
            <w:r w:rsidR="001445D7">
              <w:rPr>
                <w:b/>
                <w:sz w:val="22"/>
                <w:szCs w:val="22"/>
              </w:rPr>
              <w:t>5</w:t>
            </w:r>
            <w:r w:rsidRPr="00C76EB5">
              <w:rPr>
                <w:b/>
                <w:sz w:val="22"/>
                <w:szCs w:val="22"/>
              </w:rPr>
              <w:t>.0</w:t>
            </w:r>
            <w:r w:rsidRPr="00C76EB5">
              <w:rPr>
                <w:b/>
                <w:sz w:val="22"/>
                <w:szCs w:val="22"/>
                <w:lang w:val="en-US"/>
              </w:rPr>
              <w:t>FSRE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71E37" w:rsidRDefault="00271E37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2" w:name="_Toc85529581"/>
      <w:bookmarkStart w:id="53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2"/>
      <w:bookmarkEnd w:id="5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2"/>
      <w:bookmarkStart w:id="55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4"/>
      <w:bookmarkEnd w:id="5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85529583"/>
      <w:bookmarkStart w:id="57" w:name="_Toc85727943"/>
      <w:bookmarkStart w:id="58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6"/>
      <w:bookmarkEnd w:id="57"/>
      <w:bookmarkEnd w:id="5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CC7F89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lastRenderedPageBreak/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9" w:name="_Toc85529584"/>
      <w:bookmarkStart w:id="60" w:name="_Toc85727944"/>
      <w:bookmarkStart w:id="61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9"/>
      <w:bookmarkEnd w:id="60"/>
      <w:bookmarkEnd w:id="6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2" w:name="_Toc489886376"/>
      <w:bookmarkStart w:id="63" w:name="_Ref75275862"/>
      <w:bookmarkStart w:id="6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85727945"/>
      <w:bookmarkStart w:id="66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2"/>
      <w:bookmarkEnd w:id="63"/>
      <w:bookmarkEnd w:id="64"/>
      <w:bookmarkEnd w:id="65"/>
      <w:bookmarkEnd w:id="6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489886377"/>
      <w:bookmarkStart w:id="68" w:name="_Ref75275866"/>
      <w:bookmarkStart w:id="69" w:name="_Toc85529586"/>
      <w:bookmarkStart w:id="70" w:name="_Toc85727946"/>
      <w:bookmarkStart w:id="71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7"/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489886378"/>
      <w:bookmarkStart w:id="73" w:name="_Ref75275870"/>
      <w:bookmarkStart w:id="74" w:name="_Toc85529587"/>
      <w:bookmarkStart w:id="75" w:name="_Toc85727947"/>
      <w:bookmarkStart w:id="76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2"/>
      <w:bookmarkEnd w:id="73"/>
      <w:bookmarkEnd w:id="74"/>
      <w:bookmarkEnd w:id="75"/>
      <w:bookmarkEnd w:id="7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7" w:name="_Toc489886379"/>
      <w:bookmarkStart w:id="78" w:name="_Ref75275874"/>
      <w:bookmarkStart w:id="7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85727948"/>
      <w:bookmarkStart w:id="81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7"/>
      <w:bookmarkEnd w:id="78"/>
      <w:bookmarkEnd w:id="79"/>
      <w:bookmarkEnd w:id="80"/>
      <w:bookmarkEnd w:id="81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Toc489886380"/>
      <w:bookmarkStart w:id="83" w:name="_Ref75275878"/>
      <w:bookmarkStart w:id="84" w:name="_Toc85529589"/>
      <w:bookmarkStart w:id="85" w:name="_Toc85727949"/>
      <w:bookmarkStart w:id="86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2"/>
      <w:bookmarkEnd w:id="83"/>
      <w:bookmarkEnd w:id="84"/>
      <w:bookmarkEnd w:id="85"/>
      <w:bookmarkEnd w:id="8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7" w:name="_Toc85727950"/>
      <w:bookmarkStart w:id="88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7"/>
      <w:bookmarkEnd w:id="8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9" w:name="_Toc489886382"/>
      <w:bookmarkStart w:id="90" w:name="_Ref75275890"/>
      <w:bookmarkStart w:id="91" w:name="_Toc85529591"/>
      <w:bookmarkStart w:id="92" w:name="_Toc85727951"/>
      <w:bookmarkStart w:id="93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9"/>
      <w:bookmarkEnd w:id="90"/>
      <w:bookmarkEnd w:id="91"/>
      <w:bookmarkEnd w:id="92"/>
      <w:bookmarkEnd w:id="9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4" w:name="_Ref75275894"/>
      <w:bookmarkStart w:id="95" w:name="_Toc85529592"/>
      <w:bookmarkStart w:id="96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7"/>
      <w:bookmarkEnd w:id="98"/>
      <w:bookmarkEnd w:id="9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CD3FA9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CD3FA9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CD3FA9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CD3FA9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CD3FA9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CD3FA9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CD3FA9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CD3FA9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CD3FA9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CD3FA9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CD3FA9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CD3FA9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CD3FA9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CD3FA9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CD3FA9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CD3FA9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CD3FA9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CD3FA9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CD3FA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CD3FA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4"/>
      <w:bookmarkStart w:id="101" w:name="_Toc85727954"/>
      <w:bookmarkStart w:id="102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0"/>
      <w:bookmarkEnd w:id="101"/>
      <w:bookmarkEnd w:id="10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3" w:name="_Toc85727955"/>
      <w:bookmarkStart w:id="104" w:name="_Ref86669856"/>
      <w:bookmarkStart w:id="105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3"/>
      <w:bookmarkEnd w:id="104"/>
    </w:p>
    <w:bookmarkEnd w:id="105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 xml:space="preserve">вверх дном, и поэтому дренажный поддон из </w:t>
      </w:r>
      <w:proofErr w:type="spellStart"/>
      <w:r w:rsidRPr="00AD1FBD">
        <w:rPr>
          <w:sz w:val="22"/>
          <w:szCs w:val="22"/>
        </w:rPr>
        <w:t>пеноп</w:t>
      </w:r>
      <w:r>
        <w:rPr>
          <w:sz w:val="22"/>
          <w:szCs w:val="22"/>
        </w:rPr>
        <w:t>олиэтилена</w:t>
      </w:r>
      <w:proofErr w:type="spellEnd"/>
      <w:r>
        <w:rPr>
          <w:sz w:val="22"/>
          <w:szCs w:val="22"/>
        </w:rPr>
        <w:t xml:space="preserve"> расположен сверху. Не</w:t>
      </w:r>
      <w:r w:rsidRPr="00AD1FBD">
        <w:rPr>
          <w:sz w:val="22"/>
          <w:szCs w:val="22"/>
        </w:rPr>
        <w:t xml:space="preserve"> располагайте </w:t>
      </w:r>
      <w:r w:rsidR="002F245C">
        <w:rPr>
          <w:sz w:val="22"/>
          <w:szCs w:val="22"/>
        </w:rPr>
        <w:t xml:space="preserve">блок </w:t>
      </w:r>
      <w:r w:rsidR="002F245C" w:rsidRPr="00AD1FBD">
        <w:rPr>
          <w:sz w:val="22"/>
          <w:szCs w:val="22"/>
        </w:rPr>
        <w:t>с</w:t>
      </w:r>
      <w:r w:rsidRPr="00AD1FBD">
        <w:rPr>
          <w:sz w:val="22"/>
          <w:szCs w:val="22"/>
        </w:rPr>
        <w:t xml:space="preserve">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6" w:name="_Toc85529595"/>
      <w:bookmarkStart w:id="107" w:name="_Toc85727956"/>
      <w:bookmarkStart w:id="108" w:name="_Ref86669870"/>
      <w:bookmarkStart w:id="109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6"/>
      <w:bookmarkEnd w:id="107"/>
      <w:bookmarkEnd w:id="108"/>
    </w:p>
    <w:bookmarkEnd w:id="10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0" w:name="_Toc489886385"/>
      <w:bookmarkStart w:id="111" w:name="_Ref75275917"/>
      <w:bookmarkStart w:id="112" w:name="_Toc85529596"/>
      <w:bookmarkStart w:id="113" w:name="_Toc85727957"/>
      <w:bookmarkStart w:id="114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0"/>
      <w:bookmarkEnd w:id="111"/>
      <w:bookmarkEnd w:id="112"/>
      <w:bookmarkEnd w:id="113"/>
      <w:bookmarkEnd w:id="11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85529597"/>
      <w:bookmarkStart w:id="116" w:name="_Toc85727958"/>
      <w:bookmarkStart w:id="117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5"/>
      <w:bookmarkEnd w:id="116"/>
      <w:bookmarkEnd w:id="117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2F245C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2F245C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8" w:name="_Toc85529598"/>
      <w:bookmarkStart w:id="119" w:name="_Toc85727959"/>
      <w:bookmarkStart w:id="120" w:name="_Ref86669886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8"/>
      <w:bookmarkEnd w:id="119"/>
      <w:bookmarkEnd w:id="12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1" w:name="_Toc489886387"/>
      <w:bookmarkStart w:id="122" w:name="_Ref75275934"/>
      <w:bookmarkStart w:id="123" w:name="_Toc85529599"/>
      <w:bookmarkStart w:id="124" w:name="_Toc85727960"/>
      <w:bookmarkStart w:id="125" w:name="_Ref86669890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1"/>
      <w:bookmarkEnd w:id="122"/>
      <w:bookmarkEnd w:id="123"/>
      <w:bookmarkEnd w:id="124"/>
      <w:bookmarkEnd w:id="12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7B2" w:rsidRDefault="00AC27B2">
      <w:r>
        <w:separator/>
      </w:r>
    </w:p>
  </w:endnote>
  <w:endnote w:type="continuationSeparator" w:id="0">
    <w:p w:rsidR="00AC27B2" w:rsidRDefault="00AC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312420</wp:posOffset>
              </wp:positionH>
              <wp:positionV relativeFrom="page">
                <wp:posOffset>288290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D35EE4" w:rsidRDefault="000F6D9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F6D9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RPI-5.0FSRE</w:t>
                              </w:r>
                              <w:r w:rsidR="00AC27B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B7687E" w:rsidRDefault="00AC27B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1DE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Pr="00031021" w:rsidRDefault="0003102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2F3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AC27B2" w:rsidRPr="009D7031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AC27B2" w:rsidRPr="0058149E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0F6D9E" w:rsidRPr="000F6D9E">
                                <w:rPr>
                                  <w:b/>
                                  <w:sz w:val="18"/>
                                  <w:szCs w:val="18"/>
                                </w:rPr>
                                <w:t>RPI-5.0FSRE</w:t>
                              </w:r>
                            </w:p>
                            <w:p w:rsidR="00AC27B2" w:rsidRPr="00AF301F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C27B2" w:rsidRPr="00613EFB" w:rsidRDefault="00AC27B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6pt;margin-top:22.7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C27B2" w:rsidRPr="00D35EE4" w:rsidRDefault="000F6D9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F6D9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RPI-5.0FSRE</w:t>
                        </w:r>
                        <w:r w:rsidR="00AC27B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B7687E" w:rsidRDefault="00AC27B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61DE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C27B2" w:rsidRPr="00031021" w:rsidRDefault="0003102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602F3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AC27B2" w:rsidRPr="009D7031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AC27B2" w:rsidRPr="0058149E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0F6D9E" w:rsidRPr="000F6D9E">
                          <w:rPr>
                            <w:b/>
                            <w:sz w:val="18"/>
                            <w:szCs w:val="18"/>
                          </w:rPr>
                          <w:t>RPI-5.0FSRE</w:t>
                        </w:r>
                      </w:p>
                      <w:p w:rsidR="00AC27B2" w:rsidRPr="00AF301F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C27B2" w:rsidRPr="00613EFB" w:rsidRDefault="00AC27B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1DE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B544F4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RPI-5</w:t>
                              </w:r>
                              <w:r w:rsidR="00AC27B2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.0FSRE. ПС</w:t>
                              </w:r>
                            </w:p>
                            <w:p w:rsidR="00AC27B2" w:rsidRPr="00C23BB2" w:rsidRDefault="00AC27B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61DE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C27B2" w:rsidRPr="00AF301F" w:rsidRDefault="00B544F4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RPI-5</w:t>
                        </w:r>
                        <w:r w:rsidR="00AC27B2" w:rsidRPr="001F1A08">
                          <w:rPr>
                            <w:b/>
                            <w:sz w:val="22"/>
                            <w:szCs w:val="22"/>
                          </w:rPr>
                          <w:t>.0FSRE. ПС</w:t>
                        </w:r>
                      </w:p>
                      <w:p w:rsidR="00AC27B2" w:rsidRPr="00C23BB2" w:rsidRDefault="00AC27B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1DE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5FA8" w:rsidRPr="00D35EE4" w:rsidRDefault="000F6D9E" w:rsidP="00CC5FA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F6D9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RPI-5.0FSRE</w:t>
                              </w:r>
                              <w:r w:rsidR="00CC5FA8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61DE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C5FA8" w:rsidRPr="00D35EE4" w:rsidRDefault="000F6D9E" w:rsidP="00CC5FA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F6D9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RPI-5.0FSRE</w:t>
                        </w:r>
                        <w:r w:rsidR="00CC5FA8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7B2" w:rsidRDefault="00AC27B2">
      <w:r>
        <w:separator/>
      </w:r>
    </w:p>
  </w:footnote>
  <w:footnote w:type="continuationSeparator" w:id="0">
    <w:p w:rsidR="00AC27B2" w:rsidRDefault="00AC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54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21FB1"/>
    <w:rsid w:val="0003102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6D9E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1E37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245C"/>
    <w:rsid w:val="002F79FC"/>
    <w:rsid w:val="003066A5"/>
    <w:rsid w:val="00310201"/>
    <w:rsid w:val="00311219"/>
    <w:rsid w:val="00314201"/>
    <w:rsid w:val="00326079"/>
    <w:rsid w:val="00335A5B"/>
    <w:rsid w:val="00343FCA"/>
    <w:rsid w:val="00344173"/>
    <w:rsid w:val="00345C5B"/>
    <w:rsid w:val="00356F7E"/>
    <w:rsid w:val="0036188A"/>
    <w:rsid w:val="00371DD6"/>
    <w:rsid w:val="00371E72"/>
    <w:rsid w:val="00372A29"/>
    <w:rsid w:val="003964AD"/>
    <w:rsid w:val="003B1DD4"/>
    <w:rsid w:val="003C0DBD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4F1F"/>
    <w:rsid w:val="004E674F"/>
    <w:rsid w:val="004F494A"/>
    <w:rsid w:val="004F77E1"/>
    <w:rsid w:val="0050033F"/>
    <w:rsid w:val="00500799"/>
    <w:rsid w:val="00505AFE"/>
    <w:rsid w:val="005065CB"/>
    <w:rsid w:val="00525949"/>
    <w:rsid w:val="00531B53"/>
    <w:rsid w:val="00533AA2"/>
    <w:rsid w:val="005411CB"/>
    <w:rsid w:val="00554566"/>
    <w:rsid w:val="00557D90"/>
    <w:rsid w:val="005615C2"/>
    <w:rsid w:val="00561DEB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0727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B095E"/>
    <w:rsid w:val="007B2CEF"/>
    <w:rsid w:val="007B36E9"/>
    <w:rsid w:val="007B751F"/>
    <w:rsid w:val="007C28D1"/>
    <w:rsid w:val="007C300D"/>
    <w:rsid w:val="007D349B"/>
    <w:rsid w:val="007D4E6B"/>
    <w:rsid w:val="007D6CCA"/>
    <w:rsid w:val="007E5E22"/>
    <w:rsid w:val="007F3078"/>
    <w:rsid w:val="008003C3"/>
    <w:rsid w:val="00800D5B"/>
    <w:rsid w:val="00810B70"/>
    <w:rsid w:val="00815656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10B53"/>
    <w:rsid w:val="00912E27"/>
    <w:rsid w:val="00913F03"/>
    <w:rsid w:val="009148F2"/>
    <w:rsid w:val="00922280"/>
    <w:rsid w:val="00931F28"/>
    <w:rsid w:val="00934AAB"/>
    <w:rsid w:val="0094137F"/>
    <w:rsid w:val="00941985"/>
    <w:rsid w:val="009454F1"/>
    <w:rsid w:val="009457C2"/>
    <w:rsid w:val="009504FD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4EB9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C21A8"/>
    <w:rsid w:val="00CC2C20"/>
    <w:rsid w:val="00CC4652"/>
    <w:rsid w:val="00CC5FA8"/>
    <w:rsid w:val="00CC7F89"/>
    <w:rsid w:val="00CE6BD2"/>
    <w:rsid w:val="00CE7293"/>
    <w:rsid w:val="00CF2551"/>
    <w:rsid w:val="00CF56BD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4F2D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B0EC2"/>
    <w:rsid w:val="00EB25BE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5"/>
    <o:shapelayout v:ext="edit">
      <o:idmap v:ext="edit" data="1"/>
    </o:shapelayout>
  </w:shapeDefaults>
  <w:decimalSymbol w:val=","/>
  <w:listSeparator w:val=";"/>
  <w14:docId w14:val="6E5C5356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5B35C-A385-4868-A153-BF79B87FB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61E59E94</Template>
  <TotalTime>17</TotalTime>
  <Pages>31</Pages>
  <Words>5479</Words>
  <Characters>31236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14</cp:revision>
  <cp:lastPrinted>2021-03-26T08:29:00Z</cp:lastPrinted>
  <dcterms:created xsi:type="dcterms:W3CDTF">2021-12-01T10:55:00Z</dcterms:created>
  <dcterms:modified xsi:type="dcterms:W3CDTF">2023-06-08T10:33:00Z</dcterms:modified>
</cp:coreProperties>
</file>