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52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CC5FA8" w:rsidP="005949D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F56ABA">
              <w:rPr>
                <w:b/>
                <w:szCs w:val="28"/>
              </w:rPr>
              <w:t xml:space="preserve">СИСТЕМЫ КОНДИЦИОНИРОВАНИЯ, </w:t>
            </w:r>
            <w:r w:rsidR="009B4EB9">
              <w:rPr>
                <w:b/>
                <w:szCs w:val="28"/>
              </w:rPr>
              <w:t>КАНАЛЬНОГО</w:t>
            </w:r>
            <w:r w:rsidRPr="00C74813">
              <w:rPr>
                <w:b/>
                <w:szCs w:val="28"/>
              </w:rPr>
              <w:t xml:space="preserve"> ТИПА </w:t>
            </w:r>
            <w:r w:rsidR="009B4EB9">
              <w:rPr>
                <w:b/>
                <w:szCs w:val="28"/>
              </w:rPr>
              <w:t xml:space="preserve">СРЕДНЕНАПОРНЫЙ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5949D2">
              <w:rPr>
                <w:b/>
                <w:szCs w:val="28"/>
              </w:rPr>
              <w:t>RPI-5.0FSR1E</w:t>
            </w:r>
          </w:p>
        </w:tc>
      </w:tr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5949D2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RPI-5.0FSR1E</w:t>
            </w:r>
            <w:r w:rsidR="00031021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61DE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949D2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_Ref89259749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7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_Ref89259756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9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11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29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56A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EB75AC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116DAB">
      <w:pPr>
        <w:pStyle w:val="21"/>
        <w:ind w:firstLine="142"/>
      </w:pPr>
      <w:r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031021" w:rsidRDefault="0003102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660"/>
      </w:tblGrid>
      <w:tr w:rsidR="00200C8E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60" w:type="dxa"/>
            <w:vAlign w:val="center"/>
          </w:tcPr>
          <w:p w:rsidR="0003102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</w:t>
            </w:r>
          </w:p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60" w:type="dxa"/>
            <w:vAlign w:val="center"/>
          </w:tcPr>
          <w:p w:rsidR="00CA105D" w:rsidRPr="00AC27B2" w:rsidRDefault="005949D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RPI-5.0FSR1E</w:t>
            </w:r>
          </w:p>
        </w:tc>
      </w:tr>
      <w:tr w:rsidR="006A3296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60" w:type="dxa"/>
            <w:vAlign w:val="center"/>
          </w:tcPr>
          <w:p w:rsidR="006A3296" w:rsidRPr="00AC27B2" w:rsidRDefault="005949D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RPI-5.0FSR1E</w:t>
            </w:r>
          </w:p>
        </w:tc>
      </w:tr>
      <w:tr w:rsidR="00031021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60" w:type="dxa"/>
            <w:vAlign w:val="center"/>
          </w:tcPr>
          <w:p w:rsidR="00031021" w:rsidRPr="00132700" w:rsidRDefault="00031021" w:rsidP="00132700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  <w:r w:rsidR="00132700" w:rsidRPr="00132700">
              <w:rPr>
                <w:sz w:val="22"/>
                <w:szCs w:val="22"/>
              </w:rPr>
              <w:t xml:space="preserve"> </w:t>
            </w:r>
            <w:r w:rsidR="00132700">
              <w:rPr>
                <w:sz w:val="22"/>
                <w:szCs w:val="22"/>
                <w:lang w:val="en-US"/>
              </w:rPr>
              <w:t>c</w:t>
            </w:r>
            <w:r w:rsidR="00132700" w:rsidRPr="00132700">
              <w:rPr>
                <w:sz w:val="22"/>
                <w:szCs w:val="22"/>
              </w:rPr>
              <w:t xml:space="preserve"> </w:t>
            </w:r>
            <w:r w:rsidR="00132700">
              <w:rPr>
                <w:sz w:val="22"/>
                <w:szCs w:val="22"/>
              </w:rPr>
              <w:t>раздачей воздуха по каналу воздуховода</w:t>
            </w:r>
          </w:p>
        </w:tc>
      </w:tr>
      <w:tr w:rsidR="00031021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60" w:type="dxa"/>
            <w:vAlign w:val="center"/>
          </w:tcPr>
          <w:p w:rsidR="00031021" w:rsidRPr="00CC2C20" w:rsidRDefault="00031021" w:rsidP="000310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31021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60" w:type="dxa"/>
            <w:vAlign w:val="center"/>
          </w:tcPr>
          <w:p w:rsidR="00031021" w:rsidRPr="009D7031" w:rsidRDefault="00031021" w:rsidP="00031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031021" w:rsidRPr="00CC2C20" w:rsidTr="00EB75AC">
        <w:trPr>
          <w:trHeight w:val="383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60" w:type="dxa"/>
            <w:vAlign w:val="center"/>
          </w:tcPr>
          <w:p w:rsidR="00031021" w:rsidRPr="00CC2C20" w:rsidRDefault="00031021" w:rsidP="005949D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949D2">
              <w:rPr>
                <w:sz w:val="22"/>
                <w:szCs w:val="22"/>
              </w:rPr>
              <w:t>5</w:t>
            </w:r>
          </w:p>
        </w:tc>
      </w:tr>
      <w:tr w:rsidR="00031021" w:rsidRPr="00CC2C20" w:rsidTr="00EB75AC">
        <w:trPr>
          <w:trHeight w:val="274"/>
          <w:jc w:val="center"/>
        </w:trPr>
        <w:tc>
          <w:tcPr>
            <w:tcW w:w="2405" w:type="dxa"/>
            <w:vAlign w:val="center"/>
          </w:tcPr>
          <w:p w:rsidR="00031021" w:rsidRPr="00CC2C20" w:rsidRDefault="00CA7AE9" w:rsidP="000310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31021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60" w:type="dxa"/>
            <w:vAlign w:val="center"/>
          </w:tcPr>
          <w:p w:rsidR="00031021" w:rsidRPr="00CC2C20" w:rsidRDefault="00CA7AE9" w:rsidP="00031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31021" w:rsidRPr="00CC2C20" w:rsidTr="00EB75AC">
        <w:trPr>
          <w:trHeight w:val="492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60" w:type="dxa"/>
            <w:vAlign w:val="center"/>
          </w:tcPr>
          <w:p w:rsidR="00EB75AC" w:rsidRDefault="00EB75AC" w:rsidP="00EB75AC">
            <w:pPr>
              <w:ind w:left="-110" w:right="-110"/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726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591"/>
              <w:gridCol w:w="5670"/>
            </w:tblGrid>
            <w:tr w:rsidR="00EB75AC" w:rsidRPr="0029731C" w:rsidTr="00EB75AC">
              <w:tc>
                <w:tcPr>
                  <w:tcW w:w="1591" w:type="dxa"/>
                  <w:shd w:val="clear" w:color="auto" w:fill="auto"/>
                </w:tcPr>
                <w:p w:rsidR="00EB75AC" w:rsidRPr="007C2003" w:rsidRDefault="00EB75AC" w:rsidP="00EB75AC">
                  <w:pPr>
                    <w:ind w:left="-110" w:right="-117"/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670" w:type="dxa"/>
                  <w:shd w:val="clear" w:color="auto" w:fill="auto"/>
                </w:tcPr>
                <w:p w:rsidR="00EB75AC" w:rsidRPr="007C2003" w:rsidRDefault="00EB75AC" w:rsidP="00EB75AC">
                  <w:pPr>
                    <w:ind w:left="-110" w:right="-110"/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EB75AC" w:rsidRPr="00A52243" w:rsidTr="00EB75AC">
              <w:tc>
                <w:tcPr>
                  <w:tcW w:w="1591" w:type="dxa"/>
                  <w:shd w:val="clear" w:color="auto" w:fill="auto"/>
                </w:tcPr>
                <w:p w:rsidR="00EB75AC" w:rsidRPr="007C2003" w:rsidRDefault="00EB75AC" w:rsidP="00EB75AC">
                  <w:pPr>
                    <w:ind w:left="-110" w:right="-110"/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670" w:type="dxa"/>
                  <w:shd w:val="clear" w:color="auto" w:fill="auto"/>
                </w:tcPr>
                <w:p w:rsidR="00EB75AC" w:rsidRDefault="00EB75AC" w:rsidP="00EB75AC">
                  <w:pPr>
                    <w:ind w:left="-110" w:right="-110"/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</w:t>
                  </w:r>
                  <w:r w:rsidRPr="00EB75AC">
                    <w:rPr>
                      <w:sz w:val="22"/>
                      <w:szCs w:val="22"/>
                    </w:rPr>
                    <w:t xml:space="preserve"> </w:t>
                  </w:r>
                  <w:r w:rsidRPr="007C2003">
                    <w:rPr>
                      <w:sz w:val="22"/>
                      <w:szCs w:val="22"/>
                    </w:rPr>
                    <w:t>средств</w:t>
                  </w:r>
                </w:p>
                <w:p w:rsidR="00F56ABA" w:rsidRPr="007C2003" w:rsidRDefault="00F56ABA" w:rsidP="00EB75AC">
                  <w:pPr>
                    <w:ind w:left="-110" w:right="-110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31021" w:rsidRDefault="00EB75AC" w:rsidP="00EB75AC">
            <w:pPr>
              <w:ind w:left="-110" w:right="-110"/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  <w:p w:rsidR="00F56ABA" w:rsidRPr="00CC2C20" w:rsidRDefault="00F56ABA" w:rsidP="00EB75AC">
            <w:pPr>
              <w:ind w:left="-110" w:right="-110"/>
              <w:jc w:val="center"/>
              <w:rPr>
                <w:sz w:val="22"/>
                <w:szCs w:val="22"/>
              </w:rPr>
            </w:pPr>
            <w:bookmarkStart w:id="7" w:name="_GoBack"/>
            <w:bookmarkEnd w:id="7"/>
          </w:p>
        </w:tc>
      </w:tr>
      <w:tr w:rsidR="00031021" w:rsidRPr="00F56ABA" w:rsidTr="00EB75AC">
        <w:trPr>
          <w:trHeight w:val="492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60" w:type="dxa"/>
            <w:shd w:val="clear" w:color="auto" w:fill="auto"/>
            <w:vAlign w:val="center"/>
          </w:tcPr>
          <w:p w:rsidR="00031021" w:rsidRPr="00F14EEC" w:rsidRDefault="00031021" w:rsidP="000310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031021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60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031021" w:rsidRPr="00CC2C20" w:rsidTr="00EB75AC">
        <w:trPr>
          <w:trHeight w:val="553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60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031021" w:rsidRPr="00D263FB" w:rsidRDefault="00031021" w:rsidP="00031021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031021" w:rsidRPr="00D263FB" w:rsidRDefault="00031021" w:rsidP="0003102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031021" w:rsidRPr="00CC2C20" w:rsidTr="00EB75AC">
        <w:trPr>
          <w:trHeight w:val="238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60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031021" w:rsidRPr="00CC2C20" w:rsidTr="00EB75AC">
        <w:trPr>
          <w:trHeight w:val="2100"/>
          <w:jc w:val="center"/>
        </w:trPr>
        <w:tc>
          <w:tcPr>
            <w:tcW w:w="2405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60" w:type="dxa"/>
            <w:vAlign w:val="center"/>
          </w:tcPr>
          <w:p w:rsidR="00031021" w:rsidRPr="00F349A2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031021" w:rsidRPr="00F16C99" w:rsidRDefault="00031021" w:rsidP="00031021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031021" w:rsidRPr="00CC2C20" w:rsidRDefault="00031021" w:rsidP="000310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132700" w:rsidRDefault="00132700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271E3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2315"/>
        <w:gridCol w:w="1276"/>
        <w:gridCol w:w="3685"/>
      </w:tblGrid>
      <w:tr w:rsidR="00031021" w:rsidRPr="00AD1C4D" w:rsidTr="00EB75AC">
        <w:trPr>
          <w:trHeight w:val="159"/>
          <w:jc w:val="center"/>
        </w:trPr>
        <w:tc>
          <w:tcPr>
            <w:tcW w:w="4815" w:type="dxa"/>
            <w:gridSpan w:val="2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685" w:type="dxa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Значение</w:t>
            </w:r>
          </w:p>
        </w:tc>
      </w:tr>
      <w:tr w:rsidR="000B0D84" w:rsidRPr="00AD1C4D" w:rsidTr="00EB75AC">
        <w:trPr>
          <w:trHeight w:val="159"/>
          <w:jc w:val="center"/>
        </w:trPr>
        <w:tc>
          <w:tcPr>
            <w:tcW w:w="2500" w:type="dxa"/>
            <w:vMerge w:val="restart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15" w:type="dxa"/>
            <w:vAlign w:val="center"/>
          </w:tcPr>
          <w:p w:rsidR="000B0D84" w:rsidRPr="0001459B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6" w:type="dxa"/>
            <w:vMerge w:val="restart"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685" w:type="dxa"/>
            <w:vAlign w:val="center"/>
          </w:tcPr>
          <w:p w:rsidR="000B0D84" w:rsidRPr="00DA6454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12.5/14.0</w:t>
            </w:r>
          </w:p>
        </w:tc>
      </w:tr>
      <w:tr w:rsidR="000B0D84" w:rsidRPr="00AD1C4D" w:rsidTr="00EB75AC">
        <w:trPr>
          <w:trHeight w:val="159"/>
          <w:jc w:val="center"/>
        </w:trPr>
        <w:tc>
          <w:tcPr>
            <w:tcW w:w="2500" w:type="dxa"/>
            <w:vMerge/>
          </w:tcPr>
          <w:p w:rsidR="000B0D84" w:rsidRDefault="000B0D84" w:rsidP="000B0D84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0B0D84" w:rsidRPr="0001459B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6" w:type="dxa"/>
            <w:vMerge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0B0D84" w:rsidRPr="00D72480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14.0/16.0</w:t>
            </w:r>
          </w:p>
        </w:tc>
      </w:tr>
      <w:tr w:rsidR="00116DAB" w:rsidRPr="00AD1C4D" w:rsidTr="00EB75AC">
        <w:trPr>
          <w:trHeight w:val="159"/>
          <w:jc w:val="center"/>
        </w:trPr>
        <w:tc>
          <w:tcPr>
            <w:tcW w:w="2500" w:type="dxa"/>
            <w:vAlign w:val="center"/>
          </w:tcPr>
          <w:p w:rsidR="00116DAB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315" w:type="dxa"/>
            <w:vAlign w:val="center"/>
          </w:tcPr>
          <w:p w:rsidR="00116DAB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6" w:type="dxa"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685" w:type="dxa"/>
            <w:vAlign w:val="center"/>
          </w:tcPr>
          <w:p w:rsidR="000B0D84" w:rsidRPr="00525C2D" w:rsidRDefault="000B0D84" w:rsidP="000B0D84">
            <w:pPr>
              <w:jc w:val="center"/>
              <w:rPr>
                <w:sz w:val="22"/>
                <w:szCs w:val="22"/>
                <w:lang w:val="en-US"/>
              </w:rPr>
            </w:pPr>
            <w:r w:rsidRPr="00AC0300">
              <w:rPr>
                <w:sz w:val="22"/>
                <w:szCs w:val="22"/>
              </w:rPr>
              <w:t>32/35/37</w:t>
            </w:r>
          </w:p>
          <w:p w:rsidR="00116DAB" w:rsidRPr="00482A3A" w:rsidRDefault="000B0D84" w:rsidP="000B0D84">
            <w:pPr>
              <w:jc w:val="center"/>
              <w:rPr>
                <w:sz w:val="22"/>
                <w:szCs w:val="22"/>
              </w:rPr>
            </w:pPr>
            <w:r w:rsidRPr="00AC0300">
              <w:rPr>
                <w:sz w:val="22"/>
                <w:szCs w:val="22"/>
              </w:rPr>
              <w:t xml:space="preserve">(SP00) 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EB75AC">
        <w:trPr>
          <w:trHeight w:val="159"/>
          <w:jc w:val="center"/>
        </w:trPr>
        <w:tc>
          <w:tcPr>
            <w:tcW w:w="2500" w:type="dxa"/>
          </w:tcPr>
          <w:p w:rsidR="00116DAB" w:rsidRPr="007438E6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315" w:type="dxa"/>
          </w:tcPr>
          <w:p w:rsidR="00116DAB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116DAB" w:rsidRPr="007438E6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6" w:type="dxa"/>
            <w:vAlign w:val="center"/>
          </w:tcPr>
          <w:p w:rsidR="00116DAB" w:rsidRPr="00AD1C4D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685" w:type="dxa"/>
            <w:vAlign w:val="center"/>
          </w:tcPr>
          <w:p w:rsidR="00116DAB" w:rsidRPr="00963232" w:rsidRDefault="00116DAB" w:rsidP="00525C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</w:p>
          <w:p w:rsidR="00116DAB" w:rsidRPr="00B23733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116DAB" w:rsidRPr="00AD1C4D" w:rsidTr="00EB75AC">
        <w:trPr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315" w:type="dxa"/>
            <w:vAlign w:val="center"/>
          </w:tcPr>
          <w:p w:rsidR="00116DAB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6" w:type="dxa"/>
            <w:vAlign w:val="center"/>
          </w:tcPr>
          <w:p w:rsidR="00116DAB" w:rsidRPr="00E4197E" w:rsidRDefault="00116DAB" w:rsidP="00525C2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685" w:type="dxa"/>
            <w:vAlign w:val="center"/>
          </w:tcPr>
          <w:p w:rsidR="00525C2D" w:rsidRPr="00525C2D" w:rsidRDefault="00525C2D" w:rsidP="00525C2D">
            <w:pPr>
              <w:jc w:val="center"/>
              <w:rPr>
                <w:sz w:val="22"/>
                <w:szCs w:val="22"/>
                <w:lang w:val="en-US"/>
              </w:rPr>
            </w:pPr>
            <w:r w:rsidRPr="00AC030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6</w:t>
            </w:r>
            <w:r w:rsidRPr="00AC0300"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  <w:lang w:val="en-US"/>
              </w:rPr>
              <w:t>8</w:t>
            </w:r>
            <w:r w:rsidRPr="00AC030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40</w:t>
            </w:r>
          </w:p>
          <w:p w:rsidR="00116DAB" w:rsidRPr="00AD1C4D" w:rsidRDefault="00116DAB" w:rsidP="00525C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EB75AC">
        <w:trPr>
          <w:jc w:val="center"/>
        </w:trPr>
        <w:tc>
          <w:tcPr>
            <w:tcW w:w="2500" w:type="dxa"/>
            <w:vAlign w:val="center"/>
          </w:tcPr>
          <w:p w:rsidR="00116DAB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315" w:type="dxa"/>
            <w:vAlign w:val="center"/>
          </w:tcPr>
          <w:p w:rsidR="00116DAB" w:rsidRDefault="00116DAB" w:rsidP="00EB7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EB75AC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685" w:type="dxa"/>
            <w:vAlign w:val="center"/>
          </w:tcPr>
          <w:p w:rsidR="00116DAB" w:rsidRPr="00B977A5" w:rsidRDefault="00525C2D" w:rsidP="00525C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116DAB" w:rsidRPr="00AD1C4D" w:rsidTr="00EB75AC">
        <w:trPr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5" w:type="dxa"/>
            <w:vAlign w:val="center"/>
          </w:tcPr>
          <w:p w:rsidR="00116DAB" w:rsidRPr="00E4197E" w:rsidRDefault="00116DAB" w:rsidP="00EB7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EB75AC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685" w:type="dxa"/>
            <w:vAlign w:val="center"/>
          </w:tcPr>
          <w:p w:rsidR="00116DAB" w:rsidRDefault="00525C2D" w:rsidP="00525C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</w:p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EB75AC">
        <w:trPr>
          <w:jc w:val="center"/>
        </w:trPr>
        <w:tc>
          <w:tcPr>
            <w:tcW w:w="2500" w:type="dxa"/>
            <w:vMerge w:val="restart"/>
            <w:vAlign w:val="center"/>
          </w:tcPr>
          <w:p w:rsidR="00116DAB" w:rsidRPr="00135C40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315" w:type="dxa"/>
            <w:vAlign w:val="center"/>
          </w:tcPr>
          <w:p w:rsidR="00116DAB" w:rsidRPr="0001459B" w:rsidRDefault="00116DAB" w:rsidP="00EB7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116DAB" w:rsidRPr="00AD1C4D" w:rsidTr="00EB75AC">
        <w:trPr>
          <w:jc w:val="center"/>
        </w:trPr>
        <w:tc>
          <w:tcPr>
            <w:tcW w:w="2500" w:type="dxa"/>
            <w:vMerge/>
            <w:vAlign w:val="center"/>
          </w:tcPr>
          <w:p w:rsidR="00116DAB" w:rsidRPr="00E4197E" w:rsidRDefault="00116DAB" w:rsidP="00525C2D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116DAB" w:rsidRPr="00E4197E" w:rsidRDefault="00116DAB" w:rsidP="00EB7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116DAB" w:rsidRPr="00E4197E" w:rsidRDefault="00116DAB" w:rsidP="00525C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116DAB" w:rsidRPr="00196F8E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116DAB" w:rsidRPr="00AD1C4D" w:rsidTr="00EB75AC">
        <w:trPr>
          <w:trHeight w:val="159"/>
          <w:jc w:val="center"/>
        </w:trPr>
        <w:tc>
          <w:tcPr>
            <w:tcW w:w="2500" w:type="dxa"/>
            <w:vMerge w:val="restart"/>
            <w:vAlign w:val="center"/>
          </w:tcPr>
          <w:p w:rsidR="00116DAB" w:rsidRPr="00E4197E" w:rsidRDefault="00116DAB" w:rsidP="00525C2D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315" w:type="dxa"/>
            <w:vAlign w:val="center"/>
          </w:tcPr>
          <w:p w:rsidR="00116DAB" w:rsidRPr="00E4197E" w:rsidRDefault="00116DAB" w:rsidP="00EB7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116DAB" w:rsidRPr="00B54A67" w:rsidRDefault="00116DAB" w:rsidP="00525C2D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685" w:type="dxa"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116DAB" w:rsidRPr="00AD1C4D" w:rsidTr="00EB75AC">
        <w:trPr>
          <w:trHeight w:val="159"/>
          <w:jc w:val="center"/>
        </w:trPr>
        <w:tc>
          <w:tcPr>
            <w:tcW w:w="2500" w:type="dxa"/>
            <w:vMerge/>
            <w:vAlign w:val="center"/>
          </w:tcPr>
          <w:p w:rsidR="00116DAB" w:rsidRPr="00FD6217" w:rsidRDefault="00116DAB" w:rsidP="00525C2D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116DAB" w:rsidRPr="00FD6217" w:rsidRDefault="00116DAB" w:rsidP="00EB7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116DAB" w:rsidRPr="0098223F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116DAB" w:rsidRPr="00AD1C4D" w:rsidTr="00EB75AC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CA78AC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116DAB" w:rsidRPr="00CA78AC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85" w:type="dxa"/>
            <w:vAlign w:val="center"/>
          </w:tcPr>
          <w:p w:rsidR="00116DAB" w:rsidRPr="00CA78AC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116DAB" w:rsidRPr="00AD1C4D" w:rsidTr="00EB75AC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35C40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116DAB" w:rsidRPr="00135C40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85" w:type="dxa"/>
            <w:vAlign w:val="center"/>
          </w:tcPr>
          <w:p w:rsidR="00116DAB" w:rsidRPr="00CA78AC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116DAB" w:rsidRPr="00AD1C4D" w:rsidTr="00271E37">
        <w:trPr>
          <w:jc w:val="center"/>
        </w:trPr>
        <w:tc>
          <w:tcPr>
            <w:tcW w:w="9776" w:type="dxa"/>
            <w:gridSpan w:val="4"/>
          </w:tcPr>
          <w:p w:rsidR="00116DAB" w:rsidRPr="00AD1C4D" w:rsidRDefault="00116DAB" w:rsidP="00525C2D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116DAB" w:rsidRPr="00AD1C4D" w:rsidTr="00EB75AC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35C40" w:rsidRDefault="00116DAB" w:rsidP="00525C2D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116DAB" w:rsidRPr="0001459B" w:rsidRDefault="00116DAB" w:rsidP="00525C2D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685" w:type="dxa"/>
            <w:vAlign w:val="center"/>
          </w:tcPr>
          <w:p w:rsidR="00116DAB" w:rsidRPr="0001459B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116DAB" w:rsidRPr="00AD1C4D" w:rsidTr="00EB75AC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D0C4B" w:rsidRDefault="00116DAB" w:rsidP="00525C2D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6" w:type="dxa"/>
            <w:vAlign w:val="center"/>
          </w:tcPr>
          <w:p w:rsidR="00116DAB" w:rsidRPr="00812D3E" w:rsidRDefault="00116DAB" w:rsidP="00525C2D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85" w:type="dxa"/>
            <w:vAlign w:val="center"/>
          </w:tcPr>
          <w:p w:rsidR="00116DAB" w:rsidRPr="00812D3E" w:rsidRDefault="00116DAB" w:rsidP="00525C2D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116DAB" w:rsidRPr="00AD1C4D" w:rsidTr="00EB75AC">
        <w:trPr>
          <w:trHeight w:val="526"/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315" w:type="dxa"/>
            <w:vAlign w:val="center"/>
          </w:tcPr>
          <w:p w:rsidR="00116DAB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52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116DAB" w:rsidRPr="00E4197E" w:rsidRDefault="00116DAB" w:rsidP="00525C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685" w:type="dxa"/>
            <w:vAlign w:val="center"/>
          </w:tcPr>
          <w:p w:rsidR="00116DAB" w:rsidRPr="00963232" w:rsidRDefault="00116DAB" w:rsidP="00525C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0.1</w:t>
            </w:r>
            <w:r w:rsidR="000B0D84">
              <w:rPr>
                <w:sz w:val="22"/>
                <w:szCs w:val="22"/>
                <w:lang w:val="en-US"/>
              </w:rPr>
              <w:t>0</w:t>
            </w:r>
          </w:p>
        </w:tc>
      </w:tr>
      <w:tr w:rsidR="00850DEB" w:rsidRPr="00AD1C4D" w:rsidTr="00271E37">
        <w:trPr>
          <w:trHeight w:val="247"/>
          <w:jc w:val="center"/>
        </w:trPr>
        <w:tc>
          <w:tcPr>
            <w:tcW w:w="9776" w:type="dxa"/>
            <w:gridSpan w:val="4"/>
            <w:vAlign w:val="center"/>
          </w:tcPr>
          <w:p w:rsidR="00850DEB" w:rsidRPr="00C43D1A" w:rsidRDefault="00850DEB" w:rsidP="00850DEB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271E37" w:rsidRPr="00AD1C4D" w:rsidTr="00EB75AC">
        <w:trPr>
          <w:trHeight w:val="250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271E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271E37" w:rsidRPr="00294001" w:rsidRDefault="00271E37" w:rsidP="00850DE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685" w:type="dxa"/>
            <w:vAlign w:val="center"/>
          </w:tcPr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271E37" w:rsidRPr="00AD1C4D" w:rsidTr="00EB75AC">
        <w:trPr>
          <w:trHeight w:val="1053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850D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  <w:p w:rsidR="00271E37" w:rsidRPr="00850DEB" w:rsidRDefault="00271E37" w:rsidP="00850DE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71E37" w:rsidRPr="00850DEB" w:rsidRDefault="00271E37" w:rsidP="00850DE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685" w:type="dxa"/>
            <w:vAlign w:val="center"/>
          </w:tcPr>
          <w:p w:rsidR="00271E37" w:rsidRPr="00850DEB" w:rsidRDefault="00271E37" w:rsidP="00EB75AC">
            <w:pPr>
              <w:ind w:left="-107" w:right="-101"/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R410A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  <w:p w:rsidR="00271E37" w:rsidRDefault="00271E37" w:rsidP="00EB75AC">
            <w:pPr>
              <w:ind w:left="-107" w:right="-101"/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271E37" w:rsidRPr="00AD1C4D" w:rsidTr="00EB75AC">
        <w:trPr>
          <w:trHeight w:val="368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271E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271E37" w:rsidRPr="00294001" w:rsidRDefault="00271E37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85" w:type="dxa"/>
            <w:vAlign w:val="center"/>
          </w:tcPr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850DEB" w:rsidRPr="00AD1C4D" w:rsidTr="00EB75AC">
        <w:trPr>
          <w:trHeight w:val="323"/>
          <w:jc w:val="center"/>
        </w:trPr>
        <w:tc>
          <w:tcPr>
            <w:tcW w:w="9776" w:type="dxa"/>
            <w:gridSpan w:val="4"/>
            <w:vAlign w:val="center"/>
          </w:tcPr>
          <w:p w:rsidR="00850DEB" w:rsidRDefault="00850DEB" w:rsidP="00EB75AC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0B0D84" w:rsidRPr="00AD1C4D" w:rsidTr="00EB75AC">
        <w:trPr>
          <w:trHeight w:val="241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685" w:type="dxa"/>
            <w:vAlign w:val="center"/>
          </w:tcPr>
          <w:p w:rsidR="000B0D84" w:rsidRPr="00295CCE" w:rsidRDefault="00295CCE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</w:tr>
      <w:tr w:rsidR="000B0D84" w:rsidRPr="00AD1C4D" w:rsidTr="00EB75AC">
        <w:trPr>
          <w:trHeight w:val="245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</w:p>
        </w:tc>
      </w:tr>
      <w:tr w:rsidR="000B0D84" w:rsidRPr="00AD1C4D" w:rsidTr="00EB75AC">
        <w:trPr>
          <w:trHeight w:val="277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85" w:type="dxa"/>
            <w:vAlign w:val="center"/>
          </w:tcPr>
          <w:p w:rsidR="000B0D84" w:rsidRPr="00135C40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0B0D84" w:rsidRPr="00AD1C4D" w:rsidTr="00EB75AC">
        <w:trPr>
          <w:trHeight w:val="280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85" w:type="dxa"/>
            <w:vAlign w:val="center"/>
          </w:tcPr>
          <w:p w:rsidR="000B0D84" w:rsidRPr="00963232" w:rsidRDefault="000B0D84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474</w:t>
            </w:r>
          </w:p>
        </w:tc>
      </w:tr>
      <w:tr w:rsidR="000B0D84" w:rsidRPr="00AD1C4D" w:rsidTr="00EB75AC">
        <w:trPr>
          <w:trHeight w:val="271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85" w:type="dxa"/>
            <w:vAlign w:val="center"/>
          </w:tcPr>
          <w:p w:rsidR="000B0D84" w:rsidRPr="00916159" w:rsidRDefault="000B0D84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lastRenderedPageBreak/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7A2236" w:rsidRPr="009E2744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 xml:space="preserve">средненапорный </w:t>
      </w:r>
      <w:r w:rsidR="005949D2">
        <w:rPr>
          <w:sz w:val="22"/>
          <w:szCs w:val="22"/>
        </w:rPr>
        <w:t>RPI-5.0FSR1E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</w:t>
      </w:r>
      <w:r w:rsidR="00525C2D">
        <w:rPr>
          <w:sz w:val="22"/>
          <w:szCs w:val="22"/>
        </w:rPr>
        <w:t>мультизональных систем</w:t>
      </w:r>
      <w:r>
        <w:rPr>
          <w:sz w:val="22"/>
          <w:szCs w:val="22"/>
        </w:rPr>
        <w:t xml:space="preserve"> </w:t>
      </w:r>
      <w:r w:rsidR="00132700">
        <w:rPr>
          <w:sz w:val="22"/>
          <w:szCs w:val="22"/>
          <w:lang w:val="en-US"/>
        </w:rPr>
        <w:t>Hitachi</w:t>
      </w:r>
      <w:r w:rsidR="00132700" w:rsidRPr="00132700">
        <w:rPr>
          <w:sz w:val="22"/>
          <w:szCs w:val="22"/>
        </w:rPr>
        <w:t xml:space="preserve"> </w:t>
      </w:r>
      <w:r>
        <w:rPr>
          <w:sz w:val="22"/>
          <w:szCs w:val="22"/>
        </w:rPr>
        <w:t>SET-FREE.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</w:t>
      </w:r>
      <w:r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7A2236" w:rsidRPr="004060F5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7A2236" w:rsidRPr="00BD1CC7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7A2236" w:rsidRPr="003F28A1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525C2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</w:t>
      </w:r>
      <w:r w:rsidR="007C28D1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7C28D1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B75AC" w:rsidRDefault="00EB75A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B75AC" w:rsidRDefault="00EB75A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B75AC" w:rsidRDefault="00EB75A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B75AC" w:rsidRDefault="00EB75A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bookmarkStart w:id="24" w:name="_Ref8925974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  <w:bookmarkEnd w:id="24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EB75AC" w:rsidRDefault="00EB75AC" w:rsidP="001D425F">
      <w:pPr>
        <w:ind w:firstLine="720"/>
        <w:jc w:val="both"/>
        <w:rPr>
          <w:sz w:val="22"/>
          <w:szCs w:val="22"/>
        </w:rPr>
      </w:pPr>
    </w:p>
    <w:p w:rsidR="00EB75AC" w:rsidRDefault="00EB75AC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3"/>
      <w:bookmarkStart w:id="26" w:name="_Toc85727933"/>
      <w:bookmarkStart w:id="27" w:name="_Ref86669722"/>
      <w:bookmarkStart w:id="2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5"/>
      <w:bookmarkEnd w:id="26"/>
      <w:bookmarkEnd w:id="27"/>
    </w:p>
    <w:bookmarkEnd w:id="2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74"/>
      <w:bookmarkStart w:id="30" w:name="_Toc85727934"/>
      <w:bookmarkStart w:id="31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9"/>
      <w:bookmarkEnd w:id="30"/>
      <w:bookmarkEnd w:id="3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71E3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4BE9" w:rsidRDefault="007B4BE9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B4BE9" w:rsidP="007B4BE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Toc85727935"/>
      <w:bookmarkStart w:id="34" w:name="_Ref86669731"/>
      <w:bookmarkStart w:id="35" w:name="_Ref8925975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2"/>
      <w:bookmarkEnd w:id="33"/>
      <w:bookmarkEnd w:id="34"/>
      <w:bookmarkEnd w:id="3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6669737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размерами.</w:t>
      </w:r>
      <w:bookmarkEnd w:id="36"/>
      <w:bookmarkEnd w:id="37"/>
      <w:bookmarkEnd w:id="38"/>
    </w:p>
    <w:p w:rsidR="009009DC" w:rsidRPr="009009DC" w:rsidRDefault="00EB75AC" w:rsidP="009009DC">
      <w:r w:rsidRPr="00EB3053">
        <w:rPr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4B12D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047532"/>
            <wp:effectExtent l="0" t="0" r="0" b="0"/>
            <wp:docPr id="81" name="Рисунок 81" descr="габаритный чертеж RPIчетыре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абаритный чертеж RPIчетырешесть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04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6669745"/>
      <w:r w:rsidRPr="00361B87">
        <w:rPr>
          <w:rFonts w:ascii="Times New Roman" w:hAnsi="Times New Roman"/>
          <w:b w:val="0"/>
          <w:sz w:val="22"/>
          <w:szCs w:val="22"/>
        </w:rPr>
        <w:t xml:space="preserve">4.2 </w:t>
      </w:r>
      <w:r w:rsidR="00EB75AC">
        <w:rPr>
          <w:rFonts w:ascii="Times New Roman" w:hAnsi="Times New Roman"/>
          <w:b w:val="0"/>
          <w:sz w:val="22"/>
          <w:szCs w:val="22"/>
        </w:rPr>
        <w:t>О</w:t>
      </w:r>
      <w:r w:rsidRPr="00361B87">
        <w:rPr>
          <w:rFonts w:ascii="Times New Roman" w:hAnsi="Times New Roman"/>
          <w:b w:val="0"/>
          <w:sz w:val="22"/>
          <w:szCs w:val="22"/>
        </w:rPr>
        <w:t>с</w:t>
      </w:r>
      <w:r w:rsidR="009009DC">
        <w:rPr>
          <w:rFonts w:ascii="Times New Roman" w:hAnsi="Times New Roman"/>
          <w:b w:val="0"/>
          <w:sz w:val="22"/>
          <w:szCs w:val="22"/>
        </w:rPr>
        <w:t>новны</w:t>
      </w:r>
      <w:r w:rsidR="00EB75AC">
        <w:rPr>
          <w:rFonts w:ascii="Times New Roman" w:hAnsi="Times New Roman"/>
          <w:b w:val="0"/>
          <w:sz w:val="22"/>
          <w:szCs w:val="22"/>
        </w:rPr>
        <w:t>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узл</w:t>
      </w:r>
      <w:r w:rsidR="00EB75AC">
        <w:rPr>
          <w:rFonts w:ascii="Times New Roman" w:hAnsi="Times New Roman"/>
          <w:b w:val="0"/>
          <w:sz w:val="22"/>
          <w:szCs w:val="22"/>
        </w:rPr>
        <w:t>ы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и детал</w:t>
      </w:r>
      <w:r w:rsidR="00EB75AC">
        <w:rPr>
          <w:rFonts w:ascii="Times New Roman" w:hAnsi="Times New Roman"/>
          <w:b w:val="0"/>
          <w:sz w:val="22"/>
          <w:szCs w:val="22"/>
        </w:rPr>
        <w:t>и</w:t>
      </w:r>
      <w:bookmarkEnd w:id="39"/>
      <w:bookmarkEnd w:id="40"/>
      <w:bookmarkEnd w:id="41"/>
      <w:r w:rsidR="00EB75AC">
        <w:rPr>
          <w:rFonts w:ascii="Times New Roman" w:hAnsi="Times New Roman"/>
          <w:b w:val="0"/>
          <w:sz w:val="22"/>
          <w:szCs w:val="22"/>
        </w:rPr>
        <w:t>.</w:t>
      </w:r>
    </w:p>
    <w:p w:rsidR="004B12D6" w:rsidRPr="004B12D6" w:rsidRDefault="00EB75AC" w:rsidP="004B12D6">
      <w:r>
        <w:rPr>
          <w:b/>
          <w:sz w:val="22"/>
          <w:szCs w:val="22"/>
        </w:rPr>
        <w:t>О</w:t>
      </w:r>
      <w:r w:rsidRPr="00361B87">
        <w:rPr>
          <w:sz w:val="22"/>
          <w:szCs w:val="22"/>
        </w:rPr>
        <w:t>с</w:t>
      </w:r>
      <w:r>
        <w:rPr>
          <w:sz w:val="22"/>
          <w:szCs w:val="22"/>
        </w:rPr>
        <w:t>новны</w:t>
      </w:r>
      <w:r>
        <w:rPr>
          <w:b/>
          <w:sz w:val="22"/>
          <w:szCs w:val="22"/>
        </w:rPr>
        <w:t>е</w:t>
      </w:r>
      <w:r>
        <w:rPr>
          <w:sz w:val="22"/>
          <w:szCs w:val="22"/>
        </w:rPr>
        <w:t xml:space="preserve"> узл</w:t>
      </w:r>
      <w:r>
        <w:rPr>
          <w:b/>
          <w:sz w:val="22"/>
          <w:szCs w:val="22"/>
        </w:rPr>
        <w:t>ы</w:t>
      </w:r>
      <w:r>
        <w:rPr>
          <w:sz w:val="22"/>
          <w:szCs w:val="22"/>
        </w:rPr>
        <w:t xml:space="preserve"> и детал</w:t>
      </w:r>
      <w:r>
        <w:rPr>
          <w:b/>
          <w:sz w:val="22"/>
          <w:szCs w:val="22"/>
        </w:rPr>
        <w:t>и</w:t>
      </w:r>
      <w:r>
        <w:rPr>
          <w:sz w:val="22"/>
          <w:szCs w:val="22"/>
        </w:rPr>
        <w:t xml:space="preserve"> изделия </w:t>
      </w:r>
      <w:r w:rsidRPr="00361B87">
        <w:rPr>
          <w:sz w:val="22"/>
          <w:szCs w:val="22"/>
        </w:rPr>
        <w:t>представлен</w:t>
      </w:r>
      <w:r>
        <w:rPr>
          <w:b/>
          <w:sz w:val="22"/>
          <w:szCs w:val="22"/>
        </w:rPr>
        <w:t>ы</w:t>
      </w:r>
      <w:r w:rsidRPr="00361B87">
        <w:rPr>
          <w:sz w:val="22"/>
          <w:szCs w:val="22"/>
        </w:rPr>
        <w:t xml:space="preserve"> на </w:t>
      </w:r>
      <w:r>
        <w:rPr>
          <w:sz w:val="22"/>
          <w:szCs w:val="22"/>
        </w:rPr>
        <w:t>рисунке 4</w:t>
      </w:r>
      <w:r w:rsidRPr="00361B87">
        <w:rPr>
          <w:sz w:val="22"/>
          <w:szCs w:val="22"/>
        </w:rPr>
        <w:t>.</w:t>
      </w:r>
    </w:p>
    <w:p w:rsidR="00EA6703" w:rsidRPr="00590494" w:rsidRDefault="00EA6703" w:rsidP="00EA6703"/>
    <w:p w:rsidR="00EA6703" w:rsidRPr="00590494" w:rsidRDefault="004B12D6" w:rsidP="00EA6703"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748877"/>
            <wp:effectExtent l="0" t="0" r="0" b="0"/>
            <wp:docPr id="90" name="Рисунок 90" descr="детали RPIдваспол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етали RPIдвасполшесть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74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B75AC" w:rsidRDefault="00EB75AC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6E0727" w:rsidRPr="00847FF3" w:rsidRDefault="006E0727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Toc85727938"/>
      <w:bookmarkStart w:id="46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2"/>
      <w:bookmarkEnd w:id="43"/>
      <w:bookmarkEnd w:id="44"/>
      <w:bookmarkEnd w:id="45"/>
      <w:bookmarkEnd w:id="4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4E4F1F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</w:t>
      </w:r>
      <w:r w:rsidR="00271E37">
        <w:rPr>
          <w:sz w:val="22"/>
          <w:szCs w:val="22"/>
        </w:rPr>
        <w:t xml:space="preserve">нтии составляет </w:t>
      </w:r>
      <w:r w:rsidR="00525C2D">
        <w:rPr>
          <w:sz w:val="22"/>
          <w:szCs w:val="22"/>
        </w:rPr>
        <w:t>3</w:t>
      </w:r>
      <w:r w:rsidR="00271E37">
        <w:rPr>
          <w:sz w:val="22"/>
          <w:szCs w:val="22"/>
        </w:rPr>
        <w:t xml:space="preserve"> (</w:t>
      </w:r>
      <w:r w:rsidR="00525C2D">
        <w:rPr>
          <w:sz w:val="22"/>
          <w:szCs w:val="22"/>
        </w:rPr>
        <w:t>три</w:t>
      </w:r>
      <w:r w:rsidR="00271E37">
        <w:rPr>
          <w:sz w:val="22"/>
          <w:szCs w:val="22"/>
        </w:rPr>
        <w:t>) год</w:t>
      </w:r>
      <w:r w:rsidR="00525C2D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7" w:name="_Toc489886374"/>
      <w:bookmarkStart w:id="48" w:name="_Toc85529579"/>
      <w:bookmarkStart w:id="49" w:name="_Toc85727939"/>
      <w:bookmarkStart w:id="50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5949D2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RPI-5.0FSR1E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56AB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5949D2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RPI-5.0FSR1E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71E37" w:rsidRDefault="00271E3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2" w:name="_Toc85529581"/>
      <w:bookmarkStart w:id="53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2"/>
      <w:bookmarkEnd w:id="5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2"/>
      <w:bookmarkStart w:id="55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4"/>
      <w:bookmarkEnd w:id="5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529583"/>
      <w:bookmarkStart w:id="57" w:name="_Toc85727943"/>
      <w:bookmarkStart w:id="58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6"/>
      <w:bookmarkEnd w:id="57"/>
      <w:bookmarkEnd w:id="5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CC7F89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9" w:name="_Toc85529584"/>
      <w:bookmarkStart w:id="60" w:name="_Toc85727944"/>
      <w:bookmarkStart w:id="61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9"/>
      <w:bookmarkEnd w:id="60"/>
      <w:bookmarkEnd w:id="6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2" w:name="_Toc489886376"/>
      <w:bookmarkStart w:id="63" w:name="_Ref75275862"/>
      <w:bookmarkStart w:id="6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727945"/>
      <w:bookmarkStart w:id="66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7"/>
      <w:bookmarkStart w:id="68" w:name="_Ref75275866"/>
      <w:bookmarkStart w:id="69" w:name="_Toc85529586"/>
      <w:bookmarkStart w:id="70" w:name="_Toc85727946"/>
      <w:bookmarkStart w:id="71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489886378"/>
      <w:bookmarkStart w:id="73" w:name="_Ref75275870"/>
      <w:bookmarkStart w:id="74" w:name="_Toc85529587"/>
      <w:bookmarkStart w:id="75" w:name="_Toc85727947"/>
      <w:bookmarkStart w:id="76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2"/>
      <w:bookmarkEnd w:id="73"/>
      <w:bookmarkEnd w:id="74"/>
      <w:bookmarkEnd w:id="75"/>
      <w:bookmarkEnd w:id="7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7" w:name="_Toc489886379"/>
      <w:bookmarkStart w:id="78" w:name="_Ref75275874"/>
      <w:bookmarkStart w:id="7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85727948"/>
      <w:bookmarkStart w:id="81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7"/>
      <w:bookmarkEnd w:id="78"/>
      <w:bookmarkEnd w:id="79"/>
      <w:bookmarkEnd w:id="80"/>
      <w:bookmarkEnd w:id="81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Toc489886380"/>
      <w:bookmarkStart w:id="83" w:name="_Ref75275878"/>
      <w:bookmarkStart w:id="84" w:name="_Toc85529589"/>
      <w:bookmarkStart w:id="85" w:name="_Toc85727949"/>
      <w:bookmarkStart w:id="86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2"/>
      <w:bookmarkEnd w:id="83"/>
      <w:bookmarkEnd w:id="84"/>
      <w:bookmarkEnd w:id="85"/>
      <w:bookmarkEnd w:id="8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727950"/>
      <w:bookmarkStart w:id="88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7"/>
      <w:bookmarkEnd w:id="8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9" w:name="_Toc489886382"/>
      <w:bookmarkStart w:id="90" w:name="_Ref75275890"/>
      <w:bookmarkStart w:id="91" w:name="_Toc85529591"/>
      <w:bookmarkStart w:id="92" w:name="_Toc85727951"/>
      <w:bookmarkStart w:id="93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9"/>
      <w:bookmarkEnd w:id="90"/>
      <w:bookmarkEnd w:id="91"/>
      <w:bookmarkEnd w:id="92"/>
      <w:bookmarkEnd w:id="9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4" w:name="_Ref75275894"/>
      <w:bookmarkStart w:id="95" w:name="_Toc85529592"/>
      <w:bookmarkStart w:id="96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525C2D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525C2D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525C2D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525C2D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525C2D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525C2D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525C2D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525C2D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525C2D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525C2D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525C2D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525C2D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525C2D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525C2D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525C2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525C2D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525C2D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525C2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525C2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525C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4"/>
      <w:bookmarkStart w:id="101" w:name="_Toc85727954"/>
      <w:bookmarkStart w:id="102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0"/>
      <w:bookmarkEnd w:id="101"/>
      <w:bookmarkEnd w:id="10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3" w:name="_Toc85727955"/>
      <w:bookmarkStart w:id="104" w:name="_Ref86669856"/>
      <w:bookmarkStart w:id="105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3"/>
      <w:bookmarkEnd w:id="104"/>
    </w:p>
    <w:bookmarkEnd w:id="105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2F245C">
        <w:rPr>
          <w:sz w:val="22"/>
          <w:szCs w:val="22"/>
        </w:rPr>
        <w:t xml:space="preserve">блок </w:t>
      </w:r>
      <w:r w:rsidR="002F245C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85529595"/>
      <w:bookmarkStart w:id="107" w:name="_Toc85727956"/>
      <w:bookmarkStart w:id="108" w:name="_Ref86669870"/>
      <w:bookmarkStart w:id="109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6"/>
      <w:bookmarkEnd w:id="107"/>
      <w:bookmarkEnd w:id="108"/>
    </w:p>
    <w:bookmarkEnd w:id="10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0" w:name="_Toc489886385"/>
      <w:bookmarkStart w:id="111" w:name="_Ref75275917"/>
      <w:bookmarkStart w:id="112" w:name="_Toc85529596"/>
      <w:bookmarkStart w:id="113" w:name="_Toc85727957"/>
      <w:bookmarkStart w:id="114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0"/>
      <w:bookmarkEnd w:id="111"/>
      <w:bookmarkEnd w:id="112"/>
      <w:bookmarkEnd w:id="113"/>
      <w:bookmarkEnd w:id="11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85529597"/>
      <w:bookmarkStart w:id="116" w:name="_Toc85727958"/>
      <w:bookmarkStart w:id="117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5"/>
      <w:bookmarkEnd w:id="116"/>
      <w:bookmarkEnd w:id="11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8" w:name="_Toc85529598"/>
      <w:bookmarkStart w:id="119" w:name="_Toc85727959"/>
      <w:bookmarkStart w:id="120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8"/>
      <w:bookmarkEnd w:id="119"/>
      <w:bookmarkEnd w:id="12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1" w:name="_Toc489886387"/>
      <w:bookmarkStart w:id="122" w:name="_Ref75275934"/>
      <w:bookmarkStart w:id="123" w:name="_Toc85529599"/>
      <w:bookmarkStart w:id="124" w:name="_Toc85727960"/>
      <w:bookmarkStart w:id="125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1"/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C2D" w:rsidRDefault="00525C2D">
      <w:r>
        <w:separator/>
      </w:r>
    </w:p>
  </w:endnote>
  <w:endnote w:type="continuationSeparator" w:id="0">
    <w:p w:rsidR="00525C2D" w:rsidRDefault="0052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5C2D" w:rsidRDefault="00525C2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25C2D" w:rsidRDefault="00525C2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25C2D" w:rsidRDefault="00525C2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25C2D" w:rsidRDefault="00525C2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Pr="00D35EE4" w:rsidRDefault="00525C2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RPI-5.0FSR1E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25C2D" w:rsidRPr="00B7687E" w:rsidRDefault="00525C2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Pr="00ED1531" w:rsidRDefault="00525C2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56AB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Pr="00ED1531" w:rsidRDefault="00525C2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5C2D" w:rsidRPr="00031021" w:rsidRDefault="00525C2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5C2D" w:rsidRDefault="00525C2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525C2D" w:rsidRPr="009D7031" w:rsidRDefault="00525C2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525C2D" w:rsidRPr="0058149E" w:rsidRDefault="00525C2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RPI-5.0FSR1E</w:t>
                              </w:r>
                            </w:p>
                            <w:p w:rsidR="00525C2D" w:rsidRPr="00AF301F" w:rsidRDefault="00525C2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25C2D" w:rsidRPr="00613EFB" w:rsidRDefault="00525C2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2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25C2D" w:rsidRPr="00D35EE4" w:rsidRDefault="00525C2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RPI-5.0FSR1E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25C2D" w:rsidRPr="00B7687E" w:rsidRDefault="00525C2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25C2D" w:rsidRPr="00ED1531" w:rsidRDefault="00525C2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56AB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25C2D" w:rsidRPr="00ED1531" w:rsidRDefault="00525C2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25C2D" w:rsidRPr="00031021" w:rsidRDefault="00525C2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25C2D" w:rsidRDefault="00525C2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525C2D" w:rsidRPr="009D7031" w:rsidRDefault="00525C2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525C2D" w:rsidRPr="0058149E" w:rsidRDefault="00525C2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RPI-5.0FSR1E</w:t>
                        </w:r>
                      </w:p>
                      <w:p w:rsidR="00525C2D" w:rsidRPr="00AF301F" w:rsidRDefault="00525C2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25C2D" w:rsidRPr="00613EFB" w:rsidRDefault="00525C2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Pr="00AF301F" w:rsidRDefault="00525C2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56AB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Pr="00AF301F" w:rsidRDefault="00525C2D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RPI-5.0FSR1E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525C2D" w:rsidRPr="00C23BB2" w:rsidRDefault="00525C2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25C2D" w:rsidRPr="00EC2FF5" w:rsidRDefault="00525C2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25C2D" w:rsidRPr="00AF301F" w:rsidRDefault="00525C2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56AB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25C2D" w:rsidRPr="00AF301F" w:rsidRDefault="00525C2D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RPI-5.0FSR1E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525C2D" w:rsidRPr="00C23BB2" w:rsidRDefault="00525C2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25C2D" w:rsidRPr="00EC2FF5" w:rsidRDefault="00525C2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Default="00525C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Pr="00AF301F" w:rsidRDefault="00525C2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56AB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C2D" w:rsidRPr="00D35EE4" w:rsidRDefault="00525C2D" w:rsidP="00CC5FA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RPI-5.0FSR1E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25C2D" w:rsidRPr="00EC2FF5" w:rsidRDefault="00525C2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25C2D" w:rsidRDefault="00525C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25C2D" w:rsidRPr="00AF301F" w:rsidRDefault="00525C2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56AB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25C2D" w:rsidRPr="00D35EE4" w:rsidRDefault="00525C2D" w:rsidP="00CC5FA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RPI-5.0FSR1E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25C2D" w:rsidRPr="00EC2FF5" w:rsidRDefault="00525C2D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C2D" w:rsidRDefault="00525C2D">
      <w:r>
        <w:separator/>
      </w:r>
    </w:p>
  </w:footnote>
  <w:footnote w:type="continuationSeparator" w:id="0">
    <w:p w:rsidR="00525C2D" w:rsidRDefault="00525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5C2D" w:rsidRDefault="00525C2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C2D" w:rsidRDefault="00525C2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1FB1"/>
    <w:rsid w:val="0003102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6D9E"/>
    <w:rsid w:val="000F733E"/>
    <w:rsid w:val="00116614"/>
    <w:rsid w:val="00116DAB"/>
    <w:rsid w:val="00117ADC"/>
    <w:rsid w:val="00122066"/>
    <w:rsid w:val="00127EE8"/>
    <w:rsid w:val="00132700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1E37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245C"/>
    <w:rsid w:val="002F79FC"/>
    <w:rsid w:val="003066A5"/>
    <w:rsid w:val="00310201"/>
    <w:rsid w:val="00311219"/>
    <w:rsid w:val="00314201"/>
    <w:rsid w:val="00326079"/>
    <w:rsid w:val="00335A5B"/>
    <w:rsid w:val="00343FCA"/>
    <w:rsid w:val="00344173"/>
    <w:rsid w:val="00345C5B"/>
    <w:rsid w:val="00356F7E"/>
    <w:rsid w:val="0036188A"/>
    <w:rsid w:val="00371DD6"/>
    <w:rsid w:val="00371E72"/>
    <w:rsid w:val="00372A29"/>
    <w:rsid w:val="003964AD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4F1F"/>
    <w:rsid w:val="004E674F"/>
    <w:rsid w:val="004F494A"/>
    <w:rsid w:val="004F77E1"/>
    <w:rsid w:val="0050033F"/>
    <w:rsid w:val="00500799"/>
    <w:rsid w:val="00505AFE"/>
    <w:rsid w:val="005065CB"/>
    <w:rsid w:val="00525949"/>
    <w:rsid w:val="00525C2D"/>
    <w:rsid w:val="00531B53"/>
    <w:rsid w:val="00533AA2"/>
    <w:rsid w:val="005411CB"/>
    <w:rsid w:val="00554566"/>
    <w:rsid w:val="00557D90"/>
    <w:rsid w:val="005615C2"/>
    <w:rsid w:val="00561DEB"/>
    <w:rsid w:val="00562AF8"/>
    <w:rsid w:val="0058149E"/>
    <w:rsid w:val="00584062"/>
    <w:rsid w:val="005847D8"/>
    <w:rsid w:val="00590895"/>
    <w:rsid w:val="00592BC8"/>
    <w:rsid w:val="005949D2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0727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4BE9"/>
    <w:rsid w:val="007B751F"/>
    <w:rsid w:val="007C28D1"/>
    <w:rsid w:val="007C300D"/>
    <w:rsid w:val="007D349B"/>
    <w:rsid w:val="007D4E6B"/>
    <w:rsid w:val="007D6CCA"/>
    <w:rsid w:val="007E5E22"/>
    <w:rsid w:val="007F3078"/>
    <w:rsid w:val="008003C3"/>
    <w:rsid w:val="00800D5B"/>
    <w:rsid w:val="00810B70"/>
    <w:rsid w:val="00815656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10B53"/>
    <w:rsid w:val="00912E27"/>
    <w:rsid w:val="00913F03"/>
    <w:rsid w:val="009148F2"/>
    <w:rsid w:val="00922280"/>
    <w:rsid w:val="00931F28"/>
    <w:rsid w:val="00934AAB"/>
    <w:rsid w:val="0094137F"/>
    <w:rsid w:val="00941985"/>
    <w:rsid w:val="009454F1"/>
    <w:rsid w:val="009457C2"/>
    <w:rsid w:val="009504FD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4EB9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A7AE9"/>
    <w:rsid w:val="00CC21A8"/>
    <w:rsid w:val="00CC2C20"/>
    <w:rsid w:val="00CC4652"/>
    <w:rsid w:val="00CC5FA8"/>
    <w:rsid w:val="00CC7F89"/>
    <w:rsid w:val="00CE6BD2"/>
    <w:rsid w:val="00CE7293"/>
    <w:rsid w:val="00CF2551"/>
    <w:rsid w:val="00CF56BD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4F2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B0EC2"/>
    <w:rsid w:val="00EB25BE"/>
    <w:rsid w:val="00EB75AC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6ABA"/>
    <w:rsid w:val="00F57CC0"/>
    <w:rsid w:val="00F62AE1"/>
    <w:rsid w:val="00F74593"/>
    <w:rsid w:val="00F7656C"/>
    <w:rsid w:val="00F817D9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154010F4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DE47-D9E9-4ACD-B945-D276590A5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3A6CC33E</Template>
  <TotalTime>27</TotalTime>
  <Pages>33</Pages>
  <Words>5456</Words>
  <Characters>31103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</cp:revision>
  <cp:lastPrinted>2021-03-26T08:29:00Z</cp:lastPrinted>
  <dcterms:created xsi:type="dcterms:W3CDTF">2025-03-07T08:24:00Z</dcterms:created>
  <dcterms:modified xsi:type="dcterms:W3CDTF">2025-08-18T09:49:00Z</dcterms:modified>
</cp:coreProperties>
</file>