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406793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2397C">
              <w:rPr>
                <w:b/>
                <w:szCs w:val="28"/>
              </w:rPr>
              <w:t>RPI-4.0FSR1E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2397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RPI-4.0FSR1E</w:t>
            </w:r>
            <w:r w:rsidR="00323709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F25D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F1224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06793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406793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143DA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323709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AC27B2" w:rsidRDefault="0002397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RPI-4.0FSR1E</w:t>
            </w:r>
          </w:p>
        </w:tc>
      </w:tr>
      <w:tr w:rsidR="006A3296" w:rsidRPr="00CC2C20" w:rsidTr="00323709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AC27B2" w:rsidRDefault="0002397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RPI-4.0FSR1E</w:t>
            </w:r>
          </w:p>
        </w:tc>
      </w:tr>
      <w:tr w:rsidR="00323709" w:rsidRPr="00CC2C20" w:rsidTr="00323709">
        <w:trPr>
          <w:trHeight w:val="553"/>
        </w:trPr>
        <w:tc>
          <w:tcPr>
            <w:tcW w:w="2439" w:type="dxa"/>
            <w:vAlign w:val="center"/>
          </w:tcPr>
          <w:p w:rsidR="00323709" w:rsidRPr="00CC2C20" w:rsidRDefault="00323709" w:rsidP="003237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323709" w:rsidRDefault="00323709" w:rsidP="00323709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323709" w:rsidRPr="0029731C" w:rsidRDefault="00323709" w:rsidP="003237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323709" w:rsidRPr="00CC2C20" w:rsidTr="00323709">
        <w:trPr>
          <w:trHeight w:val="553"/>
        </w:trPr>
        <w:tc>
          <w:tcPr>
            <w:tcW w:w="2439" w:type="dxa"/>
            <w:vAlign w:val="center"/>
          </w:tcPr>
          <w:p w:rsidR="00323709" w:rsidRPr="00CC2C20" w:rsidRDefault="00323709" w:rsidP="0032370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323709" w:rsidRPr="00CC2C20" w:rsidRDefault="00323709" w:rsidP="0032370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323709" w:rsidP="0032370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CC2C20" w:rsidRDefault="008F25DE" w:rsidP="00AF12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F1224">
              <w:rPr>
                <w:sz w:val="22"/>
                <w:szCs w:val="22"/>
              </w:rPr>
              <w:t>5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441AC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200C8E" w:rsidRPr="00CC2C20" w:rsidRDefault="00AF41CE" w:rsidP="00214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1464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214645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323709">
        <w:trPr>
          <w:trHeight w:val="2199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26" w:type="dxa"/>
            <w:vAlign w:val="center"/>
          </w:tcPr>
          <w:p w:rsidR="00622EA3" w:rsidRDefault="00A52243" w:rsidP="00297FD5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7" w:name="_GoBack"/>
                  <w:bookmarkEnd w:id="7"/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F1224" w:rsidP="00323709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406793" w:rsidTr="00323709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C9422A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2"/>
        <w:gridCol w:w="2781"/>
        <w:gridCol w:w="1272"/>
        <w:gridCol w:w="3233"/>
      </w:tblGrid>
      <w:tr w:rsidR="00AF41CE" w:rsidRPr="00AD1C4D" w:rsidTr="00441AC8">
        <w:trPr>
          <w:trHeight w:val="159"/>
          <w:jc w:val="center"/>
        </w:trPr>
        <w:tc>
          <w:tcPr>
            <w:tcW w:w="5273" w:type="dxa"/>
            <w:gridSpan w:val="2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33" w:type="dxa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  <w:vMerge w:val="restart"/>
          </w:tcPr>
          <w:p w:rsidR="00C90DEC" w:rsidRPr="00AD1C4D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81" w:type="dxa"/>
            <w:vAlign w:val="center"/>
          </w:tcPr>
          <w:p w:rsidR="00C90DEC" w:rsidRPr="0001459B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33" w:type="dxa"/>
            <w:vAlign w:val="center"/>
          </w:tcPr>
          <w:p w:rsidR="00C90DEC" w:rsidRPr="00DA6454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10/11.2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  <w:vMerge/>
          </w:tcPr>
          <w:p w:rsidR="00C90DEC" w:rsidRDefault="00C90DEC" w:rsidP="009A0E8C">
            <w:pPr>
              <w:rPr>
                <w:sz w:val="22"/>
                <w:szCs w:val="22"/>
              </w:rPr>
            </w:pPr>
          </w:p>
        </w:tc>
        <w:tc>
          <w:tcPr>
            <w:tcW w:w="2781" w:type="dxa"/>
            <w:vAlign w:val="center"/>
          </w:tcPr>
          <w:p w:rsidR="00C90DEC" w:rsidRPr="0001459B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</w:t>
            </w:r>
            <w:r w:rsidR="00441AC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2/12.5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781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33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41AC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/</w:t>
            </w:r>
            <w:r w:rsidR="00441AC8">
              <w:rPr>
                <w:sz w:val="22"/>
                <w:szCs w:val="22"/>
              </w:rPr>
              <w:t>34.5</w:t>
            </w:r>
            <w:r>
              <w:rPr>
                <w:sz w:val="22"/>
                <w:szCs w:val="22"/>
              </w:rPr>
              <w:t>/36</w:t>
            </w:r>
          </w:p>
          <w:p w:rsidR="00C90DEC" w:rsidRPr="00482A3A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</w:tcPr>
          <w:p w:rsidR="00C90DEC" w:rsidRPr="007438E6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781" w:type="dxa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C90DEC" w:rsidRPr="007438E6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33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:rsidR="00C90DEC" w:rsidRPr="00B23733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C90DEC" w:rsidRPr="00AD1C4D" w:rsidTr="00441AC8">
        <w:trPr>
          <w:jc w:val="center"/>
        </w:trPr>
        <w:tc>
          <w:tcPr>
            <w:tcW w:w="2492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781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33" w:type="dxa"/>
            <w:vAlign w:val="center"/>
          </w:tcPr>
          <w:p w:rsidR="00441AC8" w:rsidRDefault="00441AC8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35/38/39</w:t>
            </w:r>
          </w:p>
          <w:p w:rsidR="00C90DEC" w:rsidRPr="00AD1C4D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441AC8">
        <w:trPr>
          <w:jc w:val="center"/>
        </w:trPr>
        <w:tc>
          <w:tcPr>
            <w:tcW w:w="2492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81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33" w:type="dxa"/>
            <w:vAlign w:val="center"/>
          </w:tcPr>
          <w:p w:rsidR="00C90DEC" w:rsidRPr="00441AC8" w:rsidRDefault="00441AC8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  <w:vMerge w:val="restart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781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C90DEC" w:rsidRPr="00B54A67" w:rsidRDefault="00C90DEC" w:rsidP="009A0E8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233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C90DEC" w:rsidRPr="00AD1C4D" w:rsidTr="00441AC8">
        <w:trPr>
          <w:trHeight w:val="159"/>
          <w:jc w:val="center"/>
        </w:trPr>
        <w:tc>
          <w:tcPr>
            <w:tcW w:w="2492" w:type="dxa"/>
            <w:vMerge/>
            <w:vAlign w:val="center"/>
          </w:tcPr>
          <w:p w:rsidR="00C90DEC" w:rsidRPr="00FD6217" w:rsidRDefault="00C90DEC" w:rsidP="009A0E8C">
            <w:pPr>
              <w:rPr>
                <w:sz w:val="22"/>
                <w:szCs w:val="22"/>
              </w:rPr>
            </w:pPr>
          </w:p>
        </w:tc>
        <w:tc>
          <w:tcPr>
            <w:tcW w:w="2781" w:type="dxa"/>
            <w:vAlign w:val="center"/>
          </w:tcPr>
          <w:p w:rsidR="00C90DEC" w:rsidRPr="00FD6217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C90DEC" w:rsidRPr="0098223F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C90DEC" w:rsidRPr="00AD1C4D" w:rsidTr="00441AC8">
        <w:trPr>
          <w:jc w:val="center"/>
        </w:trPr>
        <w:tc>
          <w:tcPr>
            <w:tcW w:w="5273" w:type="dxa"/>
            <w:gridSpan w:val="2"/>
            <w:vAlign w:val="center"/>
          </w:tcPr>
          <w:p w:rsidR="00C90DEC" w:rsidRPr="00CA78A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33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C90DEC" w:rsidRPr="00AD1C4D" w:rsidTr="00441AC8">
        <w:trPr>
          <w:jc w:val="center"/>
        </w:trPr>
        <w:tc>
          <w:tcPr>
            <w:tcW w:w="5273" w:type="dxa"/>
            <w:gridSpan w:val="2"/>
            <w:vAlign w:val="center"/>
          </w:tcPr>
          <w:p w:rsidR="00C90DEC" w:rsidRPr="00135C40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33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C90DEC" w:rsidRPr="00AD1C4D" w:rsidTr="00FF6301">
        <w:trPr>
          <w:jc w:val="center"/>
        </w:trPr>
        <w:tc>
          <w:tcPr>
            <w:tcW w:w="9778" w:type="dxa"/>
            <w:gridSpan w:val="4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90DEC" w:rsidRPr="00AD1C4D" w:rsidTr="00441AC8">
        <w:trPr>
          <w:jc w:val="center"/>
        </w:trPr>
        <w:tc>
          <w:tcPr>
            <w:tcW w:w="5273" w:type="dxa"/>
            <w:gridSpan w:val="2"/>
            <w:vAlign w:val="center"/>
          </w:tcPr>
          <w:p w:rsidR="00C90DEC" w:rsidRPr="00135C40" w:rsidRDefault="00C90DEC" w:rsidP="009A0E8C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C90DEC" w:rsidRPr="0001459B" w:rsidRDefault="00C90DEC" w:rsidP="009A0E8C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33" w:type="dxa"/>
            <w:vAlign w:val="center"/>
          </w:tcPr>
          <w:p w:rsidR="00C90DEC" w:rsidRPr="0001459B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90DEC" w:rsidRPr="00AD1C4D" w:rsidTr="00441AC8">
        <w:trPr>
          <w:jc w:val="center"/>
        </w:trPr>
        <w:tc>
          <w:tcPr>
            <w:tcW w:w="5273" w:type="dxa"/>
            <w:gridSpan w:val="2"/>
            <w:vAlign w:val="center"/>
          </w:tcPr>
          <w:p w:rsidR="00C90DEC" w:rsidRPr="001D0C4B" w:rsidRDefault="00C90DEC" w:rsidP="009A0E8C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C90DEC" w:rsidRPr="00812D3E" w:rsidRDefault="00C90DEC" w:rsidP="009A0E8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33" w:type="dxa"/>
            <w:vAlign w:val="center"/>
          </w:tcPr>
          <w:p w:rsidR="00C90DEC" w:rsidRPr="00812D3E" w:rsidRDefault="00C90DEC" w:rsidP="009A0E8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C90DEC" w:rsidRPr="00AD1C4D" w:rsidTr="00441AC8">
        <w:trPr>
          <w:trHeight w:val="646"/>
          <w:jc w:val="center"/>
        </w:trPr>
        <w:tc>
          <w:tcPr>
            <w:tcW w:w="2492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781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33" w:type="dxa"/>
            <w:vAlign w:val="center"/>
          </w:tcPr>
          <w:p w:rsidR="00C90DEC" w:rsidRPr="00D87BE4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</w:t>
            </w:r>
          </w:p>
        </w:tc>
      </w:tr>
      <w:tr w:rsidR="00AC642B" w:rsidRPr="00AD1C4D" w:rsidTr="00FF6301">
        <w:trPr>
          <w:trHeight w:val="289"/>
          <w:jc w:val="center"/>
        </w:trPr>
        <w:tc>
          <w:tcPr>
            <w:tcW w:w="9778" w:type="dxa"/>
            <w:gridSpan w:val="4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AC642B" w:rsidRPr="00AD1C4D" w:rsidTr="00441AC8">
        <w:trPr>
          <w:trHeight w:val="264"/>
          <w:jc w:val="center"/>
        </w:trPr>
        <w:tc>
          <w:tcPr>
            <w:tcW w:w="2492" w:type="dxa"/>
          </w:tcPr>
          <w:p w:rsidR="00AC642B" w:rsidRPr="00234357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2781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2" w:type="dxa"/>
            <w:vAlign w:val="center"/>
          </w:tcPr>
          <w:p w:rsidR="00AC642B" w:rsidRPr="002D112A" w:rsidRDefault="00AC642B" w:rsidP="00AC642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233" w:type="dxa"/>
            <w:vAlign w:val="center"/>
          </w:tcPr>
          <w:p w:rsidR="00AC642B" w:rsidRDefault="00E9687C" w:rsidP="00AC642B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AC642B" w:rsidRPr="00AD1C4D" w:rsidTr="00441AC8">
        <w:trPr>
          <w:trHeight w:val="283"/>
          <w:jc w:val="center"/>
        </w:trPr>
        <w:tc>
          <w:tcPr>
            <w:tcW w:w="2492" w:type="dxa"/>
          </w:tcPr>
          <w:p w:rsidR="00AC642B" w:rsidRPr="00DD0541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81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2" w:type="dxa"/>
            <w:vAlign w:val="center"/>
          </w:tcPr>
          <w:p w:rsidR="00AC642B" w:rsidRPr="005A6C22" w:rsidRDefault="00AC642B" w:rsidP="00AC6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AC642B" w:rsidRDefault="00E9687C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E9687C" w:rsidRDefault="00E9687C" w:rsidP="00AC642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AC642B" w:rsidRPr="00AD1C4D" w:rsidTr="00441AC8">
        <w:trPr>
          <w:trHeight w:val="400"/>
          <w:jc w:val="center"/>
        </w:trPr>
        <w:tc>
          <w:tcPr>
            <w:tcW w:w="2492" w:type="dxa"/>
          </w:tcPr>
          <w:p w:rsidR="00AC642B" w:rsidRPr="00DD0541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81" w:type="dxa"/>
            <w:vAlign w:val="center"/>
          </w:tcPr>
          <w:p w:rsidR="00AC642B" w:rsidRPr="00AC642B" w:rsidRDefault="00AC642B" w:rsidP="00AC642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2" w:type="dxa"/>
            <w:vAlign w:val="center"/>
          </w:tcPr>
          <w:p w:rsidR="00AC642B" w:rsidRPr="00060855" w:rsidRDefault="00AC642B" w:rsidP="00AC642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33" w:type="dxa"/>
            <w:vAlign w:val="center"/>
          </w:tcPr>
          <w:p w:rsidR="00AC642B" w:rsidRDefault="00AC642B" w:rsidP="00AC642B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AC642B" w:rsidRPr="00AD1C4D" w:rsidTr="00FF6301">
        <w:trPr>
          <w:trHeight w:val="331"/>
          <w:jc w:val="center"/>
        </w:trPr>
        <w:tc>
          <w:tcPr>
            <w:tcW w:w="9778" w:type="dxa"/>
            <w:gridSpan w:val="4"/>
            <w:vAlign w:val="center"/>
          </w:tcPr>
          <w:p w:rsidR="00AC642B" w:rsidRDefault="00AC642B" w:rsidP="00AC642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C642B" w:rsidRPr="00AD1C4D" w:rsidTr="00441AC8">
        <w:trPr>
          <w:trHeight w:val="241"/>
          <w:jc w:val="center"/>
        </w:trPr>
        <w:tc>
          <w:tcPr>
            <w:tcW w:w="5273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33" w:type="dxa"/>
            <w:vAlign w:val="center"/>
          </w:tcPr>
          <w:p w:rsidR="00AC642B" w:rsidRPr="00D87BE4" w:rsidRDefault="00441AC8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AC642B" w:rsidRPr="00AD1C4D" w:rsidTr="00441AC8">
        <w:trPr>
          <w:trHeight w:val="245"/>
          <w:jc w:val="center"/>
        </w:trPr>
        <w:tc>
          <w:tcPr>
            <w:tcW w:w="5273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</w:p>
        </w:tc>
      </w:tr>
      <w:tr w:rsidR="00214645" w:rsidRPr="00AD1C4D" w:rsidTr="00441AC8">
        <w:trPr>
          <w:trHeight w:val="277"/>
          <w:jc w:val="center"/>
        </w:trPr>
        <w:tc>
          <w:tcPr>
            <w:tcW w:w="5273" w:type="dxa"/>
            <w:gridSpan w:val="2"/>
          </w:tcPr>
          <w:p w:rsidR="00214645" w:rsidRPr="00AD1C4D" w:rsidRDefault="00214645" w:rsidP="00214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214645" w:rsidRPr="00AD1C4D" w:rsidRDefault="00214645" w:rsidP="00214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33" w:type="dxa"/>
            <w:vAlign w:val="center"/>
          </w:tcPr>
          <w:p w:rsidR="00214645" w:rsidRPr="00135C40" w:rsidRDefault="00214645" w:rsidP="00214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214645" w:rsidRPr="00AD1C4D" w:rsidTr="00441AC8">
        <w:trPr>
          <w:trHeight w:val="280"/>
          <w:jc w:val="center"/>
        </w:trPr>
        <w:tc>
          <w:tcPr>
            <w:tcW w:w="5273" w:type="dxa"/>
            <w:gridSpan w:val="2"/>
          </w:tcPr>
          <w:p w:rsidR="00214645" w:rsidRPr="00AD1C4D" w:rsidRDefault="00214645" w:rsidP="00214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214645" w:rsidRPr="00AD1C4D" w:rsidRDefault="00214645" w:rsidP="00214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33" w:type="dxa"/>
            <w:vAlign w:val="center"/>
          </w:tcPr>
          <w:p w:rsidR="00214645" w:rsidRPr="00135C40" w:rsidRDefault="00214645" w:rsidP="00214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</w:t>
            </w:r>
          </w:p>
        </w:tc>
      </w:tr>
      <w:tr w:rsidR="00214645" w:rsidRPr="00AD1C4D" w:rsidTr="00441AC8">
        <w:trPr>
          <w:trHeight w:val="271"/>
          <w:jc w:val="center"/>
        </w:trPr>
        <w:tc>
          <w:tcPr>
            <w:tcW w:w="5273" w:type="dxa"/>
            <w:gridSpan w:val="2"/>
          </w:tcPr>
          <w:p w:rsidR="00214645" w:rsidRPr="00AD1C4D" w:rsidRDefault="00214645" w:rsidP="00214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214645" w:rsidRPr="00AD1C4D" w:rsidRDefault="00214645" w:rsidP="00214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33" w:type="dxa"/>
            <w:vAlign w:val="center"/>
          </w:tcPr>
          <w:p w:rsidR="00214645" w:rsidRPr="00916159" w:rsidRDefault="00214645" w:rsidP="002146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441AC8" w:rsidRPr="000B1339" w:rsidRDefault="00441AC8" w:rsidP="00441AC8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41AC8" w:rsidRDefault="00441AC8" w:rsidP="00441AC8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441AC8" w:rsidRDefault="00441AC8" w:rsidP="00441AC8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 xml:space="preserve">средненапорный </w:t>
      </w:r>
      <w:r w:rsidR="0002397C">
        <w:rPr>
          <w:sz w:val="22"/>
          <w:szCs w:val="22"/>
        </w:rPr>
        <w:t>RPI-4.0FSR1E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441AC8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F1A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9422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936189" w:rsidRDefault="00936189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936189" w:rsidP="0093618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41AC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441AC8">
        <w:rPr>
          <w:sz w:val="22"/>
          <w:szCs w:val="22"/>
        </w:rPr>
        <w:t>По общему правилу н</w:t>
      </w:r>
      <w:r w:rsidR="00441AC8"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441AC8" w:rsidRPr="00F06F51">
        <w:rPr>
          <w:sz w:val="22"/>
          <w:szCs w:val="22"/>
        </w:rPr>
        <w:t>3</w:t>
      </w:r>
      <w:r w:rsidR="00441AC8">
        <w:rPr>
          <w:sz w:val="22"/>
          <w:szCs w:val="22"/>
        </w:rPr>
        <w:t xml:space="preserve">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9422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02397C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RPI-4.0FSR1E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2689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0679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9422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02397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RPI-4.0FSR1E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9422A" w:rsidRDefault="00C9422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D7697" w:rsidRDefault="00DD7697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151F86" w:rsidRPr="0020594D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151F86" w:rsidRPr="0020594D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151F86" w:rsidRPr="00966DC3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151F86" w:rsidRDefault="00151F86" w:rsidP="00151F86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441AC8">
        <w:rPr>
          <w:sz w:val="22"/>
          <w:szCs w:val="22"/>
        </w:rPr>
        <w:t xml:space="preserve">блок </w:t>
      </w:r>
      <w:r w:rsidR="00441AC8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02397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RPI-4.0FSR1E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679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DD7697" w:rsidRDefault="00DD76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Pr="0058149E"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  <w:t xml:space="preserve"> </w:t>
                              </w:r>
                              <w:r w:rsidR="0002397C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RPI-4.0FSR1E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02397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RPI-4.0FSR1E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0679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DD7697" w:rsidRDefault="00DD76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Pr="0058149E"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  <w:t xml:space="preserve"> </w:t>
                        </w:r>
                        <w:r w:rsidR="0002397C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RPI-4.0FSR1E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67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02397C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RPI-4.0FSR1E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67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02397C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RPI-4.0FSR1E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67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02397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RPI-4.0FSR1E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67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02397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RPI-4.0FSR1E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97C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1F86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4645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3709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C0DBD"/>
    <w:rsid w:val="003D1C42"/>
    <w:rsid w:val="003E3AD4"/>
    <w:rsid w:val="003E6FA8"/>
    <w:rsid w:val="003F28A1"/>
    <w:rsid w:val="003F43C3"/>
    <w:rsid w:val="00406793"/>
    <w:rsid w:val="004106D7"/>
    <w:rsid w:val="004158E2"/>
    <w:rsid w:val="00433717"/>
    <w:rsid w:val="00437185"/>
    <w:rsid w:val="00441553"/>
    <w:rsid w:val="00441AC8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1A"/>
    <w:rsid w:val="00747FC7"/>
    <w:rsid w:val="00751720"/>
    <w:rsid w:val="00751FA7"/>
    <w:rsid w:val="00756591"/>
    <w:rsid w:val="00776934"/>
    <w:rsid w:val="0078177F"/>
    <w:rsid w:val="007877E0"/>
    <w:rsid w:val="007A21A5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25DE"/>
    <w:rsid w:val="008F7D55"/>
    <w:rsid w:val="009009DC"/>
    <w:rsid w:val="00910B53"/>
    <w:rsid w:val="00912E27"/>
    <w:rsid w:val="00913F03"/>
    <w:rsid w:val="009148F2"/>
    <w:rsid w:val="00922280"/>
    <w:rsid w:val="00934AAB"/>
    <w:rsid w:val="00936189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224"/>
    <w:rsid w:val="00AF1F03"/>
    <w:rsid w:val="00AF301F"/>
    <w:rsid w:val="00AF41CE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9422A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D7697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5:docId w15:val="{63ABD149-0ABC-4966-94AD-91AFA3B4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20F97-4F05-4357-B083-2982E8651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13</TotalTime>
  <Pages>33</Pages>
  <Words>5693</Words>
  <Characters>32451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</cp:revision>
  <cp:lastPrinted>2021-03-26T08:29:00Z</cp:lastPrinted>
  <dcterms:created xsi:type="dcterms:W3CDTF">2024-11-25T12:13:00Z</dcterms:created>
  <dcterms:modified xsi:type="dcterms:W3CDTF">2025-08-18T09:47:00Z</dcterms:modified>
</cp:coreProperties>
</file>