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1F1A08" w:rsidP="002E1622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 xml:space="preserve">ВНУТРЕННИЙ БЛОК </w:t>
            </w:r>
            <w:r w:rsidR="004E1199">
              <w:rPr>
                <w:b/>
                <w:szCs w:val="28"/>
              </w:rPr>
              <w:t xml:space="preserve">СИСТЕМЫ КОНДИЦИОНИРОВАНИЯ, </w:t>
            </w:r>
            <w:r w:rsidRPr="00C74813">
              <w:rPr>
                <w:b/>
                <w:szCs w:val="28"/>
              </w:rPr>
              <w:t>КАНАЛЬНОГО ТИПА СРЕДНЕНАПОРНЫЙ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5F68E9">
              <w:rPr>
                <w:b/>
                <w:szCs w:val="28"/>
              </w:rPr>
              <w:t>RPI-3.0FSR1E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5F68E9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RPI-3.0FSR1E</w:t>
            </w:r>
            <w:r w:rsidR="000906DF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60F5B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C379B1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общие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4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_Ref86669623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5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_Ref86669666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_Ref86669675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_Ref86669715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_Ref86669722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835525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_Ref86669745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10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_Toc85727939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11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_Toc85727940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12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_Toc85727941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13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_Toc85727942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14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_Ref86669779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14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_Ref86669797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16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17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18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19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21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_Ref86669832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22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_Ref75275894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23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_Ref86669842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24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_Toc85727956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29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30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31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4E119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32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4E1199" w:rsidP="009A0E8C">
      <w:pPr>
        <w:pStyle w:val="12"/>
        <w:tabs>
          <w:tab w:val="right" w:leader="dot" w:pos="9913"/>
        </w:tabs>
        <w:ind w:firstLine="142"/>
        <w:rPr>
          <w:szCs w:val="28"/>
        </w:rPr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_Ref86669890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33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</w:p>
    <w:p w:rsidR="00EF2B2F" w:rsidRDefault="00EF2B2F" w:rsidP="00810B70">
      <w:pPr>
        <w:tabs>
          <w:tab w:val="left" w:pos="5842"/>
        </w:tabs>
        <w:rPr>
          <w:rStyle w:val="ae"/>
        </w:rPr>
      </w:pPr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канального типа средненапорного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05E44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655"/>
      </w:tblGrid>
      <w:tr w:rsidR="00200C8E" w:rsidRPr="00CC2C20" w:rsidTr="002334B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55" w:type="dxa"/>
            <w:vAlign w:val="center"/>
          </w:tcPr>
          <w:p w:rsidR="00200C8E" w:rsidRPr="009D7031" w:rsidRDefault="00AC27B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канального типа средненапорный промышленного назначения</w:t>
            </w:r>
          </w:p>
        </w:tc>
      </w:tr>
      <w:tr w:rsidR="00CA105D" w:rsidRPr="00CC2C20" w:rsidTr="002334BE">
        <w:trPr>
          <w:trHeight w:val="553"/>
        </w:trPr>
        <w:tc>
          <w:tcPr>
            <w:tcW w:w="241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55" w:type="dxa"/>
            <w:vAlign w:val="center"/>
          </w:tcPr>
          <w:p w:rsidR="00CA105D" w:rsidRPr="00AC27B2" w:rsidRDefault="005F68E9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RPI-3.0FSR1E</w:t>
            </w:r>
          </w:p>
        </w:tc>
      </w:tr>
      <w:tr w:rsidR="006A3296" w:rsidRPr="00CC2C20" w:rsidTr="002334BE">
        <w:trPr>
          <w:trHeight w:val="553"/>
        </w:trPr>
        <w:tc>
          <w:tcPr>
            <w:tcW w:w="241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55" w:type="dxa"/>
            <w:vAlign w:val="center"/>
          </w:tcPr>
          <w:p w:rsidR="006A3296" w:rsidRPr="00AC27B2" w:rsidRDefault="005F68E9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RPI-3.0FSR1E</w:t>
            </w:r>
          </w:p>
        </w:tc>
      </w:tr>
      <w:tr w:rsidR="00147F7B" w:rsidRPr="00CC2C20" w:rsidTr="002334BE">
        <w:trPr>
          <w:trHeight w:val="553"/>
        </w:trPr>
        <w:tc>
          <w:tcPr>
            <w:tcW w:w="2410" w:type="dxa"/>
            <w:vAlign w:val="center"/>
          </w:tcPr>
          <w:p w:rsidR="00147F7B" w:rsidRPr="00CC2C20" w:rsidRDefault="00147F7B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55" w:type="dxa"/>
            <w:vAlign w:val="center"/>
          </w:tcPr>
          <w:p w:rsidR="00147F7B" w:rsidRPr="0029731C" w:rsidRDefault="00147F7B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00C8E" w:rsidRPr="00CC2C20" w:rsidTr="002334B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55" w:type="dxa"/>
            <w:vAlign w:val="center"/>
          </w:tcPr>
          <w:p w:rsidR="00200C8E" w:rsidRPr="009D7031" w:rsidRDefault="00147F7B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2334B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55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2334B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0906DF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55" w:type="dxa"/>
            <w:vAlign w:val="center"/>
          </w:tcPr>
          <w:p w:rsidR="00200C8E" w:rsidRPr="00147F7B" w:rsidRDefault="00760F5B" w:rsidP="00C379B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C379B1">
              <w:rPr>
                <w:sz w:val="22"/>
                <w:szCs w:val="22"/>
              </w:rPr>
              <w:t>5</w:t>
            </w:r>
          </w:p>
        </w:tc>
      </w:tr>
      <w:tr w:rsidR="00200C8E" w:rsidRPr="00CC2C20" w:rsidTr="002334B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9E2D6A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55" w:type="dxa"/>
            <w:vAlign w:val="center"/>
          </w:tcPr>
          <w:p w:rsidR="00200C8E" w:rsidRPr="00CC2C20" w:rsidRDefault="00A25B3E" w:rsidP="009E2D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E2D6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="009E2D6A"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2334BE">
        <w:trPr>
          <w:trHeight w:val="2131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655" w:type="dxa"/>
            <w:vAlign w:val="center"/>
          </w:tcPr>
          <w:p w:rsidR="00622EA3" w:rsidRDefault="00A52243" w:rsidP="00297FD5">
            <w:pPr>
              <w:jc w:val="center"/>
              <w:rPr>
                <w:sz w:val="22"/>
                <w:szCs w:val="22"/>
              </w:rPr>
            </w:pPr>
            <w:r w:rsidRPr="00A52243">
              <w:rPr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 xml:space="preserve"> </w:t>
            </w:r>
          </w:p>
          <w:tbl>
            <w:tblPr>
              <w:tblW w:w="6792" w:type="dxa"/>
              <w:jc w:val="center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A52243" w:rsidRPr="0029731C" w:rsidTr="002334BE">
              <w:trPr>
                <w:jc w:val="center"/>
              </w:trPr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A52243" w:rsidRPr="00A52243" w:rsidTr="002334BE">
              <w:trPr>
                <w:jc w:val="center"/>
              </w:trPr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bookmarkStart w:id="7" w:name="_GoBack"/>
                  <w:bookmarkEnd w:id="7"/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A52243" w:rsidRPr="00CC2C20" w:rsidRDefault="00C379B1" w:rsidP="002334BE">
            <w:pPr>
              <w:jc w:val="center"/>
              <w:rPr>
                <w:sz w:val="22"/>
                <w:szCs w:val="22"/>
              </w:rPr>
            </w:pPr>
            <w:r w:rsidRPr="00E96BA0">
              <w:rPr>
                <w:sz w:val="22"/>
                <w:szCs w:val="22"/>
              </w:rPr>
              <w:t xml:space="preserve">ЕАЭС </w:t>
            </w:r>
            <w:r w:rsidRPr="00CE4AC5">
              <w:rPr>
                <w:sz w:val="22"/>
                <w:szCs w:val="22"/>
                <w:lang w:val="en-US"/>
              </w:rPr>
              <w:t>N</w:t>
            </w:r>
            <w:r w:rsidRPr="00E96BA0">
              <w:rPr>
                <w:sz w:val="22"/>
                <w:szCs w:val="22"/>
              </w:rPr>
              <w:t xml:space="preserve"> </w:t>
            </w:r>
            <w:r w:rsidRPr="00CE4AC5">
              <w:rPr>
                <w:sz w:val="22"/>
                <w:szCs w:val="22"/>
                <w:lang w:val="en-US"/>
              </w:rPr>
              <w:t>RU</w:t>
            </w:r>
            <w:r w:rsidRPr="00E96BA0">
              <w:rPr>
                <w:sz w:val="22"/>
                <w:szCs w:val="22"/>
              </w:rPr>
              <w:t xml:space="preserve">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E96BA0">
              <w:rPr>
                <w:sz w:val="22"/>
                <w:szCs w:val="22"/>
              </w:rPr>
              <w:t>.РА0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.В.1</w:t>
            </w:r>
            <w:r w:rsidRPr="00855040">
              <w:rPr>
                <w:sz w:val="22"/>
                <w:szCs w:val="22"/>
              </w:rPr>
              <w:t>7050</w:t>
            </w:r>
            <w:r w:rsidRPr="00E96BA0">
              <w:rPr>
                <w:sz w:val="22"/>
                <w:szCs w:val="22"/>
              </w:rPr>
              <w:t>/2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(срок действия с </w:t>
            </w:r>
            <w:r w:rsidRPr="00855040">
              <w:rPr>
                <w:sz w:val="22"/>
                <w:szCs w:val="22"/>
              </w:rPr>
              <w:t>21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до </w:t>
            </w:r>
            <w:r w:rsidRPr="00855040">
              <w:rPr>
                <w:sz w:val="22"/>
                <w:szCs w:val="22"/>
              </w:rPr>
              <w:t>20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</w:t>
            </w:r>
            <w:r w:rsidRPr="00855040">
              <w:rPr>
                <w:sz w:val="22"/>
                <w:szCs w:val="22"/>
              </w:rPr>
              <w:t>30</w:t>
            </w:r>
            <w:r w:rsidRPr="00E96BA0">
              <w:rPr>
                <w:sz w:val="22"/>
                <w:szCs w:val="22"/>
              </w:rPr>
              <w:t>)</w:t>
            </w:r>
          </w:p>
        </w:tc>
      </w:tr>
      <w:tr w:rsidR="00200C8E" w:rsidRPr="004E1199" w:rsidTr="002334BE">
        <w:trPr>
          <w:trHeight w:val="492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200C8E" w:rsidRPr="00F14EEC" w:rsidRDefault="00200C8E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F14EEC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F14EEC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2334B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200C8E" w:rsidRPr="00D263FB" w:rsidRDefault="00200C8E" w:rsidP="00D263FB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2334B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D263F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 xml:space="preserve">08233 </w:t>
            </w:r>
            <w:proofErr w:type="spellStart"/>
            <w:r w:rsidRPr="00D263FB">
              <w:rPr>
                <w:sz w:val="22"/>
                <w:szCs w:val="22"/>
              </w:rPr>
              <w:t>Vacarisses</w:t>
            </w:r>
            <w:proofErr w:type="spellEnd"/>
            <w:r w:rsidRPr="00D263FB">
              <w:rPr>
                <w:sz w:val="22"/>
                <w:szCs w:val="22"/>
              </w:rPr>
              <w:t xml:space="preserve"> (</w:t>
            </w:r>
            <w:proofErr w:type="spellStart"/>
            <w:r w:rsidRPr="00D263FB">
              <w:rPr>
                <w:sz w:val="22"/>
                <w:szCs w:val="22"/>
              </w:rPr>
              <w:t>Barcelona</w:t>
            </w:r>
            <w:proofErr w:type="spellEnd"/>
            <w:r w:rsidRPr="00D263FB">
              <w:rPr>
                <w:sz w:val="22"/>
                <w:szCs w:val="22"/>
              </w:rPr>
              <w:t xml:space="preserve">) </w:t>
            </w:r>
            <w:proofErr w:type="spellStart"/>
            <w:r w:rsidRPr="00D263FB">
              <w:rPr>
                <w:sz w:val="22"/>
                <w:szCs w:val="22"/>
              </w:rPr>
              <w:t>Spain</w:t>
            </w:r>
            <w:proofErr w:type="spellEnd"/>
          </w:p>
          <w:p w:rsidR="00200C8E" w:rsidRPr="00D263FB" w:rsidRDefault="00200C8E" w:rsidP="00297FD5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200C8E" w:rsidRPr="00CC2C20" w:rsidTr="002334B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2334B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55" w:type="dxa"/>
            <w:vAlign w:val="center"/>
          </w:tcPr>
          <w:p w:rsidR="00866216" w:rsidRPr="00F349A2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>Общество с ограниченной ответственностью "Торговая компания Азимут".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866216" w:rsidRPr="00F16C99" w:rsidRDefault="00866216" w:rsidP="00866216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A64D7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8" w:name="оснтехданные"/>
      <w:r w:rsidRPr="00D263FB">
        <w:rPr>
          <w:b/>
          <w:szCs w:val="28"/>
        </w:rPr>
        <w:t>Основные технические данные</w:t>
      </w:r>
      <w:bookmarkEnd w:id="8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66962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E008B4" w:rsidRPr="003F28A1" w:rsidRDefault="00E008B4" w:rsidP="00200C8E">
      <w:pPr>
        <w:jc w:val="center"/>
        <w:rPr>
          <w:noProof/>
          <w:sz w:val="20"/>
          <w:szCs w:val="20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1"/>
        <w:gridCol w:w="3335"/>
        <w:gridCol w:w="1272"/>
        <w:gridCol w:w="2766"/>
      </w:tblGrid>
      <w:tr w:rsidR="00282F51" w:rsidRPr="00AD1C4D" w:rsidTr="00697F2B">
        <w:trPr>
          <w:trHeight w:val="159"/>
          <w:jc w:val="center"/>
        </w:trPr>
        <w:tc>
          <w:tcPr>
            <w:tcW w:w="5596" w:type="dxa"/>
            <w:gridSpan w:val="2"/>
            <w:vAlign w:val="center"/>
          </w:tcPr>
          <w:p w:rsidR="00282F51" w:rsidRPr="00D94425" w:rsidRDefault="00282F51" w:rsidP="00282F51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282F51" w:rsidRPr="00D94425" w:rsidRDefault="00282F51" w:rsidP="00282F51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766" w:type="dxa"/>
            <w:vAlign w:val="center"/>
          </w:tcPr>
          <w:p w:rsidR="00282F51" w:rsidRPr="00D94425" w:rsidRDefault="00282F51" w:rsidP="00282F51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827B74" w:rsidRPr="00AD1C4D" w:rsidTr="00697F2B">
        <w:trPr>
          <w:trHeight w:val="159"/>
          <w:jc w:val="center"/>
        </w:trPr>
        <w:tc>
          <w:tcPr>
            <w:tcW w:w="2261" w:type="dxa"/>
            <w:vMerge w:val="restart"/>
          </w:tcPr>
          <w:p w:rsidR="00827B74" w:rsidRPr="00AD1C4D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335" w:type="dxa"/>
            <w:vAlign w:val="center"/>
          </w:tcPr>
          <w:p w:rsidR="00827B74" w:rsidRPr="0001459B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272" w:type="dxa"/>
            <w:vMerge w:val="restart"/>
            <w:vAlign w:val="center"/>
          </w:tcPr>
          <w:p w:rsidR="00827B74" w:rsidRPr="00AD1C4D" w:rsidRDefault="00827B74" w:rsidP="009A0EE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766" w:type="dxa"/>
            <w:vAlign w:val="center"/>
          </w:tcPr>
          <w:p w:rsidR="00827B74" w:rsidRPr="00DA6454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7.1/8.0</w:t>
            </w:r>
          </w:p>
        </w:tc>
      </w:tr>
      <w:tr w:rsidR="00827B74" w:rsidRPr="00AD1C4D" w:rsidTr="00697F2B">
        <w:trPr>
          <w:trHeight w:val="159"/>
          <w:jc w:val="center"/>
        </w:trPr>
        <w:tc>
          <w:tcPr>
            <w:tcW w:w="2261" w:type="dxa"/>
            <w:vMerge/>
          </w:tcPr>
          <w:p w:rsidR="00827B74" w:rsidRDefault="00827B74" w:rsidP="009A0EE0">
            <w:pPr>
              <w:rPr>
                <w:sz w:val="22"/>
                <w:szCs w:val="22"/>
              </w:rPr>
            </w:pPr>
          </w:p>
        </w:tc>
        <w:tc>
          <w:tcPr>
            <w:tcW w:w="3335" w:type="dxa"/>
            <w:vAlign w:val="center"/>
          </w:tcPr>
          <w:p w:rsidR="00827B74" w:rsidRPr="0001459B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272" w:type="dxa"/>
            <w:vMerge/>
            <w:vAlign w:val="center"/>
          </w:tcPr>
          <w:p w:rsidR="00827B74" w:rsidRPr="00AD1C4D" w:rsidRDefault="00827B74" w:rsidP="009A0E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:rsidR="00827B74" w:rsidRDefault="00827B74" w:rsidP="009A0EE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8.0/9.0</w:t>
            </w:r>
          </w:p>
        </w:tc>
      </w:tr>
      <w:tr w:rsidR="00827B74" w:rsidRPr="00AD1C4D" w:rsidTr="00697F2B">
        <w:trPr>
          <w:trHeight w:val="159"/>
          <w:jc w:val="center"/>
        </w:trPr>
        <w:tc>
          <w:tcPr>
            <w:tcW w:w="2261" w:type="dxa"/>
            <w:vAlign w:val="center"/>
          </w:tcPr>
          <w:p w:rsidR="00827B74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335" w:type="dxa"/>
            <w:vAlign w:val="center"/>
          </w:tcPr>
          <w:p w:rsidR="00827B74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827B74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1B54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72" w:type="dxa"/>
            <w:vAlign w:val="center"/>
          </w:tcPr>
          <w:p w:rsidR="00827B74" w:rsidRPr="00135C40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766" w:type="dxa"/>
            <w:vAlign w:val="center"/>
          </w:tcPr>
          <w:p w:rsidR="00827B74" w:rsidRDefault="00C85D9F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16/19/21.5</w:t>
            </w:r>
          </w:p>
          <w:p w:rsidR="00827B74" w:rsidRPr="00482A3A" w:rsidRDefault="00C85D9F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(SP02</w:t>
            </w:r>
            <w:r w:rsidR="00827B74" w:rsidRPr="009B02BF">
              <w:rPr>
                <w:sz w:val="22"/>
                <w:szCs w:val="22"/>
              </w:rPr>
              <w:t>)</w:t>
            </w:r>
            <w:r w:rsidR="00827B74">
              <w:rPr>
                <w:sz w:val="22"/>
                <w:szCs w:val="22"/>
              </w:rPr>
              <w:t>**</w:t>
            </w:r>
          </w:p>
        </w:tc>
      </w:tr>
      <w:tr w:rsidR="00827B74" w:rsidRPr="00AD1C4D" w:rsidTr="00697F2B">
        <w:trPr>
          <w:trHeight w:val="159"/>
          <w:jc w:val="center"/>
        </w:trPr>
        <w:tc>
          <w:tcPr>
            <w:tcW w:w="2261" w:type="dxa"/>
          </w:tcPr>
          <w:p w:rsidR="00827B74" w:rsidRPr="007438E6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3335" w:type="dxa"/>
          </w:tcPr>
          <w:p w:rsidR="00827B74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  <w:p w:rsidR="00827B74" w:rsidRPr="007438E6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(мин.-макс.)</w:t>
            </w:r>
          </w:p>
        </w:tc>
        <w:tc>
          <w:tcPr>
            <w:tcW w:w="1272" w:type="dxa"/>
            <w:vAlign w:val="center"/>
          </w:tcPr>
          <w:p w:rsidR="00827B74" w:rsidRPr="00AD1C4D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766" w:type="dxa"/>
            <w:vAlign w:val="center"/>
          </w:tcPr>
          <w:p w:rsidR="00827B74" w:rsidRDefault="00C85D9F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  <w:p w:rsidR="00827B74" w:rsidRPr="00B23733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(0-150)</w:t>
            </w:r>
          </w:p>
        </w:tc>
      </w:tr>
      <w:tr w:rsidR="00827B74" w:rsidRPr="00AD1C4D" w:rsidTr="00697F2B">
        <w:trPr>
          <w:jc w:val="center"/>
        </w:trPr>
        <w:tc>
          <w:tcPr>
            <w:tcW w:w="2261" w:type="dxa"/>
            <w:vAlign w:val="center"/>
          </w:tcPr>
          <w:p w:rsidR="00827B74" w:rsidRPr="00E4197E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335" w:type="dxa"/>
            <w:vAlign w:val="center"/>
          </w:tcPr>
          <w:p w:rsidR="00827B74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827B74" w:rsidRPr="00E4197E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CC1C5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72" w:type="dxa"/>
            <w:vAlign w:val="center"/>
          </w:tcPr>
          <w:p w:rsidR="00827B74" w:rsidRPr="00E4197E" w:rsidRDefault="00827B74" w:rsidP="009A0EE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766" w:type="dxa"/>
            <w:vAlign w:val="center"/>
          </w:tcPr>
          <w:p w:rsidR="00827B74" w:rsidRPr="00C85D9F" w:rsidRDefault="00C85D9F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31/33/35</w:t>
            </w:r>
          </w:p>
          <w:p w:rsidR="00827B74" w:rsidRPr="00AD1C4D" w:rsidRDefault="00C85D9F" w:rsidP="009A0EE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(SP02</w:t>
            </w:r>
            <w:r w:rsidR="00827B74" w:rsidRPr="009B02BF">
              <w:rPr>
                <w:sz w:val="22"/>
                <w:szCs w:val="22"/>
              </w:rPr>
              <w:t>)</w:t>
            </w:r>
            <w:r w:rsidR="00827B74">
              <w:rPr>
                <w:sz w:val="22"/>
                <w:szCs w:val="22"/>
              </w:rPr>
              <w:t>**</w:t>
            </w:r>
          </w:p>
        </w:tc>
      </w:tr>
      <w:tr w:rsidR="00827B74" w:rsidRPr="00AD1C4D" w:rsidTr="00697F2B">
        <w:trPr>
          <w:jc w:val="center"/>
        </w:trPr>
        <w:tc>
          <w:tcPr>
            <w:tcW w:w="2261" w:type="dxa"/>
            <w:vAlign w:val="center"/>
          </w:tcPr>
          <w:p w:rsidR="00827B74" w:rsidRPr="00E4197E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335" w:type="dxa"/>
            <w:vAlign w:val="center"/>
          </w:tcPr>
          <w:p w:rsidR="00827B74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827B74" w:rsidRPr="00E4197E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827B74" w:rsidRPr="00135C40" w:rsidRDefault="00827B74" w:rsidP="009A0EE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766" w:type="dxa"/>
            <w:vAlign w:val="center"/>
          </w:tcPr>
          <w:p w:rsidR="00827B74" w:rsidRPr="00C85D9F" w:rsidRDefault="00C85D9F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  <w:p w:rsidR="00827B74" w:rsidRPr="00135C40" w:rsidRDefault="00C85D9F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(SP02</w:t>
            </w:r>
            <w:r w:rsidR="00827B74" w:rsidRPr="009B02BF">
              <w:rPr>
                <w:sz w:val="22"/>
                <w:szCs w:val="22"/>
              </w:rPr>
              <w:t>)</w:t>
            </w:r>
            <w:r w:rsidR="00827B74">
              <w:rPr>
                <w:sz w:val="22"/>
                <w:szCs w:val="22"/>
              </w:rPr>
              <w:t>**</w:t>
            </w:r>
          </w:p>
        </w:tc>
      </w:tr>
      <w:tr w:rsidR="00827B74" w:rsidRPr="00AD1C4D" w:rsidTr="00697F2B">
        <w:trPr>
          <w:trHeight w:val="159"/>
          <w:jc w:val="center"/>
        </w:trPr>
        <w:tc>
          <w:tcPr>
            <w:tcW w:w="2261" w:type="dxa"/>
            <w:vMerge w:val="restart"/>
            <w:vAlign w:val="center"/>
          </w:tcPr>
          <w:p w:rsidR="00827B74" w:rsidRPr="00E4197E" w:rsidRDefault="00827B74" w:rsidP="009A0EE0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335" w:type="dxa"/>
            <w:vAlign w:val="center"/>
          </w:tcPr>
          <w:p w:rsidR="00827B74" w:rsidRPr="00E4197E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827B74" w:rsidRPr="00B54A67" w:rsidRDefault="00C85D9F" w:rsidP="009A0EE0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мм </w:t>
            </w:r>
          </w:p>
          <w:p w:rsidR="00827B74" w:rsidRPr="00135C40" w:rsidRDefault="00827B74" w:rsidP="00C85D9F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</w:t>
            </w:r>
            <w:r w:rsidR="00C85D9F" w:rsidRPr="00B54A67">
              <w:rPr>
                <w:sz w:val="22"/>
                <w:szCs w:val="22"/>
              </w:rPr>
              <w:t>дюйм</w:t>
            </w:r>
            <w:r w:rsidRPr="00B54A67">
              <w:rPr>
                <w:sz w:val="22"/>
                <w:szCs w:val="22"/>
              </w:rPr>
              <w:t>)</w:t>
            </w:r>
          </w:p>
        </w:tc>
        <w:tc>
          <w:tcPr>
            <w:tcW w:w="2766" w:type="dxa"/>
            <w:vAlign w:val="center"/>
          </w:tcPr>
          <w:p w:rsidR="00827B74" w:rsidRPr="00135C40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 (3/8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827B74" w:rsidRPr="00AD1C4D" w:rsidTr="00697F2B">
        <w:trPr>
          <w:trHeight w:val="159"/>
          <w:jc w:val="center"/>
        </w:trPr>
        <w:tc>
          <w:tcPr>
            <w:tcW w:w="2261" w:type="dxa"/>
            <w:vMerge/>
            <w:vAlign w:val="center"/>
          </w:tcPr>
          <w:p w:rsidR="00827B74" w:rsidRPr="00FD6217" w:rsidRDefault="00827B74" w:rsidP="009A0EE0">
            <w:pPr>
              <w:rPr>
                <w:sz w:val="22"/>
                <w:szCs w:val="22"/>
              </w:rPr>
            </w:pPr>
          </w:p>
        </w:tc>
        <w:tc>
          <w:tcPr>
            <w:tcW w:w="3335" w:type="dxa"/>
            <w:vAlign w:val="center"/>
          </w:tcPr>
          <w:p w:rsidR="00827B74" w:rsidRPr="00FD6217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827B74" w:rsidRPr="00135C40" w:rsidRDefault="00827B74" w:rsidP="009A0E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:rsidR="00827B74" w:rsidRPr="0098223F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15.88 (5/8)</w:t>
            </w:r>
          </w:p>
        </w:tc>
      </w:tr>
      <w:tr w:rsidR="00827B74" w:rsidRPr="00AD1C4D" w:rsidTr="00697F2B">
        <w:trPr>
          <w:jc w:val="center"/>
        </w:trPr>
        <w:tc>
          <w:tcPr>
            <w:tcW w:w="5596" w:type="dxa"/>
            <w:gridSpan w:val="2"/>
            <w:vAlign w:val="center"/>
          </w:tcPr>
          <w:p w:rsidR="00827B74" w:rsidRPr="00CA78AC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827B74" w:rsidRPr="00CA78AC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766" w:type="dxa"/>
            <w:vAlign w:val="center"/>
          </w:tcPr>
          <w:p w:rsidR="00827B74" w:rsidRPr="00CA78AC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827B74" w:rsidRPr="00AD1C4D" w:rsidTr="00697F2B">
        <w:trPr>
          <w:jc w:val="center"/>
        </w:trPr>
        <w:tc>
          <w:tcPr>
            <w:tcW w:w="5596" w:type="dxa"/>
            <w:gridSpan w:val="2"/>
            <w:vAlign w:val="center"/>
          </w:tcPr>
          <w:p w:rsidR="00827B74" w:rsidRPr="00135C40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2" w:type="dxa"/>
            <w:vAlign w:val="center"/>
          </w:tcPr>
          <w:p w:rsidR="00827B74" w:rsidRPr="00135C40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766" w:type="dxa"/>
            <w:vAlign w:val="center"/>
          </w:tcPr>
          <w:p w:rsidR="00827B74" w:rsidRPr="00CA78AC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827B74" w:rsidRPr="00AD1C4D" w:rsidTr="00CF41C6">
        <w:trPr>
          <w:jc w:val="center"/>
        </w:trPr>
        <w:tc>
          <w:tcPr>
            <w:tcW w:w="9634" w:type="dxa"/>
            <w:gridSpan w:val="4"/>
          </w:tcPr>
          <w:p w:rsidR="00827B74" w:rsidRPr="00AD1C4D" w:rsidRDefault="00827B74" w:rsidP="009A0EE0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827B74" w:rsidRPr="00AD1C4D" w:rsidTr="00697F2B">
        <w:trPr>
          <w:jc w:val="center"/>
        </w:trPr>
        <w:tc>
          <w:tcPr>
            <w:tcW w:w="5596" w:type="dxa"/>
            <w:gridSpan w:val="2"/>
            <w:vAlign w:val="center"/>
          </w:tcPr>
          <w:p w:rsidR="00827B74" w:rsidRPr="00135C40" w:rsidRDefault="00827B74" w:rsidP="009A0EE0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827B74" w:rsidRPr="0001459B" w:rsidRDefault="00827B74" w:rsidP="009A0EE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766" w:type="dxa"/>
            <w:vAlign w:val="center"/>
          </w:tcPr>
          <w:p w:rsidR="00827B74" w:rsidRPr="0001459B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827B74" w:rsidRPr="00AD1C4D" w:rsidTr="00697F2B">
        <w:trPr>
          <w:jc w:val="center"/>
        </w:trPr>
        <w:tc>
          <w:tcPr>
            <w:tcW w:w="5596" w:type="dxa"/>
            <w:gridSpan w:val="2"/>
            <w:vAlign w:val="center"/>
          </w:tcPr>
          <w:p w:rsidR="00827B74" w:rsidRPr="001D0C4B" w:rsidRDefault="00827B74" w:rsidP="009A0EE0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Макс. номинальный ток</w:t>
            </w:r>
          </w:p>
        </w:tc>
        <w:tc>
          <w:tcPr>
            <w:tcW w:w="1272" w:type="dxa"/>
            <w:vAlign w:val="center"/>
          </w:tcPr>
          <w:p w:rsidR="00827B74" w:rsidRPr="00812D3E" w:rsidRDefault="00827B74" w:rsidP="009A0EE0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766" w:type="dxa"/>
            <w:vAlign w:val="center"/>
          </w:tcPr>
          <w:p w:rsidR="00827B74" w:rsidRPr="00812D3E" w:rsidRDefault="00827B74" w:rsidP="009A0EE0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5</w:t>
            </w:r>
          </w:p>
        </w:tc>
      </w:tr>
      <w:tr w:rsidR="00827B74" w:rsidRPr="00AD1C4D" w:rsidTr="00697F2B">
        <w:trPr>
          <w:trHeight w:val="646"/>
          <w:jc w:val="center"/>
        </w:trPr>
        <w:tc>
          <w:tcPr>
            <w:tcW w:w="2261" w:type="dxa"/>
            <w:vAlign w:val="center"/>
          </w:tcPr>
          <w:p w:rsidR="00827B74" w:rsidRPr="00E4197E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3335" w:type="dxa"/>
            <w:vAlign w:val="center"/>
          </w:tcPr>
          <w:p w:rsidR="00827B74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827B74" w:rsidRPr="00E4197E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827B74" w:rsidRPr="00E4197E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2766" w:type="dxa"/>
            <w:vAlign w:val="center"/>
          </w:tcPr>
          <w:p w:rsidR="00827B74" w:rsidRPr="00D87BE4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0.10</w:t>
            </w:r>
          </w:p>
        </w:tc>
      </w:tr>
      <w:tr w:rsidR="00827B74" w:rsidRPr="00AD1C4D" w:rsidTr="00CF41C6">
        <w:trPr>
          <w:trHeight w:val="318"/>
          <w:jc w:val="center"/>
        </w:trPr>
        <w:tc>
          <w:tcPr>
            <w:tcW w:w="9634" w:type="dxa"/>
            <w:gridSpan w:val="4"/>
            <w:vAlign w:val="center"/>
          </w:tcPr>
          <w:p w:rsidR="00827B74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827B74" w:rsidRPr="00AD1C4D" w:rsidTr="00697F2B">
        <w:trPr>
          <w:trHeight w:val="295"/>
          <w:jc w:val="center"/>
        </w:trPr>
        <w:tc>
          <w:tcPr>
            <w:tcW w:w="5596" w:type="dxa"/>
            <w:gridSpan w:val="2"/>
          </w:tcPr>
          <w:p w:rsidR="00827B74" w:rsidRPr="00234357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827B74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766" w:type="dxa"/>
            <w:vAlign w:val="center"/>
          </w:tcPr>
          <w:p w:rsidR="00827B74" w:rsidRDefault="00827B74" w:rsidP="009A0EE0">
            <w:pPr>
              <w:jc w:val="center"/>
              <w:rPr>
                <w:sz w:val="22"/>
                <w:szCs w:val="22"/>
              </w:rPr>
            </w:pPr>
            <w:r w:rsidRPr="00E9687C">
              <w:rPr>
                <w:sz w:val="22"/>
                <w:szCs w:val="22"/>
                <w:lang w:val="en-US"/>
              </w:rPr>
              <w:t xml:space="preserve">R410A </w:t>
            </w:r>
            <w:proofErr w:type="spellStart"/>
            <w:r w:rsidRPr="00E9687C">
              <w:rPr>
                <w:sz w:val="22"/>
                <w:szCs w:val="22"/>
                <w:lang w:val="en-US"/>
              </w:rPr>
              <w:t>или</w:t>
            </w:r>
            <w:proofErr w:type="spellEnd"/>
            <w:r w:rsidRPr="00E9687C">
              <w:rPr>
                <w:sz w:val="22"/>
                <w:szCs w:val="22"/>
                <w:lang w:val="en-US"/>
              </w:rPr>
              <w:t xml:space="preserve"> R32</w:t>
            </w:r>
          </w:p>
        </w:tc>
      </w:tr>
      <w:tr w:rsidR="00827B74" w:rsidRPr="00AD1C4D" w:rsidTr="00697F2B">
        <w:trPr>
          <w:trHeight w:val="646"/>
          <w:jc w:val="center"/>
        </w:trPr>
        <w:tc>
          <w:tcPr>
            <w:tcW w:w="5596" w:type="dxa"/>
            <w:gridSpan w:val="2"/>
          </w:tcPr>
          <w:p w:rsidR="00827B74" w:rsidRPr="00DD0541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827B74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766" w:type="dxa"/>
            <w:vAlign w:val="center"/>
          </w:tcPr>
          <w:p w:rsidR="00827B74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R410A:</w:t>
            </w:r>
            <w:r w:rsidRPr="00E9687C">
              <w:rPr>
                <w:sz w:val="22"/>
                <w:szCs w:val="22"/>
              </w:rPr>
              <w:t xml:space="preserve"> </w:t>
            </w:r>
            <w:proofErr w:type="spellStart"/>
            <w:r w:rsidRPr="00E9687C">
              <w:rPr>
                <w:sz w:val="22"/>
                <w:szCs w:val="22"/>
              </w:rPr>
              <w:t>зеотропная</w:t>
            </w:r>
            <w:proofErr w:type="spellEnd"/>
            <w:r w:rsidRPr="00E9687C">
              <w:rPr>
                <w:sz w:val="22"/>
                <w:szCs w:val="22"/>
              </w:rPr>
              <w:t xml:space="preserve"> смесь из 50 % дифторметана R-32(CH2F2) и 50 % пентафторэтана R-125(CHF2CF3)</w:t>
            </w:r>
          </w:p>
          <w:p w:rsidR="00827B74" w:rsidRDefault="00827B74" w:rsidP="009A0EE0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0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827B74" w:rsidRPr="00AD1C4D" w:rsidTr="00697F2B">
        <w:trPr>
          <w:trHeight w:val="196"/>
          <w:jc w:val="center"/>
        </w:trPr>
        <w:tc>
          <w:tcPr>
            <w:tcW w:w="5596" w:type="dxa"/>
            <w:gridSpan w:val="2"/>
          </w:tcPr>
          <w:p w:rsidR="00827B74" w:rsidRPr="00DD0541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827B74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766" w:type="dxa"/>
            <w:vAlign w:val="center"/>
          </w:tcPr>
          <w:p w:rsidR="00827B74" w:rsidRDefault="00827B74" w:rsidP="009A0EE0">
            <w:pPr>
              <w:jc w:val="center"/>
              <w:rPr>
                <w:sz w:val="22"/>
                <w:szCs w:val="22"/>
              </w:rPr>
            </w:pPr>
            <w:r w:rsidRPr="00AC642B">
              <w:rPr>
                <w:sz w:val="22"/>
                <w:szCs w:val="22"/>
              </w:rPr>
              <w:t xml:space="preserve"> Технически не заправлен</w:t>
            </w:r>
          </w:p>
        </w:tc>
      </w:tr>
      <w:tr w:rsidR="00827B74" w:rsidRPr="00AD1C4D" w:rsidTr="00CF41C6">
        <w:trPr>
          <w:trHeight w:val="331"/>
          <w:jc w:val="center"/>
        </w:trPr>
        <w:tc>
          <w:tcPr>
            <w:tcW w:w="9634" w:type="dxa"/>
            <w:gridSpan w:val="4"/>
            <w:vAlign w:val="center"/>
          </w:tcPr>
          <w:p w:rsidR="00827B74" w:rsidRDefault="00827B74" w:rsidP="009A0EE0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827B74" w:rsidRPr="00AD1C4D" w:rsidTr="00697F2B">
        <w:trPr>
          <w:trHeight w:val="241"/>
          <w:jc w:val="center"/>
        </w:trPr>
        <w:tc>
          <w:tcPr>
            <w:tcW w:w="5596" w:type="dxa"/>
            <w:gridSpan w:val="2"/>
          </w:tcPr>
          <w:p w:rsidR="00827B74" w:rsidRPr="00AD1C4D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2" w:type="dxa"/>
            <w:vAlign w:val="center"/>
          </w:tcPr>
          <w:p w:rsidR="00827B74" w:rsidRPr="00AD1C4D" w:rsidRDefault="00827B74" w:rsidP="009A0EE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766" w:type="dxa"/>
            <w:vAlign w:val="center"/>
          </w:tcPr>
          <w:p w:rsidR="00827B74" w:rsidRPr="00D87BE4" w:rsidRDefault="00D01441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  <w:tr w:rsidR="00827B74" w:rsidRPr="00AD1C4D" w:rsidTr="00697F2B">
        <w:trPr>
          <w:trHeight w:val="245"/>
          <w:jc w:val="center"/>
        </w:trPr>
        <w:tc>
          <w:tcPr>
            <w:tcW w:w="5596" w:type="dxa"/>
            <w:gridSpan w:val="2"/>
          </w:tcPr>
          <w:p w:rsidR="00827B74" w:rsidRPr="00AD1C4D" w:rsidRDefault="00827B74" w:rsidP="009A0EE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827B74" w:rsidRPr="00AD1C4D" w:rsidRDefault="00827B74" w:rsidP="009A0E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:rsidR="00827B74" w:rsidRPr="00AD1C4D" w:rsidRDefault="00827B74" w:rsidP="009A0EE0">
            <w:pPr>
              <w:jc w:val="center"/>
              <w:rPr>
                <w:sz w:val="22"/>
                <w:szCs w:val="22"/>
              </w:rPr>
            </w:pPr>
          </w:p>
        </w:tc>
      </w:tr>
      <w:tr w:rsidR="00CE434B" w:rsidRPr="00AD1C4D" w:rsidTr="00697F2B">
        <w:trPr>
          <w:trHeight w:val="277"/>
          <w:jc w:val="center"/>
        </w:trPr>
        <w:tc>
          <w:tcPr>
            <w:tcW w:w="5596" w:type="dxa"/>
            <w:gridSpan w:val="2"/>
          </w:tcPr>
          <w:p w:rsidR="00CE434B" w:rsidRPr="00AD1C4D" w:rsidRDefault="00CE434B" w:rsidP="00CE43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AD1C4D">
              <w:rPr>
                <w:sz w:val="22"/>
                <w:szCs w:val="22"/>
              </w:rPr>
              <w:t>лина</w:t>
            </w:r>
          </w:p>
        </w:tc>
        <w:tc>
          <w:tcPr>
            <w:tcW w:w="1272" w:type="dxa"/>
            <w:vAlign w:val="center"/>
          </w:tcPr>
          <w:p w:rsidR="00CE434B" w:rsidRPr="00AD1C4D" w:rsidRDefault="00CE434B" w:rsidP="00CE434B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766" w:type="dxa"/>
            <w:vAlign w:val="center"/>
          </w:tcPr>
          <w:p w:rsidR="00CE434B" w:rsidRPr="00135C40" w:rsidRDefault="00CE434B" w:rsidP="00CE4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CE434B" w:rsidRPr="00AD1C4D" w:rsidTr="00697F2B">
        <w:trPr>
          <w:trHeight w:val="280"/>
          <w:jc w:val="center"/>
        </w:trPr>
        <w:tc>
          <w:tcPr>
            <w:tcW w:w="5596" w:type="dxa"/>
            <w:gridSpan w:val="2"/>
          </w:tcPr>
          <w:p w:rsidR="00CE434B" w:rsidRPr="00AD1C4D" w:rsidRDefault="00CE434B" w:rsidP="00CE43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Pr="00AD1C4D">
              <w:rPr>
                <w:sz w:val="22"/>
                <w:szCs w:val="22"/>
              </w:rPr>
              <w:t>ирина</w:t>
            </w:r>
          </w:p>
        </w:tc>
        <w:tc>
          <w:tcPr>
            <w:tcW w:w="1272" w:type="dxa"/>
            <w:vAlign w:val="center"/>
          </w:tcPr>
          <w:p w:rsidR="00CE434B" w:rsidRPr="00AD1C4D" w:rsidRDefault="00CE434B" w:rsidP="00CE434B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766" w:type="dxa"/>
            <w:vAlign w:val="center"/>
          </w:tcPr>
          <w:p w:rsidR="00CE434B" w:rsidRPr="00135C40" w:rsidRDefault="00CE434B" w:rsidP="00CE4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1084</w:t>
            </w:r>
          </w:p>
        </w:tc>
      </w:tr>
      <w:tr w:rsidR="00CE434B" w:rsidRPr="00AD1C4D" w:rsidTr="00697F2B">
        <w:trPr>
          <w:trHeight w:val="138"/>
          <w:jc w:val="center"/>
        </w:trPr>
        <w:tc>
          <w:tcPr>
            <w:tcW w:w="5596" w:type="dxa"/>
            <w:gridSpan w:val="2"/>
          </w:tcPr>
          <w:p w:rsidR="00CE434B" w:rsidRPr="00AD1C4D" w:rsidRDefault="00CE434B" w:rsidP="00CE43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AD1C4D">
              <w:rPr>
                <w:sz w:val="22"/>
                <w:szCs w:val="22"/>
              </w:rPr>
              <w:t>ысота</w:t>
            </w:r>
          </w:p>
        </w:tc>
        <w:tc>
          <w:tcPr>
            <w:tcW w:w="1272" w:type="dxa"/>
            <w:vAlign w:val="center"/>
          </w:tcPr>
          <w:p w:rsidR="00CE434B" w:rsidRPr="00AD1C4D" w:rsidRDefault="00CE434B" w:rsidP="00CE434B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766" w:type="dxa"/>
            <w:vAlign w:val="center"/>
          </w:tcPr>
          <w:p w:rsidR="00CE434B" w:rsidRPr="00916159" w:rsidRDefault="00CE434B" w:rsidP="00CE434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240</w:t>
            </w:r>
          </w:p>
        </w:tc>
      </w:tr>
    </w:tbl>
    <w:p w:rsidR="00697F2B" w:rsidRPr="000B1339" w:rsidRDefault="00697F2B" w:rsidP="00697F2B">
      <w:pPr>
        <w:jc w:val="both"/>
        <w:rPr>
          <w:noProof/>
          <w:sz w:val="20"/>
          <w:szCs w:val="20"/>
        </w:rPr>
      </w:pPr>
      <w:bookmarkStart w:id="12" w:name="_Toc85529568"/>
      <w:bookmarkStart w:id="13" w:name="_Toc85727928"/>
      <w:bookmarkStart w:id="14" w:name="_Ref86669666"/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697F2B" w:rsidRDefault="00697F2B" w:rsidP="00697F2B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</w:t>
      </w:r>
      <w:r>
        <w:rPr>
          <w:sz w:val="22"/>
          <w:szCs w:val="22"/>
        </w:rPr>
        <w:t xml:space="preserve"> SP: в</w:t>
      </w:r>
      <w:r w:rsidRPr="000B1339">
        <w:rPr>
          <w:noProof/>
          <w:sz w:val="20"/>
          <w:szCs w:val="20"/>
        </w:rPr>
        <w:t>нешнее статическое давление (устанавливается с помощью дополнительной функции «C5» на пульте дистанционного управлен</w:t>
      </w:r>
      <w:r>
        <w:rPr>
          <w:noProof/>
          <w:sz w:val="20"/>
          <w:szCs w:val="20"/>
        </w:rPr>
        <w:t>ия: 00: стандартное, 01: высокое, 02: низкое</w:t>
      </w:r>
      <w:r w:rsidRPr="000B1339">
        <w:rPr>
          <w:noProof/>
          <w:sz w:val="20"/>
          <w:szCs w:val="20"/>
        </w:rPr>
        <w:t>).</w:t>
      </w:r>
    </w:p>
    <w:p w:rsidR="00697F2B" w:rsidRDefault="00697F2B" w:rsidP="00697F2B">
      <w:pPr>
        <w:jc w:val="both"/>
        <w:rPr>
          <w:noProof/>
          <w:sz w:val="20"/>
          <w:szCs w:val="20"/>
        </w:rPr>
      </w:pPr>
      <w:r w:rsidRPr="0067010E">
        <w:rPr>
          <w:noProof/>
          <w:sz w:val="20"/>
          <w:szCs w:val="20"/>
        </w:rPr>
        <w:t>Скорость: L - низкая, M-  средняя, H - высокая.</w:t>
      </w:r>
    </w:p>
    <w:p w:rsidR="00697F2B" w:rsidRPr="000B1339" w:rsidRDefault="004C7D41" w:rsidP="00697F2B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t>Данные звуковой мощности при номинальном внешнем статическом давлении</w:t>
      </w:r>
      <w:r>
        <w:rPr>
          <w:noProof/>
          <w:sz w:val="20"/>
          <w:szCs w:val="20"/>
        </w:rPr>
        <w:t>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2"/>
      <w:bookmarkEnd w:id="13"/>
      <w:bookmarkEnd w:id="14"/>
    </w:p>
    <w:p w:rsidR="00B16FB7" w:rsidRPr="00B16FB7" w:rsidRDefault="00B16FB7" w:rsidP="00B16FB7"/>
    <w:p w:rsidR="001D425F" w:rsidRPr="009E2744" w:rsidRDefault="001D425F" w:rsidP="00774C6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>
        <w:rPr>
          <w:sz w:val="22"/>
          <w:szCs w:val="22"/>
        </w:rPr>
        <w:t>средненапорн</w:t>
      </w:r>
      <w:r w:rsidR="003C53C2">
        <w:rPr>
          <w:sz w:val="22"/>
          <w:szCs w:val="22"/>
        </w:rPr>
        <w:t xml:space="preserve">ый </w:t>
      </w:r>
      <w:r w:rsidR="005F68E9">
        <w:rPr>
          <w:sz w:val="22"/>
          <w:szCs w:val="22"/>
        </w:rPr>
        <w:t>RPI-3.0FSR1E</w:t>
      </w:r>
      <w:r w:rsidR="00265898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 xml:space="preserve"> с</w:t>
      </w:r>
      <w:r w:rsidRPr="009E2744">
        <w:rPr>
          <w:sz w:val="22"/>
          <w:szCs w:val="22"/>
        </w:rPr>
        <w:t xml:space="preserve"> использовани</w:t>
      </w:r>
      <w:r>
        <w:rPr>
          <w:sz w:val="22"/>
          <w:szCs w:val="22"/>
        </w:rPr>
        <w:t>ем</w:t>
      </w:r>
      <w:r w:rsidRPr="009E2744">
        <w:rPr>
          <w:sz w:val="22"/>
          <w:szCs w:val="22"/>
        </w:rPr>
        <w:t xml:space="preserve"> воздуховодов</w:t>
      </w:r>
      <w:r>
        <w:rPr>
          <w:sz w:val="22"/>
          <w:szCs w:val="22"/>
        </w:rPr>
        <w:t>.</w:t>
      </w:r>
    </w:p>
    <w:p w:rsidR="001D425F" w:rsidRDefault="001D425F" w:rsidP="00CF41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</w:t>
      </w:r>
      <w:r w:rsidR="00CF41C6">
        <w:rPr>
          <w:sz w:val="22"/>
          <w:szCs w:val="22"/>
        </w:rPr>
        <w:t>и SET</w:t>
      </w:r>
      <w:r>
        <w:rPr>
          <w:sz w:val="22"/>
          <w:szCs w:val="22"/>
        </w:rPr>
        <w:t>-FREE.</w:t>
      </w:r>
    </w:p>
    <w:p w:rsidR="001D425F" w:rsidRDefault="001D425F" w:rsidP="00CF41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Pr="0064700B">
        <w:rPr>
          <w:sz w:val="22"/>
          <w:szCs w:val="22"/>
        </w:rPr>
        <w:t xml:space="preserve"> двигателем посто</w:t>
      </w:r>
      <w:r>
        <w:rPr>
          <w:sz w:val="22"/>
          <w:szCs w:val="22"/>
        </w:rPr>
        <w:t>янного тока с инверторным управ</w:t>
      </w:r>
      <w:r w:rsidRPr="0064700B">
        <w:rPr>
          <w:sz w:val="22"/>
          <w:szCs w:val="22"/>
        </w:rPr>
        <w:t>лением — DC INVERTER.</w:t>
      </w:r>
    </w:p>
    <w:p w:rsidR="001D425F" w:rsidRDefault="001D425F" w:rsidP="00CF41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06CE4">
        <w:rPr>
          <w:sz w:val="22"/>
          <w:szCs w:val="22"/>
        </w:rPr>
        <w:t xml:space="preserve">Новый негорючий изоляционный материал сертифицирован по классу воспламеняемости </w:t>
      </w:r>
    </w:p>
    <w:p w:rsidR="001D425F" w:rsidRDefault="001D425F" w:rsidP="00CF41C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06CE4">
        <w:rPr>
          <w:sz w:val="22"/>
          <w:szCs w:val="22"/>
        </w:rPr>
        <w:t>«B s3 d1» (на основе европейского стандарта EN 13501-1 + 1: 2009).</w:t>
      </w:r>
    </w:p>
    <w:p w:rsidR="001D425F" w:rsidRPr="0075103B" w:rsidRDefault="00F2402A" w:rsidP="00CF41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1D425F">
        <w:rPr>
          <w:sz w:val="22"/>
          <w:szCs w:val="22"/>
        </w:rPr>
        <w:t>имее</w:t>
      </w:r>
      <w:r w:rsidR="001D425F" w:rsidRPr="0075103B">
        <w:rPr>
          <w:sz w:val="22"/>
          <w:szCs w:val="22"/>
        </w:rPr>
        <w:t>т три уровня регулирования статического давления в зависимости от требований к установке:</w:t>
      </w:r>
    </w:p>
    <w:p w:rsidR="001D425F" w:rsidRPr="0075103B" w:rsidRDefault="001D425F" w:rsidP="00CF41C6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jc w:val="both"/>
        <w:rPr>
          <w:sz w:val="22"/>
          <w:szCs w:val="22"/>
        </w:rPr>
      </w:pPr>
      <w:r w:rsidRPr="0075103B">
        <w:rPr>
          <w:sz w:val="22"/>
          <w:szCs w:val="22"/>
        </w:rPr>
        <w:t>Высокое статическое давление</w:t>
      </w:r>
      <w:r>
        <w:rPr>
          <w:sz w:val="22"/>
          <w:szCs w:val="22"/>
        </w:rPr>
        <w:t>;</w:t>
      </w:r>
    </w:p>
    <w:p w:rsidR="001D425F" w:rsidRPr="0075103B" w:rsidRDefault="001D425F" w:rsidP="00CF41C6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jc w:val="both"/>
        <w:rPr>
          <w:sz w:val="22"/>
          <w:szCs w:val="22"/>
        </w:rPr>
      </w:pPr>
      <w:r w:rsidRPr="0075103B">
        <w:rPr>
          <w:sz w:val="22"/>
          <w:szCs w:val="22"/>
        </w:rPr>
        <w:t>Стандартное статическое давление (заводская настройка)</w:t>
      </w:r>
      <w:r>
        <w:rPr>
          <w:sz w:val="22"/>
          <w:szCs w:val="22"/>
        </w:rPr>
        <w:t>;</w:t>
      </w:r>
    </w:p>
    <w:p w:rsidR="001D425F" w:rsidRPr="0075103B" w:rsidRDefault="001D425F" w:rsidP="00CF41C6">
      <w:pPr>
        <w:numPr>
          <w:ilvl w:val="0"/>
          <w:numId w:val="31"/>
        </w:num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75103B">
        <w:rPr>
          <w:sz w:val="22"/>
          <w:szCs w:val="22"/>
        </w:rPr>
        <w:t>Низкое статическое давление</w:t>
      </w:r>
      <w:r>
        <w:rPr>
          <w:sz w:val="22"/>
          <w:szCs w:val="22"/>
        </w:rPr>
        <w:t>.</w:t>
      </w:r>
    </w:p>
    <w:p w:rsidR="001D425F" w:rsidRPr="0075103B" w:rsidRDefault="001D425F" w:rsidP="00CF41C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75103B">
        <w:rPr>
          <w:sz w:val="22"/>
          <w:szCs w:val="22"/>
        </w:rPr>
        <w:t>Установка статического давления должна производиться с помощью пульта дистанционного управления.</w:t>
      </w:r>
    </w:p>
    <w:p w:rsidR="001D425F" w:rsidRPr="004060F5" w:rsidRDefault="001D425F" w:rsidP="00CF41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60F5">
        <w:rPr>
          <w:sz w:val="22"/>
          <w:szCs w:val="22"/>
        </w:rPr>
        <w:t xml:space="preserve">Для удобства монтажа и технического обслуживания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имеет возможность установки электрической коробки в различных конфигурациях – с левой </w:t>
      </w:r>
      <w:r>
        <w:rPr>
          <w:sz w:val="22"/>
          <w:szCs w:val="22"/>
        </w:rPr>
        <w:t>или</w:t>
      </w:r>
      <w:r w:rsidRPr="004060F5">
        <w:rPr>
          <w:sz w:val="22"/>
          <w:szCs w:val="22"/>
        </w:rPr>
        <w:t xml:space="preserve"> правой стороны </w:t>
      </w:r>
      <w:r>
        <w:rPr>
          <w:sz w:val="22"/>
          <w:szCs w:val="22"/>
        </w:rPr>
        <w:t xml:space="preserve">изделия, а также </w:t>
      </w:r>
      <w:r w:rsidRPr="004060F5">
        <w:rPr>
          <w:sz w:val="22"/>
          <w:szCs w:val="22"/>
        </w:rPr>
        <w:t xml:space="preserve">на стене. </w:t>
      </w:r>
    </w:p>
    <w:p w:rsidR="001D425F" w:rsidRDefault="001D425F" w:rsidP="00CF41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Все</w:t>
      </w:r>
      <w:r w:rsidRPr="004060F5">
        <w:rPr>
          <w:sz w:val="22"/>
          <w:szCs w:val="22"/>
        </w:rPr>
        <w:t xml:space="preserve"> трубопроводны</w:t>
      </w:r>
      <w:r>
        <w:rPr>
          <w:sz w:val="22"/>
          <w:szCs w:val="22"/>
        </w:rPr>
        <w:t>е соединения расположены</w:t>
      </w:r>
      <w:r w:rsidRPr="00CA0C5A">
        <w:rPr>
          <w:sz w:val="22"/>
          <w:szCs w:val="22"/>
        </w:rPr>
        <w:t xml:space="preserve"> на задней стороне </w:t>
      </w:r>
      <w:r>
        <w:rPr>
          <w:sz w:val="22"/>
          <w:szCs w:val="22"/>
        </w:rPr>
        <w:t>блока, что позволяет осуществлять монтаж в ограниченных пространствах.</w:t>
      </w:r>
    </w:p>
    <w:p w:rsidR="001D425F" w:rsidRDefault="001D425F" w:rsidP="00CF41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имеет съемный дренажный насос, </w:t>
      </w:r>
      <w:r w:rsidRPr="00CA0C5A">
        <w:rPr>
          <w:sz w:val="22"/>
          <w:szCs w:val="22"/>
        </w:rPr>
        <w:t>отсоединяемый для установки самотечного дренажа.</w:t>
      </w:r>
      <w:r w:rsidRPr="009B64DB">
        <w:rPr>
          <w:sz w:val="22"/>
          <w:szCs w:val="22"/>
        </w:rPr>
        <w:t xml:space="preserve"> </w:t>
      </w:r>
    </w:p>
    <w:p w:rsidR="001D425F" w:rsidRDefault="001D425F" w:rsidP="00CF41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Сервисный доступ к воздушному фильтру с нижней и боковой стороны блока упрощает сборку и техническое обслуживание.</w:t>
      </w:r>
    </w:p>
    <w:p w:rsidR="001D425F" w:rsidRPr="00BD1CC7" w:rsidRDefault="001D425F" w:rsidP="00CF41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1CC7">
        <w:rPr>
          <w:sz w:val="22"/>
          <w:szCs w:val="22"/>
        </w:rPr>
        <w:t>Положение воздухозаборника по умолчанию можно изменит</w:t>
      </w:r>
      <w:r>
        <w:rPr>
          <w:sz w:val="22"/>
          <w:szCs w:val="22"/>
        </w:rPr>
        <w:t>ь с задней стороны на нижнюю с помощью дополнительных принадлежностей</w:t>
      </w:r>
      <w:r w:rsidRPr="00BD1CC7">
        <w:rPr>
          <w:sz w:val="22"/>
          <w:szCs w:val="22"/>
        </w:rPr>
        <w:t>.</w:t>
      </w:r>
    </w:p>
    <w:p w:rsidR="001D425F" w:rsidRPr="003F28A1" w:rsidRDefault="001D425F" w:rsidP="00CF41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500799">
        <w:rPr>
          <w:sz w:val="22"/>
          <w:szCs w:val="22"/>
        </w:rPr>
        <w:t xml:space="preserve"> имеет низкий уровень шума и </w:t>
      </w:r>
      <w:r>
        <w:rPr>
          <w:sz w:val="22"/>
          <w:szCs w:val="22"/>
        </w:rPr>
        <w:t xml:space="preserve">высокую </w:t>
      </w:r>
      <w:r w:rsidRPr="00500799">
        <w:rPr>
          <w:sz w:val="22"/>
          <w:szCs w:val="22"/>
        </w:rPr>
        <w:t>энерго</w:t>
      </w:r>
      <w:r>
        <w:rPr>
          <w:sz w:val="22"/>
          <w:szCs w:val="22"/>
        </w:rPr>
        <w:t>эффективность</w:t>
      </w:r>
      <w:r w:rsidRPr="00500799"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666967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CF41C6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</w:t>
      </w:r>
      <w:r w:rsidR="00CF41C6">
        <w:rPr>
          <w:sz w:val="22"/>
          <w:szCs w:val="22"/>
        </w:rPr>
        <w:t xml:space="preserve">ра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CF41C6">
        <w:rPr>
          <w:sz w:val="22"/>
          <w:szCs w:val="22"/>
        </w:rPr>
        <w:t xml:space="preserve">хладагент </w:t>
      </w:r>
      <w:r w:rsidRPr="008F31F7">
        <w:rPr>
          <w:sz w:val="22"/>
          <w:szCs w:val="22"/>
        </w:rPr>
        <w:t>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1D425F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4838065" cy="2222500"/>
            <wp:effectExtent l="0" t="0" r="635" b="6350"/>
            <wp:docPr id="11" name="Рисунок 11" descr="конструкция R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трукция RPI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065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666971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p w:rsidR="00FA7A5C" w:rsidRPr="00FA7A5C" w:rsidRDefault="00FA7A5C" w:rsidP="00FA7A5C"/>
    <w:p w:rsidR="00200C8E" w:rsidRDefault="00200C8E" w:rsidP="00200C8E">
      <w:pPr>
        <w:outlineLvl w:val="0"/>
        <w:rPr>
          <w:b/>
          <w:szCs w:val="28"/>
        </w:rPr>
      </w:pP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 по крайней мере на расстоянии 3 метров от источника электромагнитного излучения.</w:t>
      </w:r>
    </w:p>
    <w:p w:rsidR="001D425F" w:rsidRPr="00060A0A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Установите подвесные болты размер</w:t>
      </w:r>
      <w:r>
        <w:rPr>
          <w:sz w:val="22"/>
          <w:szCs w:val="22"/>
        </w:rPr>
        <w:t xml:space="preserve">а M10 (W3/8), как показано в руководстве по монтажу и эксплуатации. </w:t>
      </w: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1D425F" w:rsidRDefault="001D425F" w:rsidP="001D425F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2"/>
      <w:bookmarkStart w:id="22" w:name="_Toc85727932"/>
      <w:bookmarkStart w:id="23" w:name="_Ref86669715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1"/>
      <w:bookmarkEnd w:id="22"/>
      <w:bookmarkEnd w:id="23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200C8E" w:rsidRDefault="001D425F" w:rsidP="001D425F">
      <w:pPr>
        <w:ind w:firstLine="720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6D0D0B" w:rsidRDefault="006D0D0B" w:rsidP="001D425F">
      <w:pPr>
        <w:ind w:firstLine="720"/>
        <w:jc w:val="both"/>
        <w:rPr>
          <w:sz w:val="22"/>
          <w:szCs w:val="22"/>
        </w:rPr>
      </w:pPr>
    </w:p>
    <w:p w:rsidR="006D0D0B" w:rsidRDefault="006D0D0B" w:rsidP="001D425F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3"/>
      <w:bookmarkStart w:id="25" w:name="_Toc85727933"/>
      <w:bookmarkStart w:id="26" w:name="_Ref86669722"/>
      <w:bookmarkStart w:id="27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4"/>
      <w:bookmarkEnd w:id="25"/>
      <w:bookmarkEnd w:id="26"/>
    </w:p>
    <w:bookmarkEnd w:id="27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466F5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466F5" w:rsidRDefault="00A466F5" w:rsidP="00A466F5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12E8">
        <w:rPr>
          <w:noProof/>
        </w:rPr>
        <w:drawing>
          <wp:inline distT="0" distB="0" distL="0" distR="0" wp14:anchorId="493DF2DA" wp14:editId="689A7FD1">
            <wp:extent cx="719455" cy="719455"/>
            <wp:effectExtent l="0" t="0" r="4445" b="444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A466F5">
        <w:rPr>
          <w:sz w:val="20"/>
          <w:szCs w:val="20"/>
        </w:rPr>
        <w:t xml:space="preserve"> 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85529574"/>
      <w:bookmarkStart w:id="29" w:name="_Toc85727934"/>
      <w:bookmarkStart w:id="30" w:name="_Ref8666972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8"/>
      <w:bookmarkEnd w:id="29"/>
      <w:bookmarkEnd w:id="3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6D0D0B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445495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 xml:space="preserve">средненапорный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F1311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CF4B7D" w:rsidRDefault="00CF4B7D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(5Тх100х200)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труб (Ø28x125)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Зажимное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671B3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CF4B7D" w:rsidP="00CF4B7D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1" w:name="_Toc85529575"/>
      <w:bookmarkStart w:id="32" w:name="_Toc85727935"/>
      <w:bookmarkStart w:id="33" w:name="_Ref86669731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1"/>
      <w:bookmarkEnd w:id="32"/>
      <w:bookmarkEnd w:id="33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4" w:name="_Toc85529576"/>
      <w:bookmarkStart w:id="35" w:name="_Toc85727936"/>
      <w:bookmarkStart w:id="36" w:name="_Ref86669737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4B12D6">
        <w:rPr>
          <w:rFonts w:ascii="Times New Roman" w:hAnsi="Times New Roman"/>
          <w:b w:val="0"/>
          <w:sz w:val="22"/>
          <w:szCs w:val="22"/>
        </w:rPr>
        <w:t>3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34"/>
      <w:bookmarkEnd w:id="35"/>
      <w:bookmarkEnd w:id="36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0C7105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2066925"/>
            <wp:effectExtent l="0" t="0" r="0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4B12D6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77"/>
      <w:bookmarkStart w:id="38" w:name="_Toc85727937"/>
      <w:bookmarkStart w:id="39" w:name="_Ref86669745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4B12D6">
        <w:rPr>
          <w:rFonts w:ascii="Times New Roman" w:hAnsi="Times New Roman"/>
          <w:b w:val="0"/>
          <w:sz w:val="22"/>
          <w:szCs w:val="22"/>
        </w:rPr>
        <w:t xml:space="preserve"> 4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37"/>
      <w:bookmarkEnd w:id="38"/>
      <w:bookmarkEnd w:id="39"/>
    </w:p>
    <w:p w:rsidR="004B12D6" w:rsidRPr="004B12D6" w:rsidRDefault="004B12D6" w:rsidP="004B12D6"/>
    <w:p w:rsidR="00EA6703" w:rsidRPr="00590494" w:rsidRDefault="00EA6703" w:rsidP="00EA6703"/>
    <w:p w:rsidR="00EA6703" w:rsidRPr="00590494" w:rsidRDefault="00E30387" w:rsidP="00EA6703">
      <w:r>
        <w:rPr>
          <w:noProof/>
        </w:rPr>
        <w:drawing>
          <wp:inline distT="0" distB="0" distL="0" distR="0">
            <wp:extent cx="5848350" cy="264795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B12D6">
        <w:rPr>
          <w:bCs/>
          <w:color w:val="000000"/>
          <w:sz w:val="20"/>
          <w:szCs w:val="20"/>
        </w:rPr>
        <w:t>4</w:t>
      </w: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F852EC" w:rsidRPr="00847FF3" w:rsidRDefault="00F852EC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489886373"/>
      <w:bookmarkStart w:id="41" w:name="_Ref75275475"/>
      <w:bookmarkStart w:id="42" w:name="_Toc85529578"/>
      <w:bookmarkStart w:id="43" w:name="_Toc85727938"/>
      <w:bookmarkStart w:id="44" w:name="_Ref8666976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0"/>
      <w:bookmarkEnd w:id="41"/>
      <w:bookmarkEnd w:id="42"/>
      <w:bookmarkEnd w:id="43"/>
      <w:bookmarkEnd w:id="4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 w:rsidR="00697F2B">
        <w:rPr>
          <w:sz w:val="22"/>
          <w:szCs w:val="22"/>
        </w:rPr>
        <w:t>По общему правилу н</w:t>
      </w:r>
      <w:r w:rsidR="00697F2B"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697F2B" w:rsidRPr="00F06F51">
        <w:rPr>
          <w:sz w:val="22"/>
          <w:szCs w:val="22"/>
        </w:rPr>
        <w:t>3</w:t>
      </w:r>
      <w:r w:rsidR="00697F2B">
        <w:rPr>
          <w:sz w:val="22"/>
          <w:szCs w:val="22"/>
        </w:rPr>
        <w:t xml:space="preserve">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5" w:name="_Toc489886374"/>
      <w:bookmarkStart w:id="46" w:name="_Toc85529579"/>
      <w:bookmarkStart w:id="47" w:name="_Toc85727939"/>
      <w:bookmarkStart w:id="48" w:name="_Ref8666976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5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6"/>
      <w:bookmarkEnd w:id="47"/>
      <w:bookmarkEnd w:id="4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231770" w:rsidP="0044549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средненапорный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231770" w:rsidRDefault="005F68E9" w:rsidP="00F852E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RPI-3.0FSR1E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60D8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4E1199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8572794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C76EB5" w:rsidP="0044549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средненапорный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C76EB5" w:rsidRDefault="005F68E9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RPI-3.0FSR1E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CF41C6" w:rsidRDefault="00CF41C6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0" w:name="_Toc85529581"/>
      <w:bookmarkStart w:id="51" w:name="_Toc8572794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0"/>
      <w:bookmarkEnd w:id="5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85529582"/>
      <w:bookmarkStart w:id="53" w:name="_Toc8572794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2"/>
      <w:bookmarkEnd w:id="5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529583"/>
      <w:bookmarkStart w:id="55" w:name="_Toc85727943"/>
      <w:bookmarkStart w:id="56" w:name="_Ref8666977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4"/>
      <w:bookmarkEnd w:id="55"/>
      <w:bookmarkEnd w:id="5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9219FD" w:rsidRDefault="009219FD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Default="00B01489" w:rsidP="00B01489">
      <w:pPr>
        <w:jc w:val="both"/>
        <w:rPr>
          <w:sz w:val="22"/>
          <w:szCs w:val="22"/>
        </w:rPr>
      </w:pPr>
    </w:p>
    <w:p w:rsidR="00B01489" w:rsidRPr="00724DF0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proofErr w:type="spellStart"/>
      <w:r>
        <w:rPr>
          <w:rFonts w:ascii="Times New Roman" w:hAnsi="Times New Roman"/>
        </w:rPr>
        <w:t>бокл</w:t>
      </w:r>
      <w:proofErr w:type="spellEnd"/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B0148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01489" w:rsidRPr="00254D5F" w:rsidRDefault="00B01489" w:rsidP="00B01489">
      <w:pPr>
        <w:ind w:firstLine="709"/>
        <w:jc w:val="both"/>
      </w:pPr>
      <w:r w:rsidRPr="00DE6E7F">
        <w:rPr>
          <w:sz w:val="22"/>
          <w:szCs w:val="22"/>
        </w:rPr>
        <w:lastRenderedPageBreak/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B01489" w:rsidRPr="007B254E" w:rsidRDefault="00B01489" w:rsidP="00B01489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01489" w:rsidRPr="00BD5A49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lastRenderedPageBreak/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F23A7A" w:rsidRPr="0020594D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F23A7A" w:rsidRPr="0020594D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F23A7A" w:rsidRPr="00966DC3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F23A7A" w:rsidRDefault="00F23A7A" w:rsidP="00F23A7A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изменяется, и нормальная работа системы нарушится).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7" w:name="_Toc85529584"/>
      <w:bookmarkStart w:id="58" w:name="_Toc85727944"/>
      <w:bookmarkStart w:id="59" w:name="_Ref8666979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7"/>
      <w:bookmarkEnd w:id="58"/>
      <w:bookmarkEnd w:id="5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0" w:name="_Toc489886376"/>
      <w:bookmarkStart w:id="61" w:name="_Ref75275862"/>
      <w:bookmarkStart w:id="6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85727945"/>
      <w:bookmarkStart w:id="64" w:name="_Ref8666980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0"/>
      <w:bookmarkEnd w:id="61"/>
      <w:bookmarkEnd w:id="62"/>
      <w:bookmarkEnd w:id="63"/>
      <w:bookmarkEnd w:id="6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489886377"/>
      <w:bookmarkStart w:id="66" w:name="_Ref75275866"/>
      <w:bookmarkStart w:id="67" w:name="_Toc85529586"/>
      <w:bookmarkStart w:id="68" w:name="_Toc85727946"/>
      <w:bookmarkStart w:id="69" w:name="_Ref86669807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8"/>
      <w:bookmarkStart w:id="71" w:name="_Ref75275870"/>
      <w:bookmarkStart w:id="72" w:name="_Toc85529587"/>
      <w:bookmarkStart w:id="73" w:name="_Toc85727947"/>
      <w:bookmarkStart w:id="74" w:name="_Ref8666981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5" w:name="_Toc489886379"/>
      <w:bookmarkStart w:id="76" w:name="_Ref75275874"/>
      <w:bookmarkStart w:id="77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8" w:name="_Toc85727948"/>
      <w:bookmarkStart w:id="79" w:name="_Ref8666981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5"/>
      <w:bookmarkEnd w:id="76"/>
      <w:bookmarkEnd w:id="77"/>
      <w:bookmarkEnd w:id="78"/>
      <w:bookmarkEnd w:id="7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0" w:name="_Toc489886380"/>
      <w:bookmarkStart w:id="81" w:name="_Ref75275878"/>
      <w:bookmarkStart w:id="82" w:name="_Toc85529589"/>
      <w:bookmarkStart w:id="83" w:name="_Toc85727949"/>
      <w:bookmarkStart w:id="84" w:name="_Ref8666982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0"/>
      <w:bookmarkEnd w:id="81"/>
      <w:bookmarkEnd w:id="82"/>
      <w:bookmarkEnd w:id="83"/>
      <w:bookmarkEnd w:id="84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5" w:name="_Toc85727950"/>
      <w:bookmarkStart w:id="86" w:name="_Ref8666982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5"/>
      <w:bookmarkEnd w:id="86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7" w:name="_Toc489886382"/>
      <w:bookmarkStart w:id="88" w:name="_Ref75275890"/>
      <w:bookmarkStart w:id="89" w:name="_Toc85529591"/>
      <w:bookmarkStart w:id="90" w:name="_Toc85727951"/>
      <w:bookmarkStart w:id="91" w:name="_Ref86669832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7"/>
      <w:bookmarkEnd w:id="88"/>
      <w:bookmarkEnd w:id="89"/>
      <w:bookmarkEnd w:id="90"/>
      <w:bookmarkEnd w:id="91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2" w:name="_Ref75275894"/>
      <w:bookmarkStart w:id="93" w:name="_Toc85529592"/>
      <w:bookmarkStart w:id="94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2"/>
      <w:bookmarkEnd w:id="93"/>
      <w:bookmarkEnd w:id="9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5" w:name="_Toc85529593"/>
      <w:bookmarkStart w:id="96" w:name="_Toc85727953"/>
      <w:bookmarkStart w:id="97" w:name="_Ref8666984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5"/>
      <w:bookmarkEnd w:id="96"/>
      <w:bookmarkEnd w:id="9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9A0E8C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9A0E8C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270085" w:rsidRPr="002F1381" w:rsidRDefault="00270085" w:rsidP="009A0E8C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5B0C98" w:rsidRDefault="005B0C98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3402"/>
        <w:gridCol w:w="3827"/>
      </w:tblGrid>
      <w:tr w:rsidR="00270085" w:rsidTr="00C309CB">
        <w:trPr>
          <w:trHeight w:val="149"/>
        </w:trPr>
        <w:tc>
          <w:tcPr>
            <w:tcW w:w="22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827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8" w:name="_Toc85529594"/>
      <w:bookmarkStart w:id="99" w:name="_Toc85727954"/>
      <w:bookmarkStart w:id="100" w:name="_Ref8666985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8"/>
      <w:bookmarkEnd w:id="99"/>
      <w:bookmarkEnd w:id="10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1" w:name="_Toc85727955"/>
      <w:bookmarkStart w:id="102" w:name="_Ref86669856"/>
      <w:bookmarkStart w:id="103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1"/>
      <w:bookmarkEnd w:id="102"/>
    </w:p>
    <w:bookmarkEnd w:id="103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 w:rsidR="00697F2B">
        <w:rPr>
          <w:sz w:val="22"/>
          <w:szCs w:val="22"/>
        </w:rPr>
        <w:t xml:space="preserve">блок </w:t>
      </w:r>
      <w:r w:rsidR="00697F2B" w:rsidRPr="00AD1FBD">
        <w:rPr>
          <w:sz w:val="22"/>
          <w:szCs w:val="22"/>
        </w:rPr>
        <w:t>с</w:t>
      </w:r>
      <w:r w:rsidRPr="00AD1FBD">
        <w:rPr>
          <w:sz w:val="22"/>
          <w:szCs w:val="22"/>
        </w:rPr>
        <w:t xml:space="preserve">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4" w:name="_Toc85529595"/>
      <w:bookmarkStart w:id="105" w:name="_Toc85727956"/>
      <w:bookmarkStart w:id="106" w:name="_Ref86669870"/>
      <w:bookmarkStart w:id="10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4"/>
      <w:bookmarkEnd w:id="105"/>
      <w:bookmarkEnd w:id="106"/>
    </w:p>
    <w:bookmarkEnd w:id="10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8" w:name="_Toc489886385"/>
      <w:bookmarkStart w:id="109" w:name="_Ref75275917"/>
      <w:bookmarkStart w:id="110" w:name="_Toc85529596"/>
      <w:bookmarkStart w:id="111" w:name="_Toc85727957"/>
      <w:bookmarkStart w:id="112" w:name="_Ref8666987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8"/>
      <w:bookmarkEnd w:id="109"/>
      <w:bookmarkEnd w:id="110"/>
      <w:bookmarkEnd w:id="111"/>
      <w:bookmarkEnd w:id="11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3" w:name="_Toc85529597"/>
      <w:bookmarkStart w:id="114" w:name="_Toc85727958"/>
      <w:bookmarkStart w:id="115" w:name="_Ref8666988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3"/>
      <w:bookmarkEnd w:id="114"/>
      <w:bookmarkEnd w:id="11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6" w:name="_Toc85529598"/>
      <w:bookmarkStart w:id="117" w:name="_Toc85727959"/>
      <w:bookmarkStart w:id="118" w:name="_Ref86669886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6"/>
      <w:bookmarkEnd w:id="117"/>
      <w:bookmarkEnd w:id="11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9" w:name="_Toc489886387"/>
      <w:bookmarkStart w:id="120" w:name="_Ref75275934"/>
      <w:bookmarkStart w:id="121" w:name="_Toc85529599"/>
      <w:bookmarkStart w:id="122" w:name="_Toc85727960"/>
      <w:bookmarkStart w:id="123" w:name="_Ref86669890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9"/>
      <w:bookmarkEnd w:id="120"/>
      <w:bookmarkEnd w:id="121"/>
      <w:bookmarkEnd w:id="122"/>
      <w:bookmarkEnd w:id="123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E8C" w:rsidRDefault="009A0E8C">
      <w:r>
        <w:separator/>
      </w:r>
    </w:p>
  </w:endnote>
  <w:endnote w:type="continuationSeparator" w:id="0">
    <w:p w:rsidR="009A0E8C" w:rsidRDefault="009A0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0E8C" w:rsidRDefault="009A0E8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A0E8C" w:rsidRDefault="009A0E8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A0E8C" w:rsidRDefault="009A0E8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A0E8C" w:rsidRDefault="009A0E8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D35EE4" w:rsidRDefault="005F68E9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RPI-3.0FSR1E</w:t>
                              </w:r>
                              <w:r w:rsidR="009A0E8C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9A0E8C" w:rsidRPr="00B7687E" w:rsidRDefault="009A0E8C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ED1531" w:rsidRDefault="009A0E8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E119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ED1531" w:rsidRDefault="009A0E8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Pr="00E30387" w:rsidRDefault="00E3038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35022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Default="009A0E8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КАНАЛЬНОГО </w:t>
                              </w:r>
                            </w:p>
                            <w:p w:rsidR="009A0E8C" w:rsidRPr="009D7031" w:rsidRDefault="009A0E8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СРЕДНЕНАПОРНЫЙ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9A0E8C" w:rsidRPr="0058149E" w:rsidRDefault="009A0E8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0906DF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НАЗНАЧЕНИЯ</w:t>
                              </w:r>
                              <w:r w:rsidR="000906DF" w:rsidRPr="000906DF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5F68E9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RPI-3.0FSR1E</w:t>
                              </w:r>
                            </w:p>
                            <w:p w:rsidR="009A0E8C" w:rsidRPr="00AF301F" w:rsidRDefault="009A0E8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9A0E8C" w:rsidRPr="00613EFB" w:rsidRDefault="009A0E8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A0E8C" w:rsidRPr="00D35EE4" w:rsidRDefault="005F68E9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RPI-3.0FSR1E</w:t>
                        </w:r>
                        <w:r w:rsidR="009A0E8C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9A0E8C" w:rsidRPr="00B7687E" w:rsidRDefault="009A0E8C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A0E8C" w:rsidRPr="00ED1531" w:rsidRDefault="009A0E8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E119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A0E8C" w:rsidRPr="00ED1531" w:rsidRDefault="009A0E8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A0E8C" w:rsidRPr="00E30387" w:rsidRDefault="00E3038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35022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A0E8C" w:rsidRDefault="009A0E8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КАНАЛЬНОГО </w:t>
                        </w:r>
                      </w:p>
                      <w:p w:rsidR="009A0E8C" w:rsidRPr="009D7031" w:rsidRDefault="009A0E8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СРЕДНЕНАПОРНЫЙ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9A0E8C" w:rsidRPr="0058149E" w:rsidRDefault="009A0E8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0906DF">
                          <w:rPr>
                            <w:b/>
                            <w:sz w:val="18"/>
                            <w:szCs w:val="18"/>
                          </w:rPr>
                          <w:t>НАЗНАЧЕНИЯ</w:t>
                        </w:r>
                        <w:r w:rsidR="000906DF" w:rsidRPr="000906DF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5F68E9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RPI-3.0FSR1E</w:t>
                        </w:r>
                      </w:p>
                      <w:p w:rsidR="009A0E8C" w:rsidRPr="00AF301F" w:rsidRDefault="009A0E8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9A0E8C" w:rsidRPr="00613EFB" w:rsidRDefault="009A0E8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9A0E8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E119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5F68E9" w:rsidP="001F1A0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RPI-3.0FSR1E</w:t>
                              </w:r>
                              <w:r w:rsidR="000906DF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9A0E8C"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A0E8C" w:rsidRPr="00C23BB2" w:rsidRDefault="009A0E8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A0E8C" w:rsidRPr="00EC2FF5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A0E8C" w:rsidRPr="00AF301F" w:rsidRDefault="009A0E8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E119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A0E8C" w:rsidRPr="00AF301F" w:rsidRDefault="005F68E9" w:rsidP="001F1A08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RPI-3.0FSR1E</w:t>
                        </w:r>
                        <w:r w:rsidR="000906DF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9A0E8C" w:rsidRPr="001F1A08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A0E8C" w:rsidRPr="00C23BB2" w:rsidRDefault="009A0E8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A0E8C" w:rsidRPr="00EC2FF5" w:rsidRDefault="009A0E8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9A0E8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E119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5F68E9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RPI-3.0FSR1E</w:t>
                              </w:r>
                              <w:r w:rsidR="000906DF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9A0E8C"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A0E8C" w:rsidRPr="00EC2FF5" w:rsidRDefault="009A0E8C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A0E8C" w:rsidRPr="00AF301F" w:rsidRDefault="009A0E8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E119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A0E8C" w:rsidRPr="00AF301F" w:rsidRDefault="005F68E9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RPI-3.0FSR1E</w:t>
                        </w:r>
                        <w:r w:rsidR="000906DF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9A0E8C" w:rsidRPr="001F1A08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A0E8C" w:rsidRPr="00EC2FF5" w:rsidRDefault="009A0E8C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E8C" w:rsidRDefault="009A0E8C">
      <w:r>
        <w:separator/>
      </w:r>
    </w:p>
  </w:footnote>
  <w:footnote w:type="continuationSeparator" w:id="0">
    <w:p w:rsidR="009A0E8C" w:rsidRDefault="009A0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0E8C" w:rsidRDefault="009A0E8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1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8"/>
  </w:num>
  <w:num w:numId="8">
    <w:abstractNumId w:val="16"/>
  </w:num>
  <w:num w:numId="9">
    <w:abstractNumId w:val="24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3"/>
  </w:num>
  <w:num w:numId="21">
    <w:abstractNumId w:val="11"/>
  </w:num>
  <w:num w:numId="22">
    <w:abstractNumId w:val="26"/>
  </w:num>
  <w:num w:numId="23">
    <w:abstractNumId w:val="21"/>
  </w:num>
  <w:num w:numId="24">
    <w:abstractNumId w:val="14"/>
  </w:num>
  <w:num w:numId="25">
    <w:abstractNumId w:val="22"/>
  </w:num>
  <w:num w:numId="26">
    <w:abstractNumId w:val="6"/>
  </w:num>
  <w:num w:numId="27">
    <w:abstractNumId w:val="4"/>
  </w:num>
  <w:num w:numId="28">
    <w:abstractNumId w:val="8"/>
  </w:num>
  <w:num w:numId="29">
    <w:abstractNumId w:val="30"/>
  </w:num>
  <w:num w:numId="30">
    <w:abstractNumId w:val="27"/>
  </w:num>
  <w:num w:numId="31">
    <w:abstractNumId w:val="25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73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7BCD"/>
    <w:rsid w:val="00057CBB"/>
    <w:rsid w:val="00073C25"/>
    <w:rsid w:val="000779F8"/>
    <w:rsid w:val="000814C8"/>
    <w:rsid w:val="000906DF"/>
    <w:rsid w:val="0009160C"/>
    <w:rsid w:val="0009526F"/>
    <w:rsid w:val="000B019D"/>
    <w:rsid w:val="000B2A0A"/>
    <w:rsid w:val="000B3B54"/>
    <w:rsid w:val="000B7CBA"/>
    <w:rsid w:val="000C7105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7ADC"/>
    <w:rsid w:val="00122066"/>
    <w:rsid w:val="00127EE8"/>
    <w:rsid w:val="001329B4"/>
    <w:rsid w:val="00135C40"/>
    <w:rsid w:val="00146A9B"/>
    <w:rsid w:val="00147F7B"/>
    <w:rsid w:val="00154925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34BE"/>
    <w:rsid w:val="00234107"/>
    <w:rsid w:val="0023535B"/>
    <w:rsid w:val="002446F6"/>
    <w:rsid w:val="00244B04"/>
    <w:rsid w:val="00253E33"/>
    <w:rsid w:val="00253F2C"/>
    <w:rsid w:val="00264E4C"/>
    <w:rsid w:val="00265898"/>
    <w:rsid w:val="00266678"/>
    <w:rsid w:val="00266864"/>
    <w:rsid w:val="00270085"/>
    <w:rsid w:val="00276931"/>
    <w:rsid w:val="00282779"/>
    <w:rsid w:val="00282F51"/>
    <w:rsid w:val="00290A2E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E3A4E"/>
    <w:rsid w:val="002F79FC"/>
    <w:rsid w:val="003066A5"/>
    <w:rsid w:val="00310201"/>
    <w:rsid w:val="00311219"/>
    <w:rsid w:val="00314201"/>
    <w:rsid w:val="00326079"/>
    <w:rsid w:val="00343FCA"/>
    <w:rsid w:val="00344173"/>
    <w:rsid w:val="00345C5B"/>
    <w:rsid w:val="0036188A"/>
    <w:rsid w:val="00371DD6"/>
    <w:rsid w:val="00371E72"/>
    <w:rsid w:val="00372A29"/>
    <w:rsid w:val="003964AD"/>
    <w:rsid w:val="003A0814"/>
    <w:rsid w:val="003B1DD4"/>
    <w:rsid w:val="003C0DBD"/>
    <w:rsid w:val="003C53C2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45495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C7D41"/>
    <w:rsid w:val="004D1F92"/>
    <w:rsid w:val="004D5533"/>
    <w:rsid w:val="004E1199"/>
    <w:rsid w:val="004E674F"/>
    <w:rsid w:val="004F494A"/>
    <w:rsid w:val="004F77E1"/>
    <w:rsid w:val="0050033F"/>
    <w:rsid w:val="00500799"/>
    <w:rsid w:val="00505AFE"/>
    <w:rsid w:val="00525949"/>
    <w:rsid w:val="00531B53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0C98"/>
    <w:rsid w:val="005B68E2"/>
    <w:rsid w:val="005B7781"/>
    <w:rsid w:val="005D0574"/>
    <w:rsid w:val="005E38BC"/>
    <w:rsid w:val="005E5127"/>
    <w:rsid w:val="005F68E9"/>
    <w:rsid w:val="00601691"/>
    <w:rsid w:val="0060423E"/>
    <w:rsid w:val="006070F9"/>
    <w:rsid w:val="00622EA3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4159"/>
    <w:rsid w:val="006866EC"/>
    <w:rsid w:val="00687F0A"/>
    <w:rsid w:val="006912E8"/>
    <w:rsid w:val="006912EC"/>
    <w:rsid w:val="00697856"/>
    <w:rsid w:val="00697F2B"/>
    <w:rsid w:val="006A3296"/>
    <w:rsid w:val="006A4752"/>
    <w:rsid w:val="006A7C74"/>
    <w:rsid w:val="006B0C6E"/>
    <w:rsid w:val="006B12BE"/>
    <w:rsid w:val="006B3F2C"/>
    <w:rsid w:val="006D0D0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3406F"/>
    <w:rsid w:val="007373BB"/>
    <w:rsid w:val="00740801"/>
    <w:rsid w:val="00745BD9"/>
    <w:rsid w:val="00747FC7"/>
    <w:rsid w:val="00751720"/>
    <w:rsid w:val="00751FA7"/>
    <w:rsid w:val="00756591"/>
    <w:rsid w:val="00760F5B"/>
    <w:rsid w:val="00774C6E"/>
    <w:rsid w:val="00776934"/>
    <w:rsid w:val="0078177F"/>
    <w:rsid w:val="007877E0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27B74"/>
    <w:rsid w:val="00830725"/>
    <w:rsid w:val="00835525"/>
    <w:rsid w:val="008361D5"/>
    <w:rsid w:val="00842788"/>
    <w:rsid w:val="00842C8C"/>
    <w:rsid w:val="00850DCA"/>
    <w:rsid w:val="00851CB0"/>
    <w:rsid w:val="0085316F"/>
    <w:rsid w:val="008602F3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A53B5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19FD"/>
    <w:rsid w:val="00922280"/>
    <w:rsid w:val="00934AAB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95FD3"/>
    <w:rsid w:val="009A0E8C"/>
    <w:rsid w:val="009A1FA5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9E2D6A"/>
    <w:rsid w:val="00A13ED0"/>
    <w:rsid w:val="00A17EAC"/>
    <w:rsid w:val="00A20C9D"/>
    <w:rsid w:val="00A220A4"/>
    <w:rsid w:val="00A22CCA"/>
    <w:rsid w:val="00A22D2C"/>
    <w:rsid w:val="00A25B3E"/>
    <w:rsid w:val="00A40E51"/>
    <w:rsid w:val="00A41DE7"/>
    <w:rsid w:val="00A440B9"/>
    <w:rsid w:val="00A45D7D"/>
    <w:rsid w:val="00A466F5"/>
    <w:rsid w:val="00A47C7D"/>
    <w:rsid w:val="00A47D9A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C27B2"/>
    <w:rsid w:val="00AC57D5"/>
    <w:rsid w:val="00AC642B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50944"/>
    <w:rsid w:val="00B65EF5"/>
    <w:rsid w:val="00B713E6"/>
    <w:rsid w:val="00B757EC"/>
    <w:rsid w:val="00B853CA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404E"/>
    <w:rsid w:val="00C10A1E"/>
    <w:rsid w:val="00C11FB0"/>
    <w:rsid w:val="00C241C9"/>
    <w:rsid w:val="00C2699D"/>
    <w:rsid w:val="00C309CB"/>
    <w:rsid w:val="00C379B1"/>
    <w:rsid w:val="00C419C1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5D9F"/>
    <w:rsid w:val="00C87F09"/>
    <w:rsid w:val="00C90DEC"/>
    <w:rsid w:val="00C9260D"/>
    <w:rsid w:val="00CA105D"/>
    <w:rsid w:val="00CA4B60"/>
    <w:rsid w:val="00CA63D0"/>
    <w:rsid w:val="00CC21A8"/>
    <w:rsid w:val="00CC2C20"/>
    <w:rsid w:val="00CC4652"/>
    <w:rsid w:val="00CE434B"/>
    <w:rsid w:val="00CE6BD2"/>
    <w:rsid w:val="00CE7293"/>
    <w:rsid w:val="00CF2551"/>
    <w:rsid w:val="00CF41C6"/>
    <w:rsid w:val="00CF4B7D"/>
    <w:rsid w:val="00D00B1D"/>
    <w:rsid w:val="00D01441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773F7"/>
    <w:rsid w:val="00D96268"/>
    <w:rsid w:val="00D97C02"/>
    <w:rsid w:val="00DA1947"/>
    <w:rsid w:val="00DA234E"/>
    <w:rsid w:val="00DA4E1F"/>
    <w:rsid w:val="00DC42C5"/>
    <w:rsid w:val="00DC56ED"/>
    <w:rsid w:val="00DE2D3C"/>
    <w:rsid w:val="00E008B4"/>
    <w:rsid w:val="00E02961"/>
    <w:rsid w:val="00E035FD"/>
    <w:rsid w:val="00E13F0E"/>
    <w:rsid w:val="00E24807"/>
    <w:rsid w:val="00E24ED7"/>
    <w:rsid w:val="00E30387"/>
    <w:rsid w:val="00E50936"/>
    <w:rsid w:val="00E515AE"/>
    <w:rsid w:val="00E62768"/>
    <w:rsid w:val="00E646AB"/>
    <w:rsid w:val="00E67EDB"/>
    <w:rsid w:val="00E72244"/>
    <w:rsid w:val="00E774B2"/>
    <w:rsid w:val="00E8345E"/>
    <w:rsid w:val="00E90897"/>
    <w:rsid w:val="00E91B22"/>
    <w:rsid w:val="00E94BFB"/>
    <w:rsid w:val="00E9687C"/>
    <w:rsid w:val="00EA206C"/>
    <w:rsid w:val="00EA272B"/>
    <w:rsid w:val="00EA6703"/>
    <w:rsid w:val="00EB0EC2"/>
    <w:rsid w:val="00EB25BE"/>
    <w:rsid w:val="00EC78F9"/>
    <w:rsid w:val="00EC79A8"/>
    <w:rsid w:val="00EE40B5"/>
    <w:rsid w:val="00EF2A96"/>
    <w:rsid w:val="00EF2B2F"/>
    <w:rsid w:val="00EF3D97"/>
    <w:rsid w:val="00F07909"/>
    <w:rsid w:val="00F10803"/>
    <w:rsid w:val="00F13111"/>
    <w:rsid w:val="00F14223"/>
    <w:rsid w:val="00F14EEC"/>
    <w:rsid w:val="00F1629E"/>
    <w:rsid w:val="00F17ACC"/>
    <w:rsid w:val="00F17C96"/>
    <w:rsid w:val="00F231E0"/>
    <w:rsid w:val="00F23A7A"/>
    <w:rsid w:val="00F2402A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852EC"/>
    <w:rsid w:val="00F92C0B"/>
    <w:rsid w:val="00FA3A55"/>
    <w:rsid w:val="00FA64EB"/>
    <w:rsid w:val="00FA6D8D"/>
    <w:rsid w:val="00FA7A5C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3057"/>
    <o:shapelayout v:ext="edit">
      <o:idmap v:ext="edit" data="1"/>
    </o:shapelayout>
  </w:shapeDefaults>
  <w:decimalSymbol w:val=","/>
  <w:listSeparator w:val=";"/>
  <w15:docId w15:val="{663B6B4E-6AB6-4D11-9856-CA8E42D8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iinfo@azimutaircon.ru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F13A6-9ACC-4A66-9FB9-E450350FE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3A6CC33E</Template>
  <TotalTime>55</TotalTime>
  <Pages>33</Pages>
  <Words>5682</Words>
  <Characters>32392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10</cp:revision>
  <cp:lastPrinted>2021-03-26T08:29:00Z</cp:lastPrinted>
  <dcterms:created xsi:type="dcterms:W3CDTF">2024-11-25T12:13:00Z</dcterms:created>
  <dcterms:modified xsi:type="dcterms:W3CDTF">2025-08-18T09:47:00Z</dcterms:modified>
</cp:coreProperties>
</file>