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E30387">
              <w:rPr>
                <w:b/>
                <w:szCs w:val="28"/>
              </w:rPr>
              <w:t>RPI-2</w:t>
            </w:r>
            <w:r w:rsidR="000906DF" w:rsidRPr="000906DF">
              <w:rPr>
                <w:b/>
                <w:szCs w:val="28"/>
              </w:rPr>
              <w:t>.5FSRE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E3038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RPI-2</w:t>
            </w:r>
            <w:r w:rsidR="000906DF" w:rsidRPr="000906DF">
              <w:rPr>
                <w:b/>
                <w:szCs w:val="28"/>
              </w:rPr>
              <w:t>.5FSRE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4252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23B39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23B3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023B39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34252F" w:rsidRPr="00CC2C20" w:rsidTr="00F15C6B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F15C6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34252F" w:rsidRDefault="0034252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средненапорный </w:t>
            </w:r>
          </w:p>
          <w:p w:rsidR="0034252F" w:rsidRPr="009D7031" w:rsidRDefault="0034252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34252F" w:rsidRPr="00CC2C20" w:rsidTr="00F15C6B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F15C6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34252F" w:rsidRPr="00AC27B2" w:rsidRDefault="0034252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</w:t>
            </w:r>
            <w:r w:rsidRPr="000906DF">
              <w:rPr>
                <w:sz w:val="22"/>
                <w:szCs w:val="22"/>
              </w:rPr>
              <w:t>.5FSRE</w:t>
            </w:r>
          </w:p>
        </w:tc>
      </w:tr>
      <w:tr w:rsidR="0034252F" w:rsidRPr="00CC2C20" w:rsidTr="00F15C6B">
        <w:trPr>
          <w:trHeight w:val="553"/>
        </w:trPr>
        <w:tc>
          <w:tcPr>
            <w:tcW w:w="2410" w:type="dxa"/>
            <w:vAlign w:val="center"/>
          </w:tcPr>
          <w:p w:rsidR="0034252F" w:rsidRPr="00CA105D" w:rsidRDefault="0034252F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34252F" w:rsidRPr="00AC27B2" w:rsidRDefault="0034252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</w:t>
            </w:r>
            <w:r w:rsidRPr="000906DF">
              <w:rPr>
                <w:sz w:val="22"/>
                <w:szCs w:val="22"/>
              </w:rPr>
              <w:t>.5FSRE</w:t>
            </w:r>
          </w:p>
        </w:tc>
      </w:tr>
      <w:tr w:rsidR="0034252F" w:rsidRPr="00CC2C20" w:rsidTr="00F15C6B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34252F" w:rsidRDefault="0034252F" w:rsidP="00F15C6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34252F" w:rsidRPr="0029731C" w:rsidRDefault="0034252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34252F" w:rsidRPr="00CC2C20" w:rsidTr="00F15C6B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34252F" w:rsidRPr="00CC2C20" w:rsidRDefault="0034252F" w:rsidP="00F15C6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34252F" w:rsidRPr="00CC2C20" w:rsidTr="00F15C6B">
        <w:trPr>
          <w:trHeight w:val="553"/>
        </w:trPr>
        <w:tc>
          <w:tcPr>
            <w:tcW w:w="2410" w:type="dxa"/>
            <w:vAlign w:val="center"/>
          </w:tcPr>
          <w:p w:rsidR="0034252F" w:rsidRPr="00CC2C20" w:rsidRDefault="0034252F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34252F" w:rsidRPr="009D7031" w:rsidRDefault="0034252F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023B39" w:rsidRPr="00CC2C20" w:rsidTr="00F15C6B">
        <w:trPr>
          <w:trHeight w:val="553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655" w:type="dxa"/>
            <w:vAlign w:val="center"/>
          </w:tcPr>
          <w:p w:rsidR="00023B39" w:rsidRPr="0043742C" w:rsidRDefault="00023B39" w:rsidP="00023B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023B39" w:rsidRPr="00CC2C20" w:rsidTr="00F15C6B">
        <w:trPr>
          <w:trHeight w:val="553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023B39" w:rsidRPr="0043742C" w:rsidRDefault="00023B39" w:rsidP="00023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023B39" w:rsidRPr="00CC2C20" w:rsidTr="00F15C6B">
        <w:trPr>
          <w:trHeight w:val="2131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vAlign w:val="center"/>
          </w:tcPr>
          <w:p w:rsidR="00023B39" w:rsidRDefault="00023B39" w:rsidP="00023B3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023B39" w:rsidRDefault="00023B39" w:rsidP="00023B3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023B39" w:rsidRDefault="00023B39" w:rsidP="00023B3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023B39" w:rsidRPr="009A1BB8" w:rsidRDefault="00023B39" w:rsidP="00023B3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023B39" w:rsidRPr="009C0E86" w:rsidRDefault="00023B39" w:rsidP="00023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023B39" w:rsidRPr="00F0163C" w:rsidRDefault="00023B39" w:rsidP="00023B3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023B39" w:rsidRPr="00023B39" w:rsidTr="00F15C6B">
        <w:trPr>
          <w:trHeight w:val="492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023B39" w:rsidRPr="00F0163C" w:rsidRDefault="00023B39" w:rsidP="00023B39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023B39" w:rsidRPr="00CC2C20" w:rsidTr="00F15C6B">
        <w:trPr>
          <w:trHeight w:val="553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023B39" w:rsidRPr="00F0163C" w:rsidRDefault="00023B39" w:rsidP="00023B39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023B39" w:rsidRPr="00023B39" w:rsidTr="00F15C6B">
        <w:trPr>
          <w:trHeight w:val="553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023B39" w:rsidRPr="00A56F97" w:rsidRDefault="00023B39" w:rsidP="00023B39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023B39" w:rsidRPr="00CC2C20" w:rsidTr="00F15C6B">
        <w:trPr>
          <w:trHeight w:val="553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023B39" w:rsidRPr="00F0163C" w:rsidRDefault="00023B39" w:rsidP="00023B39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023B39" w:rsidRPr="00CC2C20" w:rsidTr="00F15C6B">
        <w:trPr>
          <w:trHeight w:val="553"/>
        </w:trPr>
        <w:tc>
          <w:tcPr>
            <w:tcW w:w="2410" w:type="dxa"/>
            <w:vAlign w:val="center"/>
          </w:tcPr>
          <w:p w:rsidR="00023B39" w:rsidRPr="00F0163C" w:rsidRDefault="00023B39" w:rsidP="00023B3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023B39" w:rsidRDefault="00023B39" w:rsidP="00023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023B39" w:rsidRPr="00BF0AAC" w:rsidRDefault="00023B39" w:rsidP="00023B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023B39" w:rsidRPr="00BF0AAC" w:rsidRDefault="00023B39" w:rsidP="00023B3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023B39" w:rsidRPr="00BF0AAC" w:rsidRDefault="00023B39" w:rsidP="00023B3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3B39" w:rsidRPr="00BF0AAC" w:rsidRDefault="00023B39" w:rsidP="00023B3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23B39" w:rsidRPr="00BF0AAC" w:rsidRDefault="00023B39" w:rsidP="00023B3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023B39" w:rsidRPr="00BF0AAC" w:rsidRDefault="00023B39" w:rsidP="00023B3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023B39" w:rsidRPr="00023B39" w:rsidRDefault="00023B39" w:rsidP="00023B39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023B39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023B39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3B3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3B39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023B39" w:rsidRDefault="00023B39" w:rsidP="00200C8E">
      <w:pPr>
        <w:jc w:val="center"/>
        <w:rPr>
          <w:b/>
          <w:szCs w:val="28"/>
        </w:rPr>
      </w:pPr>
    </w:p>
    <w:p w:rsidR="00023B39" w:rsidRDefault="00023B39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bookmarkStart w:id="7" w:name="_GoBack"/>
      <w:bookmarkEnd w:id="7"/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539"/>
        <w:gridCol w:w="1281"/>
        <w:gridCol w:w="2551"/>
      </w:tblGrid>
      <w:tr w:rsidR="00C137D7" w:rsidRPr="00D94425" w:rsidTr="008B6F8D">
        <w:trPr>
          <w:trHeight w:val="159"/>
          <w:jc w:val="center"/>
        </w:trPr>
        <w:tc>
          <w:tcPr>
            <w:tcW w:w="5802" w:type="dxa"/>
            <w:gridSpan w:val="2"/>
            <w:vAlign w:val="center"/>
          </w:tcPr>
          <w:p w:rsidR="00C137D7" w:rsidRPr="00D94425" w:rsidRDefault="00C137D7" w:rsidP="00F15C6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81" w:type="dxa"/>
            <w:vAlign w:val="center"/>
          </w:tcPr>
          <w:p w:rsidR="00C137D7" w:rsidRPr="00D94425" w:rsidRDefault="00C137D7" w:rsidP="00F15C6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:rsidR="00C137D7" w:rsidRPr="00D94425" w:rsidRDefault="00C137D7" w:rsidP="00F15C6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 w:val="restart"/>
          </w:tcPr>
          <w:p w:rsidR="00E30387" w:rsidRPr="00AD1C4D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39" w:type="dxa"/>
            <w:vAlign w:val="center"/>
          </w:tcPr>
          <w:p w:rsidR="00E30387" w:rsidRPr="0001459B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81" w:type="dxa"/>
            <w:vMerge w:val="restart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551" w:type="dxa"/>
            <w:vAlign w:val="center"/>
          </w:tcPr>
          <w:p w:rsidR="00E30387" w:rsidRPr="00DA6454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5.6/7.1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/>
          </w:tcPr>
          <w:p w:rsidR="00E30387" w:rsidRDefault="00E30387" w:rsidP="0073213C">
            <w:pPr>
              <w:rPr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:rsidR="00E30387" w:rsidRPr="0001459B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81" w:type="dxa"/>
            <w:vMerge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6.3/8.5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39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17/20/23</w:t>
            </w:r>
          </w:p>
          <w:p w:rsidR="00E30387" w:rsidRPr="00482A3A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</w:tcPr>
          <w:p w:rsidR="00E30387" w:rsidRPr="007438E6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539" w:type="dxa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E30387" w:rsidRPr="007438E6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E30387" w:rsidRPr="00B23733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Align w:val="center"/>
          </w:tcPr>
          <w:p w:rsidR="00E30387" w:rsidRPr="00E4197E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39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Pr="00E4197E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81" w:type="dxa"/>
            <w:vAlign w:val="center"/>
          </w:tcPr>
          <w:p w:rsidR="00E30387" w:rsidRPr="00E4197E" w:rsidRDefault="00E30387" w:rsidP="0073213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E30387" w:rsidRPr="00AD1C4D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3539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551" w:type="dxa"/>
            <w:vAlign w:val="center"/>
          </w:tcPr>
          <w:p w:rsidR="00E30387" w:rsidRPr="00B977A5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Align w:val="center"/>
          </w:tcPr>
          <w:p w:rsidR="00E30387" w:rsidRPr="00E4197E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Pr="00E4197E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Merge w:val="restart"/>
            <w:vAlign w:val="center"/>
          </w:tcPr>
          <w:p w:rsidR="00E30387" w:rsidRPr="00135C40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39" w:type="dxa"/>
            <w:vAlign w:val="center"/>
          </w:tcPr>
          <w:p w:rsidR="00E30387" w:rsidRPr="0001459B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81" w:type="dxa"/>
            <w:vMerge w:val="restart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E30387" w:rsidRPr="00AD1C4D" w:rsidTr="008B6F8D">
        <w:trPr>
          <w:jc w:val="center"/>
        </w:trPr>
        <w:tc>
          <w:tcPr>
            <w:tcW w:w="2263" w:type="dxa"/>
            <w:vMerge/>
            <w:vAlign w:val="center"/>
          </w:tcPr>
          <w:p w:rsidR="00E30387" w:rsidRPr="00E4197E" w:rsidRDefault="00E30387" w:rsidP="0073213C">
            <w:pPr>
              <w:rPr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:rsidR="00E30387" w:rsidRPr="00E4197E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81" w:type="dxa"/>
            <w:vMerge/>
            <w:vAlign w:val="center"/>
          </w:tcPr>
          <w:p w:rsidR="00E30387" w:rsidRPr="00E4197E" w:rsidRDefault="00E30387" w:rsidP="007321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Pr="00196F8E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E30387" w:rsidRPr="00E4197E" w:rsidRDefault="00E30387" w:rsidP="0073213C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39" w:type="dxa"/>
            <w:vAlign w:val="center"/>
          </w:tcPr>
          <w:p w:rsidR="00E30387" w:rsidRPr="00E4197E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81" w:type="dxa"/>
            <w:vMerge w:val="restart"/>
            <w:vAlign w:val="center"/>
          </w:tcPr>
          <w:p w:rsidR="00E30387" w:rsidRPr="00B54A67" w:rsidRDefault="00E30387" w:rsidP="0073213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55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E30387" w:rsidRPr="00AD1C4D" w:rsidTr="008B6F8D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E30387" w:rsidRPr="00FD6217" w:rsidRDefault="00E30387" w:rsidP="0073213C">
            <w:pPr>
              <w:rPr>
                <w:sz w:val="22"/>
                <w:szCs w:val="22"/>
              </w:rPr>
            </w:pPr>
          </w:p>
        </w:tc>
        <w:tc>
          <w:tcPr>
            <w:tcW w:w="3539" w:type="dxa"/>
            <w:vAlign w:val="center"/>
          </w:tcPr>
          <w:p w:rsidR="00E30387" w:rsidRPr="00FD621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81" w:type="dxa"/>
            <w:vMerge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Pr="0098223F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CA78AC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81" w:type="dxa"/>
            <w:vAlign w:val="center"/>
          </w:tcPr>
          <w:p w:rsidR="00E30387" w:rsidRPr="00CA78AC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CA78AC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135C40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8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CA78AC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30387" w:rsidRPr="00AD1C4D" w:rsidTr="008B6F8D">
        <w:trPr>
          <w:jc w:val="center"/>
        </w:trPr>
        <w:tc>
          <w:tcPr>
            <w:tcW w:w="9634" w:type="dxa"/>
            <w:gridSpan w:val="4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135C40" w:rsidRDefault="00E30387" w:rsidP="0073213C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81" w:type="dxa"/>
            <w:vAlign w:val="center"/>
          </w:tcPr>
          <w:p w:rsidR="00E30387" w:rsidRPr="0001459B" w:rsidRDefault="00E30387" w:rsidP="0073213C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551" w:type="dxa"/>
            <w:vAlign w:val="center"/>
          </w:tcPr>
          <w:p w:rsidR="00E30387" w:rsidRPr="0001459B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E30387" w:rsidRPr="00AD1C4D" w:rsidTr="008B6F8D">
        <w:trPr>
          <w:jc w:val="center"/>
        </w:trPr>
        <w:tc>
          <w:tcPr>
            <w:tcW w:w="5802" w:type="dxa"/>
            <w:gridSpan w:val="2"/>
            <w:vAlign w:val="center"/>
          </w:tcPr>
          <w:p w:rsidR="00E30387" w:rsidRPr="001D0C4B" w:rsidRDefault="00E30387" w:rsidP="0073213C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81" w:type="dxa"/>
            <w:vAlign w:val="center"/>
          </w:tcPr>
          <w:p w:rsidR="00E30387" w:rsidRPr="00812D3E" w:rsidRDefault="00E30387" w:rsidP="0073213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551" w:type="dxa"/>
            <w:vAlign w:val="center"/>
          </w:tcPr>
          <w:p w:rsidR="00E30387" w:rsidRPr="00812D3E" w:rsidRDefault="00E30387" w:rsidP="0073213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E30387" w:rsidRPr="00AD1C4D" w:rsidTr="008B6F8D">
        <w:trPr>
          <w:trHeight w:val="646"/>
          <w:jc w:val="center"/>
        </w:trPr>
        <w:tc>
          <w:tcPr>
            <w:tcW w:w="2263" w:type="dxa"/>
            <w:vAlign w:val="center"/>
          </w:tcPr>
          <w:p w:rsidR="00E30387" w:rsidRPr="00E4197E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539" w:type="dxa"/>
            <w:vAlign w:val="center"/>
          </w:tcPr>
          <w:p w:rsidR="00E3038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30387" w:rsidRPr="00E4197E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81" w:type="dxa"/>
            <w:vAlign w:val="center"/>
          </w:tcPr>
          <w:p w:rsidR="00E30387" w:rsidRPr="00E4197E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551" w:type="dxa"/>
            <w:vAlign w:val="center"/>
          </w:tcPr>
          <w:p w:rsidR="00E30387" w:rsidRPr="00152C2C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0.09</w:t>
            </w:r>
          </w:p>
        </w:tc>
      </w:tr>
      <w:tr w:rsidR="00E30387" w:rsidRPr="00AD1C4D" w:rsidTr="008B6F8D">
        <w:trPr>
          <w:trHeight w:val="176"/>
          <w:jc w:val="center"/>
        </w:trPr>
        <w:tc>
          <w:tcPr>
            <w:tcW w:w="9634" w:type="dxa"/>
            <w:gridSpan w:val="4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E30387" w:rsidRPr="00AD1C4D" w:rsidTr="008B6F8D">
        <w:trPr>
          <w:trHeight w:val="351"/>
          <w:jc w:val="center"/>
        </w:trPr>
        <w:tc>
          <w:tcPr>
            <w:tcW w:w="5802" w:type="dxa"/>
            <w:gridSpan w:val="2"/>
          </w:tcPr>
          <w:p w:rsidR="00E30387" w:rsidRPr="00234357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8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E30387" w:rsidRPr="00AD1C4D" w:rsidTr="008B6F8D">
        <w:trPr>
          <w:trHeight w:val="646"/>
          <w:jc w:val="center"/>
        </w:trPr>
        <w:tc>
          <w:tcPr>
            <w:tcW w:w="5802" w:type="dxa"/>
            <w:gridSpan w:val="2"/>
          </w:tcPr>
          <w:p w:rsidR="00E30387" w:rsidRPr="00DD0541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8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30387" w:rsidRPr="00AD1C4D" w:rsidTr="008B6F8D">
        <w:trPr>
          <w:trHeight w:val="196"/>
          <w:jc w:val="center"/>
        </w:trPr>
        <w:tc>
          <w:tcPr>
            <w:tcW w:w="5802" w:type="dxa"/>
            <w:gridSpan w:val="2"/>
          </w:tcPr>
          <w:p w:rsidR="00E30387" w:rsidRPr="00DD0541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8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E30387" w:rsidRPr="00AD1C4D" w:rsidTr="008B6F8D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E30387" w:rsidRDefault="00E30387" w:rsidP="0073213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30387" w:rsidRPr="00AD1C4D" w:rsidTr="008B6F8D">
        <w:trPr>
          <w:trHeight w:val="241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7321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551" w:type="dxa"/>
            <w:vAlign w:val="center"/>
          </w:tcPr>
          <w:p w:rsidR="00E30387" w:rsidRPr="00916159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E30387" w:rsidRPr="00AD1C4D" w:rsidTr="008B6F8D">
        <w:trPr>
          <w:trHeight w:val="245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73213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</w:p>
        </w:tc>
      </w:tr>
      <w:tr w:rsidR="00E30387" w:rsidRPr="00AD1C4D" w:rsidTr="008B6F8D">
        <w:trPr>
          <w:trHeight w:val="277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73213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E30387" w:rsidRPr="00AD1C4D" w:rsidTr="008B6F8D">
        <w:trPr>
          <w:trHeight w:val="280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73213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135C40" w:rsidRDefault="00E30387" w:rsidP="0073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</w:t>
            </w:r>
          </w:p>
        </w:tc>
      </w:tr>
      <w:tr w:rsidR="00E30387" w:rsidRPr="00AD1C4D" w:rsidTr="008B6F8D">
        <w:trPr>
          <w:trHeight w:val="271"/>
          <w:jc w:val="center"/>
        </w:trPr>
        <w:tc>
          <w:tcPr>
            <w:tcW w:w="5802" w:type="dxa"/>
            <w:gridSpan w:val="2"/>
          </w:tcPr>
          <w:p w:rsidR="00E30387" w:rsidRPr="00AD1C4D" w:rsidRDefault="00E30387" w:rsidP="0073213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81" w:type="dxa"/>
            <w:vAlign w:val="center"/>
          </w:tcPr>
          <w:p w:rsidR="00E30387" w:rsidRPr="00AD1C4D" w:rsidRDefault="00E30387" w:rsidP="0073213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551" w:type="dxa"/>
            <w:vAlign w:val="center"/>
          </w:tcPr>
          <w:p w:rsidR="00E30387" w:rsidRPr="00916159" w:rsidRDefault="00E30387" w:rsidP="0073213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lastRenderedPageBreak/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8B6F8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E30387">
        <w:rPr>
          <w:sz w:val="22"/>
          <w:szCs w:val="22"/>
        </w:rPr>
        <w:t>RPI-2</w:t>
      </w:r>
      <w:r w:rsidR="003C53C2" w:rsidRPr="003C53C2">
        <w:rPr>
          <w:sz w:val="22"/>
          <w:szCs w:val="22"/>
        </w:rPr>
        <w:t>.5FSRE</w:t>
      </w:r>
      <w:r w:rsidR="003C53C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C3303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0C7105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669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E30387" w:rsidP="00EA6703">
      <w:r>
        <w:rPr>
          <w:noProof/>
        </w:rPr>
        <w:drawing>
          <wp:inline distT="0" distB="0" distL="0" distR="0">
            <wp:extent cx="5848350" cy="2647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F852EC" w:rsidRPr="00847FF3" w:rsidRDefault="00F852E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34CA7">
        <w:rPr>
          <w:sz w:val="22"/>
          <w:szCs w:val="22"/>
        </w:rPr>
        <w:t>1 (Один) год.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C3303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A47C7D" w:rsidP="00F852EC">
            <w:pPr>
              <w:spacing w:before="60"/>
              <w:ind w:right="-28"/>
              <w:jc w:val="center"/>
              <w:rPr>
                <w:b/>
              </w:rPr>
            </w:pPr>
            <w:r w:rsidRPr="00A47C7D">
              <w:rPr>
                <w:b/>
                <w:sz w:val="22"/>
                <w:szCs w:val="22"/>
                <w:lang w:val="en-US"/>
              </w:rPr>
              <w:t>RPI-</w:t>
            </w:r>
            <w:r w:rsidR="00F852EC">
              <w:rPr>
                <w:b/>
                <w:sz w:val="22"/>
                <w:szCs w:val="22"/>
              </w:rPr>
              <w:t>2</w:t>
            </w:r>
            <w:r w:rsidRPr="00A47C7D">
              <w:rPr>
                <w:b/>
                <w:sz w:val="22"/>
                <w:szCs w:val="22"/>
                <w:lang w:val="en-US"/>
              </w:rPr>
              <w:t>.5FSRE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23B3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C3303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F852EC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RPI-2</w:t>
            </w:r>
            <w:r w:rsidR="00A47C7D" w:rsidRPr="00A47C7D">
              <w:rPr>
                <w:b/>
                <w:sz w:val="22"/>
                <w:szCs w:val="22"/>
                <w:lang w:val="en-US"/>
              </w:rPr>
              <w:t>.5FSRE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3303B" w:rsidRDefault="00C3303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E3038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RPI-2</w:t>
                              </w:r>
                              <w:r w:rsidR="000906DF" w:rsidRPr="000906D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.5FSRE</w:t>
                              </w:r>
                              <w:r w:rsidR="009A0E8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3B3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E30387" w:rsidRDefault="00E3038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50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A0E8C" w:rsidRPr="0058149E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</w:t>
                              </w:r>
                              <w:r w:rsidR="00E30387">
                                <w:rPr>
                                  <w:b/>
                                  <w:sz w:val="18"/>
                                  <w:szCs w:val="18"/>
                                </w:rPr>
                                <w:t>-2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.5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FSRE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E3038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RPI-2</w:t>
                        </w:r>
                        <w:r w:rsidR="000906DF" w:rsidRPr="000906D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.5FSRE</w:t>
                        </w:r>
                        <w:r w:rsidR="009A0E8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23B3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E30387" w:rsidRDefault="00E3038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5022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A0E8C" w:rsidRPr="0058149E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</w:t>
                        </w:r>
                        <w:r w:rsidR="00E30387">
                          <w:rPr>
                            <w:b/>
                            <w:sz w:val="18"/>
                            <w:szCs w:val="18"/>
                          </w:rPr>
                          <w:t>-2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>.5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FSRE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3B3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E30387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</w:t>
                              </w:r>
                              <w:r w:rsidR="000906DF" w:rsidRP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.5FSRE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3B3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E30387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</w:t>
                        </w:r>
                        <w:r w:rsidR="000906DF" w:rsidRPr="000906DF">
                          <w:rPr>
                            <w:b/>
                            <w:sz w:val="22"/>
                            <w:szCs w:val="22"/>
                          </w:rPr>
                          <w:t>.5FSRE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3B3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E3038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</w:t>
                              </w:r>
                              <w:r w:rsidR="000906DF" w:rsidRP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.5FSRE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3B3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E3038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</w:t>
                        </w:r>
                        <w:r w:rsidR="000906DF" w:rsidRPr="000906DF">
                          <w:rPr>
                            <w:b/>
                            <w:sz w:val="22"/>
                            <w:szCs w:val="22"/>
                          </w:rPr>
                          <w:t>.5FSRE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B39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105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51B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252F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B6F8D"/>
    <w:rsid w:val="008D09DC"/>
    <w:rsid w:val="008D1693"/>
    <w:rsid w:val="008D53ED"/>
    <w:rsid w:val="008E0B73"/>
    <w:rsid w:val="008F7D55"/>
    <w:rsid w:val="009009DC"/>
    <w:rsid w:val="00905DDF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47C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137D7"/>
    <w:rsid w:val="00C241C9"/>
    <w:rsid w:val="00C2699D"/>
    <w:rsid w:val="00C309CB"/>
    <w:rsid w:val="00C3303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D3C"/>
    <w:rsid w:val="00E008B4"/>
    <w:rsid w:val="00E02961"/>
    <w:rsid w:val="00E035FD"/>
    <w:rsid w:val="00E13F0E"/>
    <w:rsid w:val="00E24807"/>
    <w:rsid w:val="00E24ED7"/>
    <w:rsid w:val="00E30387"/>
    <w:rsid w:val="00E50936"/>
    <w:rsid w:val="00E515AE"/>
    <w:rsid w:val="00E62768"/>
    <w:rsid w:val="00E646AB"/>
    <w:rsid w:val="00E67ED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34CA7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52EC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30248B9D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3CAD8-72C5-4B72-A5B2-E46769C8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7</TotalTime>
  <Pages>33</Pages>
  <Words>5758</Words>
  <Characters>32823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2022-07-28T12:04:00Z</dcterms:created>
  <dcterms:modified xsi:type="dcterms:W3CDTF">2026-07-21T09:31:00Z</dcterms:modified>
</cp:coreProperties>
</file>