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5C46A9" w:rsidRPr="005C46A9">
              <w:rPr>
                <w:b/>
                <w:szCs w:val="28"/>
              </w:rPr>
              <w:t>RPI-2.0FSRE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5C46A9" w:rsidP="00D03F3F">
            <w:pPr>
              <w:jc w:val="center"/>
              <w:rPr>
                <w:b/>
                <w:szCs w:val="28"/>
              </w:rPr>
            </w:pPr>
            <w:r w:rsidRPr="005C46A9">
              <w:rPr>
                <w:b/>
                <w:szCs w:val="28"/>
              </w:rPr>
              <w:t>RPI-2.0FSRE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649D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41D3A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41D3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D41D3A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5F663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8"/>
        <w:gridCol w:w="7371"/>
      </w:tblGrid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 промышленного назначения</w:t>
            </w:r>
          </w:p>
        </w:tc>
      </w:tr>
      <w:tr w:rsidR="00CA105D" w:rsidRPr="00CC2C20" w:rsidTr="002649DA">
        <w:trPr>
          <w:trHeight w:val="553"/>
        </w:trPr>
        <w:tc>
          <w:tcPr>
            <w:tcW w:w="229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5C46A9" w:rsidP="00297FD5">
            <w:pPr>
              <w:jc w:val="center"/>
              <w:rPr>
                <w:sz w:val="22"/>
                <w:szCs w:val="22"/>
              </w:rPr>
            </w:pPr>
            <w:r w:rsidRPr="005C46A9">
              <w:rPr>
                <w:sz w:val="22"/>
                <w:szCs w:val="22"/>
              </w:rPr>
              <w:t>RPI-2.0FSRE</w:t>
            </w:r>
          </w:p>
        </w:tc>
      </w:tr>
      <w:tr w:rsidR="006A3296" w:rsidRPr="00CC2C20" w:rsidTr="002649DA">
        <w:trPr>
          <w:trHeight w:val="553"/>
        </w:trPr>
        <w:tc>
          <w:tcPr>
            <w:tcW w:w="229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5C46A9" w:rsidP="00297FD5">
            <w:pPr>
              <w:jc w:val="center"/>
              <w:rPr>
                <w:sz w:val="22"/>
                <w:szCs w:val="22"/>
              </w:rPr>
            </w:pPr>
            <w:r w:rsidRPr="005C46A9">
              <w:rPr>
                <w:sz w:val="22"/>
                <w:szCs w:val="22"/>
              </w:rPr>
              <w:t>RPI-2.0FSRE</w:t>
            </w:r>
          </w:p>
        </w:tc>
      </w:tr>
      <w:tr w:rsidR="002649DA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649DA" w:rsidRPr="00CC2C20" w:rsidRDefault="002649D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649DA" w:rsidRPr="0029731C" w:rsidRDefault="002649DA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2649DA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D41D3A" w:rsidRPr="00CC2C20" w:rsidTr="002649DA">
        <w:trPr>
          <w:trHeight w:val="553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371" w:type="dxa"/>
            <w:vAlign w:val="center"/>
          </w:tcPr>
          <w:p w:rsidR="00D41D3A" w:rsidRPr="0043742C" w:rsidRDefault="00D41D3A" w:rsidP="00D41D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D41D3A" w:rsidRPr="00CC2C20" w:rsidTr="002649DA">
        <w:trPr>
          <w:trHeight w:val="553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D41D3A" w:rsidRPr="0043742C" w:rsidRDefault="00D41D3A" w:rsidP="00D41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41D3A" w:rsidRPr="00CC2C20" w:rsidTr="002649DA">
        <w:trPr>
          <w:trHeight w:val="492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D41D3A" w:rsidRDefault="00D41D3A" w:rsidP="00D41D3A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D41D3A" w:rsidRDefault="00D41D3A" w:rsidP="00D41D3A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D41D3A" w:rsidRDefault="00D41D3A" w:rsidP="00D41D3A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D41D3A" w:rsidRPr="009A1BB8" w:rsidRDefault="00D41D3A" w:rsidP="00D41D3A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D41D3A" w:rsidRPr="009C0E86" w:rsidRDefault="00D41D3A" w:rsidP="00D41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41D3A" w:rsidRPr="00F0163C" w:rsidRDefault="00D41D3A" w:rsidP="00D41D3A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D41D3A" w:rsidRPr="00D41D3A" w:rsidTr="002649DA">
        <w:trPr>
          <w:trHeight w:val="492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41D3A" w:rsidRPr="00F0163C" w:rsidRDefault="00D41D3A" w:rsidP="00D41D3A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D41D3A" w:rsidRPr="00CC2C20" w:rsidTr="002649DA">
        <w:trPr>
          <w:trHeight w:val="553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41D3A" w:rsidRPr="00F0163C" w:rsidRDefault="00D41D3A" w:rsidP="00D41D3A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D41D3A" w:rsidRPr="00D41D3A" w:rsidTr="002649DA">
        <w:trPr>
          <w:trHeight w:val="553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41D3A" w:rsidRPr="00A56F97" w:rsidRDefault="00D41D3A" w:rsidP="00D41D3A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Ronda Shimizu, 1 - Políg. Ind. Can Torrella</w:t>
            </w:r>
            <w:r w:rsidRPr="006007D1">
              <w:rPr>
                <w:sz w:val="22"/>
                <w:szCs w:val="22"/>
                <w:lang w:val="en-US"/>
              </w:rPr>
              <w:t xml:space="preserve"> 08233 Vacarisses (Barcelona) Spain</w:t>
            </w:r>
          </w:p>
        </w:tc>
      </w:tr>
      <w:tr w:rsidR="00D41D3A" w:rsidRPr="00CC2C20" w:rsidTr="002649DA">
        <w:trPr>
          <w:trHeight w:val="553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41D3A" w:rsidRPr="00F0163C" w:rsidRDefault="00D41D3A" w:rsidP="00D41D3A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D41D3A" w:rsidRPr="00CC2C20" w:rsidTr="002649DA">
        <w:trPr>
          <w:trHeight w:val="553"/>
        </w:trPr>
        <w:tc>
          <w:tcPr>
            <w:tcW w:w="2298" w:type="dxa"/>
            <w:vAlign w:val="center"/>
          </w:tcPr>
          <w:p w:rsidR="00D41D3A" w:rsidRPr="00F0163C" w:rsidRDefault="00D41D3A" w:rsidP="00D41D3A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D41D3A" w:rsidRDefault="00D41D3A" w:rsidP="00D41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D41D3A" w:rsidRPr="00BF0AAC" w:rsidRDefault="00D41D3A" w:rsidP="00D41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D41D3A" w:rsidRPr="00BF0AAC" w:rsidRDefault="00D41D3A" w:rsidP="00D41D3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D41D3A" w:rsidRPr="00BF0AAC" w:rsidRDefault="00D41D3A" w:rsidP="00D41D3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D41D3A" w:rsidRPr="00BF0AAC" w:rsidRDefault="00D41D3A" w:rsidP="00D41D3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D41D3A" w:rsidRPr="00BF0AAC" w:rsidRDefault="00D41D3A" w:rsidP="00D41D3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D41D3A" w:rsidRPr="00BF0AAC" w:rsidRDefault="00D41D3A" w:rsidP="00D41D3A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D41D3A" w:rsidRPr="00D41D3A" w:rsidRDefault="00D41D3A" w:rsidP="00D41D3A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D41D3A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D41D3A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41D3A">
                <w:rPr>
                  <w:rStyle w:val="ad"/>
                  <w:sz w:val="22"/>
                  <w:szCs w:val="22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41D3A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D41D3A" w:rsidRDefault="00D41D3A" w:rsidP="00200C8E">
      <w:pPr>
        <w:jc w:val="center"/>
        <w:rPr>
          <w:b/>
          <w:szCs w:val="28"/>
        </w:rPr>
      </w:pPr>
    </w:p>
    <w:p w:rsidR="00D41D3A" w:rsidRDefault="00D41D3A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bookmarkStart w:id="7" w:name="_GoBack"/>
      <w:bookmarkEnd w:id="7"/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008B4" w:rsidRPr="003F28A1" w:rsidRDefault="00E008B4" w:rsidP="00200C8E">
      <w:pPr>
        <w:jc w:val="center"/>
        <w:rPr>
          <w:noProof/>
          <w:sz w:val="20"/>
          <w:szCs w:val="20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1"/>
        <w:gridCol w:w="10"/>
        <w:gridCol w:w="3201"/>
        <w:gridCol w:w="1276"/>
        <w:gridCol w:w="2821"/>
      </w:tblGrid>
      <w:tr w:rsidR="00E56B9C" w:rsidRPr="00AD1C4D" w:rsidTr="00242248">
        <w:trPr>
          <w:trHeight w:val="159"/>
          <w:jc w:val="center"/>
        </w:trPr>
        <w:tc>
          <w:tcPr>
            <w:tcW w:w="5822" w:type="dxa"/>
            <w:gridSpan w:val="3"/>
            <w:vAlign w:val="center"/>
          </w:tcPr>
          <w:p w:rsidR="00E56B9C" w:rsidRPr="00D94425" w:rsidRDefault="00E56B9C" w:rsidP="00E56B9C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E56B9C" w:rsidRPr="00D94425" w:rsidRDefault="00E56B9C" w:rsidP="00E56B9C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vAlign w:val="center"/>
          </w:tcPr>
          <w:p w:rsidR="00E56B9C" w:rsidRPr="00D94425" w:rsidRDefault="00E56B9C" w:rsidP="00E56B9C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 w:val="restart"/>
          </w:tcPr>
          <w:p w:rsidR="00E67E4D" w:rsidRPr="00AD1C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01" w:type="dxa"/>
            <w:vAlign w:val="center"/>
          </w:tcPr>
          <w:p w:rsidR="00E67E4D" w:rsidRPr="0001459B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6" w:type="dxa"/>
            <w:vMerge w:val="restart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E67E4D" w:rsidRPr="00DA6454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5.0/5.6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/>
          </w:tcPr>
          <w:p w:rsidR="00E67E4D" w:rsidRDefault="00E67E4D" w:rsidP="001B36C9">
            <w:pPr>
              <w:rPr>
                <w:sz w:val="22"/>
                <w:szCs w:val="22"/>
              </w:rPr>
            </w:pPr>
          </w:p>
        </w:tc>
        <w:tc>
          <w:tcPr>
            <w:tcW w:w="3201" w:type="dxa"/>
            <w:vAlign w:val="center"/>
          </w:tcPr>
          <w:p w:rsidR="00E67E4D" w:rsidRPr="0001459B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6" w:type="dxa"/>
            <w:vMerge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5.6/6.3</w:t>
            </w:r>
          </w:p>
        </w:tc>
      </w:tr>
      <w:tr w:rsidR="00E67E4D" w:rsidRPr="00AD1C4D" w:rsidTr="001B36C9">
        <w:trPr>
          <w:trHeight w:val="159"/>
          <w:jc w:val="center"/>
        </w:trPr>
        <w:tc>
          <w:tcPr>
            <w:tcW w:w="2611" w:type="dxa"/>
            <w:vAlign w:val="center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E67E4D" w:rsidRPr="005170FF" w:rsidRDefault="005170FF" w:rsidP="001B36C9">
            <w:pPr>
              <w:jc w:val="center"/>
              <w:rPr>
                <w:sz w:val="22"/>
                <w:szCs w:val="22"/>
              </w:rPr>
            </w:pPr>
            <w:r w:rsidRPr="005170FF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.5/12./14</w:t>
            </w:r>
          </w:p>
          <w:p w:rsidR="00E67E4D" w:rsidRPr="00482A3A" w:rsidRDefault="005170FF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(SP02</w:t>
            </w:r>
            <w:r w:rsidR="00E67E4D" w:rsidRPr="009B02BF">
              <w:rPr>
                <w:sz w:val="22"/>
                <w:szCs w:val="22"/>
              </w:rPr>
              <w:t>)</w:t>
            </w:r>
            <w:r w:rsidR="00E67E4D">
              <w:rPr>
                <w:sz w:val="22"/>
                <w:szCs w:val="22"/>
              </w:rPr>
              <w:t>**</w:t>
            </w:r>
          </w:p>
        </w:tc>
      </w:tr>
      <w:tr w:rsidR="00E67E4D" w:rsidRPr="00AD1C4D" w:rsidTr="001B36C9">
        <w:trPr>
          <w:trHeight w:val="159"/>
          <w:jc w:val="center"/>
        </w:trPr>
        <w:tc>
          <w:tcPr>
            <w:tcW w:w="2611" w:type="dxa"/>
          </w:tcPr>
          <w:p w:rsidR="00E67E4D" w:rsidRPr="007438E6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11" w:type="dxa"/>
            <w:gridSpan w:val="2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E67E4D" w:rsidRPr="007438E6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821" w:type="dxa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E67E4D" w:rsidRPr="00B23733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E67E4D" w:rsidRPr="00AD1C4D" w:rsidTr="001B36C9">
        <w:trPr>
          <w:jc w:val="center"/>
        </w:trPr>
        <w:tc>
          <w:tcPr>
            <w:tcW w:w="2611" w:type="dxa"/>
            <w:vAlign w:val="center"/>
          </w:tcPr>
          <w:p w:rsidR="00E67E4D" w:rsidRPr="00E4197E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Pr="00E4197E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6" w:type="dxa"/>
            <w:vAlign w:val="center"/>
          </w:tcPr>
          <w:p w:rsidR="00E67E4D" w:rsidRPr="00E4197E" w:rsidRDefault="00E67E4D" w:rsidP="001B36C9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E67E4D" w:rsidRPr="005170FF" w:rsidRDefault="005170FF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29/30/32</w:t>
            </w:r>
          </w:p>
          <w:p w:rsidR="00E67E4D" w:rsidRPr="00AD1C4D" w:rsidRDefault="005170FF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E67E4D" w:rsidRPr="009B02BF">
              <w:rPr>
                <w:sz w:val="22"/>
                <w:szCs w:val="22"/>
              </w:rPr>
              <w:t>)</w:t>
            </w:r>
            <w:r w:rsidR="00E67E4D">
              <w:rPr>
                <w:sz w:val="22"/>
                <w:szCs w:val="22"/>
              </w:rPr>
              <w:t>**</w:t>
            </w:r>
          </w:p>
        </w:tc>
      </w:tr>
      <w:tr w:rsidR="00E67E4D" w:rsidRPr="00AD1C4D" w:rsidTr="001B36C9">
        <w:trPr>
          <w:jc w:val="center"/>
        </w:trPr>
        <w:tc>
          <w:tcPr>
            <w:tcW w:w="2611" w:type="dxa"/>
            <w:vAlign w:val="center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E67E4D" w:rsidRPr="00B977A5" w:rsidRDefault="005170FF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</w:p>
        </w:tc>
      </w:tr>
      <w:tr w:rsidR="00E67E4D" w:rsidRPr="00AD1C4D" w:rsidTr="001B36C9">
        <w:trPr>
          <w:jc w:val="center"/>
        </w:trPr>
        <w:tc>
          <w:tcPr>
            <w:tcW w:w="2611" w:type="dxa"/>
            <w:vAlign w:val="center"/>
          </w:tcPr>
          <w:p w:rsidR="00E67E4D" w:rsidRPr="00E4197E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Pr="00E4197E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E67E4D" w:rsidRDefault="005170FF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  <w:p w:rsidR="00E67E4D" w:rsidRPr="00135C40" w:rsidRDefault="005170FF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E67E4D" w:rsidRPr="009B02BF">
              <w:rPr>
                <w:sz w:val="22"/>
                <w:szCs w:val="22"/>
              </w:rPr>
              <w:t>)</w:t>
            </w:r>
            <w:r w:rsidR="00E67E4D">
              <w:rPr>
                <w:sz w:val="22"/>
                <w:szCs w:val="22"/>
              </w:rPr>
              <w:t>**</w:t>
            </w:r>
          </w:p>
        </w:tc>
      </w:tr>
      <w:tr w:rsidR="00E67E4D" w:rsidRPr="00AD1C4D" w:rsidTr="002562F3">
        <w:trPr>
          <w:jc w:val="center"/>
        </w:trPr>
        <w:tc>
          <w:tcPr>
            <w:tcW w:w="2621" w:type="dxa"/>
            <w:gridSpan w:val="2"/>
            <w:vMerge w:val="restart"/>
            <w:vAlign w:val="center"/>
          </w:tcPr>
          <w:p w:rsidR="00E67E4D" w:rsidRPr="00135C40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рабочих </w:t>
            </w:r>
            <w:r w:rsidR="005170FF">
              <w:rPr>
                <w:sz w:val="22"/>
                <w:szCs w:val="22"/>
              </w:rPr>
              <w:t>температур</w:t>
            </w:r>
          </w:p>
        </w:tc>
        <w:tc>
          <w:tcPr>
            <w:tcW w:w="3201" w:type="dxa"/>
            <w:vAlign w:val="center"/>
          </w:tcPr>
          <w:p w:rsidR="00E67E4D" w:rsidRPr="0001459B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E67E4D" w:rsidRPr="00AD1C4D" w:rsidTr="002562F3">
        <w:trPr>
          <w:jc w:val="center"/>
        </w:trPr>
        <w:tc>
          <w:tcPr>
            <w:tcW w:w="2621" w:type="dxa"/>
            <w:gridSpan w:val="2"/>
            <w:vMerge/>
            <w:vAlign w:val="center"/>
          </w:tcPr>
          <w:p w:rsidR="00E67E4D" w:rsidRPr="00E4197E" w:rsidRDefault="00E67E4D" w:rsidP="001B36C9">
            <w:pPr>
              <w:rPr>
                <w:sz w:val="22"/>
                <w:szCs w:val="22"/>
              </w:rPr>
            </w:pPr>
          </w:p>
        </w:tc>
        <w:tc>
          <w:tcPr>
            <w:tcW w:w="3201" w:type="dxa"/>
            <w:vAlign w:val="center"/>
          </w:tcPr>
          <w:p w:rsidR="00E67E4D" w:rsidRPr="00E4197E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E67E4D" w:rsidRPr="00E4197E" w:rsidRDefault="00E67E4D" w:rsidP="001B36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E67E4D" w:rsidRPr="00196F8E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 w:val="restart"/>
            <w:vAlign w:val="center"/>
          </w:tcPr>
          <w:p w:rsidR="00E67E4D" w:rsidRPr="00E4197E" w:rsidRDefault="00E67E4D" w:rsidP="001B36C9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01" w:type="dxa"/>
            <w:vAlign w:val="center"/>
          </w:tcPr>
          <w:p w:rsidR="00E67E4D" w:rsidRPr="00E4197E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E67E4D" w:rsidRPr="00B54A67" w:rsidRDefault="00E67E4D" w:rsidP="001B36C9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/>
            <w:vAlign w:val="center"/>
          </w:tcPr>
          <w:p w:rsidR="00E67E4D" w:rsidRPr="00FD6217" w:rsidRDefault="00E67E4D" w:rsidP="001B36C9">
            <w:pPr>
              <w:rPr>
                <w:sz w:val="22"/>
                <w:szCs w:val="22"/>
              </w:rPr>
            </w:pPr>
          </w:p>
        </w:tc>
        <w:tc>
          <w:tcPr>
            <w:tcW w:w="3201" w:type="dxa"/>
            <w:vAlign w:val="center"/>
          </w:tcPr>
          <w:p w:rsidR="00E67E4D" w:rsidRPr="00FD6217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E67E4D" w:rsidRPr="0098223F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E67E4D" w:rsidRPr="00AD1C4D" w:rsidTr="001B36C9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CA78AC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E67E4D" w:rsidRPr="00CA78AC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CA78AC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E67E4D" w:rsidRPr="00AD1C4D" w:rsidTr="001B36C9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135C40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CA78AC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E67E4D" w:rsidRPr="00AD1C4D" w:rsidTr="001B36C9">
        <w:trPr>
          <w:jc w:val="center"/>
        </w:trPr>
        <w:tc>
          <w:tcPr>
            <w:tcW w:w="9919" w:type="dxa"/>
            <w:gridSpan w:val="5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67E4D" w:rsidRPr="00AD1C4D" w:rsidTr="001B36C9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135C40" w:rsidRDefault="00E67E4D" w:rsidP="001B36C9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E67E4D" w:rsidRPr="0001459B" w:rsidRDefault="00E67E4D" w:rsidP="001B36C9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E67E4D" w:rsidRPr="0001459B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E67E4D" w:rsidRPr="00AD1C4D" w:rsidTr="001B36C9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1D0C4B" w:rsidRDefault="00E67E4D" w:rsidP="001B36C9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6" w:type="dxa"/>
            <w:vAlign w:val="center"/>
          </w:tcPr>
          <w:p w:rsidR="00E67E4D" w:rsidRPr="00812D3E" w:rsidRDefault="00E67E4D" w:rsidP="001B36C9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E67E4D" w:rsidRPr="00812D3E" w:rsidRDefault="00E67E4D" w:rsidP="001B36C9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E67E4D" w:rsidRPr="00AD1C4D" w:rsidTr="002562F3">
        <w:trPr>
          <w:trHeight w:val="646"/>
          <w:jc w:val="center"/>
        </w:trPr>
        <w:tc>
          <w:tcPr>
            <w:tcW w:w="2621" w:type="dxa"/>
            <w:gridSpan w:val="2"/>
            <w:vAlign w:val="center"/>
          </w:tcPr>
          <w:p w:rsidR="00E67E4D" w:rsidRPr="00E4197E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201" w:type="dxa"/>
            <w:vAlign w:val="center"/>
          </w:tcPr>
          <w:p w:rsidR="00E67E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Pr="00E4197E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E67E4D" w:rsidRPr="00E4197E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E67E4D" w:rsidRPr="00916159" w:rsidRDefault="00E67E4D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0.0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E67E4D" w:rsidRPr="00AD1C4D" w:rsidTr="00E67E4D">
        <w:trPr>
          <w:trHeight w:val="318"/>
          <w:jc w:val="center"/>
        </w:trPr>
        <w:tc>
          <w:tcPr>
            <w:tcW w:w="9919" w:type="dxa"/>
            <w:gridSpan w:val="5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E67E4D" w:rsidRPr="00AD1C4D" w:rsidTr="00E67E4D">
        <w:trPr>
          <w:trHeight w:val="153"/>
          <w:jc w:val="center"/>
        </w:trPr>
        <w:tc>
          <w:tcPr>
            <w:tcW w:w="5822" w:type="dxa"/>
            <w:gridSpan w:val="3"/>
          </w:tcPr>
          <w:p w:rsidR="00E67E4D" w:rsidRPr="00234357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E67E4D" w:rsidRPr="00776895" w:rsidRDefault="00E67E4D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>R410A или R32</w:t>
            </w:r>
          </w:p>
        </w:tc>
      </w:tr>
      <w:tr w:rsidR="00E67E4D" w:rsidRPr="00AD1C4D" w:rsidTr="001B36C9">
        <w:trPr>
          <w:trHeight w:val="646"/>
          <w:jc w:val="center"/>
        </w:trPr>
        <w:tc>
          <w:tcPr>
            <w:tcW w:w="5822" w:type="dxa"/>
            <w:gridSpan w:val="3"/>
          </w:tcPr>
          <w:p w:rsidR="00E67E4D" w:rsidRPr="00DD0541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E67E4D" w:rsidRPr="00776895" w:rsidRDefault="00E67E4D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зеотропная смесь из 50 % дифторметана R-32(CH2F2) и 50 % пентафторэтана R-125(CHF2CF3)</w:t>
            </w:r>
          </w:p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67E4D" w:rsidRPr="00AD1C4D" w:rsidTr="00E67E4D">
        <w:trPr>
          <w:trHeight w:val="224"/>
          <w:jc w:val="center"/>
        </w:trPr>
        <w:tc>
          <w:tcPr>
            <w:tcW w:w="5822" w:type="dxa"/>
            <w:gridSpan w:val="3"/>
          </w:tcPr>
          <w:p w:rsidR="00E67E4D" w:rsidRPr="00DD0541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E67E4D" w:rsidRPr="00AD1C4D" w:rsidTr="001B36C9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E67E4D" w:rsidRDefault="00E67E4D" w:rsidP="001B36C9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67E4D" w:rsidRPr="00AD1C4D" w:rsidTr="001B36C9">
        <w:trPr>
          <w:trHeight w:val="241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1B36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E67E4D" w:rsidRPr="00916159" w:rsidRDefault="00E67E4D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5170FF">
              <w:rPr>
                <w:sz w:val="22"/>
                <w:szCs w:val="22"/>
                <w:lang w:val="en-US"/>
              </w:rPr>
              <w:t>6</w:t>
            </w:r>
          </w:p>
        </w:tc>
      </w:tr>
      <w:tr w:rsidR="00E67E4D" w:rsidRPr="00AD1C4D" w:rsidTr="001B36C9">
        <w:trPr>
          <w:trHeight w:val="245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1B36C9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</w:p>
        </w:tc>
      </w:tr>
      <w:tr w:rsidR="00E67E4D" w:rsidRPr="00AD1C4D" w:rsidTr="001B36C9">
        <w:trPr>
          <w:trHeight w:val="277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1B36C9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E67E4D" w:rsidRPr="00AD1C4D" w:rsidTr="001B36C9">
        <w:trPr>
          <w:trHeight w:val="280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1B36C9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135C40" w:rsidRDefault="00E67E4D" w:rsidP="001B3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E67E4D" w:rsidRPr="00AD1C4D" w:rsidTr="001B36C9">
        <w:trPr>
          <w:trHeight w:val="271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1B36C9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1B36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916159" w:rsidRDefault="00E67E4D" w:rsidP="001B36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9051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</w:t>
      </w:r>
      <w:r w:rsidR="003C53C2">
        <w:rPr>
          <w:sz w:val="22"/>
          <w:szCs w:val="22"/>
        </w:rPr>
        <w:t xml:space="preserve">ый </w:t>
      </w:r>
      <w:r w:rsidR="005C46A9" w:rsidRPr="005C46A9">
        <w:rPr>
          <w:sz w:val="22"/>
          <w:szCs w:val="22"/>
        </w:rPr>
        <w:t xml:space="preserve">RPI-2.0FSRE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562F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3A0814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193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7373BB" w:rsidP="00EA6703">
      <w:r>
        <w:rPr>
          <w:noProof/>
        </w:rPr>
        <w:drawing>
          <wp:inline distT="0" distB="0" distL="0" distR="0">
            <wp:extent cx="5848350" cy="33623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A1527">
        <w:rPr>
          <w:sz w:val="22"/>
          <w:szCs w:val="22"/>
        </w:rPr>
        <w:t>1 (Один) год.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2562F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B607F5" w:rsidP="009009DC">
            <w:pPr>
              <w:spacing w:before="60"/>
              <w:ind w:right="-28"/>
              <w:jc w:val="center"/>
              <w:rPr>
                <w:b/>
              </w:rPr>
            </w:pPr>
            <w:r w:rsidRPr="00B607F5">
              <w:rPr>
                <w:b/>
                <w:sz w:val="22"/>
                <w:szCs w:val="22"/>
                <w:lang w:val="en-US"/>
              </w:rPr>
              <w:t>RPI-2.0FSRE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3E3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41D3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2562F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B607F5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B607F5">
              <w:rPr>
                <w:b/>
                <w:sz w:val="22"/>
                <w:szCs w:val="22"/>
                <w:lang w:val="en-US"/>
              </w:rPr>
              <w:t>RPI-2.0FSRE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A0253" w:rsidRDefault="009A025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8C" w:rsidRDefault="009A0E8C">
      <w:r>
        <w:separator/>
      </w:r>
    </w:p>
  </w:endnote>
  <w:endnote w:type="continuationSeparator" w:id="0">
    <w:p w:rsidR="009A0E8C" w:rsidRDefault="009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D35EE4" w:rsidRDefault="005C46A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C46A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RPI-2.0FSRE</w:t>
                              </w:r>
                              <w:r w:rsidR="009A0E8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A0E8C" w:rsidRPr="00B7687E" w:rsidRDefault="009A0E8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1D3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Pr="00B607F5" w:rsidRDefault="005C46A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607F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9A0E8C" w:rsidRPr="009D7031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5C46A9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C46A9" w:rsidRPr="005C46A9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RPI-2.0FSRE</w:t>
                              </w:r>
                            </w:p>
                            <w:p w:rsidR="009A0E8C" w:rsidRPr="00AF301F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0E8C" w:rsidRPr="00613EFB" w:rsidRDefault="009A0E8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0E8C" w:rsidRPr="00D35EE4" w:rsidRDefault="005C46A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C46A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RPI-2.0FSRE</w:t>
                        </w:r>
                        <w:r w:rsidR="009A0E8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A0E8C" w:rsidRPr="00B7687E" w:rsidRDefault="009A0E8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41D3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0E8C" w:rsidRPr="00B607F5" w:rsidRDefault="005C46A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607F5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0E8C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9A0E8C" w:rsidRPr="009D7031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5C46A9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5C46A9" w:rsidRPr="005C46A9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RPI-2.0FSRE</w:t>
                        </w:r>
                      </w:p>
                      <w:p w:rsidR="009A0E8C" w:rsidRPr="00AF301F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0E8C" w:rsidRPr="00613EFB" w:rsidRDefault="009A0E8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1D3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5C46A9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C46A9">
                                <w:rPr>
                                  <w:b/>
                                  <w:sz w:val="22"/>
                                  <w:szCs w:val="22"/>
                                </w:rPr>
                                <w:t>RPI-2.0FSRE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C23BB2" w:rsidRDefault="009A0E8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41D3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0E8C" w:rsidRPr="00AF301F" w:rsidRDefault="005C46A9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C46A9">
                          <w:rPr>
                            <w:b/>
                            <w:sz w:val="22"/>
                            <w:szCs w:val="22"/>
                          </w:rPr>
                          <w:t>RPI-2.0FSRE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C23BB2" w:rsidRDefault="009A0E8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1D3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5C46A9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C46A9">
                                <w:rPr>
                                  <w:b/>
                                  <w:sz w:val="22"/>
                                  <w:szCs w:val="22"/>
                                </w:rPr>
                                <w:t>RPI-2.0FSRE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41D3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0E8C" w:rsidRPr="00AF301F" w:rsidRDefault="005C46A9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C46A9">
                          <w:rPr>
                            <w:b/>
                            <w:sz w:val="22"/>
                            <w:szCs w:val="22"/>
                          </w:rPr>
                          <w:t>RPI-2.0FSRE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8C" w:rsidRDefault="009A0E8C">
      <w:r>
        <w:separator/>
      </w:r>
    </w:p>
  </w:footnote>
  <w:footnote w:type="continuationSeparator" w:id="0">
    <w:p w:rsidR="009A0E8C" w:rsidRDefault="009A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62F3"/>
    <w:rsid w:val="002649DA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521A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70FF"/>
    <w:rsid w:val="00525949"/>
    <w:rsid w:val="00531B53"/>
    <w:rsid w:val="00533AA2"/>
    <w:rsid w:val="005411CB"/>
    <w:rsid w:val="00554566"/>
    <w:rsid w:val="00557D90"/>
    <w:rsid w:val="005615C2"/>
    <w:rsid w:val="00566CA8"/>
    <w:rsid w:val="0058149E"/>
    <w:rsid w:val="00584062"/>
    <w:rsid w:val="00590895"/>
    <w:rsid w:val="00592BC8"/>
    <w:rsid w:val="005B0C98"/>
    <w:rsid w:val="005B68E2"/>
    <w:rsid w:val="005B7781"/>
    <w:rsid w:val="005C46A9"/>
    <w:rsid w:val="005D0574"/>
    <w:rsid w:val="005E38BC"/>
    <w:rsid w:val="005E5127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0514F"/>
    <w:rsid w:val="00910B53"/>
    <w:rsid w:val="00912E27"/>
    <w:rsid w:val="00913F03"/>
    <w:rsid w:val="009148F2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253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47C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50944"/>
    <w:rsid w:val="00B607F5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1D3A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2D3C"/>
    <w:rsid w:val="00E008B4"/>
    <w:rsid w:val="00E02961"/>
    <w:rsid w:val="00E035FD"/>
    <w:rsid w:val="00E13F0E"/>
    <w:rsid w:val="00E24807"/>
    <w:rsid w:val="00E24ED7"/>
    <w:rsid w:val="00E50936"/>
    <w:rsid w:val="00E515AE"/>
    <w:rsid w:val="00E56B9C"/>
    <w:rsid w:val="00E62768"/>
    <w:rsid w:val="00E646AB"/>
    <w:rsid w:val="00E67E4D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1527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7650B4D7"/>
  <w15:docId w15:val="{26A7EBDB-8BD1-46C4-847D-8AEA4E4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7AB46-AB45-412B-BBD5-226843F4A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14</TotalTime>
  <Pages>19</Pages>
  <Words>5731</Words>
  <Characters>32672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2022-07-28T19:50:00Z</dcterms:created>
  <dcterms:modified xsi:type="dcterms:W3CDTF">2026-07-21T09:32:00Z</dcterms:modified>
</cp:coreProperties>
</file>