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Pr="00001B91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1F1A08" w:rsidP="002E1622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 xml:space="preserve">ВНУТРЕННИЙ БЛОК </w:t>
            </w:r>
            <w:r w:rsidR="00506427">
              <w:rPr>
                <w:b/>
                <w:szCs w:val="28"/>
              </w:rPr>
              <w:t xml:space="preserve">СИСТЕМЫ КОНДИЦИОНИРОВАНИЯ, </w:t>
            </w:r>
            <w:r w:rsidRPr="00C74813">
              <w:rPr>
                <w:b/>
                <w:szCs w:val="28"/>
              </w:rPr>
              <w:t>КАНАЛЬНОГО ТИПА СРЕДНЕНАПОРНЫЙ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B44B6F">
              <w:rPr>
                <w:b/>
                <w:szCs w:val="28"/>
              </w:rPr>
              <w:t>RPI-2.0FSR1E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B44B6F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RPI-2.0FSR1E</w:t>
            </w:r>
            <w:r w:rsidR="000906DF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2649DA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DE298B">
        <w:rPr>
          <w:sz w:val="22"/>
          <w:szCs w:val="22"/>
          <w:lang w:val="en-US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общие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4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_Ref86669623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5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_Ref86669666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_Ref86669675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_Ref86669722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835525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_Ref86669745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_Toc85727939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_Toc85727940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12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_Toc85727941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13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_Toc85727942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14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_Ref86669779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_Ref86669797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16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17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_Ref86669832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_Ref75275894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_Ref86669842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_Toc85727956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506427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506427" w:rsidP="009A0E8C">
      <w:pPr>
        <w:pStyle w:val="12"/>
        <w:tabs>
          <w:tab w:val="right" w:leader="dot" w:pos="9913"/>
        </w:tabs>
        <w:ind w:firstLine="142"/>
        <w:rPr>
          <w:szCs w:val="28"/>
        </w:rPr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_Ref86669890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канального типа средненапорного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F75EBC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6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8"/>
        <w:gridCol w:w="7371"/>
      </w:tblGrid>
      <w:tr w:rsidR="00200C8E" w:rsidRPr="00CC2C20" w:rsidTr="002649DA">
        <w:trPr>
          <w:trHeight w:val="553"/>
        </w:trPr>
        <w:tc>
          <w:tcPr>
            <w:tcW w:w="229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AC27B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канального типа средненапорный промышленного назначения</w:t>
            </w:r>
          </w:p>
        </w:tc>
      </w:tr>
      <w:tr w:rsidR="00CA105D" w:rsidRPr="00CC2C20" w:rsidTr="002649DA">
        <w:trPr>
          <w:trHeight w:val="553"/>
        </w:trPr>
        <w:tc>
          <w:tcPr>
            <w:tcW w:w="229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AC27B2" w:rsidRDefault="00B44B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RPI-2.0FSR1E</w:t>
            </w:r>
          </w:p>
        </w:tc>
      </w:tr>
      <w:tr w:rsidR="006A3296" w:rsidRPr="00CC2C20" w:rsidTr="002649DA">
        <w:trPr>
          <w:trHeight w:val="553"/>
        </w:trPr>
        <w:tc>
          <w:tcPr>
            <w:tcW w:w="229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AC27B2" w:rsidRDefault="00B44B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RPI-2.0FSR1E</w:t>
            </w:r>
          </w:p>
        </w:tc>
      </w:tr>
      <w:tr w:rsidR="002649DA" w:rsidRPr="00CC2C20" w:rsidTr="002649DA">
        <w:trPr>
          <w:trHeight w:val="553"/>
        </w:trPr>
        <w:tc>
          <w:tcPr>
            <w:tcW w:w="2298" w:type="dxa"/>
            <w:vAlign w:val="center"/>
          </w:tcPr>
          <w:p w:rsidR="002649DA" w:rsidRPr="00CC2C20" w:rsidRDefault="002649DA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2649DA" w:rsidRPr="0029731C" w:rsidRDefault="002649DA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2649DA">
        <w:trPr>
          <w:trHeight w:val="553"/>
        </w:trPr>
        <w:tc>
          <w:tcPr>
            <w:tcW w:w="229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200C8E" w:rsidRPr="009D7031" w:rsidRDefault="002649DA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2649DA">
        <w:trPr>
          <w:trHeight w:val="553"/>
        </w:trPr>
        <w:tc>
          <w:tcPr>
            <w:tcW w:w="229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2649DA">
        <w:trPr>
          <w:trHeight w:val="553"/>
        </w:trPr>
        <w:tc>
          <w:tcPr>
            <w:tcW w:w="2298" w:type="dxa"/>
            <w:vAlign w:val="center"/>
          </w:tcPr>
          <w:p w:rsidR="00200C8E" w:rsidRPr="00CC2C20" w:rsidRDefault="000906DF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200C8E" w:rsidRPr="00001B91" w:rsidRDefault="002649DA" w:rsidP="00DE298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DE298B">
              <w:rPr>
                <w:sz w:val="22"/>
                <w:szCs w:val="22"/>
                <w:lang w:val="en-US"/>
              </w:rPr>
              <w:t>5</w:t>
            </w:r>
          </w:p>
        </w:tc>
      </w:tr>
      <w:tr w:rsidR="00200C8E" w:rsidRPr="00CC2C20" w:rsidTr="002649DA">
        <w:trPr>
          <w:trHeight w:val="553"/>
        </w:trPr>
        <w:tc>
          <w:tcPr>
            <w:tcW w:w="2298" w:type="dxa"/>
            <w:vAlign w:val="center"/>
          </w:tcPr>
          <w:p w:rsidR="00200C8E" w:rsidRPr="00CC2C20" w:rsidRDefault="00001B9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200C8E" w:rsidRPr="00FA1527" w:rsidRDefault="00001B9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200C8E" w:rsidRPr="00CC2C20" w:rsidTr="002649DA">
        <w:trPr>
          <w:trHeight w:val="492"/>
        </w:trPr>
        <w:tc>
          <w:tcPr>
            <w:tcW w:w="229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371" w:type="dxa"/>
            <w:vAlign w:val="center"/>
          </w:tcPr>
          <w:p w:rsidR="00622EA3" w:rsidRDefault="00A52243" w:rsidP="00297FD5">
            <w:pPr>
              <w:jc w:val="center"/>
              <w:rPr>
                <w:sz w:val="22"/>
                <w:szCs w:val="22"/>
              </w:rPr>
            </w:pPr>
            <w:r w:rsidRPr="00A52243">
              <w:rPr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 </w:t>
            </w:r>
          </w:p>
          <w:p w:rsidR="00A52243" w:rsidRDefault="00DE298B" w:rsidP="00297FD5">
            <w:pPr>
              <w:jc w:val="center"/>
              <w:rPr>
                <w:sz w:val="22"/>
                <w:szCs w:val="22"/>
              </w:rPr>
            </w:pPr>
            <w:r w:rsidRPr="00E96BA0">
              <w:rPr>
                <w:sz w:val="22"/>
                <w:szCs w:val="22"/>
              </w:rPr>
              <w:t xml:space="preserve">ЕАЭС </w:t>
            </w:r>
            <w:r w:rsidRPr="00CE4AC5">
              <w:rPr>
                <w:sz w:val="22"/>
                <w:szCs w:val="22"/>
                <w:lang w:val="en-US"/>
              </w:rPr>
              <w:t>N</w:t>
            </w:r>
            <w:r w:rsidRPr="00E96BA0">
              <w:rPr>
                <w:sz w:val="22"/>
                <w:szCs w:val="22"/>
              </w:rPr>
              <w:t xml:space="preserve"> </w:t>
            </w:r>
            <w:r w:rsidRPr="00CE4AC5">
              <w:rPr>
                <w:sz w:val="22"/>
                <w:szCs w:val="22"/>
                <w:lang w:val="en-US"/>
              </w:rPr>
              <w:t>RU</w:t>
            </w:r>
            <w:r w:rsidRPr="00E96BA0">
              <w:rPr>
                <w:sz w:val="22"/>
                <w:szCs w:val="22"/>
              </w:rPr>
              <w:t xml:space="preserve">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E96BA0">
              <w:rPr>
                <w:sz w:val="22"/>
                <w:szCs w:val="22"/>
              </w:rPr>
              <w:t>.РА0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.В.1</w:t>
            </w:r>
            <w:r w:rsidRPr="00855040">
              <w:rPr>
                <w:sz w:val="22"/>
                <w:szCs w:val="22"/>
              </w:rPr>
              <w:t>7050</w:t>
            </w:r>
            <w:r w:rsidRPr="00E96BA0">
              <w:rPr>
                <w:sz w:val="22"/>
                <w:szCs w:val="22"/>
              </w:rPr>
              <w:t>/2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(срок действия с </w:t>
            </w:r>
            <w:r w:rsidRPr="00855040">
              <w:rPr>
                <w:sz w:val="22"/>
                <w:szCs w:val="22"/>
              </w:rPr>
              <w:t>21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до </w:t>
            </w:r>
            <w:r w:rsidRPr="00855040">
              <w:rPr>
                <w:sz w:val="22"/>
                <w:szCs w:val="22"/>
              </w:rPr>
              <w:t>20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</w:t>
            </w:r>
            <w:r w:rsidRPr="00855040">
              <w:rPr>
                <w:sz w:val="22"/>
                <w:szCs w:val="22"/>
              </w:rPr>
              <w:t>30</w:t>
            </w:r>
            <w:r w:rsidRPr="00E96BA0">
              <w:rPr>
                <w:sz w:val="22"/>
                <w:szCs w:val="22"/>
              </w:rPr>
              <w:t>)</w:t>
            </w:r>
          </w:p>
          <w:tbl>
            <w:tblPr>
              <w:tblW w:w="6792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A52243" w:rsidRPr="0029731C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A52243" w:rsidRPr="00A52243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A52243" w:rsidRPr="00CC2C20" w:rsidRDefault="00A5224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200C8E" w:rsidRPr="00506427" w:rsidTr="002649DA">
        <w:trPr>
          <w:trHeight w:val="492"/>
        </w:trPr>
        <w:tc>
          <w:tcPr>
            <w:tcW w:w="229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F14EEC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2649DA">
        <w:trPr>
          <w:trHeight w:val="553"/>
        </w:trPr>
        <w:tc>
          <w:tcPr>
            <w:tcW w:w="229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2649DA">
        <w:trPr>
          <w:trHeight w:val="553"/>
        </w:trPr>
        <w:tc>
          <w:tcPr>
            <w:tcW w:w="229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506427" w:rsidRDefault="00506427" w:rsidP="00297FD5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200C8E" w:rsidRPr="00D263FB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bookmarkStart w:id="7" w:name="_GoBack"/>
            <w:bookmarkEnd w:id="7"/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  <w:p w:rsidR="00200C8E" w:rsidRPr="00D263FB" w:rsidRDefault="00200C8E" w:rsidP="00297FD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200C8E" w:rsidRPr="00CC2C20" w:rsidTr="002649DA">
        <w:trPr>
          <w:trHeight w:val="553"/>
        </w:trPr>
        <w:tc>
          <w:tcPr>
            <w:tcW w:w="229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2649DA">
        <w:trPr>
          <w:trHeight w:val="553"/>
        </w:trPr>
        <w:tc>
          <w:tcPr>
            <w:tcW w:w="229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3E521A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</w:t>
            </w:r>
            <w:r w:rsidR="003E521A">
              <w:rPr>
                <w:sz w:val="22"/>
                <w:szCs w:val="22"/>
              </w:rPr>
              <w:t xml:space="preserve"> ограниченной ответственностью </w:t>
            </w:r>
          </w:p>
          <w:p w:rsidR="00866216" w:rsidRPr="00F349A2" w:rsidRDefault="003E521A" w:rsidP="00866216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«Торговая компания Азимут»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200C8E" w:rsidRPr="00CC2C20" w:rsidRDefault="00866216" w:rsidP="002562F3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</w:tbl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E008B4" w:rsidRPr="003F28A1" w:rsidRDefault="00E008B4" w:rsidP="00200C8E">
      <w:pPr>
        <w:jc w:val="center"/>
        <w:rPr>
          <w:noProof/>
          <w:sz w:val="20"/>
          <w:szCs w:val="20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1"/>
        <w:gridCol w:w="10"/>
        <w:gridCol w:w="3201"/>
        <w:gridCol w:w="1276"/>
        <w:gridCol w:w="2821"/>
      </w:tblGrid>
      <w:tr w:rsidR="00E56B9C" w:rsidRPr="00AD1C4D" w:rsidTr="00B44B6F">
        <w:trPr>
          <w:trHeight w:val="159"/>
          <w:jc w:val="center"/>
        </w:trPr>
        <w:tc>
          <w:tcPr>
            <w:tcW w:w="5822" w:type="dxa"/>
            <w:gridSpan w:val="3"/>
            <w:vAlign w:val="center"/>
          </w:tcPr>
          <w:p w:rsidR="00E56B9C" w:rsidRPr="00D94425" w:rsidRDefault="00E56B9C" w:rsidP="00E56B9C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:rsidR="00E56B9C" w:rsidRPr="00D94425" w:rsidRDefault="00E56B9C" w:rsidP="00E56B9C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21" w:type="dxa"/>
            <w:vAlign w:val="center"/>
          </w:tcPr>
          <w:p w:rsidR="00E56B9C" w:rsidRPr="00D94425" w:rsidRDefault="00E56B9C" w:rsidP="00E56B9C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E67E4D" w:rsidRPr="00AD1C4D" w:rsidTr="002562F3">
        <w:trPr>
          <w:trHeight w:val="159"/>
          <w:jc w:val="center"/>
        </w:trPr>
        <w:tc>
          <w:tcPr>
            <w:tcW w:w="2621" w:type="dxa"/>
            <w:gridSpan w:val="2"/>
            <w:vMerge w:val="restart"/>
          </w:tcPr>
          <w:p w:rsidR="00E67E4D" w:rsidRPr="00AD1C4D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201" w:type="dxa"/>
            <w:vAlign w:val="center"/>
          </w:tcPr>
          <w:p w:rsidR="00E67E4D" w:rsidRPr="0001459B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76" w:type="dxa"/>
            <w:vMerge w:val="restart"/>
            <w:vAlign w:val="center"/>
          </w:tcPr>
          <w:p w:rsidR="00E67E4D" w:rsidRPr="00AD1C4D" w:rsidRDefault="00E67E4D" w:rsidP="00B44B6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E67E4D" w:rsidRPr="00DA6454" w:rsidRDefault="00E67E4D" w:rsidP="00B4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5.0/5.6</w:t>
            </w:r>
          </w:p>
        </w:tc>
      </w:tr>
      <w:tr w:rsidR="00E67E4D" w:rsidRPr="00AD1C4D" w:rsidTr="002562F3">
        <w:trPr>
          <w:trHeight w:val="159"/>
          <w:jc w:val="center"/>
        </w:trPr>
        <w:tc>
          <w:tcPr>
            <w:tcW w:w="2621" w:type="dxa"/>
            <w:gridSpan w:val="2"/>
            <w:vMerge/>
          </w:tcPr>
          <w:p w:rsidR="00E67E4D" w:rsidRDefault="00E67E4D" w:rsidP="00B44B6F">
            <w:pPr>
              <w:rPr>
                <w:sz w:val="22"/>
                <w:szCs w:val="22"/>
              </w:rPr>
            </w:pPr>
          </w:p>
        </w:tc>
        <w:tc>
          <w:tcPr>
            <w:tcW w:w="3201" w:type="dxa"/>
            <w:vAlign w:val="center"/>
          </w:tcPr>
          <w:p w:rsidR="00E67E4D" w:rsidRPr="0001459B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76" w:type="dxa"/>
            <w:vMerge/>
            <w:vAlign w:val="center"/>
          </w:tcPr>
          <w:p w:rsidR="00E67E4D" w:rsidRPr="00AD1C4D" w:rsidRDefault="00E67E4D" w:rsidP="00B44B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E67E4D" w:rsidRDefault="00E67E4D" w:rsidP="00B44B6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5.6/6.3</w:t>
            </w:r>
          </w:p>
        </w:tc>
      </w:tr>
      <w:tr w:rsidR="00E67E4D" w:rsidRPr="00AD1C4D" w:rsidTr="00B44B6F">
        <w:trPr>
          <w:trHeight w:val="159"/>
          <w:jc w:val="center"/>
        </w:trPr>
        <w:tc>
          <w:tcPr>
            <w:tcW w:w="2611" w:type="dxa"/>
            <w:vAlign w:val="center"/>
          </w:tcPr>
          <w:p w:rsidR="00E67E4D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211" w:type="dxa"/>
            <w:gridSpan w:val="2"/>
            <w:vAlign w:val="center"/>
          </w:tcPr>
          <w:p w:rsidR="00E67E4D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67E4D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6" w:type="dxa"/>
            <w:vAlign w:val="center"/>
          </w:tcPr>
          <w:p w:rsidR="00E67E4D" w:rsidRPr="00135C40" w:rsidRDefault="00E67E4D" w:rsidP="00B4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821" w:type="dxa"/>
            <w:vAlign w:val="center"/>
          </w:tcPr>
          <w:p w:rsidR="00E67E4D" w:rsidRPr="005170FF" w:rsidRDefault="005170FF" w:rsidP="00B44B6F">
            <w:pPr>
              <w:jc w:val="center"/>
              <w:rPr>
                <w:sz w:val="22"/>
                <w:szCs w:val="22"/>
              </w:rPr>
            </w:pPr>
            <w:r w:rsidRPr="005170FF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.5/12./14</w:t>
            </w:r>
          </w:p>
          <w:p w:rsidR="00E67E4D" w:rsidRPr="00482A3A" w:rsidRDefault="005170FF" w:rsidP="00B4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(SP02</w:t>
            </w:r>
            <w:r w:rsidR="00E67E4D" w:rsidRPr="009B02BF">
              <w:rPr>
                <w:sz w:val="22"/>
                <w:szCs w:val="22"/>
              </w:rPr>
              <w:t>)</w:t>
            </w:r>
            <w:r w:rsidR="00E67E4D">
              <w:rPr>
                <w:sz w:val="22"/>
                <w:szCs w:val="22"/>
              </w:rPr>
              <w:t>**</w:t>
            </w:r>
          </w:p>
        </w:tc>
      </w:tr>
      <w:tr w:rsidR="00E67E4D" w:rsidRPr="00AD1C4D" w:rsidTr="00B44B6F">
        <w:trPr>
          <w:trHeight w:val="159"/>
          <w:jc w:val="center"/>
        </w:trPr>
        <w:tc>
          <w:tcPr>
            <w:tcW w:w="2611" w:type="dxa"/>
          </w:tcPr>
          <w:p w:rsidR="00E67E4D" w:rsidRPr="007438E6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3211" w:type="dxa"/>
            <w:gridSpan w:val="2"/>
          </w:tcPr>
          <w:p w:rsidR="00E67E4D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E67E4D" w:rsidRPr="007438E6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1276" w:type="dxa"/>
            <w:vAlign w:val="center"/>
          </w:tcPr>
          <w:p w:rsidR="00E67E4D" w:rsidRPr="00AD1C4D" w:rsidRDefault="00E67E4D" w:rsidP="00B4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821" w:type="dxa"/>
            <w:vAlign w:val="center"/>
          </w:tcPr>
          <w:p w:rsidR="00E67E4D" w:rsidRDefault="00E67E4D" w:rsidP="00B4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  <w:p w:rsidR="00E67E4D" w:rsidRPr="00B23733" w:rsidRDefault="00E67E4D" w:rsidP="00B4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(0-150)</w:t>
            </w:r>
          </w:p>
        </w:tc>
      </w:tr>
      <w:tr w:rsidR="00E67E4D" w:rsidRPr="00AD1C4D" w:rsidTr="00B44B6F">
        <w:trPr>
          <w:jc w:val="center"/>
        </w:trPr>
        <w:tc>
          <w:tcPr>
            <w:tcW w:w="2611" w:type="dxa"/>
            <w:vAlign w:val="center"/>
          </w:tcPr>
          <w:p w:rsidR="00E67E4D" w:rsidRPr="00E4197E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211" w:type="dxa"/>
            <w:gridSpan w:val="2"/>
            <w:vAlign w:val="center"/>
          </w:tcPr>
          <w:p w:rsidR="00E67E4D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67E4D" w:rsidRPr="00E4197E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CC1C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6" w:type="dxa"/>
            <w:vAlign w:val="center"/>
          </w:tcPr>
          <w:p w:rsidR="00E67E4D" w:rsidRPr="00E4197E" w:rsidRDefault="00E67E4D" w:rsidP="00B44B6F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E67E4D" w:rsidRPr="005170FF" w:rsidRDefault="005170FF" w:rsidP="00B4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29/30/32</w:t>
            </w:r>
          </w:p>
          <w:p w:rsidR="00E67E4D" w:rsidRPr="00AD1C4D" w:rsidRDefault="005170FF" w:rsidP="00B44B6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(SP02</w:t>
            </w:r>
            <w:r w:rsidR="00E67E4D" w:rsidRPr="009B02BF">
              <w:rPr>
                <w:sz w:val="22"/>
                <w:szCs w:val="22"/>
              </w:rPr>
              <w:t>)</w:t>
            </w:r>
            <w:r w:rsidR="00E67E4D">
              <w:rPr>
                <w:sz w:val="22"/>
                <w:szCs w:val="22"/>
              </w:rPr>
              <w:t>**</w:t>
            </w:r>
          </w:p>
        </w:tc>
      </w:tr>
      <w:tr w:rsidR="00E67E4D" w:rsidRPr="00AD1C4D" w:rsidTr="00B44B6F">
        <w:trPr>
          <w:jc w:val="center"/>
        </w:trPr>
        <w:tc>
          <w:tcPr>
            <w:tcW w:w="2611" w:type="dxa"/>
            <w:vAlign w:val="center"/>
          </w:tcPr>
          <w:p w:rsidR="00E67E4D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Минимальное звуковое давление</w:t>
            </w:r>
          </w:p>
        </w:tc>
        <w:tc>
          <w:tcPr>
            <w:tcW w:w="3211" w:type="dxa"/>
            <w:gridSpan w:val="2"/>
            <w:vAlign w:val="center"/>
          </w:tcPr>
          <w:p w:rsidR="00E67E4D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67E4D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E67E4D" w:rsidRPr="00135C40" w:rsidRDefault="00E67E4D" w:rsidP="00B44B6F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E67E4D" w:rsidRPr="00B977A5" w:rsidRDefault="005170FF" w:rsidP="00B44B6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27</w:t>
            </w:r>
          </w:p>
        </w:tc>
      </w:tr>
      <w:tr w:rsidR="00E67E4D" w:rsidRPr="00AD1C4D" w:rsidTr="00B44B6F">
        <w:trPr>
          <w:jc w:val="center"/>
        </w:trPr>
        <w:tc>
          <w:tcPr>
            <w:tcW w:w="2611" w:type="dxa"/>
            <w:vAlign w:val="center"/>
          </w:tcPr>
          <w:p w:rsidR="00E67E4D" w:rsidRPr="00E4197E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11" w:type="dxa"/>
            <w:gridSpan w:val="2"/>
            <w:vAlign w:val="center"/>
          </w:tcPr>
          <w:p w:rsidR="00E67E4D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67E4D" w:rsidRPr="00E4197E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E67E4D" w:rsidRPr="00135C40" w:rsidRDefault="00E67E4D" w:rsidP="00B44B6F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E67E4D" w:rsidRDefault="005170FF" w:rsidP="00B44B6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58</w:t>
            </w:r>
          </w:p>
          <w:p w:rsidR="00E67E4D" w:rsidRPr="00135C40" w:rsidRDefault="005170FF" w:rsidP="00B4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(SP02</w:t>
            </w:r>
            <w:r w:rsidR="00E67E4D" w:rsidRPr="009B02BF">
              <w:rPr>
                <w:sz w:val="22"/>
                <w:szCs w:val="22"/>
              </w:rPr>
              <w:t>)</w:t>
            </w:r>
            <w:r w:rsidR="00E67E4D">
              <w:rPr>
                <w:sz w:val="22"/>
                <w:szCs w:val="22"/>
              </w:rPr>
              <w:t>**</w:t>
            </w:r>
          </w:p>
        </w:tc>
      </w:tr>
      <w:tr w:rsidR="00E67E4D" w:rsidRPr="00AD1C4D" w:rsidTr="002562F3">
        <w:trPr>
          <w:trHeight w:val="159"/>
          <w:jc w:val="center"/>
        </w:trPr>
        <w:tc>
          <w:tcPr>
            <w:tcW w:w="2621" w:type="dxa"/>
            <w:gridSpan w:val="2"/>
            <w:vMerge w:val="restart"/>
            <w:vAlign w:val="center"/>
          </w:tcPr>
          <w:p w:rsidR="00E67E4D" w:rsidRPr="00E4197E" w:rsidRDefault="00E67E4D" w:rsidP="00B44B6F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201" w:type="dxa"/>
            <w:vAlign w:val="center"/>
          </w:tcPr>
          <w:p w:rsidR="00E67E4D" w:rsidRPr="00E4197E" w:rsidRDefault="00E67E4D" w:rsidP="00B4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E67E4D" w:rsidRPr="00B54A67" w:rsidRDefault="00E67E4D" w:rsidP="00B44B6F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E67E4D" w:rsidRPr="00135C40" w:rsidRDefault="00E67E4D" w:rsidP="00B44B6F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821" w:type="dxa"/>
            <w:vAlign w:val="center"/>
          </w:tcPr>
          <w:p w:rsidR="00E67E4D" w:rsidRPr="00135C40" w:rsidRDefault="00E67E4D" w:rsidP="00B4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E67E4D" w:rsidRPr="00AD1C4D" w:rsidTr="002562F3">
        <w:trPr>
          <w:trHeight w:val="159"/>
          <w:jc w:val="center"/>
        </w:trPr>
        <w:tc>
          <w:tcPr>
            <w:tcW w:w="2621" w:type="dxa"/>
            <w:gridSpan w:val="2"/>
            <w:vMerge/>
            <w:vAlign w:val="center"/>
          </w:tcPr>
          <w:p w:rsidR="00E67E4D" w:rsidRPr="00FD6217" w:rsidRDefault="00E67E4D" w:rsidP="00B44B6F">
            <w:pPr>
              <w:rPr>
                <w:sz w:val="22"/>
                <w:szCs w:val="22"/>
              </w:rPr>
            </w:pPr>
          </w:p>
        </w:tc>
        <w:tc>
          <w:tcPr>
            <w:tcW w:w="3201" w:type="dxa"/>
            <w:vAlign w:val="center"/>
          </w:tcPr>
          <w:p w:rsidR="00E67E4D" w:rsidRPr="00FD6217" w:rsidRDefault="00E67E4D" w:rsidP="00B4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E67E4D" w:rsidRPr="00135C40" w:rsidRDefault="00E67E4D" w:rsidP="00B44B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E67E4D" w:rsidRPr="0098223F" w:rsidRDefault="00E67E4D" w:rsidP="00B4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15.88 (5/8)</w:t>
            </w:r>
          </w:p>
        </w:tc>
      </w:tr>
      <w:tr w:rsidR="00E67E4D" w:rsidRPr="00AD1C4D" w:rsidTr="00B44B6F">
        <w:trPr>
          <w:jc w:val="center"/>
        </w:trPr>
        <w:tc>
          <w:tcPr>
            <w:tcW w:w="5822" w:type="dxa"/>
            <w:gridSpan w:val="3"/>
            <w:vAlign w:val="center"/>
          </w:tcPr>
          <w:p w:rsidR="00E67E4D" w:rsidRPr="00CA78AC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E67E4D" w:rsidRPr="00CA78AC" w:rsidRDefault="00E67E4D" w:rsidP="00B4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E67E4D" w:rsidRPr="00CA78AC" w:rsidRDefault="00E67E4D" w:rsidP="00B4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E67E4D" w:rsidRPr="00AD1C4D" w:rsidTr="00B44B6F">
        <w:trPr>
          <w:jc w:val="center"/>
        </w:trPr>
        <w:tc>
          <w:tcPr>
            <w:tcW w:w="5822" w:type="dxa"/>
            <w:gridSpan w:val="3"/>
            <w:vAlign w:val="center"/>
          </w:tcPr>
          <w:p w:rsidR="00E67E4D" w:rsidRPr="00135C40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6" w:type="dxa"/>
            <w:vAlign w:val="center"/>
          </w:tcPr>
          <w:p w:rsidR="00E67E4D" w:rsidRPr="00135C40" w:rsidRDefault="00E67E4D" w:rsidP="00B4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E67E4D" w:rsidRPr="00CA78AC" w:rsidRDefault="00E67E4D" w:rsidP="00B4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E67E4D" w:rsidRPr="00AD1C4D" w:rsidTr="00B44B6F">
        <w:trPr>
          <w:jc w:val="center"/>
        </w:trPr>
        <w:tc>
          <w:tcPr>
            <w:tcW w:w="9919" w:type="dxa"/>
            <w:gridSpan w:val="5"/>
          </w:tcPr>
          <w:p w:rsidR="00E67E4D" w:rsidRPr="00AD1C4D" w:rsidRDefault="00E67E4D" w:rsidP="00B44B6F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E67E4D" w:rsidRPr="00AD1C4D" w:rsidTr="00B44B6F">
        <w:trPr>
          <w:jc w:val="center"/>
        </w:trPr>
        <w:tc>
          <w:tcPr>
            <w:tcW w:w="5822" w:type="dxa"/>
            <w:gridSpan w:val="3"/>
            <w:vAlign w:val="center"/>
          </w:tcPr>
          <w:p w:rsidR="00E67E4D" w:rsidRPr="00135C40" w:rsidRDefault="00E67E4D" w:rsidP="00B44B6F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E67E4D" w:rsidRPr="0001459B" w:rsidRDefault="00E67E4D" w:rsidP="00B44B6F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E67E4D" w:rsidRPr="0001459B" w:rsidRDefault="00E67E4D" w:rsidP="00B4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E67E4D" w:rsidRPr="00AD1C4D" w:rsidTr="00B44B6F">
        <w:trPr>
          <w:jc w:val="center"/>
        </w:trPr>
        <w:tc>
          <w:tcPr>
            <w:tcW w:w="5822" w:type="dxa"/>
            <w:gridSpan w:val="3"/>
            <w:vAlign w:val="center"/>
          </w:tcPr>
          <w:p w:rsidR="00E67E4D" w:rsidRPr="009B0949" w:rsidRDefault="009B0949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 предохранителя</w:t>
            </w:r>
          </w:p>
        </w:tc>
        <w:tc>
          <w:tcPr>
            <w:tcW w:w="1276" w:type="dxa"/>
            <w:vAlign w:val="center"/>
          </w:tcPr>
          <w:p w:rsidR="00E67E4D" w:rsidRPr="00812D3E" w:rsidRDefault="00E67E4D" w:rsidP="00B44B6F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E67E4D" w:rsidRPr="00812D3E" w:rsidRDefault="00E67E4D" w:rsidP="00B44B6F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E67E4D" w:rsidRPr="00AD1C4D" w:rsidTr="002562F3">
        <w:trPr>
          <w:trHeight w:val="646"/>
          <w:jc w:val="center"/>
        </w:trPr>
        <w:tc>
          <w:tcPr>
            <w:tcW w:w="2621" w:type="dxa"/>
            <w:gridSpan w:val="2"/>
            <w:vAlign w:val="center"/>
          </w:tcPr>
          <w:p w:rsidR="00E67E4D" w:rsidRPr="00E4197E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3201" w:type="dxa"/>
            <w:vAlign w:val="center"/>
          </w:tcPr>
          <w:p w:rsidR="00E67E4D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67E4D" w:rsidRPr="00E4197E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E67E4D" w:rsidRPr="00E4197E" w:rsidRDefault="00E67E4D" w:rsidP="00B4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E67E4D" w:rsidRPr="004B5D28" w:rsidRDefault="00E67E4D" w:rsidP="004B5D2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0.</w:t>
            </w:r>
            <w:r w:rsidR="004B5D28">
              <w:rPr>
                <w:sz w:val="22"/>
                <w:szCs w:val="22"/>
                <w:lang w:val="en-US"/>
              </w:rPr>
              <w:t>15</w:t>
            </w:r>
          </w:p>
        </w:tc>
      </w:tr>
      <w:tr w:rsidR="00E67E4D" w:rsidRPr="00AD1C4D" w:rsidTr="00E67E4D">
        <w:trPr>
          <w:trHeight w:val="318"/>
          <w:jc w:val="center"/>
        </w:trPr>
        <w:tc>
          <w:tcPr>
            <w:tcW w:w="9919" w:type="dxa"/>
            <w:gridSpan w:val="5"/>
            <w:vAlign w:val="center"/>
          </w:tcPr>
          <w:p w:rsidR="00E67E4D" w:rsidRDefault="00E67E4D" w:rsidP="00B44B6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E67E4D" w:rsidRPr="00AD1C4D" w:rsidTr="00E67E4D">
        <w:trPr>
          <w:trHeight w:val="153"/>
          <w:jc w:val="center"/>
        </w:trPr>
        <w:tc>
          <w:tcPr>
            <w:tcW w:w="5822" w:type="dxa"/>
            <w:gridSpan w:val="3"/>
          </w:tcPr>
          <w:p w:rsidR="00E67E4D" w:rsidRPr="00234357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6" w:type="dxa"/>
            <w:vAlign w:val="center"/>
          </w:tcPr>
          <w:p w:rsidR="00E67E4D" w:rsidRPr="00776895" w:rsidRDefault="00E67E4D" w:rsidP="00B44B6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E67E4D" w:rsidRDefault="00E67E4D" w:rsidP="00B44B6F">
            <w:pPr>
              <w:jc w:val="center"/>
              <w:rPr>
                <w:sz w:val="22"/>
                <w:szCs w:val="22"/>
              </w:rPr>
            </w:pPr>
            <w:r w:rsidRPr="00E9687C">
              <w:rPr>
                <w:sz w:val="22"/>
                <w:szCs w:val="22"/>
                <w:lang w:val="en-US"/>
              </w:rPr>
              <w:t xml:space="preserve">R410A </w:t>
            </w:r>
            <w:proofErr w:type="spellStart"/>
            <w:r w:rsidRPr="00E9687C">
              <w:rPr>
                <w:sz w:val="22"/>
                <w:szCs w:val="22"/>
                <w:lang w:val="en-US"/>
              </w:rPr>
              <w:t>или</w:t>
            </w:r>
            <w:proofErr w:type="spellEnd"/>
            <w:r w:rsidRPr="00E9687C">
              <w:rPr>
                <w:sz w:val="22"/>
                <w:szCs w:val="22"/>
                <w:lang w:val="en-US"/>
              </w:rPr>
              <w:t xml:space="preserve"> R32</w:t>
            </w:r>
          </w:p>
        </w:tc>
      </w:tr>
      <w:tr w:rsidR="00E67E4D" w:rsidRPr="00AD1C4D" w:rsidTr="00B44B6F">
        <w:trPr>
          <w:trHeight w:val="646"/>
          <w:jc w:val="center"/>
        </w:trPr>
        <w:tc>
          <w:tcPr>
            <w:tcW w:w="5822" w:type="dxa"/>
            <w:gridSpan w:val="3"/>
          </w:tcPr>
          <w:p w:rsidR="00E67E4D" w:rsidRPr="00DD0541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E67E4D" w:rsidRPr="00776895" w:rsidRDefault="00E67E4D" w:rsidP="00B44B6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E67E4D" w:rsidRDefault="00E67E4D" w:rsidP="00B4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R410A:</w:t>
            </w:r>
            <w:r w:rsidRPr="00E9687C">
              <w:rPr>
                <w:sz w:val="22"/>
                <w:szCs w:val="22"/>
              </w:rPr>
              <w:t xml:space="preserve"> </w:t>
            </w:r>
            <w:proofErr w:type="spellStart"/>
            <w:r w:rsidRPr="00E9687C">
              <w:rPr>
                <w:sz w:val="22"/>
                <w:szCs w:val="22"/>
              </w:rPr>
              <w:t>зеотропная</w:t>
            </w:r>
            <w:proofErr w:type="spellEnd"/>
            <w:r w:rsidRPr="00E9687C">
              <w:rPr>
                <w:sz w:val="22"/>
                <w:szCs w:val="22"/>
              </w:rPr>
              <w:t xml:space="preserve"> смесь из 50 % дифторметана R-32(CH2F2) и 50 % пентафторэтана R-125(CHF2CF3)</w:t>
            </w:r>
          </w:p>
          <w:p w:rsidR="00E67E4D" w:rsidRDefault="00E67E4D" w:rsidP="00B44B6F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0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E67E4D" w:rsidRPr="00AD1C4D" w:rsidTr="00E67E4D">
        <w:trPr>
          <w:trHeight w:val="224"/>
          <w:jc w:val="center"/>
        </w:trPr>
        <w:tc>
          <w:tcPr>
            <w:tcW w:w="5822" w:type="dxa"/>
            <w:gridSpan w:val="3"/>
          </w:tcPr>
          <w:p w:rsidR="00E67E4D" w:rsidRPr="00DD0541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6" w:type="dxa"/>
            <w:vAlign w:val="center"/>
          </w:tcPr>
          <w:p w:rsidR="00E67E4D" w:rsidRDefault="00E67E4D" w:rsidP="00B4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21" w:type="dxa"/>
            <w:vAlign w:val="center"/>
          </w:tcPr>
          <w:p w:rsidR="00E67E4D" w:rsidRDefault="00E67E4D" w:rsidP="00B44B6F">
            <w:pPr>
              <w:jc w:val="center"/>
              <w:rPr>
                <w:sz w:val="22"/>
                <w:szCs w:val="22"/>
              </w:rPr>
            </w:pPr>
            <w:r w:rsidRPr="00AC642B">
              <w:rPr>
                <w:sz w:val="22"/>
                <w:szCs w:val="22"/>
              </w:rPr>
              <w:t xml:space="preserve"> Технически не заправлен</w:t>
            </w:r>
          </w:p>
        </w:tc>
      </w:tr>
      <w:tr w:rsidR="00E67E4D" w:rsidRPr="00AD1C4D" w:rsidTr="00B44B6F">
        <w:trPr>
          <w:trHeight w:val="331"/>
          <w:jc w:val="center"/>
        </w:trPr>
        <w:tc>
          <w:tcPr>
            <w:tcW w:w="9919" w:type="dxa"/>
            <w:gridSpan w:val="5"/>
            <w:vAlign w:val="center"/>
          </w:tcPr>
          <w:p w:rsidR="00E67E4D" w:rsidRDefault="00E67E4D" w:rsidP="00B44B6F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E67E4D" w:rsidRPr="00AD1C4D" w:rsidTr="00B44B6F">
        <w:trPr>
          <w:trHeight w:val="241"/>
          <w:jc w:val="center"/>
        </w:trPr>
        <w:tc>
          <w:tcPr>
            <w:tcW w:w="5822" w:type="dxa"/>
            <w:gridSpan w:val="3"/>
          </w:tcPr>
          <w:p w:rsidR="00E67E4D" w:rsidRPr="00AD1C4D" w:rsidRDefault="00E67E4D" w:rsidP="00B44B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E67E4D" w:rsidRPr="00AD1C4D" w:rsidRDefault="00E67E4D" w:rsidP="00B44B6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vAlign w:val="center"/>
          </w:tcPr>
          <w:p w:rsidR="00E67E4D" w:rsidRPr="00916159" w:rsidRDefault="00E67E4D" w:rsidP="00B44B6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5170FF">
              <w:rPr>
                <w:sz w:val="22"/>
                <w:szCs w:val="22"/>
                <w:lang w:val="en-US"/>
              </w:rPr>
              <w:t>6</w:t>
            </w:r>
          </w:p>
        </w:tc>
      </w:tr>
      <w:tr w:rsidR="00E67E4D" w:rsidRPr="00AD1C4D" w:rsidTr="00B44B6F">
        <w:trPr>
          <w:trHeight w:val="245"/>
          <w:jc w:val="center"/>
        </w:trPr>
        <w:tc>
          <w:tcPr>
            <w:tcW w:w="5822" w:type="dxa"/>
            <w:gridSpan w:val="3"/>
          </w:tcPr>
          <w:p w:rsidR="00E67E4D" w:rsidRPr="00AD1C4D" w:rsidRDefault="00E67E4D" w:rsidP="00B44B6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E67E4D" w:rsidRPr="00AD1C4D" w:rsidRDefault="00E67E4D" w:rsidP="00B44B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E67E4D" w:rsidRPr="00AD1C4D" w:rsidRDefault="00E67E4D" w:rsidP="00B44B6F">
            <w:pPr>
              <w:jc w:val="center"/>
              <w:rPr>
                <w:sz w:val="22"/>
                <w:szCs w:val="22"/>
              </w:rPr>
            </w:pPr>
          </w:p>
        </w:tc>
      </w:tr>
      <w:tr w:rsidR="00E67E4D" w:rsidRPr="00AD1C4D" w:rsidTr="00B44B6F">
        <w:trPr>
          <w:trHeight w:val="277"/>
          <w:jc w:val="center"/>
        </w:trPr>
        <w:tc>
          <w:tcPr>
            <w:tcW w:w="5822" w:type="dxa"/>
            <w:gridSpan w:val="3"/>
          </w:tcPr>
          <w:p w:rsidR="00E67E4D" w:rsidRPr="00AD1C4D" w:rsidRDefault="00E67E4D" w:rsidP="00B44B6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6" w:type="dxa"/>
            <w:vAlign w:val="center"/>
          </w:tcPr>
          <w:p w:rsidR="00E67E4D" w:rsidRPr="00AD1C4D" w:rsidRDefault="00E67E4D" w:rsidP="00B44B6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E67E4D" w:rsidRPr="00135C40" w:rsidRDefault="00E67E4D" w:rsidP="00B4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E67E4D" w:rsidRPr="00AD1C4D" w:rsidTr="00B44B6F">
        <w:trPr>
          <w:trHeight w:val="280"/>
          <w:jc w:val="center"/>
        </w:trPr>
        <w:tc>
          <w:tcPr>
            <w:tcW w:w="5822" w:type="dxa"/>
            <w:gridSpan w:val="3"/>
          </w:tcPr>
          <w:p w:rsidR="00E67E4D" w:rsidRPr="00AD1C4D" w:rsidRDefault="00E67E4D" w:rsidP="00B44B6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E67E4D" w:rsidRPr="00AD1C4D" w:rsidRDefault="00E67E4D" w:rsidP="00B44B6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E67E4D" w:rsidRPr="00135C40" w:rsidRDefault="00E67E4D" w:rsidP="00B44B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</w:tr>
      <w:tr w:rsidR="00E67E4D" w:rsidRPr="00AD1C4D" w:rsidTr="00B44B6F">
        <w:trPr>
          <w:trHeight w:val="271"/>
          <w:jc w:val="center"/>
        </w:trPr>
        <w:tc>
          <w:tcPr>
            <w:tcW w:w="5822" w:type="dxa"/>
            <w:gridSpan w:val="3"/>
          </w:tcPr>
          <w:p w:rsidR="00E67E4D" w:rsidRPr="00AD1C4D" w:rsidRDefault="00E67E4D" w:rsidP="00B44B6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E67E4D" w:rsidRPr="00AD1C4D" w:rsidRDefault="00E67E4D" w:rsidP="00B44B6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E67E4D" w:rsidRPr="00916159" w:rsidRDefault="00E67E4D" w:rsidP="00B44B6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240</w:t>
            </w:r>
          </w:p>
        </w:tc>
      </w:tr>
    </w:tbl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66966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2"/>
      <w:bookmarkEnd w:id="13"/>
      <w:bookmarkEnd w:id="14"/>
    </w:p>
    <w:p w:rsidR="00B16FB7" w:rsidRPr="00B16FB7" w:rsidRDefault="00B16FB7" w:rsidP="00B16FB7"/>
    <w:p w:rsidR="001D425F" w:rsidRPr="009E2744" w:rsidRDefault="001D425F" w:rsidP="009051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>
        <w:rPr>
          <w:sz w:val="22"/>
          <w:szCs w:val="22"/>
        </w:rPr>
        <w:t>средненапорн</w:t>
      </w:r>
      <w:r w:rsidR="003C53C2">
        <w:rPr>
          <w:sz w:val="22"/>
          <w:szCs w:val="22"/>
        </w:rPr>
        <w:t xml:space="preserve">ый </w:t>
      </w:r>
      <w:r w:rsidR="00B44B6F">
        <w:rPr>
          <w:sz w:val="22"/>
          <w:szCs w:val="22"/>
        </w:rPr>
        <w:t>RPI-2.0FSR1E</w:t>
      </w:r>
      <w:r w:rsidR="005C46A9" w:rsidRPr="005C46A9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 xml:space="preserve"> с</w:t>
      </w:r>
      <w:r w:rsidRPr="009E2744">
        <w:rPr>
          <w:sz w:val="22"/>
          <w:szCs w:val="22"/>
        </w:rPr>
        <w:t xml:space="preserve"> использовани</w:t>
      </w:r>
      <w:r>
        <w:rPr>
          <w:sz w:val="22"/>
          <w:szCs w:val="22"/>
        </w:rPr>
        <w:t>ем</w:t>
      </w:r>
      <w:r w:rsidRPr="009E2744">
        <w:rPr>
          <w:sz w:val="22"/>
          <w:szCs w:val="22"/>
        </w:rPr>
        <w:t xml:space="preserve"> воздуховодов</w:t>
      </w:r>
      <w:r>
        <w:rPr>
          <w:sz w:val="22"/>
          <w:szCs w:val="22"/>
        </w:rPr>
        <w:t>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и  SET-FREE.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>янного тока с инверторным управ</w:t>
      </w:r>
      <w:r w:rsidRPr="0064700B">
        <w:rPr>
          <w:sz w:val="22"/>
          <w:szCs w:val="22"/>
        </w:rPr>
        <w:t>лением — DC INVERTER.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06CE4">
        <w:rPr>
          <w:sz w:val="22"/>
          <w:szCs w:val="22"/>
        </w:rPr>
        <w:t xml:space="preserve">Новый негорючий изоляционный материал сертифицирован по классу воспламеняемости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06CE4">
        <w:rPr>
          <w:sz w:val="22"/>
          <w:szCs w:val="22"/>
        </w:rPr>
        <w:t>«B s3 d1» (на основе европейского стандарта EN 13501-1 + 1: 2009).</w:t>
      </w:r>
    </w:p>
    <w:p w:rsidR="001D425F" w:rsidRPr="0075103B" w:rsidRDefault="00F2402A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1D425F">
        <w:rPr>
          <w:sz w:val="22"/>
          <w:szCs w:val="22"/>
        </w:rPr>
        <w:t>имее</w:t>
      </w:r>
      <w:r w:rsidR="001D425F" w:rsidRPr="0075103B">
        <w:rPr>
          <w:sz w:val="22"/>
          <w:szCs w:val="22"/>
        </w:rPr>
        <w:t>т три уровня регулирования статического давления в зависимости от требований к установке: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Высокое статическое давление</w:t>
      </w:r>
      <w:r>
        <w:rPr>
          <w:sz w:val="22"/>
          <w:szCs w:val="22"/>
        </w:rPr>
        <w:t>;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Стандартное статическое давление (заводская настройка)</w:t>
      </w:r>
      <w:r>
        <w:rPr>
          <w:sz w:val="22"/>
          <w:szCs w:val="22"/>
        </w:rPr>
        <w:t>;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Низкое статическое давление</w:t>
      </w:r>
      <w:r>
        <w:rPr>
          <w:sz w:val="22"/>
          <w:szCs w:val="22"/>
        </w:rPr>
        <w:t>.</w:t>
      </w:r>
    </w:p>
    <w:p w:rsidR="001D425F" w:rsidRPr="0075103B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75103B">
        <w:rPr>
          <w:sz w:val="22"/>
          <w:szCs w:val="22"/>
        </w:rPr>
        <w:t>Установка статического давления должна производиться с помощью пульта дистанционного управления.</w:t>
      </w:r>
    </w:p>
    <w:p w:rsidR="001D425F" w:rsidRPr="004060F5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60F5">
        <w:rPr>
          <w:sz w:val="22"/>
          <w:szCs w:val="22"/>
        </w:rPr>
        <w:t xml:space="preserve">Для удобства монтажа и технического обслуживания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имеет возможность установки электрической коробки в различных конфигурациях – с левой </w:t>
      </w:r>
      <w:r>
        <w:rPr>
          <w:sz w:val="22"/>
          <w:szCs w:val="22"/>
        </w:rPr>
        <w:t>или</w:t>
      </w:r>
      <w:r w:rsidRPr="004060F5">
        <w:rPr>
          <w:sz w:val="22"/>
          <w:szCs w:val="22"/>
        </w:rPr>
        <w:t xml:space="preserve"> правой стороны </w:t>
      </w:r>
      <w:r>
        <w:rPr>
          <w:sz w:val="22"/>
          <w:szCs w:val="22"/>
        </w:rPr>
        <w:t xml:space="preserve">изделия, а также </w:t>
      </w:r>
      <w:r w:rsidRPr="004060F5">
        <w:rPr>
          <w:sz w:val="22"/>
          <w:szCs w:val="22"/>
        </w:rPr>
        <w:t xml:space="preserve">на стене.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Все</w:t>
      </w:r>
      <w:r w:rsidRPr="004060F5">
        <w:rPr>
          <w:sz w:val="22"/>
          <w:szCs w:val="22"/>
        </w:rPr>
        <w:t xml:space="preserve"> трубопроводны</w:t>
      </w:r>
      <w:r>
        <w:rPr>
          <w:sz w:val="22"/>
          <w:szCs w:val="22"/>
        </w:rPr>
        <w:t>е соединения расположены</w:t>
      </w:r>
      <w:r w:rsidRPr="00CA0C5A">
        <w:rPr>
          <w:sz w:val="22"/>
          <w:szCs w:val="22"/>
        </w:rPr>
        <w:t xml:space="preserve"> на задней стороне </w:t>
      </w:r>
      <w:r>
        <w:rPr>
          <w:sz w:val="22"/>
          <w:szCs w:val="22"/>
        </w:rPr>
        <w:t>блока, что позволяет осуществлять монтаж в ограниченных пространствах.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имеет съемный дренажный насос, </w:t>
      </w:r>
      <w:r w:rsidRPr="00CA0C5A">
        <w:rPr>
          <w:sz w:val="22"/>
          <w:szCs w:val="22"/>
        </w:rPr>
        <w:t>отсоединяемый для установки самотечного дренажа.</w:t>
      </w:r>
      <w:r w:rsidRPr="009B64DB">
        <w:rPr>
          <w:sz w:val="22"/>
          <w:szCs w:val="22"/>
        </w:rPr>
        <w:t xml:space="preserve">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1D425F" w:rsidRPr="00BD1CC7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1D425F" w:rsidRPr="003F28A1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500799">
        <w:rPr>
          <w:sz w:val="22"/>
          <w:szCs w:val="22"/>
        </w:rPr>
        <w:t xml:space="preserve"> имеет низкий уровень шума и </w:t>
      </w:r>
      <w:r>
        <w:rPr>
          <w:sz w:val="22"/>
          <w:szCs w:val="22"/>
        </w:rPr>
        <w:t xml:space="preserve">высокую </w:t>
      </w:r>
      <w:r w:rsidRPr="00500799">
        <w:rPr>
          <w:sz w:val="22"/>
          <w:szCs w:val="22"/>
        </w:rPr>
        <w:t>энерго</w:t>
      </w:r>
      <w:r>
        <w:rPr>
          <w:sz w:val="22"/>
          <w:szCs w:val="22"/>
        </w:rPr>
        <w:t>эффективность</w:t>
      </w:r>
      <w:r w:rsidRPr="00500799"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66967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</w:t>
      </w:r>
      <w:r w:rsidR="009B0949">
        <w:rPr>
          <w:sz w:val="22"/>
          <w:szCs w:val="22"/>
        </w:rPr>
        <w:t>ся</w:t>
      </w:r>
      <w:r w:rsidRPr="008F31F7">
        <w:rPr>
          <w:sz w:val="22"/>
          <w:szCs w:val="22"/>
        </w:rPr>
        <w:t xml:space="preserve">  термодинамически</w:t>
      </w:r>
      <w:r w:rsidR="009B0949">
        <w:rPr>
          <w:sz w:val="22"/>
          <w:szCs w:val="22"/>
        </w:rPr>
        <w:t>м</w:t>
      </w:r>
      <w:r w:rsidRPr="008F31F7">
        <w:rPr>
          <w:sz w:val="22"/>
          <w:szCs w:val="22"/>
        </w:rPr>
        <w:t xml:space="preserve"> процесс</w:t>
      </w:r>
      <w:r w:rsidR="009B0949">
        <w:rPr>
          <w:sz w:val="22"/>
          <w:szCs w:val="22"/>
        </w:rPr>
        <w:t>ом</w:t>
      </w:r>
      <w:r w:rsidRPr="008F31F7">
        <w:rPr>
          <w:sz w:val="22"/>
          <w:szCs w:val="22"/>
        </w:rPr>
        <w:t>, протекающи</w:t>
      </w:r>
      <w:r w:rsidR="009B0949">
        <w:rPr>
          <w:sz w:val="22"/>
          <w:szCs w:val="22"/>
        </w:rPr>
        <w:t>м</w:t>
      </w:r>
      <w:r w:rsidRPr="008F31F7">
        <w:rPr>
          <w:sz w:val="22"/>
          <w:szCs w:val="22"/>
        </w:rPr>
        <w:t xml:space="preserve">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1D425F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4838065" cy="2222500"/>
            <wp:effectExtent l="0" t="0" r="635" b="6350"/>
            <wp:docPr id="11" name="Рисунок 11" descr="конструкция R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RPI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065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6697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p w:rsidR="00FA7A5C" w:rsidRPr="00FA7A5C" w:rsidRDefault="00FA7A5C" w:rsidP="00FA7A5C"/>
    <w:p w:rsidR="00200C8E" w:rsidRDefault="00200C8E" w:rsidP="00200C8E">
      <w:pPr>
        <w:outlineLvl w:val="0"/>
        <w:rPr>
          <w:b/>
          <w:szCs w:val="28"/>
        </w:rPr>
      </w:pP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1D425F" w:rsidRPr="00060A0A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Установите подвесные болты размер</w:t>
      </w:r>
      <w:r>
        <w:rPr>
          <w:sz w:val="22"/>
          <w:szCs w:val="22"/>
        </w:rPr>
        <w:t xml:space="preserve">а M10 (W3/8), как показано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1D425F" w:rsidRDefault="001D425F" w:rsidP="001D425F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2"/>
      <w:bookmarkStart w:id="22" w:name="_Toc85727932"/>
      <w:bookmarkStart w:id="23" w:name="_Ref86669715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1"/>
      <w:bookmarkEnd w:id="22"/>
      <w:bookmarkEnd w:id="23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200C8E" w:rsidRDefault="001D425F" w:rsidP="001D425F">
      <w:pPr>
        <w:ind w:firstLine="720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6D0D0B" w:rsidRDefault="006D0D0B" w:rsidP="001D425F">
      <w:pPr>
        <w:ind w:firstLine="720"/>
        <w:jc w:val="both"/>
        <w:rPr>
          <w:sz w:val="22"/>
          <w:szCs w:val="22"/>
        </w:rPr>
      </w:pPr>
    </w:p>
    <w:p w:rsidR="006D0D0B" w:rsidRDefault="006D0D0B" w:rsidP="001D425F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3"/>
      <w:bookmarkStart w:id="25" w:name="_Toc85727933"/>
      <w:bookmarkStart w:id="26" w:name="_Ref86669722"/>
      <w:bookmarkStart w:id="27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4"/>
      <w:bookmarkEnd w:id="25"/>
      <w:bookmarkEnd w:id="26"/>
    </w:p>
    <w:bookmarkEnd w:id="27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466F5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466F5" w:rsidRDefault="00A466F5" w:rsidP="00A466F5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12E8">
        <w:rPr>
          <w:noProof/>
        </w:rPr>
        <w:drawing>
          <wp:inline distT="0" distB="0" distL="0" distR="0" wp14:anchorId="493DF2DA" wp14:editId="689A7FD1">
            <wp:extent cx="719455" cy="719455"/>
            <wp:effectExtent l="0" t="0" r="4445" b="444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A466F5">
        <w:rPr>
          <w:sz w:val="20"/>
          <w:szCs w:val="20"/>
        </w:rPr>
        <w:t xml:space="preserve"> 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Toc85727934"/>
      <w:bookmarkStart w:id="30" w:name="_Ref8666972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8"/>
      <w:bookmarkEnd w:id="29"/>
      <w:bookmarkEnd w:id="3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6D0D0B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562F3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 xml:space="preserve">средненапорный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F1311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0141D" w:rsidRDefault="00F0141D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Зажимное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671B3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F0141D" w:rsidP="00F0141D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Toc85727935"/>
      <w:bookmarkStart w:id="33" w:name="_Ref8666973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1"/>
      <w:bookmarkEnd w:id="32"/>
      <w:bookmarkEnd w:id="33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76"/>
      <w:bookmarkStart w:id="35" w:name="_Toc85727936"/>
      <w:bookmarkStart w:id="36" w:name="_Ref86669737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4B12D6">
        <w:rPr>
          <w:rFonts w:ascii="Times New Roman" w:hAnsi="Times New Roman"/>
          <w:b w:val="0"/>
          <w:sz w:val="22"/>
          <w:szCs w:val="22"/>
        </w:rPr>
        <w:t>3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4"/>
      <w:bookmarkEnd w:id="35"/>
      <w:bookmarkEnd w:id="36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3A0814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201930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4B12D6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77"/>
      <w:bookmarkStart w:id="38" w:name="_Toc85727937"/>
      <w:bookmarkStart w:id="39" w:name="_Ref86669745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4B12D6">
        <w:rPr>
          <w:rFonts w:ascii="Times New Roman" w:hAnsi="Times New Roman"/>
          <w:b w:val="0"/>
          <w:sz w:val="22"/>
          <w:szCs w:val="22"/>
        </w:rPr>
        <w:t xml:space="preserve"> 4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7"/>
      <w:bookmarkEnd w:id="38"/>
      <w:bookmarkEnd w:id="39"/>
    </w:p>
    <w:p w:rsidR="004B12D6" w:rsidRPr="004B12D6" w:rsidRDefault="004B12D6" w:rsidP="004B12D6"/>
    <w:p w:rsidR="00EA6703" w:rsidRPr="00590494" w:rsidRDefault="00EA6703" w:rsidP="00EA6703"/>
    <w:p w:rsidR="00EA6703" w:rsidRPr="00590494" w:rsidRDefault="007373BB" w:rsidP="00EA6703">
      <w:r>
        <w:rPr>
          <w:noProof/>
        </w:rPr>
        <w:drawing>
          <wp:inline distT="0" distB="0" distL="0" distR="0">
            <wp:extent cx="5848350" cy="3362325"/>
            <wp:effectExtent l="0" t="0" r="0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B12D6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489886373"/>
      <w:bookmarkStart w:id="41" w:name="_Ref75275475"/>
      <w:bookmarkStart w:id="42" w:name="_Toc85529578"/>
      <w:bookmarkStart w:id="43" w:name="_Toc85727938"/>
      <w:bookmarkStart w:id="44" w:name="_Ref8666976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0"/>
      <w:bookmarkEnd w:id="41"/>
      <w:bookmarkEnd w:id="42"/>
      <w:bookmarkEnd w:id="43"/>
      <w:bookmarkEnd w:id="4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 w:rsidR="00770055">
        <w:rPr>
          <w:sz w:val="22"/>
          <w:szCs w:val="22"/>
        </w:rPr>
        <w:t>По общему правилу н</w:t>
      </w:r>
      <w:r w:rsidR="00770055"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770055">
        <w:rPr>
          <w:sz w:val="22"/>
          <w:szCs w:val="22"/>
        </w:rPr>
        <w:t>ет 3</w:t>
      </w:r>
      <w:r w:rsidR="00770055" w:rsidRPr="009E0D52">
        <w:rPr>
          <w:sz w:val="22"/>
          <w:szCs w:val="22"/>
        </w:rPr>
        <w:t xml:space="preserve"> (</w:t>
      </w:r>
      <w:r w:rsidR="00770055">
        <w:rPr>
          <w:sz w:val="22"/>
          <w:szCs w:val="22"/>
        </w:rPr>
        <w:t>Три) года</w:t>
      </w:r>
      <w:r w:rsidR="00770055"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5" w:name="_Toc489886374"/>
      <w:bookmarkStart w:id="46" w:name="_Toc85529579"/>
      <w:bookmarkStart w:id="47" w:name="_Toc85727939"/>
      <w:bookmarkStart w:id="48" w:name="_Ref8666976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6"/>
      <w:bookmarkEnd w:id="47"/>
      <w:bookmarkEnd w:id="4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231770" w:rsidP="002562F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231770" w:rsidRDefault="00B44B6F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RPI-2.0FSR1E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1BBC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06427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8572794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6EB5" w:rsidP="002562F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C76EB5" w:rsidRDefault="00B44B6F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RPI-2.0FSR1E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9A0253" w:rsidRDefault="009A0253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0" w:name="_Toc85529581"/>
      <w:bookmarkStart w:id="51" w:name="_Toc8572794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0"/>
      <w:bookmarkEnd w:id="5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85529582"/>
      <w:bookmarkStart w:id="53" w:name="_Toc8572794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2"/>
      <w:bookmarkEnd w:id="5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3"/>
      <w:bookmarkStart w:id="55" w:name="_Toc85727943"/>
      <w:bookmarkStart w:id="56" w:name="_Ref8666977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4"/>
      <w:bookmarkEnd w:id="55"/>
      <w:bookmarkEnd w:id="5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9219FD" w:rsidRDefault="009219FD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Default="00B01489" w:rsidP="00B01489">
      <w:pPr>
        <w:jc w:val="both"/>
        <w:rPr>
          <w:sz w:val="22"/>
          <w:szCs w:val="22"/>
        </w:rPr>
      </w:pP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proofErr w:type="spellStart"/>
      <w:r>
        <w:rPr>
          <w:rFonts w:ascii="Times New Roman" w:hAnsi="Times New Roman"/>
        </w:rPr>
        <w:t>бокл</w:t>
      </w:r>
      <w:proofErr w:type="spellEnd"/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01489" w:rsidRPr="007B254E" w:rsidRDefault="00B01489" w:rsidP="00B01489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lastRenderedPageBreak/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F23A7A" w:rsidRPr="0020594D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F23A7A" w:rsidRPr="0020594D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F23A7A" w:rsidRPr="00966DC3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F23A7A" w:rsidRDefault="00F23A7A" w:rsidP="00F23A7A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изменяется, и нормальная работа системы нарушится).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85529584"/>
      <w:bookmarkStart w:id="58" w:name="_Toc85727944"/>
      <w:bookmarkStart w:id="59" w:name="_Ref8666979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7"/>
      <w:bookmarkEnd w:id="58"/>
      <w:bookmarkEnd w:id="5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0" w:name="_Toc489886376"/>
      <w:bookmarkStart w:id="61" w:name="_Ref75275862"/>
      <w:bookmarkStart w:id="6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85727945"/>
      <w:bookmarkStart w:id="64" w:name="_Ref8666980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489886377"/>
      <w:bookmarkStart w:id="66" w:name="_Ref75275866"/>
      <w:bookmarkStart w:id="67" w:name="_Toc85529586"/>
      <w:bookmarkStart w:id="68" w:name="_Toc85727946"/>
      <w:bookmarkStart w:id="69" w:name="_Ref86669807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8"/>
      <w:bookmarkStart w:id="71" w:name="_Ref75275870"/>
      <w:bookmarkStart w:id="72" w:name="_Toc85529587"/>
      <w:bookmarkStart w:id="73" w:name="_Toc85727947"/>
      <w:bookmarkStart w:id="74" w:name="_Ref8666981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5" w:name="_Toc489886379"/>
      <w:bookmarkStart w:id="76" w:name="_Ref75275874"/>
      <w:bookmarkStart w:id="77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8" w:name="_Toc85727948"/>
      <w:bookmarkStart w:id="79" w:name="_Ref8666981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5"/>
      <w:bookmarkEnd w:id="76"/>
      <w:bookmarkEnd w:id="77"/>
      <w:bookmarkEnd w:id="78"/>
      <w:bookmarkEnd w:id="7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0" w:name="_Toc489886380"/>
      <w:bookmarkStart w:id="81" w:name="_Ref75275878"/>
      <w:bookmarkStart w:id="82" w:name="_Toc85529589"/>
      <w:bookmarkStart w:id="83" w:name="_Toc85727949"/>
      <w:bookmarkStart w:id="84" w:name="_Ref8666982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0"/>
      <w:bookmarkEnd w:id="81"/>
      <w:bookmarkEnd w:id="82"/>
      <w:bookmarkEnd w:id="83"/>
      <w:bookmarkEnd w:id="84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5" w:name="_Toc85727950"/>
      <w:bookmarkStart w:id="86" w:name="_Ref8666982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5"/>
      <w:bookmarkEnd w:id="86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7" w:name="_Toc489886382"/>
      <w:bookmarkStart w:id="88" w:name="_Ref75275890"/>
      <w:bookmarkStart w:id="89" w:name="_Toc85529591"/>
      <w:bookmarkStart w:id="90" w:name="_Toc85727951"/>
      <w:bookmarkStart w:id="91" w:name="_Ref86669832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7"/>
      <w:bookmarkEnd w:id="88"/>
      <w:bookmarkEnd w:id="89"/>
      <w:bookmarkEnd w:id="90"/>
      <w:bookmarkEnd w:id="91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2" w:name="_Ref75275894"/>
      <w:bookmarkStart w:id="93" w:name="_Toc85529592"/>
      <w:bookmarkStart w:id="94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2"/>
      <w:bookmarkEnd w:id="93"/>
      <w:bookmarkEnd w:id="9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85529593"/>
      <w:bookmarkStart w:id="96" w:name="_Toc85727953"/>
      <w:bookmarkStart w:id="97" w:name="_Ref8666984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5"/>
      <w:bookmarkEnd w:id="96"/>
      <w:bookmarkEnd w:id="9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9A0E8C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9A0E8C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9A0E8C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8" w:name="_Toc85529594"/>
      <w:bookmarkStart w:id="99" w:name="_Toc85727954"/>
      <w:bookmarkStart w:id="100" w:name="_Ref8666985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8"/>
      <w:bookmarkEnd w:id="99"/>
      <w:bookmarkEnd w:id="10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1" w:name="_Toc85727955"/>
      <w:bookmarkStart w:id="102" w:name="_Ref86669856"/>
      <w:bookmarkStart w:id="103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1"/>
      <w:bookmarkEnd w:id="102"/>
    </w:p>
    <w:bookmarkEnd w:id="103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 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4" w:name="_Toc85529595"/>
      <w:bookmarkStart w:id="105" w:name="_Toc85727956"/>
      <w:bookmarkStart w:id="106" w:name="_Ref86669870"/>
      <w:bookmarkStart w:id="10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4"/>
      <w:bookmarkEnd w:id="105"/>
      <w:bookmarkEnd w:id="106"/>
    </w:p>
    <w:bookmarkEnd w:id="10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8" w:name="_Toc489886385"/>
      <w:bookmarkStart w:id="109" w:name="_Ref75275917"/>
      <w:bookmarkStart w:id="110" w:name="_Toc85529596"/>
      <w:bookmarkStart w:id="111" w:name="_Toc85727957"/>
      <w:bookmarkStart w:id="112" w:name="_Ref8666987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8"/>
      <w:bookmarkEnd w:id="109"/>
      <w:bookmarkEnd w:id="110"/>
      <w:bookmarkEnd w:id="111"/>
      <w:bookmarkEnd w:id="11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3" w:name="_Toc85529597"/>
      <w:bookmarkStart w:id="114" w:name="_Toc85727958"/>
      <w:bookmarkStart w:id="115" w:name="_Ref8666988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3"/>
      <w:bookmarkEnd w:id="114"/>
      <w:bookmarkEnd w:id="11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6" w:name="_Toc85529598"/>
      <w:bookmarkStart w:id="117" w:name="_Toc85727959"/>
      <w:bookmarkStart w:id="118" w:name="_Ref8666988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6"/>
      <w:bookmarkEnd w:id="117"/>
      <w:bookmarkEnd w:id="11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9" w:name="_Toc489886387"/>
      <w:bookmarkStart w:id="120" w:name="_Ref75275934"/>
      <w:bookmarkStart w:id="121" w:name="_Toc85529599"/>
      <w:bookmarkStart w:id="122" w:name="_Toc85727960"/>
      <w:bookmarkStart w:id="123" w:name="_Ref8666989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9"/>
      <w:bookmarkEnd w:id="120"/>
      <w:bookmarkEnd w:id="121"/>
      <w:bookmarkEnd w:id="122"/>
      <w:bookmarkEnd w:id="12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B91" w:rsidRDefault="00001B91">
      <w:r>
        <w:separator/>
      </w:r>
    </w:p>
  </w:endnote>
  <w:endnote w:type="continuationSeparator" w:id="0">
    <w:p w:rsidR="00001B91" w:rsidRDefault="00001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B91" w:rsidRDefault="00001B9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1B91" w:rsidRDefault="00001B9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B91" w:rsidRDefault="00001B9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01B91" w:rsidRDefault="00001B9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01B91" w:rsidRDefault="00001B9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01B91" w:rsidRDefault="00001B9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01B91" w:rsidRDefault="00001B9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B91" w:rsidRDefault="00001B9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B91" w:rsidRDefault="00001B9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Pr="00D35EE4" w:rsidRDefault="00001B91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RPI-2.0FSR1E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001B91" w:rsidRPr="00B7687E" w:rsidRDefault="00001B91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Pr="00ED1531" w:rsidRDefault="00001B9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0642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Pr="00ED1531" w:rsidRDefault="00001B9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01B91" w:rsidRPr="00B607F5" w:rsidRDefault="00001B9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607F5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01B91" w:rsidRDefault="00001B91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КАНАЛЬНОГО </w:t>
                              </w:r>
                            </w:p>
                            <w:p w:rsidR="00001B91" w:rsidRPr="009D7031" w:rsidRDefault="00001B91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СРЕДНЕНАПОРНЫЙ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001B91" w:rsidRPr="00B44B6F" w:rsidRDefault="00001B9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0906DF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RPI</w:t>
                              </w:r>
                              <w:r w:rsidRPr="00B44B6F">
                                <w:rPr>
                                  <w:b/>
                                  <w:sz w:val="18"/>
                                  <w:szCs w:val="18"/>
                                </w:rPr>
                                <w:t>-2.0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FSR</w:t>
                              </w:r>
                              <w:r w:rsidRPr="00B44B6F">
                                <w:rPr>
                                  <w:b/>
                                  <w:sz w:val="18"/>
                                  <w:szCs w:val="18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</w:p>
                            <w:p w:rsidR="00001B91" w:rsidRPr="00AF301F" w:rsidRDefault="00001B9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001B91" w:rsidRPr="00613EFB" w:rsidRDefault="00001B9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01B91" w:rsidRPr="00D35EE4" w:rsidRDefault="00001B91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RPI-2.0FSR1E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001B91" w:rsidRPr="00B7687E" w:rsidRDefault="00001B91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01B91" w:rsidRPr="00ED1531" w:rsidRDefault="00001B9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0642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01B91" w:rsidRPr="00ED1531" w:rsidRDefault="00001B9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01B91" w:rsidRPr="00B607F5" w:rsidRDefault="00001B9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B607F5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01B91" w:rsidRDefault="00001B91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КАНАЛЬНОГО </w:t>
                        </w:r>
                      </w:p>
                      <w:p w:rsidR="00001B91" w:rsidRPr="009D7031" w:rsidRDefault="00001B91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СРЕДНЕНАПОРНЫЙ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001B91" w:rsidRPr="00B44B6F" w:rsidRDefault="00001B9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0906DF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RPI</w:t>
                        </w:r>
                        <w:r w:rsidRPr="00B44B6F">
                          <w:rPr>
                            <w:b/>
                            <w:sz w:val="18"/>
                            <w:szCs w:val="18"/>
                          </w:rPr>
                          <w:t>-2.0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FSR</w:t>
                        </w:r>
                        <w:r w:rsidRPr="00B44B6F">
                          <w:rPr>
                            <w:b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E</w:t>
                        </w:r>
                      </w:p>
                      <w:p w:rsidR="00001B91" w:rsidRPr="00AF301F" w:rsidRDefault="00001B9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001B91" w:rsidRPr="00613EFB" w:rsidRDefault="00001B9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B91" w:rsidRDefault="00001B9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Pr="00AF301F" w:rsidRDefault="00001B9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0642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Pr="00AF301F" w:rsidRDefault="00001B91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RPI-2.0FSR1E.</w:t>
                              </w:r>
                              <w:r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001B91" w:rsidRPr="00C23BB2" w:rsidRDefault="00001B9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001B91" w:rsidRPr="00EC2FF5" w:rsidRDefault="00001B9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01B91" w:rsidRPr="00AF301F" w:rsidRDefault="00001B9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0642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01B91" w:rsidRPr="00AF301F" w:rsidRDefault="00001B91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RPI-2.0FSR1E.</w:t>
                        </w:r>
                        <w:r w:rsidRPr="001F1A08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001B91" w:rsidRPr="00C23BB2" w:rsidRDefault="00001B9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001B91" w:rsidRPr="00EC2FF5" w:rsidRDefault="00001B9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B91" w:rsidRDefault="00001B9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Default="00001B9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Pr="00AF301F" w:rsidRDefault="00001B9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0642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1B91" w:rsidRPr="00AF301F" w:rsidRDefault="00001B91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RPI-2.0FSR1E.</w:t>
                              </w:r>
                              <w:r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001B91" w:rsidRPr="00EC2FF5" w:rsidRDefault="00001B91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01B91" w:rsidRDefault="00001B9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01B91" w:rsidRPr="00AF301F" w:rsidRDefault="00001B9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0642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01B91" w:rsidRPr="00AF301F" w:rsidRDefault="00001B91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RPI-2.0FSR1E.</w:t>
                        </w:r>
                        <w:r w:rsidRPr="001F1A08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001B91" w:rsidRPr="00EC2FF5" w:rsidRDefault="00001B91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B91" w:rsidRDefault="00001B91">
      <w:r>
        <w:separator/>
      </w:r>
    </w:p>
  </w:footnote>
  <w:footnote w:type="continuationSeparator" w:id="0">
    <w:p w:rsidR="00001B91" w:rsidRDefault="00001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B91" w:rsidRDefault="00001B9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1B91" w:rsidRDefault="00001B9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B91" w:rsidRDefault="00001B91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B91" w:rsidRDefault="00001B91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1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0"/>
  </w:num>
  <w:num w:numId="30">
    <w:abstractNumId w:val="27"/>
  </w:num>
  <w:num w:numId="31">
    <w:abstractNumId w:val="25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73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B91"/>
    <w:rsid w:val="00005F7E"/>
    <w:rsid w:val="00021FB1"/>
    <w:rsid w:val="00037425"/>
    <w:rsid w:val="0004615A"/>
    <w:rsid w:val="00054A54"/>
    <w:rsid w:val="00057BCD"/>
    <w:rsid w:val="00057CBB"/>
    <w:rsid w:val="00073C25"/>
    <w:rsid w:val="000779F8"/>
    <w:rsid w:val="000814C8"/>
    <w:rsid w:val="000906DF"/>
    <w:rsid w:val="0009160C"/>
    <w:rsid w:val="0009526F"/>
    <w:rsid w:val="000B019D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62F3"/>
    <w:rsid w:val="002649DA"/>
    <w:rsid w:val="00266678"/>
    <w:rsid w:val="00266864"/>
    <w:rsid w:val="00270085"/>
    <w:rsid w:val="00276931"/>
    <w:rsid w:val="00282779"/>
    <w:rsid w:val="00290A2E"/>
    <w:rsid w:val="00293885"/>
    <w:rsid w:val="00293EFE"/>
    <w:rsid w:val="00294730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E3A4E"/>
    <w:rsid w:val="002F79FC"/>
    <w:rsid w:val="003066A5"/>
    <w:rsid w:val="00310201"/>
    <w:rsid w:val="00311219"/>
    <w:rsid w:val="00314201"/>
    <w:rsid w:val="00326079"/>
    <w:rsid w:val="00343FCA"/>
    <w:rsid w:val="00344173"/>
    <w:rsid w:val="00345C5B"/>
    <w:rsid w:val="0036188A"/>
    <w:rsid w:val="00371DD6"/>
    <w:rsid w:val="00371E72"/>
    <w:rsid w:val="00372A29"/>
    <w:rsid w:val="003964AD"/>
    <w:rsid w:val="003A0814"/>
    <w:rsid w:val="003B1DD4"/>
    <w:rsid w:val="003C0DBD"/>
    <w:rsid w:val="003C53C2"/>
    <w:rsid w:val="003D1C42"/>
    <w:rsid w:val="003E3AD4"/>
    <w:rsid w:val="003E521A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5D28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06427"/>
    <w:rsid w:val="005170FF"/>
    <w:rsid w:val="00525949"/>
    <w:rsid w:val="00531B53"/>
    <w:rsid w:val="00533AA2"/>
    <w:rsid w:val="005411CB"/>
    <w:rsid w:val="00554566"/>
    <w:rsid w:val="00557D90"/>
    <w:rsid w:val="005615C2"/>
    <w:rsid w:val="00566CA8"/>
    <w:rsid w:val="0058149E"/>
    <w:rsid w:val="00584062"/>
    <w:rsid w:val="00590895"/>
    <w:rsid w:val="00592BC8"/>
    <w:rsid w:val="0059677D"/>
    <w:rsid w:val="005B0C98"/>
    <w:rsid w:val="005B68E2"/>
    <w:rsid w:val="005B7781"/>
    <w:rsid w:val="005C46A9"/>
    <w:rsid w:val="005D0574"/>
    <w:rsid w:val="005E38BC"/>
    <w:rsid w:val="005E5127"/>
    <w:rsid w:val="00601691"/>
    <w:rsid w:val="0060423E"/>
    <w:rsid w:val="006070F9"/>
    <w:rsid w:val="00622EA3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4159"/>
    <w:rsid w:val="006866EC"/>
    <w:rsid w:val="00687F0A"/>
    <w:rsid w:val="006912E8"/>
    <w:rsid w:val="006912EC"/>
    <w:rsid w:val="00697856"/>
    <w:rsid w:val="006A3296"/>
    <w:rsid w:val="006A4752"/>
    <w:rsid w:val="006A7C74"/>
    <w:rsid w:val="006B0C6E"/>
    <w:rsid w:val="006B12BE"/>
    <w:rsid w:val="006B3F2C"/>
    <w:rsid w:val="006D0D0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3406F"/>
    <w:rsid w:val="007373BB"/>
    <w:rsid w:val="00740801"/>
    <w:rsid w:val="00745BD9"/>
    <w:rsid w:val="00747FC7"/>
    <w:rsid w:val="00751720"/>
    <w:rsid w:val="00751FA7"/>
    <w:rsid w:val="00756591"/>
    <w:rsid w:val="00770055"/>
    <w:rsid w:val="00776934"/>
    <w:rsid w:val="0078177F"/>
    <w:rsid w:val="007877E0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30725"/>
    <w:rsid w:val="00835525"/>
    <w:rsid w:val="008361D5"/>
    <w:rsid w:val="00842788"/>
    <w:rsid w:val="00842C8C"/>
    <w:rsid w:val="00850DCA"/>
    <w:rsid w:val="00851CB0"/>
    <w:rsid w:val="0085316F"/>
    <w:rsid w:val="008602F3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A53B5"/>
    <w:rsid w:val="008D09DC"/>
    <w:rsid w:val="008D1693"/>
    <w:rsid w:val="008E0B73"/>
    <w:rsid w:val="008F7D55"/>
    <w:rsid w:val="009009DC"/>
    <w:rsid w:val="0090514F"/>
    <w:rsid w:val="00910B53"/>
    <w:rsid w:val="00912E27"/>
    <w:rsid w:val="00913F03"/>
    <w:rsid w:val="009148F2"/>
    <w:rsid w:val="009219FD"/>
    <w:rsid w:val="00922280"/>
    <w:rsid w:val="00934AAB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0253"/>
    <w:rsid w:val="009A0E8C"/>
    <w:rsid w:val="009A1FA5"/>
    <w:rsid w:val="009B0949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47C7D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1CA7"/>
    <w:rsid w:val="00A947BA"/>
    <w:rsid w:val="00A94F9C"/>
    <w:rsid w:val="00AC27B2"/>
    <w:rsid w:val="00AC57D5"/>
    <w:rsid w:val="00AC642B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44B6F"/>
    <w:rsid w:val="00B50944"/>
    <w:rsid w:val="00B607F5"/>
    <w:rsid w:val="00B65EF5"/>
    <w:rsid w:val="00B713E6"/>
    <w:rsid w:val="00B757EC"/>
    <w:rsid w:val="00B853CA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404E"/>
    <w:rsid w:val="00C10A1E"/>
    <w:rsid w:val="00C11FB0"/>
    <w:rsid w:val="00C241C9"/>
    <w:rsid w:val="00C2699D"/>
    <w:rsid w:val="00C309CB"/>
    <w:rsid w:val="00C419C1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4B60"/>
    <w:rsid w:val="00CA63D0"/>
    <w:rsid w:val="00CC21A8"/>
    <w:rsid w:val="00CC2C20"/>
    <w:rsid w:val="00CC4652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4E1F"/>
    <w:rsid w:val="00DC42C5"/>
    <w:rsid w:val="00DC56ED"/>
    <w:rsid w:val="00DE298B"/>
    <w:rsid w:val="00DE2D3C"/>
    <w:rsid w:val="00E008B4"/>
    <w:rsid w:val="00E02961"/>
    <w:rsid w:val="00E035FD"/>
    <w:rsid w:val="00E13F0E"/>
    <w:rsid w:val="00E24807"/>
    <w:rsid w:val="00E24ED7"/>
    <w:rsid w:val="00E50936"/>
    <w:rsid w:val="00E515AE"/>
    <w:rsid w:val="00E56B9C"/>
    <w:rsid w:val="00E62768"/>
    <w:rsid w:val="00E646AB"/>
    <w:rsid w:val="00E67E4D"/>
    <w:rsid w:val="00E72244"/>
    <w:rsid w:val="00E774B2"/>
    <w:rsid w:val="00E8345E"/>
    <w:rsid w:val="00E90897"/>
    <w:rsid w:val="00E91B22"/>
    <w:rsid w:val="00E94BFB"/>
    <w:rsid w:val="00E9687C"/>
    <w:rsid w:val="00EA206C"/>
    <w:rsid w:val="00EA272B"/>
    <w:rsid w:val="00EA6703"/>
    <w:rsid w:val="00EB0EC2"/>
    <w:rsid w:val="00EB25BE"/>
    <w:rsid w:val="00EC78F9"/>
    <w:rsid w:val="00EC79A8"/>
    <w:rsid w:val="00EE40B5"/>
    <w:rsid w:val="00EF2A96"/>
    <w:rsid w:val="00EF2B2F"/>
    <w:rsid w:val="00EF3D97"/>
    <w:rsid w:val="00F0141D"/>
    <w:rsid w:val="00F07909"/>
    <w:rsid w:val="00F10803"/>
    <w:rsid w:val="00F13111"/>
    <w:rsid w:val="00F14EEC"/>
    <w:rsid w:val="00F1629E"/>
    <w:rsid w:val="00F17ACC"/>
    <w:rsid w:val="00F17C96"/>
    <w:rsid w:val="00F231E0"/>
    <w:rsid w:val="00F23A7A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1527"/>
    <w:rsid w:val="00FA3A55"/>
    <w:rsid w:val="00FA64EB"/>
    <w:rsid w:val="00FA6D8D"/>
    <w:rsid w:val="00FA7A5C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3057"/>
    <o:shapelayout v:ext="edit">
      <o:idmap v:ext="edit" data="1"/>
    </o:shapelayout>
  </w:shapeDefaults>
  <w:decimalSymbol w:val=","/>
  <w:listSeparator w:val=";"/>
  <w14:docId w14:val="04C394D4"/>
  <w15:docId w15:val="{26A7EBDB-8BD1-46C4-847D-8AEA4E4E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45464-94B3-4F8A-BC5E-1421007D7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3A6CC33E</Template>
  <TotalTime>55</TotalTime>
  <Pages>33</Pages>
  <Words>5685</Words>
  <Characters>32409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10</cp:revision>
  <cp:lastPrinted>2021-03-26T08:29:00Z</cp:lastPrinted>
  <dcterms:created xsi:type="dcterms:W3CDTF">2024-10-21T06:58:00Z</dcterms:created>
  <dcterms:modified xsi:type="dcterms:W3CDTF">2025-08-18T09:29:00Z</dcterms:modified>
</cp:coreProperties>
</file>