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1F1A08" w:rsidP="002E1622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 xml:space="preserve">ВНУТРЕННИЙ БЛОК </w:t>
            </w:r>
            <w:r w:rsidR="00CE0E2A">
              <w:rPr>
                <w:b/>
                <w:szCs w:val="28"/>
              </w:rPr>
              <w:t xml:space="preserve">СИСТЕМЫ КОНДИЦИОНИРОВАНИЯ, </w:t>
            </w:r>
            <w:r w:rsidRPr="00C74813">
              <w:rPr>
                <w:b/>
                <w:szCs w:val="28"/>
              </w:rPr>
              <w:t>КАНАЛЬНОГО ТИПА СРЕДНЕНАПОРНЫЙ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4F22DB">
              <w:rPr>
                <w:b/>
                <w:szCs w:val="28"/>
              </w:rPr>
              <w:t>RPI-1.5FSR1E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4F22DB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RPI-1.5FSR1E</w:t>
            </w:r>
            <w:r w:rsidR="000906DF">
              <w:rPr>
                <w:b/>
                <w:szCs w:val="28"/>
              </w:rPr>
              <w:t>.</w:t>
            </w:r>
            <w:r w:rsidR="001F1A08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BF1C09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AB7B62">
        <w:rPr>
          <w:sz w:val="22"/>
          <w:szCs w:val="22"/>
          <w:lang w:val="en-US"/>
        </w:rPr>
        <w:t>5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83552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835525">
        <w:rPr>
          <w:b/>
          <w:sz w:val="22"/>
          <w:szCs w:val="22"/>
        </w:rPr>
        <w:lastRenderedPageBreak/>
        <w:t>СОДЕРЖАНИЕ</w:t>
      </w:r>
      <w:r w:rsidR="00231E1B" w:rsidRPr="00835525">
        <w:rPr>
          <w:b/>
          <w:sz w:val="22"/>
          <w:szCs w:val="22"/>
        </w:rPr>
        <w:t xml:space="preserve"> </w:t>
      </w:r>
    </w:p>
    <w:p w:rsidR="007D4E6B" w:rsidRPr="00835525" w:rsidRDefault="00810B7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35525">
        <w:rPr>
          <w:sz w:val="22"/>
          <w:szCs w:val="22"/>
        </w:rPr>
        <w:fldChar w:fldCharType="begin"/>
      </w:r>
      <w:r w:rsidRPr="00835525">
        <w:rPr>
          <w:sz w:val="22"/>
          <w:szCs w:val="22"/>
        </w:rPr>
        <w:instrText xml:space="preserve"> TOC \o "1-3" \h \z \u </w:instrText>
      </w:r>
      <w:r w:rsidRPr="00835525">
        <w:rPr>
          <w:sz w:val="22"/>
          <w:szCs w:val="22"/>
        </w:rPr>
        <w:fldChar w:fldCharType="separate"/>
      </w:r>
      <w:hyperlink w:anchor="_Toc85727925" w:history="1">
        <w:r w:rsidR="007D4E6B" w:rsidRPr="00835525">
          <w:rPr>
            <w:rStyle w:val="ad"/>
            <w:noProof/>
            <w:sz w:val="22"/>
            <w:szCs w:val="22"/>
          </w:rPr>
          <w:t>Введение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3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CE0E2A" w:rsidP="00B0594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835525">
          <w:rPr>
            <w:rStyle w:val="ad"/>
            <w:noProof/>
            <w:sz w:val="22"/>
            <w:szCs w:val="22"/>
          </w:rPr>
          <w:t>1.</w:t>
        </w:r>
        <w:r w:rsidR="007D4E6B" w:rsidRPr="0083552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835525">
          <w:rPr>
            <w:rStyle w:val="ad"/>
            <w:noProof/>
            <w:sz w:val="22"/>
            <w:szCs w:val="22"/>
          </w:rPr>
          <w:t>Общие сведения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общие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4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CE0E2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83552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_Ref86669623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5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CE0E2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835525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_Ref86669666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6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CE0E2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835525">
          <w:rPr>
            <w:rStyle w:val="ad"/>
            <w:noProof/>
            <w:sz w:val="22"/>
            <w:szCs w:val="22"/>
          </w:rPr>
          <w:t>2.3 Принцип работы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_Ref86669675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6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CE0E2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1" w:history="1">
        <w:r w:rsidR="00F14EEC" w:rsidRPr="00835525">
          <w:rPr>
            <w:rStyle w:val="ad"/>
            <w:noProof/>
            <w:sz w:val="22"/>
            <w:szCs w:val="22"/>
          </w:rPr>
          <w:t>2.4</w:t>
        </w:r>
        <w:r w:rsidR="007D4E6B" w:rsidRPr="00835525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_Ref86669711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7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CE0E2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2" w:history="1">
        <w:r w:rsidR="00F14EEC" w:rsidRPr="00835525">
          <w:rPr>
            <w:rStyle w:val="ad"/>
            <w:noProof/>
            <w:sz w:val="22"/>
            <w:szCs w:val="22"/>
          </w:rPr>
          <w:t>2.5</w:t>
        </w:r>
        <w:r w:rsidR="007D4E6B" w:rsidRPr="00835525">
          <w:rPr>
            <w:rStyle w:val="ad"/>
            <w:noProof/>
            <w:sz w:val="22"/>
            <w:szCs w:val="22"/>
          </w:rPr>
          <w:t xml:space="preserve"> Оптимальная эксплуатация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_Ref86669715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7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CE0E2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F14EEC" w:rsidRPr="00835525">
          <w:rPr>
            <w:rStyle w:val="ad"/>
            <w:noProof/>
            <w:sz w:val="22"/>
            <w:szCs w:val="22"/>
          </w:rPr>
          <w:t>2.6</w:t>
        </w:r>
        <w:r w:rsidR="007D4E6B" w:rsidRPr="00835525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_Ref86669722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8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CE0E2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835525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_Ref86669727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8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CE0E2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835525">
          <w:rPr>
            <w:rStyle w:val="ad"/>
            <w:noProof/>
            <w:sz w:val="22"/>
            <w:szCs w:val="22"/>
          </w:rPr>
          <w:t>4. Чертеж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_Ref86669731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9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CE0E2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6" w:history="1">
        <w:r w:rsidR="007D4E6B" w:rsidRPr="00835525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_Ref86669737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9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CE0E2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7" w:history="1">
        <w:r w:rsidR="007D4E6B" w:rsidRPr="00835525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_Ref86669745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9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CE0E2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835525">
          <w:rPr>
            <w:rStyle w:val="ad"/>
            <w:noProof/>
            <w:sz w:val="22"/>
            <w:szCs w:val="22"/>
          </w:rPr>
          <w:t>5. Гарантии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_Ref86669761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CE0E2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83552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_Toc85727939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_Ref86669767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CE0E2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835525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_Toc85727940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7D4E6B" w:rsidRPr="00835525">
          <w:rPr>
            <w:noProof/>
            <w:webHidden/>
            <w:sz w:val="22"/>
            <w:szCs w:val="22"/>
          </w:rPr>
          <w:t>12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CE0E2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835525">
          <w:rPr>
            <w:rStyle w:val="ad"/>
            <w:noProof/>
            <w:sz w:val="22"/>
            <w:szCs w:val="22"/>
          </w:rPr>
          <w:t>8. Консервация</w:t>
        </w:r>
        <w:r w:rsidR="007D4E6B" w:rsidRPr="00835525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_Toc85727941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7D4E6B" w:rsidRPr="00835525">
          <w:rPr>
            <w:noProof/>
            <w:webHidden/>
            <w:sz w:val="22"/>
            <w:szCs w:val="22"/>
          </w:rPr>
          <w:t>13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CE0E2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835525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_Toc85727942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7D4E6B" w:rsidRPr="00835525">
          <w:rPr>
            <w:noProof/>
            <w:webHidden/>
            <w:sz w:val="22"/>
            <w:szCs w:val="22"/>
          </w:rPr>
          <w:t>14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CE0E2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835525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_Ref86669779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14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CE0E2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835525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_Ref86669797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16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CE0E2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835525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_Ref86669802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17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CE0E2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835525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_Ref86669807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CE0E2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83552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_Ref86669811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19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CE0E2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835525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_Ref86669816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CE0E2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835525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_Ref86669822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CE0E2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83552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_Ref86669827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CE0E2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83552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_Ref86669832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22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CE0E2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83552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_Ref75275894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23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CE0E2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83552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_Ref86669842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24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CE0E2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83552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_Ref86669850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CE0E2A" w:rsidP="00B05947">
      <w:pPr>
        <w:pStyle w:val="21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5" w:history="1">
        <w:r w:rsidR="007D4E6B" w:rsidRPr="00835525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_Ref86669856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CE0E2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6" w:history="1">
        <w:r w:rsidR="007D4E6B" w:rsidRPr="00835525">
          <w:rPr>
            <w:rStyle w:val="ad"/>
            <w:noProof/>
            <w:sz w:val="22"/>
            <w:szCs w:val="22"/>
          </w:rPr>
          <w:t>16.2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_Toc85727956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_Ref86669870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29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CE0E2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835525">
          <w:rPr>
            <w:rStyle w:val="ad"/>
            <w:noProof/>
            <w:sz w:val="22"/>
            <w:szCs w:val="22"/>
          </w:rPr>
          <w:t>17. Ремонт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_Ref86669876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CE0E2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835525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_Ref86669880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CE0E2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835525">
          <w:rPr>
            <w:rStyle w:val="ad"/>
            <w:noProof/>
            <w:sz w:val="22"/>
            <w:szCs w:val="22"/>
          </w:rPr>
          <w:t>19. Особые отметки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_Ref86669886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32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054A54" w:rsidRDefault="00CE0E2A" w:rsidP="009A0E8C">
      <w:pPr>
        <w:pStyle w:val="12"/>
        <w:tabs>
          <w:tab w:val="right" w:leader="dot" w:pos="9913"/>
        </w:tabs>
        <w:ind w:firstLine="142"/>
        <w:rPr>
          <w:szCs w:val="28"/>
        </w:rPr>
      </w:pPr>
      <w:hyperlink w:anchor="_Toc85727960" w:history="1">
        <w:r w:rsidR="007D4E6B" w:rsidRPr="0083552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_Ref86669890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33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  <w:r w:rsidR="00810B70" w:rsidRPr="00835525">
        <w:rPr>
          <w:sz w:val="22"/>
          <w:szCs w:val="22"/>
        </w:rPr>
        <w:fldChar w:fldCharType="end"/>
      </w:r>
      <w:bookmarkEnd w:id="0"/>
    </w:p>
    <w:p w:rsidR="00EF2B2F" w:rsidRDefault="00EF2B2F" w:rsidP="00810B70">
      <w:pPr>
        <w:tabs>
          <w:tab w:val="left" w:pos="5842"/>
        </w:tabs>
        <w:rPr>
          <w:rStyle w:val="ae"/>
        </w:rPr>
      </w:pPr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канального типа средненапорного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05E444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7655"/>
      </w:tblGrid>
      <w:tr w:rsidR="00200C8E" w:rsidRPr="00CC2C20" w:rsidTr="00A069BB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655" w:type="dxa"/>
            <w:vAlign w:val="center"/>
          </w:tcPr>
          <w:p w:rsidR="004B5791" w:rsidRDefault="00AC27B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 xml:space="preserve">канального типа средненапорный </w:t>
            </w:r>
          </w:p>
          <w:p w:rsidR="00200C8E" w:rsidRPr="009D7031" w:rsidRDefault="00AC27B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A069BB">
        <w:trPr>
          <w:trHeight w:val="553"/>
        </w:trPr>
        <w:tc>
          <w:tcPr>
            <w:tcW w:w="2410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655" w:type="dxa"/>
            <w:vAlign w:val="center"/>
          </w:tcPr>
          <w:p w:rsidR="00CA105D" w:rsidRPr="00AC27B2" w:rsidRDefault="004F22D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RPI-1.5FSR1E</w:t>
            </w:r>
          </w:p>
        </w:tc>
      </w:tr>
      <w:tr w:rsidR="006A3296" w:rsidRPr="00CC2C20" w:rsidTr="00A069BB">
        <w:trPr>
          <w:trHeight w:val="553"/>
        </w:trPr>
        <w:tc>
          <w:tcPr>
            <w:tcW w:w="2410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655" w:type="dxa"/>
            <w:vAlign w:val="center"/>
          </w:tcPr>
          <w:p w:rsidR="006A3296" w:rsidRPr="00AC27B2" w:rsidRDefault="004F22D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RPI-1.5FSR1E</w:t>
            </w:r>
          </w:p>
        </w:tc>
      </w:tr>
      <w:tr w:rsidR="004B5791" w:rsidRPr="00CC2C20" w:rsidTr="00A069BB">
        <w:trPr>
          <w:trHeight w:val="553"/>
        </w:trPr>
        <w:tc>
          <w:tcPr>
            <w:tcW w:w="2410" w:type="dxa"/>
            <w:vAlign w:val="center"/>
          </w:tcPr>
          <w:p w:rsidR="004B5791" w:rsidRPr="00CC2C20" w:rsidRDefault="004B5791" w:rsidP="004B579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655" w:type="dxa"/>
            <w:vAlign w:val="center"/>
          </w:tcPr>
          <w:p w:rsidR="004B5791" w:rsidRDefault="004B5791" w:rsidP="004B5791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 xml:space="preserve">охлаждения либо нагрева воздуха </w:t>
            </w:r>
          </w:p>
          <w:p w:rsidR="004B5791" w:rsidRPr="0029731C" w:rsidRDefault="004B5791" w:rsidP="004B57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помещениях различного назначения</w:t>
            </w:r>
          </w:p>
        </w:tc>
      </w:tr>
      <w:tr w:rsidR="004B5791" w:rsidRPr="00CC2C20" w:rsidTr="00A069BB">
        <w:trPr>
          <w:trHeight w:val="553"/>
        </w:trPr>
        <w:tc>
          <w:tcPr>
            <w:tcW w:w="2410" w:type="dxa"/>
            <w:vAlign w:val="center"/>
          </w:tcPr>
          <w:p w:rsidR="004B5791" w:rsidRPr="00CC2C20" w:rsidRDefault="004B5791" w:rsidP="004B579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655" w:type="dxa"/>
            <w:vAlign w:val="center"/>
          </w:tcPr>
          <w:p w:rsidR="004B5791" w:rsidRPr="00CC2C20" w:rsidRDefault="004B5791" w:rsidP="004B5791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A069BB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655" w:type="dxa"/>
            <w:vAlign w:val="center"/>
          </w:tcPr>
          <w:p w:rsidR="00200C8E" w:rsidRPr="009D7031" w:rsidRDefault="00C832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CC2C20" w:rsidTr="00A069BB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0906DF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655" w:type="dxa"/>
            <w:vAlign w:val="center"/>
          </w:tcPr>
          <w:p w:rsidR="00200C8E" w:rsidRPr="00AB7B62" w:rsidRDefault="00BF1C09" w:rsidP="00AB7B62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AB7B62">
              <w:rPr>
                <w:sz w:val="22"/>
                <w:szCs w:val="22"/>
                <w:lang w:val="en-US"/>
              </w:rPr>
              <w:t>5</w:t>
            </w:r>
          </w:p>
        </w:tc>
      </w:tr>
      <w:tr w:rsidR="00200C8E" w:rsidRPr="00CC2C20" w:rsidTr="00A069BB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6D5B07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655" w:type="dxa"/>
            <w:vAlign w:val="center"/>
          </w:tcPr>
          <w:p w:rsidR="00200C8E" w:rsidRPr="00CC2C20" w:rsidRDefault="00610C5F" w:rsidP="006D5B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D5B07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</w:t>
            </w:r>
            <w:r w:rsidR="006D5B07">
              <w:rPr>
                <w:sz w:val="22"/>
                <w:szCs w:val="22"/>
              </w:rPr>
              <w:t>лет</w:t>
            </w:r>
          </w:p>
        </w:tc>
      </w:tr>
      <w:tr w:rsidR="00200C8E" w:rsidRPr="00CC2C20" w:rsidTr="00A069BB">
        <w:trPr>
          <w:trHeight w:val="2131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655" w:type="dxa"/>
            <w:vAlign w:val="center"/>
          </w:tcPr>
          <w:p w:rsidR="00622EA3" w:rsidRDefault="00A52243" w:rsidP="00297FD5">
            <w:pPr>
              <w:jc w:val="center"/>
              <w:rPr>
                <w:sz w:val="22"/>
                <w:szCs w:val="22"/>
              </w:rPr>
            </w:pPr>
            <w:r w:rsidRPr="00A52243">
              <w:rPr>
                <w:sz w:val="22"/>
                <w:szCs w:val="22"/>
              </w:rPr>
              <w:t>Информация о подтверждении соответствия</w:t>
            </w:r>
            <w:r w:rsidRPr="003E3AD4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 xml:space="preserve"> </w:t>
            </w:r>
          </w:p>
          <w:tbl>
            <w:tblPr>
              <w:tblW w:w="6792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868"/>
              <w:gridCol w:w="4924"/>
            </w:tblGrid>
            <w:tr w:rsidR="00A52243" w:rsidRPr="0029731C" w:rsidTr="00D263FB">
              <w:tc>
                <w:tcPr>
                  <w:tcW w:w="1868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010/2011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машин и оборудования</w:t>
                  </w:r>
                </w:p>
              </w:tc>
            </w:tr>
            <w:tr w:rsidR="00A52243" w:rsidRPr="00A52243" w:rsidTr="00D263FB">
              <w:tc>
                <w:tcPr>
                  <w:tcW w:w="1868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bookmarkStart w:id="7" w:name="_GoBack"/>
                  <w:bookmarkEnd w:id="7"/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A52243" w:rsidRPr="007C2003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A52243" w:rsidRPr="00CC2C20" w:rsidRDefault="00AB7B62" w:rsidP="00A069BB">
            <w:pPr>
              <w:jc w:val="center"/>
              <w:rPr>
                <w:sz w:val="22"/>
                <w:szCs w:val="22"/>
              </w:rPr>
            </w:pPr>
            <w:r w:rsidRPr="00E96BA0">
              <w:rPr>
                <w:sz w:val="22"/>
                <w:szCs w:val="22"/>
              </w:rPr>
              <w:t xml:space="preserve">ЕАЭС </w:t>
            </w:r>
            <w:r w:rsidRPr="00CE4AC5">
              <w:rPr>
                <w:sz w:val="22"/>
                <w:szCs w:val="22"/>
                <w:lang w:val="en-US"/>
              </w:rPr>
              <w:t>N</w:t>
            </w:r>
            <w:r w:rsidRPr="00E96BA0">
              <w:rPr>
                <w:sz w:val="22"/>
                <w:szCs w:val="22"/>
              </w:rPr>
              <w:t xml:space="preserve"> </w:t>
            </w:r>
            <w:r w:rsidRPr="00CE4AC5">
              <w:rPr>
                <w:sz w:val="22"/>
                <w:szCs w:val="22"/>
                <w:lang w:val="en-US"/>
              </w:rPr>
              <w:t>RU</w:t>
            </w:r>
            <w:r w:rsidRPr="00E96BA0">
              <w:rPr>
                <w:sz w:val="22"/>
                <w:szCs w:val="22"/>
              </w:rPr>
              <w:t xml:space="preserve">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E96BA0">
              <w:rPr>
                <w:sz w:val="22"/>
                <w:szCs w:val="22"/>
              </w:rPr>
              <w:t>.РА0</w:t>
            </w:r>
            <w:r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.В.1</w:t>
            </w:r>
            <w:r w:rsidRPr="00855040">
              <w:rPr>
                <w:sz w:val="22"/>
                <w:szCs w:val="22"/>
              </w:rPr>
              <w:t>7050</w:t>
            </w:r>
            <w:r w:rsidRPr="00E96BA0">
              <w:rPr>
                <w:sz w:val="22"/>
                <w:szCs w:val="22"/>
              </w:rPr>
              <w:t>/2</w:t>
            </w:r>
            <w:r w:rsidRPr="00855040">
              <w:rPr>
                <w:sz w:val="22"/>
                <w:szCs w:val="22"/>
              </w:rPr>
              <w:t>5</w:t>
            </w:r>
            <w:r w:rsidRPr="00E96BA0">
              <w:rPr>
                <w:sz w:val="22"/>
                <w:szCs w:val="22"/>
              </w:rPr>
              <w:t xml:space="preserve"> (срок действия с </w:t>
            </w:r>
            <w:r w:rsidRPr="00855040">
              <w:rPr>
                <w:sz w:val="22"/>
                <w:szCs w:val="22"/>
              </w:rPr>
              <w:t>21</w:t>
            </w:r>
            <w:r w:rsidRPr="00E96BA0">
              <w:rPr>
                <w:sz w:val="22"/>
                <w:szCs w:val="22"/>
              </w:rPr>
              <w:t>.0</w:t>
            </w:r>
            <w:r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.202</w:t>
            </w:r>
            <w:r w:rsidRPr="00855040">
              <w:rPr>
                <w:sz w:val="22"/>
                <w:szCs w:val="22"/>
              </w:rPr>
              <w:t>5</w:t>
            </w:r>
            <w:r w:rsidRPr="00E96BA0">
              <w:rPr>
                <w:sz w:val="22"/>
                <w:szCs w:val="22"/>
              </w:rPr>
              <w:t xml:space="preserve"> до </w:t>
            </w:r>
            <w:r w:rsidRPr="00855040">
              <w:rPr>
                <w:sz w:val="22"/>
                <w:szCs w:val="22"/>
              </w:rPr>
              <w:t>20</w:t>
            </w:r>
            <w:r w:rsidRPr="00E96BA0">
              <w:rPr>
                <w:sz w:val="22"/>
                <w:szCs w:val="22"/>
              </w:rPr>
              <w:t>.0</w:t>
            </w:r>
            <w:r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.20</w:t>
            </w:r>
            <w:r w:rsidRPr="00855040">
              <w:rPr>
                <w:sz w:val="22"/>
                <w:szCs w:val="22"/>
              </w:rPr>
              <w:t>30</w:t>
            </w:r>
            <w:r w:rsidRPr="00E96BA0">
              <w:rPr>
                <w:sz w:val="22"/>
                <w:szCs w:val="22"/>
              </w:rPr>
              <w:t>)</w:t>
            </w:r>
          </w:p>
        </w:tc>
      </w:tr>
      <w:tr w:rsidR="00200C8E" w:rsidRPr="00CE0E2A" w:rsidTr="00A069BB">
        <w:trPr>
          <w:trHeight w:val="492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200C8E" w:rsidRPr="00F14EEC" w:rsidRDefault="00200C8E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F14EEC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F14EEC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F14EEC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A069BB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200C8E" w:rsidRPr="00D263FB" w:rsidRDefault="00200C8E" w:rsidP="00D263FB">
            <w:pPr>
              <w:jc w:val="center"/>
              <w:rPr>
                <w:color w:val="FF0000"/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Испания</w:t>
            </w:r>
          </w:p>
        </w:tc>
      </w:tr>
      <w:tr w:rsidR="00200C8E" w:rsidRPr="00CC2C20" w:rsidTr="00A069BB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Ronda Shimizu, 1 - Políg. Ind. Can Torrella</w:t>
            </w:r>
          </w:p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08233 Vacarisses (Barcelona) Spain</w:t>
            </w:r>
          </w:p>
          <w:p w:rsidR="00200C8E" w:rsidRPr="00D263FB" w:rsidRDefault="00200C8E" w:rsidP="00297FD5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200C8E" w:rsidRPr="00CC2C20" w:rsidTr="00A069BB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A069BB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655" w:type="dxa"/>
            <w:vAlign w:val="center"/>
          </w:tcPr>
          <w:p w:rsidR="00866216" w:rsidRPr="00F349A2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F349A2">
              <w:rPr>
                <w:sz w:val="22"/>
                <w:szCs w:val="22"/>
              </w:rPr>
              <w:t>Общество с ограниченной ответственностью "Торговая компания Азимут".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ОГРН </w:t>
            </w:r>
            <w:r w:rsidRPr="00F349A2">
              <w:rPr>
                <w:sz w:val="22"/>
                <w:szCs w:val="22"/>
              </w:rPr>
              <w:t>1167746098981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Юр. адрес: </w:t>
            </w:r>
            <w:r w:rsidRPr="00F349A2">
              <w:rPr>
                <w:sz w:val="22"/>
                <w:szCs w:val="22"/>
              </w:rPr>
              <w:t>121552, P</w:t>
            </w:r>
            <w:r>
              <w:rPr>
                <w:sz w:val="22"/>
                <w:szCs w:val="22"/>
              </w:rPr>
              <w:t>оссия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Факт. адрес: </w:t>
            </w:r>
            <w:r w:rsidRPr="00F349A2">
              <w:rPr>
                <w:sz w:val="22"/>
                <w:szCs w:val="22"/>
              </w:rPr>
              <w:t>121552, P</w:t>
            </w:r>
            <w:r>
              <w:rPr>
                <w:sz w:val="22"/>
                <w:szCs w:val="22"/>
              </w:rPr>
              <w:t>оссия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866216" w:rsidRPr="003F28A1" w:rsidRDefault="00866216" w:rsidP="00866216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</w:t>
            </w:r>
            <w:r w:rsidRPr="00F349A2">
              <w:rPr>
                <w:sz w:val="22"/>
                <w:szCs w:val="22"/>
              </w:rPr>
              <w:t xml:space="preserve">+7 </w:t>
            </w:r>
            <w:r>
              <w:rPr>
                <w:sz w:val="22"/>
                <w:szCs w:val="22"/>
              </w:rPr>
              <w:t>(</w:t>
            </w:r>
            <w:r w:rsidRPr="00F349A2">
              <w:rPr>
                <w:sz w:val="22"/>
                <w:szCs w:val="22"/>
              </w:rPr>
              <w:t>495</w:t>
            </w:r>
            <w:r>
              <w:rPr>
                <w:sz w:val="22"/>
                <w:szCs w:val="22"/>
              </w:rPr>
              <w:t>)</w:t>
            </w:r>
            <w:r w:rsidRPr="00F349A2">
              <w:rPr>
                <w:sz w:val="22"/>
                <w:szCs w:val="22"/>
              </w:rPr>
              <w:t>234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69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89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866216" w:rsidRPr="00F16C99" w:rsidRDefault="00866216" w:rsidP="00866216">
            <w:pPr>
              <w:jc w:val="center"/>
              <w:rPr>
                <w:rStyle w:val="ad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F16C99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F16C99">
              <w:rPr>
                <w:sz w:val="22"/>
                <w:szCs w:val="22"/>
              </w:rPr>
              <w:t xml:space="preserve">: </w:t>
            </w:r>
            <w:hyperlink r:id="rId19" w:history="1">
              <w:r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A64D7">
                <w:rPr>
                  <w:rStyle w:val="ad"/>
                  <w:sz w:val="22"/>
                  <w:szCs w:val="22"/>
                </w:rPr>
                <w:t>@</w:t>
              </w:r>
              <w:r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r w:rsidRPr="00BA64D7">
                <w:rPr>
                  <w:rStyle w:val="ad"/>
                  <w:sz w:val="22"/>
                  <w:szCs w:val="22"/>
                </w:rPr>
                <w:t>.</w:t>
              </w:r>
              <w:r>
                <w:rPr>
                  <w:rStyle w:val="ad"/>
                  <w:sz w:val="22"/>
                  <w:szCs w:val="22"/>
                  <w:lang w:val="en-US"/>
                </w:rPr>
                <w:t>ru</w:t>
              </w:r>
            </w:hyperlink>
          </w:p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8" w:name="оснтехданные"/>
      <w:r w:rsidRPr="00D263FB">
        <w:rPr>
          <w:b/>
          <w:szCs w:val="28"/>
        </w:rPr>
        <w:t>Основные технические данные</w:t>
      </w:r>
      <w:bookmarkEnd w:id="8"/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6669623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E008B4" w:rsidRPr="003F28A1" w:rsidRDefault="00E008B4" w:rsidP="00200C8E">
      <w:pPr>
        <w:jc w:val="center"/>
        <w:rPr>
          <w:noProof/>
          <w:sz w:val="20"/>
          <w:szCs w:val="20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4"/>
        <w:gridCol w:w="2847"/>
        <w:gridCol w:w="1272"/>
        <w:gridCol w:w="3546"/>
      </w:tblGrid>
      <w:tr w:rsidR="00DE06E0" w:rsidRPr="00AD1C4D" w:rsidTr="00B00B61">
        <w:trPr>
          <w:trHeight w:val="159"/>
          <w:jc w:val="center"/>
        </w:trPr>
        <w:tc>
          <w:tcPr>
            <w:tcW w:w="5101" w:type="dxa"/>
            <w:gridSpan w:val="2"/>
            <w:vAlign w:val="center"/>
          </w:tcPr>
          <w:p w:rsidR="00DE06E0" w:rsidRPr="00D94425" w:rsidRDefault="00DE06E0" w:rsidP="00DE06E0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DE06E0" w:rsidRPr="00D94425" w:rsidRDefault="00DE06E0" w:rsidP="00DE06E0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546" w:type="dxa"/>
            <w:vAlign w:val="center"/>
          </w:tcPr>
          <w:p w:rsidR="00DE06E0" w:rsidRPr="00D94425" w:rsidRDefault="00DE06E0" w:rsidP="00DE06E0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Значение</w:t>
            </w:r>
          </w:p>
        </w:tc>
      </w:tr>
      <w:tr w:rsidR="00E008B4" w:rsidRPr="00AD1C4D" w:rsidTr="00B00B61">
        <w:trPr>
          <w:trHeight w:val="159"/>
          <w:jc w:val="center"/>
        </w:trPr>
        <w:tc>
          <w:tcPr>
            <w:tcW w:w="2254" w:type="dxa"/>
            <w:vMerge w:val="restart"/>
          </w:tcPr>
          <w:p w:rsidR="00E008B4" w:rsidRPr="00AD1C4D" w:rsidRDefault="00E008B4" w:rsidP="00AC78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847" w:type="dxa"/>
            <w:vAlign w:val="center"/>
          </w:tcPr>
          <w:p w:rsidR="00E008B4" w:rsidRPr="0001459B" w:rsidRDefault="00E008B4" w:rsidP="00AC78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(UTOPIA/SET-FREE)</w:t>
            </w:r>
          </w:p>
        </w:tc>
        <w:tc>
          <w:tcPr>
            <w:tcW w:w="1272" w:type="dxa"/>
            <w:vMerge w:val="restart"/>
            <w:vAlign w:val="center"/>
          </w:tcPr>
          <w:p w:rsidR="00E008B4" w:rsidRPr="00AD1C4D" w:rsidRDefault="00E008B4" w:rsidP="00AC78BC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546" w:type="dxa"/>
            <w:vAlign w:val="center"/>
          </w:tcPr>
          <w:p w:rsidR="00E008B4" w:rsidRPr="00DA6454" w:rsidRDefault="00E008B4" w:rsidP="00AC78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3.6/4.0</w:t>
            </w:r>
          </w:p>
        </w:tc>
      </w:tr>
      <w:tr w:rsidR="00E008B4" w:rsidRPr="00AD1C4D" w:rsidTr="00B00B61">
        <w:trPr>
          <w:trHeight w:val="159"/>
          <w:jc w:val="center"/>
        </w:trPr>
        <w:tc>
          <w:tcPr>
            <w:tcW w:w="2254" w:type="dxa"/>
            <w:vMerge/>
          </w:tcPr>
          <w:p w:rsidR="00E008B4" w:rsidRDefault="00E008B4" w:rsidP="00AC78BC">
            <w:pPr>
              <w:rPr>
                <w:sz w:val="22"/>
                <w:szCs w:val="22"/>
              </w:rPr>
            </w:pPr>
          </w:p>
        </w:tc>
        <w:tc>
          <w:tcPr>
            <w:tcW w:w="2847" w:type="dxa"/>
            <w:vAlign w:val="center"/>
          </w:tcPr>
          <w:p w:rsidR="00E008B4" w:rsidRPr="0001459B" w:rsidRDefault="00E008B4" w:rsidP="00AC78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(UTOPIA/SET-FREE)</w:t>
            </w:r>
          </w:p>
        </w:tc>
        <w:tc>
          <w:tcPr>
            <w:tcW w:w="1272" w:type="dxa"/>
            <w:vMerge/>
            <w:vAlign w:val="center"/>
          </w:tcPr>
          <w:p w:rsidR="00E008B4" w:rsidRPr="00AD1C4D" w:rsidRDefault="00E008B4" w:rsidP="00AC7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6" w:type="dxa"/>
            <w:vAlign w:val="center"/>
          </w:tcPr>
          <w:p w:rsidR="00E008B4" w:rsidRDefault="00E008B4" w:rsidP="00AC78B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4.0/4.8</w:t>
            </w:r>
          </w:p>
        </w:tc>
      </w:tr>
      <w:tr w:rsidR="00E008B4" w:rsidRPr="00AD1C4D" w:rsidTr="00B00B61">
        <w:trPr>
          <w:trHeight w:val="159"/>
          <w:jc w:val="center"/>
        </w:trPr>
        <w:tc>
          <w:tcPr>
            <w:tcW w:w="2254" w:type="dxa"/>
            <w:vAlign w:val="center"/>
          </w:tcPr>
          <w:p w:rsidR="00E008B4" w:rsidRDefault="00E008B4" w:rsidP="00AC78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847" w:type="dxa"/>
            <w:vAlign w:val="center"/>
          </w:tcPr>
          <w:p w:rsidR="00E008B4" w:rsidRDefault="00E008B4" w:rsidP="00AC78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E008B4" w:rsidRDefault="00E008B4" w:rsidP="00AC78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1B54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1272" w:type="dxa"/>
            <w:vAlign w:val="center"/>
          </w:tcPr>
          <w:p w:rsidR="00E008B4" w:rsidRPr="00135C40" w:rsidRDefault="00E008B4" w:rsidP="00AC78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3546" w:type="dxa"/>
            <w:vAlign w:val="center"/>
          </w:tcPr>
          <w:p w:rsidR="00E008B4" w:rsidRDefault="00AC78BC" w:rsidP="00AC78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E008B4">
              <w:rPr>
                <w:sz w:val="22"/>
                <w:szCs w:val="22"/>
              </w:rPr>
              <w:t>/1</w:t>
            </w:r>
            <w:r>
              <w:rPr>
                <w:sz w:val="22"/>
                <w:szCs w:val="22"/>
              </w:rPr>
              <w:t>1,5</w:t>
            </w:r>
            <w:r w:rsidR="00E008B4">
              <w:rPr>
                <w:sz w:val="22"/>
                <w:szCs w:val="22"/>
              </w:rPr>
              <w:t>/1</w:t>
            </w:r>
            <w:r>
              <w:rPr>
                <w:sz w:val="22"/>
                <w:szCs w:val="22"/>
              </w:rPr>
              <w:t>4</w:t>
            </w:r>
          </w:p>
          <w:p w:rsidR="00E008B4" w:rsidRPr="00482A3A" w:rsidRDefault="00E008B4" w:rsidP="00AC78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(SP0</w:t>
            </w:r>
            <w:r w:rsidR="00AC78BC">
              <w:rPr>
                <w:sz w:val="22"/>
                <w:szCs w:val="22"/>
              </w:rPr>
              <w:t>2</w:t>
            </w:r>
            <w:r w:rsidRPr="009B02BF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**</w:t>
            </w:r>
          </w:p>
        </w:tc>
      </w:tr>
      <w:tr w:rsidR="00E008B4" w:rsidRPr="00AD1C4D" w:rsidTr="00B00B61">
        <w:trPr>
          <w:trHeight w:val="159"/>
          <w:jc w:val="center"/>
        </w:trPr>
        <w:tc>
          <w:tcPr>
            <w:tcW w:w="2254" w:type="dxa"/>
          </w:tcPr>
          <w:p w:rsidR="00E008B4" w:rsidRPr="007438E6" w:rsidRDefault="00E008B4" w:rsidP="00AC78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</w:t>
            </w:r>
          </w:p>
        </w:tc>
        <w:tc>
          <w:tcPr>
            <w:tcW w:w="2847" w:type="dxa"/>
          </w:tcPr>
          <w:p w:rsidR="00E008B4" w:rsidRDefault="00E008B4" w:rsidP="00AC78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</w:t>
            </w:r>
          </w:p>
          <w:p w:rsidR="00E008B4" w:rsidRPr="007438E6" w:rsidRDefault="00E008B4" w:rsidP="00AC78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(мин.-макс.)</w:t>
            </w:r>
          </w:p>
        </w:tc>
        <w:tc>
          <w:tcPr>
            <w:tcW w:w="1272" w:type="dxa"/>
            <w:vAlign w:val="center"/>
          </w:tcPr>
          <w:p w:rsidR="00E008B4" w:rsidRPr="00AD1C4D" w:rsidRDefault="00E008B4" w:rsidP="00AC78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546" w:type="dxa"/>
            <w:vAlign w:val="center"/>
          </w:tcPr>
          <w:p w:rsidR="00E008B4" w:rsidRDefault="00E008B4" w:rsidP="00AC78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  <w:p w:rsidR="00E008B4" w:rsidRPr="00B23733" w:rsidRDefault="00E008B4" w:rsidP="00AC78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(0-150)</w:t>
            </w:r>
          </w:p>
        </w:tc>
      </w:tr>
      <w:tr w:rsidR="00B00B61" w:rsidRPr="00AD1C4D" w:rsidTr="00B00B61">
        <w:trPr>
          <w:jc w:val="center"/>
        </w:trPr>
        <w:tc>
          <w:tcPr>
            <w:tcW w:w="2254" w:type="dxa"/>
            <w:vAlign w:val="center"/>
          </w:tcPr>
          <w:p w:rsidR="00B00B61" w:rsidRPr="00E4197E" w:rsidRDefault="00B00B61" w:rsidP="00B00B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847" w:type="dxa"/>
            <w:vAlign w:val="center"/>
          </w:tcPr>
          <w:p w:rsidR="00B00B61" w:rsidRDefault="00B00B61" w:rsidP="00B00B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B00B61" w:rsidRPr="00E4197E" w:rsidRDefault="00B00B61" w:rsidP="00B00B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CC1C5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1272" w:type="dxa"/>
            <w:vAlign w:val="center"/>
          </w:tcPr>
          <w:p w:rsidR="00B00B61" w:rsidRPr="00E4197E" w:rsidRDefault="00B00B61" w:rsidP="00B00B61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546" w:type="dxa"/>
            <w:vAlign w:val="center"/>
          </w:tcPr>
          <w:p w:rsidR="00B00B61" w:rsidRPr="00AD1C4D" w:rsidRDefault="00B00B61" w:rsidP="00B00B6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30</w:t>
            </w:r>
            <w:r>
              <w:rPr>
                <w:sz w:val="22"/>
                <w:szCs w:val="22"/>
              </w:rPr>
              <w:t>/3</w:t>
            </w:r>
            <w:r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 xml:space="preserve"> </w:t>
            </w:r>
            <w:r w:rsidRPr="009B02BF">
              <w:rPr>
                <w:sz w:val="22"/>
                <w:szCs w:val="22"/>
              </w:rPr>
              <w:t>(SP02)</w:t>
            </w:r>
            <w:r>
              <w:rPr>
                <w:sz w:val="22"/>
                <w:szCs w:val="22"/>
              </w:rPr>
              <w:t>**</w:t>
            </w:r>
          </w:p>
        </w:tc>
      </w:tr>
      <w:tr w:rsidR="00B00B61" w:rsidRPr="00AD1C4D" w:rsidTr="00B00B61">
        <w:trPr>
          <w:jc w:val="center"/>
        </w:trPr>
        <w:tc>
          <w:tcPr>
            <w:tcW w:w="2254" w:type="dxa"/>
            <w:vAlign w:val="center"/>
          </w:tcPr>
          <w:p w:rsidR="00B00B61" w:rsidRPr="00E4197E" w:rsidRDefault="00B00B61" w:rsidP="00B00B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47" w:type="dxa"/>
            <w:vAlign w:val="center"/>
          </w:tcPr>
          <w:p w:rsidR="00B00B61" w:rsidRDefault="00B00B61" w:rsidP="00B00B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B00B61" w:rsidRPr="00E4197E" w:rsidRDefault="00B00B61" w:rsidP="00B00B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Align w:val="center"/>
          </w:tcPr>
          <w:p w:rsidR="00B00B61" w:rsidRPr="00135C40" w:rsidRDefault="00B00B61" w:rsidP="00B00B61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546" w:type="dxa"/>
            <w:vAlign w:val="center"/>
          </w:tcPr>
          <w:p w:rsidR="00B00B61" w:rsidRPr="00135C40" w:rsidRDefault="00B00B61" w:rsidP="00B00B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 xml:space="preserve"> </w:t>
            </w:r>
            <w:r w:rsidRPr="009B02BF">
              <w:rPr>
                <w:sz w:val="22"/>
                <w:szCs w:val="22"/>
              </w:rPr>
              <w:t>(SP02)</w:t>
            </w:r>
            <w:r>
              <w:rPr>
                <w:sz w:val="22"/>
                <w:szCs w:val="22"/>
              </w:rPr>
              <w:t>**</w:t>
            </w:r>
          </w:p>
        </w:tc>
      </w:tr>
      <w:tr w:rsidR="00E008B4" w:rsidRPr="00AD1C4D" w:rsidTr="00B00B61">
        <w:trPr>
          <w:trHeight w:val="159"/>
          <w:jc w:val="center"/>
        </w:trPr>
        <w:tc>
          <w:tcPr>
            <w:tcW w:w="2254" w:type="dxa"/>
            <w:vMerge w:val="restart"/>
            <w:vAlign w:val="center"/>
          </w:tcPr>
          <w:p w:rsidR="00E008B4" w:rsidRPr="00E4197E" w:rsidRDefault="00E008B4" w:rsidP="00AC78BC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847" w:type="dxa"/>
            <w:vAlign w:val="center"/>
          </w:tcPr>
          <w:p w:rsidR="00E008B4" w:rsidRPr="00E4197E" w:rsidRDefault="00E008B4" w:rsidP="00AC78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Merge w:val="restart"/>
            <w:vAlign w:val="center"/>
          </w:tcPr>
          <w:p w:rsidR="00E008B4" w:rsidRPr="00B54A67" w:rsidRDefault="00E008B4" w:rsidP="00AC78BC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E008B4" w:rsidRPr="00135C40" w:rsidRDefault="00E008B4" w:rsidP="00AC78BC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3546" w:type="dxa"/>
            <w:vAlign w:val="center"/>
          </w:tcPr>
          <w:p w:rsidR="00E008B4" w:rsidRPr="00135C40" w:rsidRDefault="00E008B4" w:rsidP="00AC78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6.</w:t>
            </w:r>
            <w:r w:rsidRPr="00B54A67">
              <w:rPr>
                <w:sz w:val="22"/>
                <w:szCs w:val="22"/>
              </w:rPr>
              <w:t xml:space="preserve">35 (1/4) </w:t>
            </w:r>
          </w:p>
        </w:tc>
      </w:tr>
      <w:tr w:rsidR="00E008B4" w:rsidRPr="00AD1C4D" w:rsidTr="00B00B61">
        <w:trPr>
          <w:trHeight w:val="159"/>
          <w:jc w:val="center"/>
        </w:trPr>
        <w:tc>
          <w:tcPr>
            <w:tcW w:w="2254" w:type="dxa"/>
            <w:vMerge/>
            <w:vAlign w:val="center"/>
          </w:tcPr>
          <w:p w:rsidR="00E008B4" w:rsidRPr="00FD6217" w:rsidRDefault="00E008B4" w:rsidP="00AC78BC">
            <w:pPr>
              <w:rPr>
                <w:sz w:val="22"/>
                <w:szCs w:val="22"/>
              </w:rPr>
            </w:pPr>
          </w:p>
        </w:tc>
        <w:tc>
          <w:tcPr>
            <w:tcW w:w="2847" w:type="dxa"/>
            <w:vAlign w:val="center"/>
          </w:tcPr>
          <w:p w:rsidR="00E008B4" w:rsidRPr="00FD6217" w:rsidRDefault="00E008B4" w:rsidP="00AC78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Merge/>
            <w:vAlign w:val="center"/>
          </w:tcPr>
          <w:p w:rsidR="00E008B4" w:rsidRPr="00135C40" w:rsidRDefault="00E008B4" w:rsidP="00AC7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6" w:type="dxa"/>
            <w:vAlign w:val="center"/>
          </w:tcPr>
          <w:p w:rsidR="00E008B4" w:rsidRPr="0098223F" w:rsidRDefault="00E008B4" w:rsidP="00B00B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</w:t>
            </w:r>
            <w:r w:rsidR="00B00B61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.</w:t>
            </w:r>
            <w:r w:rsidR="00B00B61">
              <w:rPr>
                <w:sz w:val="22"/>
                <w:szCs w:val="22"/>
                <w:lang w:val="en-US"/>
              </w:rPr>
              <w:t>70</w:t>
            </w:r>
            <w:r>
              <w:rPr>
                <w:sz w:val="22"/>
                <w:szCs w:val="22"/>
              </w:rPr>
              <w:t xml:space="preserve"> (</w:t>
            </w:r>
            <w:r w:rsidR="00B00B61"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/</w:t>
            </w:r>
            <w:r w:rsidR="00B00B61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)</w:t>
            </w:r>
          </w:p>
        </w:tc>
      </w:tr>
      <w:tr w:rsidR="00E008B4" w:rsidRPr="00AD1C4D" w:rsidTr="00B00B61">
        <w:trPr>
          <w:jc w:val="center"/>
        </w:trPr>
        <w:tc>
          <w:tcPr>
            <w:tcW w:w="5101" w:type="dxa"/>
            <w:gridSpan w:val="2"/>
            <w:vAlign w:val="center"/>
          </w:tcPr>
          <w:p w:rsidR="00E008B4" w:rsidRPr="00CA78AC" w:rsidRDefault="00E008B4" w:rsidP="00AC78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2" w:type="dxa"/>
            <w:vAlign w:val="center"/>
          </w:tcPr>
          <w:p w:rsidR="00E008B4" w:rsidRPr="00CA78AC" w:rsidRDefault="00E008B4" w:rsidP="00AC78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46" w:type="dxa"/>
            <w:vAlign w:val="center"/>
          </w:tcPr>
          <w:p w:rsidR="00E008B4" w:rsidRPr="00CA78AC" w:rsidRDefault="00E008B4" w:rsidP="00AC78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32*</w:t>
            </w:r>
          </w:p>
        </w:tc>
      </w:tr>
      <w:tr w:rsidR="00E008B4" w:rsidRPr="00AD1C4D" w:rsidTr="00B00B61">
        <w:trPr>
          <w:jc w:val="center"/>
        </w:trPr>
        <w:tc>
          <w:tcPr>
            <w:tcW w:w="5101" w:type="dxa"/>
            <w:gridSpan w:val="2"/>
            <w:vAlign w:val="center"/>
          </w:tcPr>
          <w:p w:rsidR="00E008B4" w:rsidRPr="00135C40" w:rsidRDefault="00E008B4" w:rsidP="00AC78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72" w:type="dxa"/>
            <w:vAlign w:val="center"/>
          </w:tcPr>
          <w:p w:rsidR="00E008B4" w:rsidRPr="00135C40" w:rsidRDefault="00E008B4" w:rsidP="00AC78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46" w:type="dxa"/>
            <w:vAlign w:val="center"/>
          </w:tcPr>
          <w:p w:rsidR="00E008B4" w:rsidRPr="00CA78AC" w:rsidRDefault="00E008B4" w:rsidP="00AC78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</w:tr>
      <w:tr w:rsidR="00E008B4" w:rsidRPr="00AD1C4D" w:rsidTr="00AC78BC">
        <w:trPr>
          <w:jc w:val="center"/>
        </w:trPr>
        <w:tc>
          <w:tcPr>
            <w:tcW w:w="9919" w:type="dxa"/>
            <w:gridSpan w:val="4"/>
          </w:tcPr>
          <w:p w:rsidR="00E008B4" w:rsidRPr="00AD1C4D" w:rsidRDefault="00E008B4" w:rsidP="00AC78BC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E008B4" w:rsidRPr="00AD1C4D" w:rsidTr="00B00B61">
        <w:trPr>
          <w:jc w:val="center"/>
        </w:trPr>
        <w:tc>
          <w:tcPr>
            <w:tcW w:w="5101" w:type="dxa"/>
            <w:gridSpan w:val="2"/>
            <w:vAlign w:val="center"/>
          </w:tcPr>
          <w:p w:rsidR="00E008B4" w:rsidRPr="00135C40" w:rsidRDefault="00E008B4" w:rsidP="00AC78BC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2" w:type="dxa"/>
            <w:vAlign w:val="center"/>
          </w:tcPr>
          <w:p w:rsidR="00E008B4" w:rsidRPr="0001459B" w:rsidRDefault="00E008B4" w:rsidP="00AC78BC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3546" w:type="dxa"/>
            <w:vAlign w:val="center"/>
          </w:tcPr>
          <w:p w:rsidR="00E008B4" w:rsidRPr="0001459B" w:rsidRDefault="00E008B4" w:rsidP="00AC78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Pr="00916159">
              <w:rPr>
                <w:sz w:val="22"/>
                <w:szCs w:val="22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E008B4" w:rsidRPr="00AD1C4D" w:rsidTr="00B00B61">
        <w:trPr>
          <w:jc w:val="center"/>
        </w:trPr>
        <w:tc>
          <w:tcPr>
            <w:tcW w:w="5101" w:type="dxa"/>
            <w:gridSpan w:val="2"/>
            <w:vAlign w:val="center"/>
          </w:tcPr>
          <w:p w:rsidR="00E008B4" w:rsidRPr="001D0C4B" w:rsidRDefault="00E008B4" w:rsidP="00AC78BC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Макс. номинальный ток</w:t>
            </w:r>
          </w:p>
        </w:tc>
        <w:tc>
          <w:tcPr>
            <w:tcW w:w="1272" w:type="dxa"/>
            <w:vAlign w:val="center"/>
          </w:tcPr>
          <w:p w:rsidR="00E008B4" w:rsidRPr="00812D3E" w:rsidRDefault="00E008B4" w:rsidP="00AC78BC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546" w:type="dxa"/>
            <w:vAlign w:val="center"/>
          </w:tcPr>
          <w:p w:rsidR="00E008B4" w:rsidRPr="00812D3E" w:rsidRDefault="00E008B4" w:rsidP="00AC78BC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5</w:t>
            </w:r>
          </w:p>
        </w:tc>
      </w:tr>
      <w:tr w:rsidR="00E008B4" w:rsidRPr="00AD1C4D" w:rsidTr="00B00B61">
        <w:trPr>
          <w:trHeight w:val="646"/>
          <w:jc w:val="center"/>
        </w:trPr>
        <w:tc>
          <w:tcPr>
            <w:tcW w:w="2254" w:type="dxa"/>
            <w:vAlign w:val="center"/>
          </w:tcPr>
          <w:p w:rsidR="00E008B4" w:rsidRPr="00E4197E" w:rsidRDefault="00E008B4" w:rsidP="00AC78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 входная мощность</w:t>
            </w:r>
          </w:p>
        </w:tc>
        <w:tc>
          <w:tcPr>
            <w:tcW w:w="2847" w:type="dxa"/>
            <w:vAlign w:val="center"/>
          </w:tcPr>
          <w:p w:rsidR="00E008B4" w:rsidRDefault="00E008B4" w:rsidP="00AC78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E008B4" w:rsidRPr="00E4197E" w:rsidRDefault="00E008B4" w:rsidP="00AC78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Align w:val="center"/>
          </w:tcPr>
          <w:p w:rsidR="00E008B4" w:rsidRPr="00E4197E" w:rsidRDefault="00E008B4" w:rsidP="00AC78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3546" w:type="dxa"/>
            <w:vAlign w:val="center"/>
          </w:tcPr>
          <w:p w:rsidR="00E008B4" w:rsidRPr="00916159" w:rsidRDefault="00E008B4" w:rsidP="00AC78B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0.0</w:t>
            </w:r>
            <w:r>
              <w:rPr>
                <w:sz w:val="22"/>
                <w:szCs w:val="22"/>
                <w:lang w:val="en-US"/>
              </w:rPr>
              <w:t>4</w:t>
            </w:r>
          </w:p>
        </w:tc>
      </w:tr>
      <w:tr w:rsidR="00E008B4" w:rsidRPr="00AD1C4D" w:rsidTr="00E008B4">
        <w:trPr>
          <w:trHeight w:val="281"/>
          <w:jc w:val="center"/>
        </w:trPr>
        <w:tc>
          <w:tcPr>
            <w:tcW w:w="9919" w:type="dxa"/>
            <w:gridSpan w:val="4"/>
            <w:vAlign w:val="center"/>
          </w:tcPr>
          <w:p w:rsidR="00E008B4" w:rsidRDefault="00E008B4" w:rsidP="00AC78BC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E008B4" w:rsidRPr="00AD1C4D" w:rsidTr="00B00B61">
        <w:trPr>
          <w:trHeight w:val="270"/>
          <w:jc w:val="center"/>
        </w:trPr>
        <w:tc>
          <w:tcPr>
            <w:tcW w:w="5101" w:type="dxa"/>
            <w:gridSpan w:val="2"/>
          </w:tcPr>
          <w:p w:rsidR="00E008B4" w:rsidRPr="00234357" w:rsidRDefault="00E008B4" w:rsidP="00AC78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E008B4" w:rsidRDefault="00E008B4" w:rsidP="00AC78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46" w:type="dxa"/>
            <w:vAlign w:val="center"/>
          </w:tcPr>
          <w:p w:rsidR="00E008B4" w:rsidRDefault="00E008B4" w:rsidP="00AC78BC">
            <w:pPr>
              <w:jc w:val="center"/>
              <w:rPr>
                <w:sz w:val="22"/>
                <w:szCs w:val="22"/>
              </w:rPr>
            </w:pPr>
            <w:r w:rsidRPr="00E9687C">
              <w:rPr>
                <w:sz w:val="22"/>
                <w:szCs w:val="22"/>
                <w:lang w:val="en-US"/>
              </w:rPr>
              <w:t>R410A или R32</w:t>
            </w:r>
          </w:p>
        </w:tc>
      </w:tr>
      <w:tr w:rsidR="00E008B4" w:rsidRPr="00AD1C4D" w:rsidTr="00B00B61">
        <w:trPr>
          <w:trHeight w:val="646"/>
          <w:jc w:val="center"/>
        </w:trPr>
        <w:tc>
          <w:tcPr>
            <w:tcW w:w="5101" w:type="dxa"/>
            <w:gridSpan w:val="2"/>
          </w:tcPr>
          <w:p w:rsidR="00E008B4" w:rsidRPr="00DD0541" w:rsidRDefault="00E008B4" w:rsidP="00AC78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E008B4" w:rsidRDefault="00E008B4" w:rsidP="00AC78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46" w:type="dxa"/>
            <w:vAlign w:val="center"/>
          </w:tcPr>
          <w:p w:rsidR="00E008B4" w:rsidRDefault="00E008B4" w:rsidP="00AC78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R410A:</w:t>
            </w:r>
            <w:r w:rsidRPr="00E9687C">
              <w:rPr>
                <w:sz w:val="22"/>
                <w:szCs w:val="22"/>
              </w:rPr>
              <w:t xml:space="preserve"> зеотропная смесь из 50 % дифторметана R-32(CH2F2) и 50 % пентафторэтана R-125(CHF2CF3)</w:t>
            </w:r>
          </w:p>
          <w:p w:rsidR="00E008B4" w:rsidRDefault="00E008B4" w:rsidP="00AC78BC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>
              <w:rPr>
                <w:sz w:val="22"/>
                <w:szCs w:val="22"/>
              </w:rPr>
              <w:t>:</w:t>
            </w:r>
            <w:r>
              <w:t xml:space="preserve"> </w:t>
            </w:r>
            <w:r w:rsidRPr="00B05F0B">
              <w:rPr>
                <w:sz w:val="22"/>
                <w:szCs w:val="22"/>
              </w:rPr>
              <w:t>100%</w:t>
            </w:r>
            <w:r>
              <w:t xml:space="preserve"> </w:t>
            </w:r>
            <w:hyperlink r:id="rId20" w:tooltip="Дифторметан (страница отсутствует)" w:history="1">
              <w:r>
                <w:rPr>
                  <w:sz w:val="22"/>
                  <w:szCs w:val="22"/>
                </w:rPr>
                <w:t xml:space="preserve">дифторметан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E008B4" w:rsidRPr="00AD1C4D" w:rsidTr="00B00B61">
        <w:trPr>
          <w:trHeight w:val="342"/>
          <w:jc w:val="center"/>
        </w:trPr>
        <w:tc>
          <w:tcPr>
            <w:tcW w:w="5101" w:type="dxa"/>
            <w:gridSpan w:val="2"/>
          </w:tcPr>
          <w:p w:rsidR="00E008B4" w:rsidRPr="00DD0541" w:rsidRDefault="00E008B4" w:rsidP="00AC78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E008B4" w:rsidRDefault="00E008B4" w:rsidP="00AC78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546" w:type="dxa"/>
            <w:vAlign w:val="center"/>
          </w:tcPr>
          <w:p w:rsidR="00E008B4" w:rsidRDefault="00E008B4" w:rsidP="00AC78BC">
            <w:pPr>
              <w:jc w:val="center"/>
              <w:rPr>
                <w:sz w:val="22"/>
                <w:szCs w:val="22"/>
              </w:rPr>
            </w:pPr>
            <w:r w:rsidRPr="00AC642B">
              <w:rPr>
                <w:sz w:val="22"/>
                <w:szCs w:val="22"/>
              </w:rPr>
              <w:t xml:space="preserve"> Технически не заправлен</w:t>
            </w:r>
          </w:p>
        </w:tc>
      </w:tr>
      <w:tr w:rsidR="00E008B4" w:rsidRPr="00AD1C4D" w:rsidTr="00AC78BC">
        <w:trPr>
          <w:trHeight w:val="331"/>
          <w:jc w:val="center"/>
        </w:trPr>
        <w:tc>
          <w:tcPr>
            <w:tcW w:w="9919" w:type="dxa"/>
            <w:gridSpan w:val="4"/>
            <w:vAlign w:val="center"/>
          </w:tcPr>
          <w:p w:rsidR="00E008B4" w:rsidRDefault="00E008B4" w:rsidP="00AC78BC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E008B4" w:rsidRPr="00AD1C4D" w:rsidTr="00B00B61">
        <w:trPr>
          <w:trHeight w:val="241"/>
          <w:jc w:val="center"/>
        </w:trPr>
        <w:tc>
          <w:tcPr>
            <w:tcW w:w="5101" w:type="dxa"/>
            <w:gridSpan w:val="2"/>
          </w:tcPr>
          <w:p w:rsidR="00E008B4" w:rsidRPr="00AD1C4D" w:rsidRDefault="00E008B4" w:rsidP="00AC78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2" w:type="dxa"/>
            <w:vAlign w:val="center"/>
          </w:tcPr>
          <w:p w:rsidR="00E008B4" w:rsidRPr="00AD1C4D" w:rsidRDefault="00E008B4" w:rsidP="00AC78BC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546" w:type="dxa"/>
            <w:vAlign w:val="center"/>
          </w:tcPr>
          <w:p w:rsidR="00E008B4" w:rsidRPr="00916159" w:rsidRDefault="00E008B4" w:rsidP="00B00B6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="00B00B61">
              <w:rPr>
                <w:sz w:val="22"/>
                <w:szCs w:val="22"/>
                <w:lang w:val="en-US"/>
              </w:rPr>
              <w:t>6</w:t>
            </w:r>
          </w:p>
        </w:tc>
      </w:tr>
      <w:tr w:rsidR="00E008B4" w:rsidRPr="00AD1C4D" w:rsidTr="00B00B61">
        <w:trPr>
          <w:trHeight w:val="245"/>
          <w:jc w:val="center"/>
        </w:trPr>
        <w:tc>
          <w:tcPr>
            <w:tcW w:w="5101" w:type="dxa"/>
            <w:gridSpan w:val="2"/>
          </w:tcPr>
          <w:p w:rsidR="00E008B4" w:rsidRPr="00AD1C4D" w:rsidRDefault="00E008B4" w:rsidP="00AC78BC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E008B4" w:rsidRPr="00AD1C4D" w:rsidRDefault="00E008B4" w:rsidP="00AC7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6" w:type="dxa"/>
            <w:vAlign w:val="center"/>
          </w:tcPr>
          <w:p w:rsidR="00E008B4" w:rsidRPr="00AD1C4D" w:rsidRDefault="00E008B4" w:rsidP="00AC78BC">
            <w:pPr>
              <w:jc w:val="center"/>
              <w:rPr>
                <w:sz w:val="22"/>
                <w:szCs w:val="22"/>
              </w:rPr>
            </w:pPr>
          </w:p>
        </w:tc>
      </w:tr>
      <w:tr w:rsidR="00B00B61" w:rsidRPr="00AD1C4D" w:rsidTr="00B00B61">
        <w:trPr>
          <w:trHeight w:val="277"/>
          <w:jc w:val="center"/>
        </w:trPr>
        <w:tc>
          <w:tcPr>
            <w:tcW w:w="5101" w:type="dxa"/>
            <w:gridSpan w:val="2"/>
          </w:tcPr>
          <w:p w:rsidR="00B00B61" w:rsidRPr="00AD1C4D" w:rsidRDefault="00B00B61" w:rsidP="00B00B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AD1C4D">
              <w:rPr>
                <w:sz w:val="22"/>
                <w:szCs w:val="22"/>
              </w:rPr>
              <w:t>лина</w:t>
            </w:r>
          </w:p>
        </w:tc>
        <w:tc>
          <w:tcPr>
            <w:tcW w:w="1272" w:type="dxa"/>
            <w:vAlign w:val="center"/>
          </w:tcPr>
          <w:p w:rsidR="00B00B61" w:rsidRPr="00AD1C4D" w:rsidRDefault="00B00B61" w:rsidP="00B00B6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546" w:type="dxa"/>
            <w:vAlign w:val="center"/>
          </w:tcPr>
          <w:p w:rsidR="00B00B61" w:rsidRPr="00135C40" w:rsidRDefault="00B00B61" w:rsidP="00B00B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</w:tr>
      <w:tr w:rsidR="00B00B61" w:rsidRPr="00AD1C4D" w:rsidTr="00B00B61">
        <w:trPr>
          <w:trHeight w:val="280"/>
          <w:jc w:val="center"/>
        </w:trPr>
        <w:tc>
          <w:tcPr>
            <w:tcW w:w="5101" w:type="dxa"/>
            <w:gridSpan w:val="2"/>
          </w:tcPr>
          <w:p w:rsidR="00B00B61" w:rsidRPr="00AD1C4D" w:rsidRDefault="00B00B61" w:rsidP="00B00B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</w:t>
            </w:r>
            <w:r w:rsidRPr="00AD1C4D">
              <w:rPr>
                <w:sz w:val="22"/>
                <w:szCs w:val="22"/>
              </w:rPr>
              <w:t>ирина</w:t>
            </w:r>
          </w:p>
        </w:tc>
        <w:tc>
          <w:tcPr>
            <w:tcW w:w="1272" w:type="dxa"/>
            <w:vAlign w:val="center"/>
          </w:tcPr>
          <w:p w:rsidR="00B00B61" w:rsidRPr="00AD1C4D" w:rsidRDefault="00B00B61" w:rsidP="00B00B6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546" w:type="dxa"/>
            <w:vAlign w:val="center"/>
          </w:tcPr>
          <w:p w:rsidR="00B00B61" w:rsidRPr="00135C40" w:rsidRDefault="00B00B61" w:rsidP="00B00B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750</w:t>
            </w:r>
          </w:p>
        </w:tc>
      </w:tr>
      <w:tr w:rsidR="00B00B61" w:rsidRPr="00AD1C4D" w:rsidTr="00B00B61">
        <w:trPr>
          <w:trHeight w:val="271"/>
          <w:jc w:val="center"/>
        </w:trPr>
        <w:tc>
          <w:tcPr>
            <w:tcW w:w="5101" w:type="dxa"/>
            <w:gridSpan w:val="2"/>
          </w:tcPr>
          <w:p w:rsidR="00B00B61" w:rsidRPr="00AD1C4D" w:rsidRDefault="00B00B61" w:rsidP="00B00B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AD1C4D">
              <w:rPr>
                <w:sz w:val="22"/>
                <w:szCs w:val="22"/>
              </w:rPr>
              <w:t>ысота</w:t>
            </w:r>
          </w:p>
        </w:tc>
        <w:tc>
          <w:tcPr>
            <w:tcW w:w="1272" w:type="dxa"/>
            <w:vAlign w:val="center"/>
          </w:tcPr>
          <w:p w:rsidR="00B00B61" w:rsidRPr="00AD1C4D" w:rsidRDefault="00B00B61" w:rsidP="00B00B6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546" w:type="dxa"/>
            <w:vAlign w:val="center"/>
          </w:tcPr>
          <w:p w:rsidR="00B00B61" w:rsidRPr="00916159" w:rsidRDefault="00B00B61" w:rsidP="00B00B6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240</w:t>
            </w:r>
          </w:p>
        </w:tc>
      </w:tr>
    </w:tbl>
    <w:p w:rsidR="00B00B61" w:rsidRPr="000B1339" w:rsidRDefault="00B00B61" w:rsidP="00B00B61">
      <w:pPr>
        <w:jc w:val="both"/>
        <w:rPr>
          <w:noProof/>
          <w:sz w:val="20"/>
          <w:szCs w:val="20"/>
        </w:rPr>
      </w:pPr>
      <w:bookmarkStart w:id="12" w:name="_Toc85529568"/>
      <w:bookmarkStart w:id="13" w:name="_Toc85727928"/>
      <w:bookmarkStart w:id="14" w:name="_Ref86669666"/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B00B61" w:rsidRDefault="00B00B61" w:rsidP="00B00B6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**</w:t>
      </w:r>
      <w:r>
        <w:rPr>
          <w:sz w:val="22"/>
          <w:szCs w:val="22"/>
        </w:rPr>
        <w:t xml:space="preserve"> SP: в</w:t>
      </w:r>
      <w:r w:rsidRPr="000B1339">
        <w:rPr>
          <w:noProof/>
          <w:sz w:val="20"/>
          <w:szCs w:val="20"/>
        </w:rPr>
        <w:t>нешнее статическое давление (устанавливается с помощью дополнительной функции «C5» на пульте дистанционного управлен</w:t>
      </w:r>
      <w:r>
        <w:rPr>
          <w:noProof/>
          <w:sz w:val="20"/>
          <w:szCs w:val="20"/>
        </w:rPr>
        <w:t>ия: 00: стандартное, 01: высокое, 02: низкое</w:t>
      </w:r>
      <w:r w:rsidRPr="000B1339">
        <w:rPr>
          <w:noProof/>
          <w:sz w:val="20"/>
          <w:szCs w:val="20"/>
        </w:rPr>
        <w:t>).</w:t>
      </w:r>
    </w:p>
    <w:p w:rsidR="00B00B61" w:rsidRPr="000B1339" w:rsidRDefault="00B00B61" w:rsidP="00B00B61">
      <w:pPr>
        <w:jc w:val="both"/>
        <w:rPr>
          <w:noProof/>
          <w:sz w:val="20"/>
          <w:szCs w:val="20"/>
        </w:rPr>
      </w:pPr>
      <w:r w:rsidRPr="0067010E">
        <w:rPr>
          <w:noProof/>
          <w:sz w:val="20"/>
          <w:szCs w:val="20"/>
        </w:rPr>
        <w:t>Скорость: L - низкая, M-  средняя, H - высокая.</w:t>
      </w:r>
    </w:p>
    <w:p w:rsidR="00C9210E" w:rsidRDefault="00C9210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2"/>
      <w:bookmarkEnd w:id="13"/>
      <w:bookmarkEnd w:id="14"/>
    </w:p>
    <w:p w:rsidR="00B16FB7" w:rsidRPr="00B16FB7" w:rsidRDefault="00B16FB7" w:rsidP="00B16FB7"/>
    <w:p w:rsidR="001D425F" w:rsidRPr="009E2744" w:rsidRDefault="001D425F" w:rsidP="0011221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канального типа </w:t>
      </w:r>
      <w:r>
        <w:rPr>
          <w:sz w:val="22"/>
          <w:szCs w:val="22"/>
        </w:rPr>
        <w:t>средненапорн</w:t>
      </w:r>
      <w:r w:rsidR="003C53C2">
        <w:rPr>
          <w:sz w:val="22"/>
          <w:szCs w:val="22"/>
        </w:rPr>
        <w:t xml:space="preserve">ый </w:t>
      </w:r>
      <w:r w:rsidR="004F22DB">
        <w:rPr>
          <w:sz w:val="22"/>
          <w:szCs w:val="22"/>
        </w:rPr>
        <w:t>RPI-1.5FSR1E</w:t>
      </w:r>
      <w:r w:rsidR="003C53C2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 xml:space="preserve"> с</w:t>
      </w:r>
      <w:r w:rsidRPr="009E2744">
        <w:rPr>
          <w:sz w:val="22"/>
          <w:szCs w:val="22"/>
        </w:rPr>
        <w:t xml:space="preserve"> использовани</w:t>
      </w:r>
      <w:r>
        <w:rPr>
          <w:sz w:val="22"/>
          <w:szCs w:val="22"/>
        </w:rPr>
        <w:t>ем</w:t>
      </w:r>
      <w:r w:rsidRPr="009E2744">
        <w:rPr>
          <w:sz w:val="22"/>
          <w:szCs w:val="22"/>
        </w:rPr>
        <w:t xml:space="preserve"> воздуховодов</w:t>
      </w:r>
      <w:r>
        <w:rPr>
          <w:sz w:val="22"/>
          <w:szCs w:val="22"/>
        </w:rPr>
        <w:t>.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наружными блоками серий UTOPIA </w:t>
      </w:r>
      <w:r w:rsidR="00CA4C5F">
        <w:rPr>
          <w:sz w:val="22"/>
          <w:szCs w:val="22"/>
        </w:rPr>
        <w:t>и SET</w:t>
      </w:r>
      <w:r>
        <w:rPr>
          <w:sz w:val="22"/>
          <w:szCs w:val="22"/>
        </w:rPr>
        <w:t>-FREE.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оснащен</w:t>
      </w:r>
      <w:r w:rsidRPr="0064700B">
        <w:rPr>
          <w:sz w:val="22"/>
          <w:szCs w:val="22"/>
        </w:rPr>
        <w:t xml:space="preserve"> двигателем посто</w:t>
      </w:r>
      <w:r>
        <w:rPr>
          <w:sz w:val="22"/>
          <w:szCs w:val="22"/>
        </w:rPr>
        <w:t>янного тока с инверторным управ</w:t>
      </w:r>
      <w:r w:rsidRPr="0064700B">
        <w:rPr>
          <w:sz w:val="22"/>
          <w:szCs w:val="22"/>
        </w:rPr>
        <w:t>лением — DC INVERTER.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06CE4">
        <w:rPr>
          <w:sz w:val="22"/>
          <w:szCs w:val="22"/>
        </w:rPr>
        <w:t xml:space="preserve">Новый негорючий изоляционный материал сертифицирован по классу воспламеняемости 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06CE4">
        <w:rPr>
          <w:sz w:val="22"/>
          <w:szCs w:val="22"/>
        </w:rPr>
        <w:t>«B s3 d1» (на основе европейского стандарта EN 13501-1 + 1: 2009).</w:t>
      </w:r>
    </w:p>
    <w:p w:rsidR="001D425F" w:rsidRPr="0075103B" w:rsidRDefault="00F2402A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</w:t>
      </w:r>
      <w:r w:rsidR="001D425F">
        <w:rPr>
          <w:sz w:val="22"/>
          <w:szCs w:val="22"/>
        </w:rPr>
        <w:t>имее</w:t>
      </w:r>
      <w:r w:rsidR="001D425F" w:rsidRPr="0075103B">
        <w:rPr>
          <w:sz w:val="22"/>
          <w:szCs w:val="22"/>
        </w:rPr>
        <w:t>т три уровня регулирования статического давления в зависимости от требований к установке:</w:t>
      </w:r>
    </w:p>
    <w:p w:rsidR="001D425F" w:rsidRPr="0075103B" w:rsidRDefault="001D425F" w:rsidP="001D425F">
      <w:pPr>
        <w:numPr>
          <w:ilvl w:val="0"/>
          <w:numId w:val="31"/>
        </w:numPr>
        <w:autoSpaceDE w:val="0"/>
        <w:autoSpaceDN w:val="0"/>
        <w:adjustRightInd w:val="0"/>
        <w:spacing w:after="20"/>
        <w:ind w:firstLine="709"/>
        <w:rPr>
          <w:sz w:val="22"/>
          <w:szCs w:val="22"/>
        </w:rPr>
      </w:pPr>
      <w:r w:rsidRPr="0075103B">
        <w:rPr>
          <w:sz w:val="22"/>
          <w:szCs w:val="22"/>
        </w:rPr>
        <w:t>Высокое статическое давление</w:t>
      </w:r>
      <w:r>
        <w:rPr>
          <w:sz w:val="22"/>
          <w:szCs w:val="22"/>
        </w:rPr>
        <w:t>;</w:t>
      </w:r>
    </w:p>
    <w:p w:rsidR="001D425F" w:rsidRPr="0075103B" w:rsidRDefault="001D425F" w:rsidP="001D425F">
      <w:pPr>
        <w:numPr>
          <w:ilvl w:val="0"/>
          <w:numId w:val="31"/>
        </w:numPr>
        <w:autoSpaceDE w:val="0"/>
        <w:autoSpaceDN w:val="0"/>
        <w:adjustRightInd w:val="0"/>
        <w:spacing w:after="20"/>
        <w:ind w:firstLine="709"/>
        <w:rPr>
          <w:sz w:val="22"/>
          <w:szCs w:val="22"/>
        </w:rPr>
      </w:pPr>
      <w:r w:rsidRPr="0075103B">
        <w:rPr>
          <w:sz w:val="22"/>
          <w:szCs w:val="22"/>
        </w:rPr>
        <w:t>Стандартное статическое давление (заводская настройка)</w:t>
      </w:r>
      <w:r>
        <w:rPr>
          <w:sz w:val="22"/>
          <w:szCs w:val="22"/>
        </w:rPr>
        <w:t>;</w:t>
      </w:r>
    </w:p>
    <w:p w:rsidR="001D425F" w:rsidRPr="0075103B" w:rsidRDefault="001D425F" w:rsidP="001D425F">
      <w:pPr>
        <w:numPr>
          <w:ilvl w:val="0"/>
          <w:numId w:val="31"/>
        </w:numPr>
        <w:autoSpaceDE w:val="0"/>
        <w:autoSpaceDN w:val="0"/>
        <w:adjustRightInd w:val="0"/>
        <w:ind w:firstLine="709"/>
        <w:rPr>
          <w:sz w:val="22"/>
          <w:szCs w:val="22"/>
        </w:rPr>
      </w:pPr>
      <w:r w:rsidRPr="0075103B">
        <w:rPr>
          <w:sz w:val="22"/>
          <w:szCs w:val="22"/>
        </w:rPr>
        <w:t>Низкое статическое давление</w:t>
      </w:r>
      <w:r>
        <w:rPr>
          <w:sz w:val="22"/>
          <w:szCs w:val="22"/>
        </w:rPr>
        <w:t>.</w:t>
      </w:r>
    </w:p>
    <w:p w:rsidR="001D425F" w:rsidRPr="0075103B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75103B">
        <w:rPr>
          <w:sz w:val="22"/>
          <w:szCs w:val="22"/>
        </w:rPr>
        <w:t>Установка статического давления должна производиться с помощью пульта дистанционного управления.</w:t>
      </w:r>
    </w:p>
    <w:p w:rsidR="001D425F" w:rsidRPr="004060F5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60F5">
        <w:rPr>
          <w:sz w:val="22"/>
          <w:szCs w:val="22"/>
        </w:rPr>
        <w:t xml:space="preserve">Для удобства монтажа и технического обслуживания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имеет возможность установки электрической коробки в различных конфигурациях – с левой </w:t>
      </w:r>
      <w:r>
        <w:rPr>
          <w:sz w:val="22"/>
          <w:szCs w:val="22"/>
        </w:rPr>
        <w:t>или</w:t>
      </w:r>
      <w:r w:rsidRPr="004060F5">
        <w:rPr>
          <w:sz w:val="22"/>
          <w:szCs w:val="22"/>
        </w:rPr>
        <w:t xml:space="preserve"> правой стороны </w:t>
      </w:r>
      <w:r>
        <w:rPr>
          <w:sz w:val="22"/>
          <w:szCs w:val="22"/>
        </w:rPr>
        <w:t xml:space="preserve">изделия, а также </w:t>
      </w:r>
      <w:r w:rsidRPr="004060F5">
        <w:rPr>
          <w:sz w:val="22"/>
          <w:szCs w:val="22"/>
        </w:rPr>
        <w:t xml:space="preserve">на стене. 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Все</w:t>
      </w:r>
      <w:r w:rsidRPr="004060F5">
        <w:rPr>
          <w:sz w:val="22"/>
          <w:szCs w:val="22"/>
        </w:rPr>
        <w:t xml:space="preserve"> трубопроводны</w:t>
      </w:r>
      <w:r>
        <w:rPr>
          <w:sz w:val="22"/>
          <w:szCs w:val="22"/>
        </w:rPr>
        <w:t>е соединения расположены</w:t>
      </w:r>
      <w:r w:rsidRPr="00CA0C5A">
        <w:rPr>
          <w:sz w:val="22"/>
          <w:szCs w:val="22"/>
        </w:rPr>
        <w:t xml:space="preserve"> на задней стороне </w:t>
      </w:r>
      <w:r>
        <w:rPr>
          <w:sz w:val="22"/>
          <w:szCs w:val="22"/>
        </w:rPr>
        <w:t>блока, что позволяет осуществлять монтаж в ограниченных пространствах.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имеет съемный дренажный насос, </w:t>
      </w:r>
      <w:r w:rsidRPr="00CA0C5A">
        <w:rPr>
          <w:sz w:val="22"/>
          <w:szCs w:val="22"/>
        </w:rPr>
        <w:t>отсоединяемый для установки самотечного дренажа.</w:t>
      </w:r>
      <w:r w:rsidRPr="009B64DB">
        <w:rPr>
          <w:sz w:val="22"/>
          <w:szCs w:val="22"/>
        </w:rPr>
        <w:t xml:space="preserve"> </w:t>
      </w:r>
    </w:p>
    <w:p w:rsidR="001D425F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Сервисный доступ к воздушному фильтру с нижней и боковой стороны блока упрощает сборку и техническое обслуживание.</w:t>
      </w:r>
    </w:p>
    <w:p w:rsidR="001D425F" w:rsidRPr="00BD1CC7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1CC7">
        <w:rPr>
          <w:sz w:val="22"/>
          <w:szCs w:val="22"/>
        </w:rPr>
        <w:t>Положение воздухозаборника по умолчанию можно изменит</w:t>
      </w:r>
      <w:r>
        <w:rPr>
          <w:sz w:val="22"/>
          <w:szCs w:val="22"/>
        </w:rPr>
        <w:t>ь с задней стороны на нижнюю с помощью дополнительных принадлежностей</w:t>
      </w:r>
      <w:r w:rsidRPr="00BD1CC7">
        <w:rPr>
          <w:sz w:val="22"/>
          <w:szCs w:val="22"/>
        </w:rPr>
        <w:t>.</w:t>
      </w:r>
    </w:p>
    <w:p w:rsidR="001D425F" w:rsidRPr="003F28A1" w:rsidRDefault="001D425F" w:rsidP="001D425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500799">
        <w:rPr>
          <w:sz w:val="22"/>
          <w:szCs w:val="22"/>
        </w:rPr>
        <w:t xml:space="preserve"> имеет низкий уровень шума и </w:t>
      </w:r>
      <w:r>
        <w:rPr>
          <w:sz w:val="22"/>
          <w:szCs w:val="22"/>
        </w:rPr>
        <w:t xml:space="preserve">высокую </w:t>
      </w:r>
      <w:r w:rsidRPr="00500799">
        <w:rPr>
          <w:sz w:val="22"/>
          <w:szCs w:val="22"/>
        </w:rPr>
        <w:t>энерго</w:t>
      </w:r>
      <w:r>
        <w:rPr>
          <w:sz w:val="22"/>
          <w:szCs w:val="22"/>
        </w:rPr>
        <w:t>эффективность</w:t>
      </w:r>
      <w:r w:rsidRPr="00500799"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69"/>
      <w:bookmarkStart w:id="16" w:name="_Toc85727929"/>
      <w:bookmarkStart w:id="17" w:name="_Ref86669675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5"/>
      <w:bookmarkEnd w:id="16"/>
      <w:bookmarkEnd w:id="17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CA4C5F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1D425F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4838065" cy="2222500"/>
            <wp:effectExtent l="0" t="0" r="635" b="6350"/>
            <wp:docPr id="11" name="Рисунок 11" descr="конструкция R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нструкция RPI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065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1"/>
      <w:bookmarkStart w:id="19" w:name="_Toc85727931"/>
      <w:bookmarkStart w:id="20" w:name="_Ref86669711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8"/>
      <w:bookmarkEnd w:id="19"/>
      <w:bookmarkEnd w:id="20"/>
    </w:p>
    <w:p w:rsidR="00FA7A5C" w:rsidRPr="00FA7A5C" w:rsidRDefault="00FA7A5C" w:rsidP="00FA7A5C"/>
    <w:p w:rsidR="00200C8E" w:rsidRDefault="00200C8E" w:rsidP="00200C8E">
      <w:pPr>
        <w:outlineLvl w:val="0"/>
        <w:rPr>
          <w:b/>
          <w:szCs w:val="28"/>
        </w:rPr>
      </w:pP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Принимайте во внимание распределение воздуха от каждого</w:t>
      </w:r>
      <w:r>
        <w:rPr>
          <w:sz w:val="22"/>
          <w:szCs w:val="22"/>
        </w:rPr>
        <w:t xml:space="preserve"> 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 по крайней мере на расстоянии 3 метров от источника электромагнитного излучения.</w:t>
      </w:r>
    </w:p>
    <w:p w:rsidR="001D425F" w:rsidRPr="00060A0A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Установите подвесные болты размер</w:t>
      </w:r>
      <w:r>
        <w:rPr>
          <w:sz w:val="22"/>
          <w:szCs w:val="22"/>
        </w:rPr>
        <w:t xml:space="preserve">а M10 (W3/8), как показано в руководстве по монтажу и эксплуатации. </w:t>
      </w:r>
      <w:r w:rsidRPr="00060A0A">
        <w:rPr>
          <w:sz w:val="22"/>
          <w:szCs w:val="22"/>
        </w:rPr>
        <w:t>Убедитесь, что потолок является достаточно надежным. В противном случае, внутренний блок может упасть.</w:t>
      </w:r>
    </w:p>
    <w:p w:rsidR="001D425F" w:rsidRDefault="001D425F" w:rsidP="001D425F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2"/>
      <w:bookmarkStart w:id="22" w:name="_Toc85727932"/>
      <w:bookmarkStart w:id="23" w:name="_Ref86669715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21"/>
      <w:bookmarkEnd w:id="22"/>
      <w:bookmarkEnd w:id="23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1D425F" w:rsidRPr="00D11E24" w:rsidRDefault="001D425F" w:rsidP="001D425F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всасывание </w:t>
      </w:r>
      <w:r>
        <w:rPr>
          <w:sz w:val="22"/>
          <w:szCs w:val="22"/>
        </w:rPr>
        <w:t xml:space="preserve">воздуха </w:t>
      </w:r>
      <w:r w:rsidRPr="00D11E24">
        <w:rPr>
          <w:sz w:val="22"/>
          <w:szCs w:val="22"/>
        </w:rPr>
        <w:t>осуществляется через камеру статического давления, не должно быть никаких препятствий на расстоянии, по меньшей мере, 1 000 мм.</w:t>
      </w:r>
    </w:p>
    <w:p w:rsidR="001D425F" w:rsidRPr="00D11E24" w:rsidRDefault="001D425F" w:rsidP="001D425F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</w:t>
      </w:r>
      <w:r>
        <w:rPr>
          <w:sz w:val="22"/>
          <w:szCs w:val="22"/>
        </w:rPr>
        <w:t>нагнетание воздуха</w:t>
      </w:r>
      <w:r w:rsidRPr="00D11E24">
        <w:rPr>
          <w:sz w:val="22"/>
          <w:szCs w:val="22"/>
        </w:rPr>
        <w:t xml:space="preserve"> происходит в свободном режиме, не должно быть никаких препятствий на расстоянии, по меньшей мере, 1 000 мм.</w:t>
      </w:r>
    </w:p>
    <w:p w:rsidR="00200C8E" w:rsidRDefault="001D425F" w:rsidP="001D425F">
      <w:pPr>
        <w:ind w:firstLine="720"/>
        <w:jc w:val="both"/>
        <w:rPr>
          <w:sz w:val="22"/>
          <w:szCs w:val="22"/>
        </w:rPr>
      </w:pPr>
      <w:r w:rsidRPr="00D11E24">
        <w:rPr>
          <w:sz w:val="22"/>
          <w:szCs w:val="22"/>
        </w:rPr>
        <w:t>Если всасывание или нагнетание осуществляется через воздуховоды, то они должны быть прямыми на расстоянии, по меньшей мере, 1 000 мм от блока.</w:t>
      </w:r>
    </w:p>
    <w:p w:rsidR="001D425F" w:rsidRDefault="001D425F" w:rsidP="001D425F">
      <w:pPr>
        <w:ind w:firstLine="720"/>
        <w:jc w:val="both"/>
        <w:rPr>
          <w:sz w:val="22"/>
          <w:szCs w:val="22"/>
        </w:rPr>
      </w:pPr>
    </w:p>
    <w:p w:rsidR="001D425F" w:rsidRDefault="001D425F" w:rsidP="001D425F">
      <w:pPr>
        <w:ind w:firstLine="720"/>
        <w:jc w:val="both"/>
        <w:rPr>
          <w:sz w:val="22"/>
          <w:szCs w:val="22"/>
        </w:rPr>
      </w:pPr>
    </w:p>
    <w:p w:rsidR="006D0D0B" w:rsidRDefault="006D0D0B" w:rsidP="001D425F">
      <w:pPr>
        <w:ind w:firstLine="720"/>
        <w:jc w:val="both"/>
        <w:rPr>
          <w:sz w:val="22"/>
          <w:szCs w:val="22"/>
        </w:rPr>
      </w:pPr>
    </w:p>
    <w:p w:rsidR="006D0D0B" w:rsidRDefault="006D0D0B" w:rsidP="001D425F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3"/>
      <w:bookmarkStart w:id="25" w:name="_Toc85727933"/>
      <w:bookmarkStart w:id="26" w:name="_Ref86669722"/>
      <w:bookmarkStart w:id="27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4"/>
      <w:bookmarkEnd w:id="25"/>
      <w:bookmarkEnd w:id="26"/>
    </w:p>
    <w:bookmarkEnd w:id="27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A466F5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466F5" w:rsidRDefault="00A466F5" w:rsidP="00A466F5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12E8">
        <w:rPr>
          <w:noProof/>
        </w:rPr>
        <w:drawing>
          <wp:inline distT="0" distB="0" distL="0" distR="0" wp14:anchorId="493DF2DA" wp14:editId="689A7FD1">
            <wp:extent cx="719455" cy="719455"/>
            <wp:effectExtent l="0" t="0" r="4445" b="444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A466F5">
        <w:rPr>
          <w:sz w:val="20"/>
          <w:szCs w:val="20"/>
        </w:rPr>
        <w:t xml:space="preserve"> 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8" w:name="_Toc85529574"/>
      <w:bookmarkStart w:id="29" w:name="_Toc85727934"/>
      <w:bookmarkStart w:id="30" w:name="_Ref86669727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8"/>
      <w:bookmarkEnd w:id="29"/>
      <w:bookmarkEnd w:id="30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6D0D0B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13111" w:rsidP="00C9210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канального типа </w:t>
            </w:r>
            <w:r>
              <w:rPr>
                <w:sz w:val="22"/>
                <w:szCs w:val="22"/>
              </w:rPr>
              <w:t xml:space="preserve">средненапорный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13111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Шайба с изоляцией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F1311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E94BF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B02C44" w:rsidRDefault="00B02C44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Изоляция (5Тх100х200)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Изоляция труб (Ø28x125)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94BFB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94BFB" w:rsidRPr="001C2F25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Зажимное кольцо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94BFB" w:rsidRDefault="00671B3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B02C44" w:rsidP="00B02C44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1" w:name="_Toc85529575"/>
      <w:bookmarkStart w:id="32" w:name="_Toc85727935"/>
      <w:bookmarkStart w:id="33" w:name="_Ref86669731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1"/>
      <w:bookmarkEnd w:id="32"/>
      <w:bookmarkEnd w:id="33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4" w:name="_Toc85529576"/>
      <w:bookmarkStart w:id="35" w:name="_Toc85727936"/>
      <w:bookmarkStart w:id="36" w:name="_Ref86669737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9009DC">
        <w:rPr>
          <w:rFonts w:ascii="Times New Roman" w:hAnsi="Times New Roman"/>
          <w:b w:val="0"/>
          <w:sz w:val="22"/>
          <w:szCs w:val="22"/>
        </w:rPr>
        <w:t xml:space="preserve"> </w:t>
      </w:r>
      <w:r w:rsidR="004B12D6">
        <w:rPr>
          <w:rFonts w:ascii="Times New Roman" w:hAnsi="Times New Roman"/>
          <w:b w:val="0"/>
          <w:sz w:val="22"/>
          <w:szCs w:val="22"/>
        </w:rPr>
        <w:t>3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34"/>
      <w:bookmarkEnd w:id="35"/>
      <w:bookmarkEnd w:id="36"/>
    </w:p>
    <w:p w:rsidR="009009DC" w:rsidRPr="009009DC" w:rsidRDefault="009009DC" w:rsidP="009009DC"/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3A0814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8350" cy="2019300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4B12D6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85529577"/>
      <w:bookmarkStart w:id="38" w:name="_Toc85727937"/>
      <w:bookmarkStart w:id="39" w:name="_Ref86669745"/>
      <w:r w:rsidRPr="00361B87">
        <w:rPr>
          <w:rFonts w:ascii="Times New Roman" w:hAnsi="Times New Roman"/>
          <w:b w:val="0"/>
          <w:sz w:val="22"/>
          <w:szCs w:val="22"/>
        </w:rPr>
        <w:t>4.2 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4B12D6">
        <w:rPr>
          <w:rFonts w:ascii="Times New Roman" w:hAnsi="Times New Roman"/>
          <w:b w:val="0"/>
          <w:sz w:val="22"/>
          <w:szCs w:val="22"/>
        </w:rPr>
        <w:t xml:space="preserve"> 4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37"/>
      <w:bookmarkEnd w:id="38"/>
      <w:bookmarkEnd w:id="39"/>
    </w:p>
    <w:p w:rsidR="004B12D6" w:rsidRPr="004B12D6" w:rsidRDefault="004B12D6" w:rsidP="004B12D6"/>
    <w:p w:rsidR="00EA6703" w:rsidRPr="00590494" w:rsidRDefault="00EA6703" w:rsidP="00EA6703"/>
    <w:p w:rsidR="00EA6703" w:rsidRPr="00590494" w:rsidRDefault="007373BB" w:rsidP="00EA6703">
      <w:r>
        <w:rPr>
          <w:noProof/>
        </w:rPr>
        <w:drawing>
          <wp:inline distT="0" distB="0" distL="0" distR="0">
            <wp:extent cx="5848350" cy="3362325"/>
            <wp:effectExtent l="0" t="0" r="0" b="952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4B12D6">
        <w:rPr>
          <w:bCs/>
          <w:color w:val="000000"/>
          <w:sz w:val="20"/>
          <w:szCs w:val="20"/>
        </w:rPr>
        <w:t>4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0" w:name="_Toc489886373"/>
      <w:bookmarkStart w:id="41" w:name="_Ref75275475"/>
      <w:bookmarkStart w:id="42" w:name="_Toc85529578"/>
      <w:bookmarkStart w:id="43" w:name="_Toc85727938"/>
      <w:bookmarkStart w:id="44" w:name="_Ref86669761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40"/>
      <w:bookmarkEnd w:id="41"/>
      <w:bookmarkEnd w:id="42"/>
      <w:bookmarkEnd w:id="43"/>
      <w:bookmarkEnd w:id="44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</w:t>
      </w:r>
      <w:r w:rsidR="00CA4C5F">
        <w:rPr>
          <w:sz w:val="22"/>
          <w:szCs w:val="22"/>
        </w:rPr>
        <w:t>с Поставщиком</w:t>
      </w:r>
      <w:r>
        <w:rPr>
          <w:sz w:val="22"/>
          <w:szCs w:val="22"/>
        </w:rPr>
        <w:t xml:space="preserve">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 w:rsidR="000311A7">
        <w:rPr>
          <w:sz w:val="22"/>
          <w:szCs w:val="22"/>
        </w:rPr>
        <w:t>По общему правилу н</w:t>
      </w:r>
      <w:r w:rsidR="000311A7"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0311A7" w:rsidRPr="00F06F51">
        <w:rPr>
          <w:sz w:val="22"/>
          <w:szCs w:val="22"/>
        </w:rPr>
        <w:t>3</w:t>
      </w:r>
      <w:r w:rsidR="000311A7">
        <w:rPr>
          <w:sz w:val="22"/>
          <w:szCs w:val="22"/>
        </w:rPr>
        <w:t xml:space="preserve"> (три) года</w:t>
      </w:r>
      <w:r w:rsidR="000311A7"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5" w:name="_Toc489886374"/>
      <w:bookmarkStart w:id="46" w:name="_Toc85529579"/>
      <w:bookmarkStart w:id="47" w:name="_Toc85727939"/>
      <w:bookmarkStart w:id="48" w:name="_Ref86669767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45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6"/>
      <w:bookmarkEnd w:id="47"/>
      <w:bookmarkEnd w:id="4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231770" w:rsidP="00C9210E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канального типа средненапорный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231770" w:rsidRDefault="004F22DB" w:rsidP="009009DC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RPI-1.5FSR1E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60D87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CE0E2A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9" w:name="_Toc85727940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C76EB5" w:rsidP="00C9210E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канального типа средненапорный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C76EB5" w:rsidRDefault="004F22DB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RPI-1.5FSR1E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C9210E" w:rsidRDefault="00C9210E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50" w:name="_Toc85529581"/>
      <w:bookmarkStart w:id="51" w:name="_Toc85727941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50"/>
      <w:bookmarkEnd w:id="5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2" w:name="_Toc85529582"/>
      <w:bookmarkStart w:id="53" w:name="_Toc85727942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52"/>
      <w:bookmarkEnd w:id="5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4" w:name="_Toc85529583"/>
      <w:bookmarkStart w:id="55" w:name="_Toc85727943"/>
      <w:bookmarkStart w:id="56" w:name="_Ref86669779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4"/>
      <w:bookmarkEnd w:id="55"/>
      <w:bookmarkEnd w:id="5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9219FD" w:rsidRDefault="009219FD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Pr="00F36FCE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B01489" w:rsidRDefault="00B01489" w:rsidP="00B01489">
      <w:pPr>
        <w:jc w:val="both"/>
        <w:rPr>
          <w:sz w:val="22"/>
          <w:szCs w:val="22"/>
        </w:rPr>
      </w:pPr>
    </w:p>
    <w:p w:rsidR="00B01489" w:rsidRPr="00724DF0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>
        <w:rPr>
          <w:rFonts w:ascii="Times New Roman" w:hAnsi="Times New Roman"/>
        </w:rPr>
        <w:t>бокл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B01489" w:rsidRPr="00412A5B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B01489" w:rsidRDefault="00B01489" w:rsidP="00B01489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B01489" w:rsidRPr="0073656C" w:rsidRDefault="00B01489" w:rsidP="00B01489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B01489" w:rsidRPr="00254D5F" w:rsidRDefault="00B01489" w:rsidP="00B01489">
      <w:pPr>
        <w:ind w:firstLine="709"/>
        <w:jc w:val="both"/>
      </w:pPr>
      <w:r w:rsidRPr="00DE6E7F">
        <w:rPr>
          <w:sz w:val="22"/>
          <w:szCs w:val="22"/>
        </w:rPr>
        <w:lastRenderedPageBreak/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B01489" w:rsidRPr="005B2477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B01489" w:rsidRPr="005763C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B01489" w:rsidRPr="005763C5" w:rsidRDefault="00B01489" w:rsidP="00B01489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B01489" w:rsidRPr="007B254E" w:rsidRDefault="00B01489" w:rsidP="00B01489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B01489" w:rsidRPr="00BD5A49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lastRenderedPageBreak/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F23A7A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F23A7A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F23A7A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F23A7A" w:rsidRPr="0020594D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F23A7A" w:rsidRPr="0020594D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F23A7A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F23A7A" w:rsidRPr="00966DC3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F23A7A" w:rsidRDefault="00F23A7A" w:rsidP="00F23A7A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изменяется, и нормальная работа системы нарушится).</w:t>
      </w: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7" w:name="_Toc85529584"/>
      <w:bookmarkStart w:id="58" w:name="_Toc85727944"/>
      <w:bookmarkStart w:id="59" w:name="_Ref86669797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7"/>
      <w:bookmarkEnd w:id="58"/>
      <w:bookmarkEnd w:id="59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60" w:name="_Toc489886376"/>
      <w:bookmarkStart w:id="61" w:name="_Ref75275862"/>
      <w:bookmarkStart w:id="62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3" w:name="_Toc85727945"/>
      <w:bookmarkStart w:id="64" w:name="_Ref86669802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0"/>
      <w:bookmarkEnd w:id="61"/>
      <w:bookmarkEnd w:id="62"/>
      <w:bookmarkEnd w:id="63"/>
      <w:bookmarkEnd w:id="6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5" w:name="_Toc489886377"/>
      <w:bookmarkStart w:id="66" w:name="_Ref75275866"/>
      <w:bookmarkStart w:id="67" w:name="_Toc85529586"/>
      <w:bookmarkStart w:id="68" w:name="_Toc85727946"/>
      <w:bookmarkStart w:id="69" w:name="_Ref86669807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5"/>
      <w:bookmarkEnd w:id="66"/>
      <w:bookmarkEnd w:id="67"/>
      <w:bookmarkEnd w:id="68"/>
      <w:bookmarkEnd w:id="6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489886378"/>
      <w:bookmarkStart w:id="71" w:name="_Ref75275870"/>
      <w:bookmarkStart w:id="72" w:name="_Toc85529587"/>
      <w:bookmarkStart w:id="73" w:name="_Toc85727947"/>
      <w:bookmarkStart w:id="74" w:name="_Ref86669811"/>
      <w:r w:rsidRPr="009262F8">
        <w:rPr>
          <w:rFonts w:ascii="Times New Roman" w:hAnsi="Times New Roman"/>
          <w:sz w:val="28"/>
          <w:szCs w:val="28"/>
        </w:rPr>
        <w:t>13. Учет технического обслуживания</w:t>
      </w:r>
      <w:bookmarkEnd w:id="70"/>
      <w:bookmarkEnd w:id="71"/>
      <w:bookmarkEnd w:id="72"/>
      <w:bookmarkEnd w:id="73"/>
      <w:bookmarkEnd w:id="7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5" w:name="_Toc489886379"/>
      <w:bookmarkStart w:id="76" w:name="_Ref75275874"/>
      <w:bookmarkStart w:id="77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8" w:name="_Toc85727948"/>
      <w:bookmarkStart w:id="79" w:name="_Ref86669816"/>
      <w:r w:rsidRPr="009262F8">
        <w:rPr>
          <w:rFonts w:ascii="Times New Roman" w:hAnsi="Times New Roman"/>
          <w:sz w:val="28"/>
          <w:szCs w:val="28"/>
        </w:rPr>
        <w:t>14. Работы при эксплуатации</w:t>
      </w:r>
      <w:bookmarkEnd w:id="75"/>
      <w:bookmarkEnd w:id="76"/>
      <w:bookmarkEnd w:id="77"/>
      <w:bookmarkEnd w:id="78"/>
      <w:bookmarkEnd w:id="79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0" w:name="_Toc489886380"/>
      <w:bookmarkStart w:id="81" w:name="_Ref75275878"/>
      <w:bookmarkStart w:id="82" w:name="_Toc85529589"/>
      <w:bookmarkStart w:id="83" w:name="_Toc85727949"/>
      <w:bookmarkStart w:id="84" w:name="_Ref86669822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0"/>
      <w:bookmarkEnd w:id="81"/>
      <w:bookmarkEnd w:id="82"/>
      <w:bookmarkEnd w:id="83"/>
      <w:bookmarkEnd w:id="84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5" w:name="_Toc85727950"/>
      <w:bookmarkStart w:id="86" w:name="_Ref86669827"/>
      <w:r w:rsidRPr="009262F8">
        <w:rPr>
          <w:rFonts w:ascii="Times New Roman" w:hAnsi="Times New Roman"/>
          <w:sz w:val="22"/>
          <w:szCs w:val="22"/>
        </w:rPr>
        <w:t>14.2 Особые замечания по эксплуатации и аварийным случаям</w:t>
      </w:r>
      <w:bookmarkEnd w:id="85"/>
      <w:bookmarkEnd w:id="86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7" w:name="_Toc489886382"/>
      <w:bookmarkStart w:id="88" w:name="_Ref75275890"/>
      <w:bookmarkStart w:id="89" w:name="_Toc85529591"/>
      <w:bookmarkStart w:id="90" w:name="_Toc85727951"/>
      <w:bookmarkStart w:id="91" w:name="_Ref86669832"/>
      <w:r w:rsidRPr="009262F8">
        <w:rPr>
          <w:rFonts w:ascii="Times New Roman" w:hAnsi="Times New Roman"/>
          <w:sz w:val="22"/>
          <w:szCs w:val="22"/>
        </w:rPr>
        <w:t>14.3 Периодический контроль основных эксплуатационных и технических характеристик</w:t>
      </w:r>
      <w:bookmarkEnd w:id="87"/>
      <w:bookmarkEnd w:id="88"/>
      <w:bookmarkEnd w:id="89"/>
      <w:bookmarkEnd w:id="90"/>
      <w:bookmarkEnd w:id="91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Номи-нальное 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>ное откло-нение</w:t>
            </w:r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ность контроля</w:t>
            </w:r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Подпись 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 лица</w:t>
            </w:r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2" w:name="_Ref75275894"/>
      <w:bookmarkStart w:id="93" w:name="_Toc85529592"/>
      <w:bookmarkStart w:id="94" w:name="_Toc85727952"/>
      <w:r w:rsidRPr="009262F8">
        <w:rPr>
          <w:rFonts w:ascii="Times New Roman" w:hAnsi="Times New Roman"/>
          <w:sz w:val="22"/>
          <w:szCs w:val="22"/>
        </w:rPr>
        <w:t>14.4 Проверка (калибровка) средств измерения</w:t>
      </w:r>
      <w:bookmarkEnd w:id="92"/>
      <w:bookmarkEnd w:id="93"/>
      <w:bookmarkEnd w:id="9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5" w:name="_Toc85529593"/>
      <w:bookmarkStart w:id="96" w:name="_Toc85727953"/>
      <w:bookmarkStart w:id="97" w:name="_Ref86669842"/>
      <w:r w:rsidRPr="009262F8">
        <w:rPr>
          <w:rFonts w:ascii="Times New Roman" w:hAnsi="Times New Roman"/>
          <w:sz w:val="28"/>
          <w:szCs w:val="28"/>
        </w:rPr>
        <w:t>15. Поиск и диагностика неисправностей</w:t>
      </w:r>
      <w:bookmarkEnd w:id="95"/>
      <w:bookmarkEnd w:id="96"/>
      <w:bookmarkEnd w:id="97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270085" w:rsidTr="009A0E8C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270085" w:rsidTr="009A0E8C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(выс. уровень воды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9A0E8C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270085" w:rsidTr="009A0E8C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270085" w:rsidTr="009A0E8C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270085" w:rsidRDefault="00270085" w:rsidP="00270085">
      <w:pPr>
        <w:pStyle w:val="2"/>
        <w:spacing w:line="360" w:lineRule="auto"/>
        <w:jc w:val="both"/>
        <w:rPr>
          <w:sz w:val="20"/>
        </w:rPr>
      </w:pPr>
    </w:p>
    <w:p w:rsidR="00934AAB" w:rsidRDefault="00934AAB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4395"/>
      </w:tblGrid>
      <w:tr w:rsidR="00270085" w:rsidTr="00934AAB">
        <w:trPr>
          <w:trHeight w:val="171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270085" w:rsidTr="00934AAB">
        <w:trPr>
          <w:trHeight w:val="150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439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969"/>
        <w:gridCol w:w="3544"/>
      </w:tblGrid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вн. блока</w:t>
            </w:r>
          </w:p>
        </w:tc>
        <w:tc>
          <w:tcPr>
            <w:tcW w:w="3544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270085" w:rsidRPr="002F1381" w:rsidRDefault="00270085" w:rsidP="009A0E8C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5B0C98" w:rsidRDefault="005B0C98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402"/>
        <w:gridCol w:w="3969"/>
      </w:tblGrid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269"/>
        <w:gridCol w:w="3402"/>
        <w:gridCol w:w="3827"/>
      </w:tblGrid>
      <w:tr w:rsidR="00270085" w:rsidTr="00C309CB">
        <w:trPr>
          <w:trHeight w:val="149"/>
        </w:trPr>
        <w:tc>
          <w:tcPr>
            <w:tcW w:w="2269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827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270085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8" w:name="_Toc85529594"/>
      <w:bookmarkStart w:id="99" w:name="_Toc85727954"/>
      <w:bookmarkStart w:id="100" w:name="_Ref86669850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98"/>
      <w:bookmarkEnd w:id="99"/>
      <w:bookmarkEnd w:id="100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1" w:name="_Toc85727955"/>
      <w:bookmarkStart w:id="102" w:name="_Ref86669856"/>
      <w:bookmarkStart w:id="103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1"/>
      <w:bookmarkEnd w:id="102"/>
    </w:p>
    <w:bookmarkEnd w:id="103"/>
    <w:p w:rsidR="00EA6703" w:rsidRPr="00C83205" w:rsidRDefault="00EA6703" w:rsidP="00EA6703">
      <w:pPr>
        <w:outlineLvl w:val="0"/>
        <w:rPr>
          <w:b/>
          <w:szCs w:val="28"/>
        </w:rPr>
      </w:pPr>
    </w:p>
    <w:p w:rsidR="00E62768" w:rsidRPr="00AD1FBD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 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E62768" w:rsidRPr="0004677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Для поворота</w:t>
      </w:r>
      <w:r>
        <w:rPr>
          <w:sz w:val="22"/>
          <w:szCs w:val="22"/>
        </w:rPr>
        <w:t xml:space="preserve"> блока</w:t>
      </w:r>
      <w:r w:rsidRPr="00AD1FBD">
        <w:rPr>
          <w:sz w:val="22"/>
          <w:szCs w:val="22"/>
        </w:rPr>
        <w:t xml:space="preserve"> потребуются 2 техника.</w:t>
      </w:r>
      <w:r w:rsidRPr="004E5DDA">
        <w:rPr>
          <w:sz w:val="22"/>
          <w:szCs w:val="22"/>
        </w:rPr>
        <w:t xml:space="preserve"> </w:t>
      </w:r>
    </w:p>
    <w:p w:rsidR="00E62768" w:rsidRPr="001E7F0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1E7F0C">
        <w:rPr>
          <w:sz w:val="22"/>
          <w:szCs w:val="22"/>
        </w:rPr>
        <w:t xml:space="preserve">При подъеме или перемещении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 xml:space="preserve"> используйте соответствующие стропы во избежание повреждений и будьте осторожны, чтобы не повредить изоляционный материал на поверхности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>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4" w:name="_Toc85529595"/>
      <w:bookmarkStart w:id="105" w:name="_Toc85727956"/>
      <w:bookmarkStart w:id="106" w:name="_Ref86669870"/>
      <w:bookmarkStart w:id="107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04"/>
      <w:bookmarkEnd w:id="105"/>
      <w:bookmarkEnd w:id="106"/>
    </w:p>
    <w:bookmarkEnd w:id="107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293EFE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0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293EFE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8" w:name="_Toc489886385"/>
      <w:bookmarkStart w:id="109" w:name="_Ref75275917"/>
      <w:bookmarkStart w:id="110" w:name="_Toc85529596"/>
      <w:bookmarkStart w:id="111" w:name="_Toc85727957"/>
      <w:bookmarkStart w:id="112" w:name="_Ref86669876"/>
      <w:r w:rsidRPr="009262F8">
        <w:rPr>
          <w:rFonts w:ascii="Times New Roman" w:hAnsi="Times New Roman"/>
          <w:sz w:val="28"/>
          <w:szCs w:val="28"/>
        </w:rPr>
        <w:t>17. Ремонт</w:t>
      </w:r>
      <w:bookmarkEnd w:id="108"/>
      <w:bookmarkEnd w:id="109"/>
      <w:bookmarkEnd w:id="110"/>
      <w:bookmarkEnd w:id="111"/>
      <w:bookmarkEnd w:id="11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3" w:name="_Toc85529597"/>
      <w:bookmarkStart w:id="114" w:name="_Toc85727958"/>
      <w:bookmarkStart w:id="115" w:name="_Ref86669880"/>
      <w:r w:rsidRPr="009262F8">
        <w:rPr>
          <w:rFonts w:ascii="Times New Roman" w:hAnsi="Times New Roman"/>
          <w:sz w:val="28"/>
          <w:szCs w:val="28"/>
        </w:rPr>
        <w:t>18. Сведения о рекламациях</w:t>
      </w:r>
      <w:bookmarkEnd w:id="113"/>
      <w:bookmarkEnd w:id="114"/>
      <w:bookmarkEnd w:id="115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6" w:name="_Toc85529598"/>
      <w:bookmarkStart w:id="117" w:name="_Toc85727959"/>
      <w:bookmarkStart w:id="118" w:name="_Ref86669886"/>
      <w:r>
        <w:rPr>
          <w:rFonts w:ascii="Times New Roman" w:hAnsi="Times New Roman"/>
          <w:sz w:val="28"/>
          <w:szCs w:val="28"/>
        </w:rPr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6"/>
      <w:bookmarkEnd w:id="117"/>
      <w:bookmarkEnd w:id="11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19" w:name="_Toc489886387"/>
      <w:bookmarkStart w:id="120" w:name="_Ref75275934"/>
      <w:bookmarkStart w:id="121" w:name="_Toc85529599"/>
      <w:bookmarkStart w:id="122" w:name="_Toc85727960"/>
      <w:bookmarkStart w:id="123" w:name="_Ref86669890"/>
      <w:r w:rsidRPr="009262F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19"/>
      <w:bookmarkEnd w:id="120"/>
      <w:bookmarkEnd w:id="121"/>
      <w:bookmarkEnd w:id="122"/>
      <w:bookmarkEnd w:id="123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78BC" w:rsidRDefault="00AC78BC">
      <w:r>
        <w:separator/>
      </w:r>
    </w:p>
  </w:endnote>
  <w:endnote w:type="continuationSeparator" w:id="0">
    <w:p w:rsidR="00AC78BC" w:rsidRDefault="00AC7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78BC" w:rsidRDefault="00AC78B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C78BC" w:rsidRDefault="00AC78B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78BC" w:rsidRDefault="00AC78B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AC78BC" w:rsidRDefault="00AC78B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AC78BC" w:rsidRDefault="00AC78B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AC78BC" w:rsidRDefault="00AC78B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AC78BC" w:rsidRDefault="00AC78B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78BC" w:rsidRDefault="00AC78B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78BC" w:rsidRDefault="00AC78B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287655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Pr="00D35EE4" w:rsidRDefault="00AC78BC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RPI-1.5FSR1E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AC78BC" w:rsidRPr="00B7687E" w:rsidRDefault="00AC78BC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Pr="00ED1531" w:rsidRDefault="00AC78B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E0E2A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Pr="00ED1531" w:rsidRDefault="00AC78B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C78BC" w:rsidRPr="004B5791" w:rsidRDefault="00AC78BC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C78BC" w:rsidRDefault="00AC78BC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КАНАЛЬНОГО </w:t>
                              </w:r>
                            </w:p>
                            <w:p w:rsidR="00AC78BC" w:rsidRPr="009D7031" w:rsidRDefault="00AC78BC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СРЕДНЕНАПОРНЫЙ 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AC78BC" w:rsidRPr="0058149E" w:rsidRDefault="00AC78B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0906DF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RPI-1.5FSR1E</w:t>
                              </w:r>
                            </w:p>
                            <w:p w:rsidR="00AC78BC" w:rsidRPr="00AF301F" w:rsidRDefault="00AC78B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AC78BC" w:rsidRPr="00613EFB" w:rsidRDefault="00AC78B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EU/pdn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AC78BC" w:rsidRPr="00D35EE4" w:rsidRDefault="00AC78BC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RPI-1.5FSR1E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AC78BC" w:rsidRPr="00B7687E" w:rsidRDefault="00AC78BC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AC78BC" w:rsidRPr="00ED1531" w:rsidRDefault="00AC78B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CE0E2A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AC78BC" w:rsidRPr="00ED1531" w:rsidRDefault="00AC78B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AC78BC" w:rsidRPr="004B5791" w:rsidRDefault="00AC78BC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AC78BC" w:rsidRDefault="00AC78BC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КАНАЛЬНОГО </w:t>
                        </w:r>
                      </w:p>
                      <w:p w:rsidR="00AC78BC" w:rsidRPr="009D7031" w:rsidRDefault="00AC78BC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ТИПА СРЕДНЕНАПОРНЫЙ 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AC78BC" w:rsidRPr="0058149E" w:rsidRDefault="00AC78B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0906DF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RPI-1.5FSR1E</w:t>
                        </w:r>
                      </w:p>
                      <w:p w:rsidR="00AC78BC" w:rsidRPr="00AF301F" w:rsidRDefault="00AC78B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AC78BC" w:rsidRPr="00613EFB" w:rsidRDefault="00AC78B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78BC" w:rsidRDefault="00AC78B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Pr="00AF301F" w:rsidRDefault="00AC78B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E0E2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Pr="00AF301F" w:rsidRDefault="00AC78BC" w:rsidP="001F1A0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RPI-1.5FSR1E.</w:t>
                              </w:r>
                              <w:r w:rsidRPr="001F1A08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AC78BC" w:rsidRPr="00C23BB2" w:rsidRDefault="00AC78BC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AC78BC" w:rsidRPr="00EC2FF5" w:rsidRDefault="00AC78BC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AC78BC" w:rsidRPr="00AF301F" w:rsidRDefault="00AC78B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E0E2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AC78BC" w:rsidRPr="00AF301F" w:rsidRDefault="00AC78BC" w:rsidP="001F1A08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RPI-1.5FSR1E.</w:t>
                        </w:r>
                        <w:r w:rsidRPr="001F1A08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AC78BC" w:rsidRPr="00C23BB2" w:rsidRDefault="00AC78BC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AC78BC" w:rsidRPr="00EC2FF5" w:rsidRDefault="00AC78BC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78BC" w:rsidRDefault="00AC78B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Default="00AC78B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Pr="00AF301F" w:rsidRDefault="00AC78B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E0E2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C78BC" w:rsidRPr="00AF301F" w:rsidRDefault="00AC78BC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RPI-1.5FSR1E.</w:t>
                              </w:r>
                              <w:r w:rsidRPr="001F1A08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AC78BC" w:rsidRPr="00EC2FF5" w:rsidRDefault="00AC78BC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AC78BC" w:rsidRDefault="00AC78B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AC78BC" w:rsidRPr="00AF301F" w:rsidRDefault="00AC78B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E0E2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AC78BC" w:rsidRPr="00AF301F" w:rsidRDefault="00AC78BC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RPI-1.5FSR1E.</w:t>
                        </w:r>
                        <w:r w:rsidRPr="001F1A08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AC78BC" w:rsidRPr="00EC2FF5" w:rsidRDefault="00AC78BC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78BC" w:rsidRDefault="00AC78BC">
      <w:r>
        <w:separator/>
      </w:r>
    </w:p>
  </w:footnote>
  <w:footnote w:type="continuationSeparator" w:id="0">
    <w:p w:rsidR="00AC78BC" w:rsidRDefault="00AC78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78BC" w:rsidRDefault="00AC78B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C78BC" w:rsidRDefault="00AC78B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78BC" w:rsidRDefault="00AC78BC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78BC" w:rsidRDefault="00AC78BC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1"/>
  </w:num>
  <w:num w:numId="3">
    <w:abstractNumId w:val="19"/>
  </w:num>
  <w:num w:numId="4">
    <w:abstractNumId w:val="1"/>
  </w:num>
  <w:num w:numId="5">
    <w:abstractNumId w:val="7"/>
  </w:num>
  <w:num w:numId="6">
    <w:abstractNumId w:val="0"/>
  </w:num>
  <w:num w:numId="7">
    <w:abstractNumId w:val="28"/>
  </w:num>
  <w:num w:numId="8">
    <w:abstractNumId w:val="16"/>
  </w:num>
  <w:num w:numId="9">
    <w:abstractNumId w:val="24"/>
  </w:num>
  <w:num w:numId="10">
    <w:abstractNumId w:val="13"/>
  </w:num>
  <w:num w:numId="11">
    <w:abstractNumId w:val="5"/>
  </w:num>
  <w:num w:numId="12">
    <w:abstractNumId w:val="10"/>
  </w:num>
  <w:num w:numId="13">
    <w:abstractNumId w:val="18"/>
  </w:num>
  <w:num w:numId="14">
    <w:abstractNumId w:val="2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3"/>
  </w:num>
  <w:num w:numId="20">
    <w:abstractNumId w:val="3"/>
  </w:num>
  <w:num w:numId="21">
    <w:abstractNumId w:val="11"/>
  </w:num>
  <w:num w:numId="22">
    <w:abstractNumId w:val="26"/>
  </w:num>
  <w:num w:numId="23">
    <w:abstractNumId w:val="21"/>
  </w:num>
  <w:num w:numId="24">
    <w:abstractNumId w:val="14"/>
  </w:num>
  <w:num w:numId="25">
    <w:abstractNumId w:val="22"/>
  </w:num>
  <w:num w:numId="26">
    <w:abstractNumId w:val="6"/>
  </w:num>
  <w:num w:numId="27">
    <w:abstractNumId w:val="4"/>
  </w:num>
  <w:num w:numId="28">
    <w:abstractNumId w:val="8"/>
  </w:num>
  <w:num w:numId="29">
    <w:abstractNumId w:val="30"/>
  </w:num>
  <w:num w:numId="30">
    <w:abstractNumId w:val="27"/>
  </w:num>
  <w:num w:numId="31">
    <w:abstractNumId w:val="25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hdrShapeDefaults>
    <o:shapedefaults v:ext="edit" spidmax="164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311A7"/>
    <w:rsid w:val="00037425"/>
    <w:rsid w:val="0004615A"/>
    <w:rsid w:val="00054A54"/>
    <w:rsid w:val="00057BCD"/>
    <w:rsid w:val="00057CBB"/>
    <w:rsid w:val="00073C25"/>
    <w:rsid w:val="000779F8"/>
    <w:rsid w:val="000814C8"/>
    <w:rsid w:val="000906DF"/>
    <w:rsid w:val="0009160C"/>
    <w:rsid w:val="0009526F"/>
    <w:rsid w:val="000B019D"/>
    <w:rsid w:val="000B2A0A"/>
    <w:rsid w:val="000B3B54"/>
    <w:rsid w:val="000B7CBA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733E"/>
    <w:rsid w:val="0011221A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A0A60"/>
    <w:rsid w:val="001A6BBE"/>
    <w:rsid w:val="001B4294"/>
    <w:rsid w:val="001C0038"/>
    <w:rsid w:val="001C18B3"/>
    <w:rsid w:val="001C1974"/>
    <w:rsid w:val="001C3EDB"/>
    <w:rsid w:val="001D425F"/>
    <w:rsid w:val="001D56EC"/>
    <w:rsid w:val="001E2E2E"/>
    <w:rsid w:val="001E45FC"/>
    <w:rsid w:val="001F1A08"/>
    <w:rsid w:val="001F7544"/>
    <w:rsid w:val="00200C8E"/>
    <w:rsid w:val="00201938"/>
    <w:rsid w:val="00216ED8"/>
    <w:rsid w:val="00220DC9"/>
    <w:rsid w:val="00231770"/>
    <w:rsid w:val="00231E1B"/>
    <w:rsid w:val="002322B2"/>
    <w:rsid w:val="00234107"/>
    <w:rsid w:val="0023535B"/>
    <w:rsid w:val="002446F6"/>
    <w:rsid w:val="00244B04"/>
    <w:rsid w:val="00253E33"/>
    <w:rsid w:val="00266678"/>
    <w:rsid w:val="00266864"/>
    <w:rsid w:val="00270085"/>
    <w:rsid w:val="00276931"/>
    <w:rsid w:val="00282779"/>
    <w:rsid w:val="00290A2E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C2364"/>
    <w:rsid w:val="002C44E0"/>
    <w:rsid w:val="002E1622"/>
    <w:rsid w:val="002E3A4E"/>
    <w:rsid w:val="002F79FC"/>
    <w:rsid w:val="003066A5"/>
    <w:rsid w:val="00310201"/>
    <w:rsid w:val="00311219"/>
    <w:rsid w:val="00314201"/>
    <w:rsid w:val="00326079"/>
    <w:rsid w:val="00343FCA"/>
    <w:rsid w:val="00344173"/>
    <w:rsid w:val="00345C5B"/>
    <w:rsid w:val="0036188A"/>
    <w:rsid w:val="00371DD6"/>
    <w:rsid w:val="00371E72"/>
    <w:rsid w:val="00372A29"/>
    <w:rsid w:val="003964AD"/>
    <w:rsid w:val="003A0814"/>
    <w:rsid w:val="003B1DD4"/>
    <w:rsid w:val="003C0DBD"/>
    <w:rsid w:val="003C53C2"/>
    <w:rsid w:val="003D1C42"/>
    <w:rsid w:val="003E3AD4"/>
    <w:rsid w:val="003E687B"/>
    <w:rsid w:val="003E6FA8"/>
    <w:rsid w:val="003F28A1"/>
    <w:rsid w:val="003F43C3"/>
    <w:rsid w:val="004106D7"/>
    <w:rsid w:val="004158E2"/>
    <w:rsid w:val="00433717"/>
    <w:rsid w:val="00437185"/>
    <w:rsid w:val="0044155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12D6"/>
    <w:rsid w:val="004B5791"/>
    <w:rsid w:val="004B6F5E"/>
    <w:rsid w:val="004C1297"/>
    <w:rsid w:val="004C329E"/>
    <w:rsid w:val="004D1F92"/>
    <w:rsid w:val="004D5533"/>
    <w:rsid w:val="004E674F"/>
    <w:rsid w:val="004F22DB"/>
    <w:rsid w:val="004F494A"/>
    <w:rsid w:val="004F77E1"/>
    <w:rsid w:val="0050033F"/>
    <w:rsid w:val="00500799"/>
    <w:rsid w:val="00505AFE"/>
    <w:rsid w:val="00525949"/>
    <w:rsid w:val="00531B53"/>
    <w:rsid w:val="00533AA2"/>
    <w:rsid w:val="005411CB"/>
    <w:rsid w:val="00554566"/>
    <w:rsid w:val="00557D90"/>
    <w:rsid w:val="005615C2"/>
    <w:rsid w:val="0058149E"/>
    <w:rsid w:val="00584062"/>
    <w:rsid w:val="00590895"/>
    <w:rsid w:val="00592BC8"/>
    <w:rsid w:val="005B0C98"/>
    <w:rsid w:val="005B68E2"/>
    <w:rsid w:val="005B7781"/>
    <w:rsid w:val="005D0574"/>
    <w:rsid w:val="005E38BC"/>
    <w:rsid w:val="005E5127"/>
    <w:rsid w:val="00601691"/>
    <w:rsid w:val="0060423E"/>
    <w:rsid w:val="006070F9"/>
    <w:rsid w:val="00610C5F"/>
    <w:rsid w:val="00622EA3"/>
    <w:rsid w:val="006262A4"/>
    <w:rsid w:val="00626A94"/>
    <w:rsid w:val="006416FB"/>
    <w:rsid w:val="00646CE5"/>
    <w:rsid w:val="00656098"/>
    <w:rsid w:val="00663893"/>
    <w:rsid w:val="00663BA6"/>
    <w:rsid w:val="00671B34"/>
    <w:rsid w:val="0067315B"/>
    <w:rsid w:val="006752A0"/>
    <w:rsid w:val="00684159"/>
    <w:rsid w:val="006866EC"/>
    <w:rsid w:val="00687F0A"/>
    <w:rsid w:val="006912E8"/>
    <w:rsid w:val="006912EC"/>
    <w:rsid w:val="00697856"/>
    <w:rsid w:val="006A3296"/>
    <w:rsid w:val="006A4752"/>
    <w:rsid w:val="006A7C74"/>
    <w:rsid w:val="006B0C6E"/>
    <w:rsid w:val="006B12BE"/>
    <w:rsid w:val="006B3F2C"/>
    <w:rsid w:val="006D0D0B"/>
    <w:rsid w:val="006D19F8"/>
    <w:rsid w:val="006D1C51"/>
    <w:rsid w:val="006D3295"/>
    <w:rsid w:val="006D487A"/>
    <w:rsid w:val="006D5B07"/>
    <w:rsid w:val="006D6A03"/>
    <w:rsid w:val="006E30DA"/>
    <w:rsid w:val="006E54B4"/>
    <w:rsid w:val="006E631E"/>
    <w:rsid w:val="006F412D"/>
    <w:rsid w:val="0070650B"/>
    <w:rsid w:val="0072515B"/>
    <w:rsid w:val="0073406F"/>
    <w:rsid w:val="007373BB"/>
    <w:rsid w:val="00740801"/>
    <w:rsid w:val="00745BD9"/>
    <w:rsid w:val="00747FC7"/>
    <w:rsid w:val="00751720"/>
    <w:rsid w:val="00751FA7"/>
    <w:rsid w:val="00756591"/>
    <w:rsid w:val="00776934"/>
    <w:rsid w:val="0078177F"/>
    <w:rsid w:val="007877E0"/>
    <w:rsid w:val="007B095E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10B70"/>
    <w:rsid w:val="00815656"/>
    <w:rsid w:val="00830725"/>
    <w:rsid w:val="00835525"/>
    <w:rsid w:val="008361D5"/>
    <w:rsid w:val="00842788"/>
    <w:rsid w:val="00842C8C"/>
    <w:rsid w:val="00850DCA"/>
    <w:rsid w:val="00851CB0"/>
    <w:rsid w:val="0085316F"/>
    <w:rsid w:val="008602F3"/>
    <w:rsid w:val="00866216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A53B5"/>
    <w:rsid w:val="008D09DC"/>
    <w:rsid w:val="008D1693"/>
    <w:rsid w:val="008E0B73"/>
    <w:rsid w:val="008F7D55"/>
    <w:rsid w:val="009009DC"/>
    <w:rsid w:val="00910B53"/>
    <w:rsid w:val="00912E27"/>
    <w:rsid w:val="00913F03"/>
    <w:rsid w:val="009148F2"/>
    <w:rsid w:val="00916CFD"/>
    <w:rsid w:val="009219FD"/>
    <w:rsid w:val="00922280"/>
    <w:rsid w:val="00934AAB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0E8C"/>
    <w:rsid w:val="009A1FA5"/>
    <w:rsid w:val="009B1EC5"/>
    <w:rsid w:val="009B21C2"/>
    <w:rsid w:val="009B236D"/>
    <w:rsid w:val="009B4AC3"/>
    <w:rsid w:val="009B6F0C"/>
    <w:rsid w:val="009D300F"/>
    <w:rsid w:val="009D5B4E"/>
    <w:rsid w:val="009D5F49"/>
    <w:rsid w:val="009D7031"/>
    <w:rsid w:val="009D75C2"/>
    <w:rsid w:val="009E0337"/>
    <w:rsid w:val="00A069BB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466F5"/>
    <w:rsid w:val="00A47C7D"/>
    <w:rsid w:val="00A52243"/>
    <w:rsid w:val="00A5473F"/>
    <w:rsid w:val="00A56FE4"/>
    <w:rsid w:val="00A63AC1"/>
    <w:rsid w:val="00A66853"/>
    <w:rsid w:val="00A66DAA"/>
    <w:rsid w:val="00A7291A"/>
    <w:rsid w:val="00A73373"/>
    <w:rsid w:val="00A77E80"/>
    <w:rsid w:val="00A80FA8"/>
    <w:rsid w:val="00A947BA"/>
    <w:rsid w:val="00A94F9C"/>
    <w:rsid w:val="00AB7B62"/>
    <w:rsid w:val="00AC27B2"/>
    <w:rsid w:val="00AC57D5"/>
    <w:rsid w:val="00AC642B"/>
    <w:rsid w:val="00AC78BC"/>
    <w:rsid w:val="00AD1917"/>
    <w:rsid w:val="00AD6D0F"/>
    <w:rsid w:val="00AD7369"/>
    <w:rsid w:val="00AE188B"/>
    <w:rsid w:val="00AE3233"/>
    <w:rsid w:val="00AF1F03"/>
    <w:rsid w:val="00AF301F"/>
    <w:rsid w:val="00B00B61"/>
    <w:rsid w:val="00B01489"/>
    <w:rsid w:val="00B02AA8"/>
    <w:rsid w:val="00B02C44"/>
    <w:rsid w:val="00B05947"/>
    <w:rsid w:val="00B14F7A"/>
    <w:rsid w:val="00B16FB7"/>
    <w:rsid w:val="00B2430D"/>
    <w:rsid w:val="00B263D1"/>
    <w:rsid w:val="00B50944"/>
    <w:rsid w:val="00B65EF5"/>
    <w:rsid w:val="00B713E6"/>
    <w:rsid w:val="00B757EC"/>
    <w:rsid w:val="00B853CA"/>
    <w:rsid w:val="00B930C4"/>
    <w:rsid w:val="00BA4D5C"/>
    <w:rsid w:val="00BA7212"/>
    <w:rsid w:val="00BA79AF"/>
    <w:rsid w:val="00BA7C55"/>
    <w:rsid w:val="00BB1D2A"/>
    <w:rsid w:val="00BB28FA"/>
    <w:rsid w:val="00BC0D71"/>
    <w:rsid w:val="00BC0F37"/>
    <w:rsid w:val="00BC6A6E"/>
    <w:rsid w:val="00BE154B"/>
    <w:rsid w:val="00BF1C09"/>
    <w:rsid w:val="00BF3D29"/>
    <w:rsid w:val="00C0352C"/>
    <w:rsid w:val="00C0404E"/>
    <w:rsid w:val="00C10A1E"/>
    <w:rsid w:val="00C11FB0"/>
    <w:rsid w:val="00C241C9"/>
    <w:rsid w:val="00C2699D"/>
    <w:rsid w:val="00C309CB"/>
    <w:rsid w:val="00C419C1"/>
    <w:rsid w:val="00C47F87"/>
    <w:rsid w:val="00C510BE"/>
    <w:rsid w:val="00C51B10"/>
    <w:rsid w:val="00C612CD"/>
    <w:rsid w:val="00C62CCD"/>
    <w:rsid w:val="00C64DFA"/>
    <w:rsid w:val="00C66856"/>
    <w:rsid w:val="00C76CC9"/>
    <w:rsid w:val="00C76EB5"/>
    <w:rsid w:val="00C817E2"/>
    <w:rsid w:val="00C83205"/>
    <w:rsid w:val="00C85720"/>
    <w:rsid w:val="00C87F09"/>
    <w:rsid w:val="00C90DEC"/>
    <w:rsid w:val="00C9210E"/>
    <w:rsid w:val="00C9260D"/>
    <w:rsid w:val="00CA105D"/>
    <w:rsid w:val="00CA4B60"/>
    <w:rsid w:val="00CA4C5F"/>
    <w:rsid w:val="00CA63D0"/>
    <w:rsid w:val="00CC21A8"/>
    <w:rsid w:val="00CC2C20"/>
    <w:rsid w:val="00CC4652"/>
    <w:rsid w:val="00CE0E2A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476B"/>
    <w:rsid w:val="00D263FB"/>
    <w:rsid w:val="00D31D52"/>
    <w:rsid w:val="00D357F4"/>
    <w:rsid w:val="00D35EE4"/>
    <w:rsid w:val="00D549B4"/>
    <w:rsid w:val="00D551FA"/>
    <w:rsid w:val="00D566EE"/>
    <w:rsid w:val="00D6500E"/>
    <w:rsid w:val="00D70F85"/>
    <w:rsid w:val="00D773F7"/>
    <w:rsid w:val="00D96268"/>
    <w:rsid w:val="00D97C02"/>
    <w:rsid w:val="00DA1947"/>
    <w:rsid w:val="00DA234E"/>
    <w:rsid w:val="00DA4E1F"/>
    <w:rsid w:val="00DC42C5"/>
    <w:rsid w:val="00DC56ED"/>
    <w:rsid w:val="00DE06E0"/>
    <w:rsid w:val="00DE2D3C"/>
    <w:rsid w:val="00E008B4"/>
    <w:rsid w:val="00E02961"/>
    <w:rsid w:val="00E035FD"/>
    <w:rsid w:val="00E13F0E"/>
    <w:rsid w:val="00E24807"/>
    <w:rsid w:val="00E24ED7"/>
    <w:rsid w:val="00E50936"/>
    <w:rsid w:val="00E515AE"/>
    <w:rsid w:val="00E62768"/>
    <w:rsid w:val="00E646AB"/>
    <w:rsid w:val="00E72244"/>
    <w:rsid w:val="00E774B2"/>
    <w:rsid w:val="00E8345E"/>
    <w:rsid w:val="00E90897"/>
    <w:rsid w:val="00E91B22"/>
    <w:rsid w:val="00E94BFB"/>
    <w:rsid w:val="00E9687C"/>
    <w:rsid w:val="00EA0301"/>
    <w:rsid w:val="00EA206C"/>
    <w:rsid w:val="00EA272B"/>
    <w:rsid w:val="00EA6703"/>
    <w:rsid w:val="00EB0EC2"/>
    <w:rsid w:val="00EB25BE"/>
    <w:rsid w:val="00EC78F9"/>
    <w:rsid w:val="00EC79A8"/>
    <w:rsid w:val="00EE40B5"/>
    <w:rsid w:val="00EF2A96"/>
    <w:rsid w:val="00EF2B2F"/>
    <w:rsid w:val="00EF3D97"/>
    <w:rsid w:val="00F07909"/>
    <w:rsid w:val="00F10803"/>
    <w:rsid w:val="00F13111"/>
    <w:rsid w:val="00F14EEC"/>
    <w:rsid w:val="00F1629E"/>
    <w:rsid w:val="00F17ACC"/>
    <w:rsid w:val="00F17C96"/>
    <w:rsid w:val="00F231E0"/>
    <w:rsid w:val="00F23A7A"/>
    <w:rsid w:val="00F2402A"/>
    <w:rsid w:val="00F312E9"/>
    <w:rsid w:val="00F31673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A3A55"/>
    <w:rsid w:val="00FA64EB"/>
    <w:rsid w:val="00FA6D8D"/>
    <w:rsid w:val="00FA7A5C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  <w:rsid w:val="00FF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4865"/>
    <o:shapelayout v:ext="edit">
      <o:idmap v:ext="edit" data="1"/>
    </o:shapelayout>
  </w:shapeDefaults>
  <w:decimalSymbol w:val=","/>
  <w:listSeparator w:val=";"/>
  <w15:docId w15:val="{663B6B4E-6AB6-4D11-9856-CA8E42D87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10" Type="http://schemas.openxmlformats.org/officeDocument/2006/relationships/footer" Target="footer1.xml"/><Relationship Id="rId19" Type="http://schemas.openxmlformats.org/officeDocument/2006/relationships/hyperlink" Target="mailto:iinfo@azimutaircon.ru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1C8B7C-5A66-49F6-948F-05C104DBD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3A6CC33E</Template>
  <TotalTime>16</TotalTime>
  <Pages>18</Pages>
  <Words>5680</Words>
  <Characters>32382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37987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12</cp:revision>
  <cp:lastPrinted>2021-03-26T08:29:00Z</cp:lastPrinted>
  <dcterms:created xsi:type="dcterms:W3CDTF">2024-11-25T12:11:00Z</dcterms:created>
  <dcterms:modified xsi:type="dcterms:W3CDTF">2025-08-18T09:43:00Z</dcterms:modified>
</cp:coreProperties>
</file>