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37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D03F3F" w:rsidTr="00F35D5E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734999" w:rsidRDefault="00E00486" w:rsidP="00F35D5E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F35D5E">
              <w:rPr>
                <w:b/>
                <w:szCs w:val="28"/>
              </w:rPr>
              <w:t>НАПОЛЬНО-ПОДПОТОЛОЧНОГО</w:t>
            </w:r>
            <w:r w:rsidRPr="00E00486">
              <w:rPr>
                <w:b/>
                <w:szCs w:val="28"/>
              </w:rPr>
              <w:t xml:space="preserve"> ТИПА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F35D5E" w:rsidRPr="00F35D5E">
              <w:rPr>
                <w:b/>
                <w:szCs w:val="28"/>
              </w:rPr>
              <w:t>RPFC-4.0FSNQ</w:t>
            </w:r>
          </w:p>
        </w:tc>
      </w:tr>
      <w:tr w:rsidR="00D03F3F" w:rsidTr="00F35D5E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F35D5E" w:rsidP="00D03F3F">
            <w:pPr>
              <w:jc w:val="center"/>
              <w:rPr>
                <w:b/>
                <w:szCs w:val="28"/>
              </w:rPr>
            </w:pPr>
            <w:r w:rsidRPr="00F35D5E">
              <w:rPr>
                <w:b/>
                <w:szCs w:val="28"/>
              </w:rPr>
              <w:t>RPFC-4.0FSNQ</w:t>
            </w:r>
            <w:r w:rsidR="0045025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01A68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2522F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2522F0">
        <w:rPr>
          <w:b/>
          <w:sz w:val="22"/>
          <w:szCs w:val="22"/>
        </w:rPr>
        <w:lastRenderedPageBreak/>
        <w:t>СОДЕРЖАНИЕ</w:t>
      </w:r>
      <w:r w:rsidR="00231E1B" w:rsidRPr="002522F0">
        <w:rPr>
          <w:b/>
          <w:sz w:val="22"/>
          <w:szCs w:val="22"/>
        </w:rPr>
        <w:t xml:space="preserve"> </w:t>
      </w:r>
    </w:p>
    <w:p w:rsidR="002522F0" w:rsidRPr="002522F0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522F0">
        <w:rPr>
          <w:sz w:val="22"/>
          <w:szCs w:val="22"/>
        </w:rPr>
        <w:fldChar w:fldCharType="begin"/>
      </w:r>
      <w:r w:rsidRPr="002522F0">
        <w:rPr>
          <w:sz w:val="22"/>
          <w:szCs w:val="22"/>
        </w:rPr>
        <w:instrText xml:space="preserve"> TOC \o "1-3" \h \z \u </w:instrText>
      </w:r>
      <w:r w:rsidRPr="002522F0">
        <w:rPr>
          <w:sz w:val="22"/>
          <w:szCs w:val="22"/>
        </w:rPr>
        <w:fldChar w:fldCharType="separate"/>
      </w:r>
      <w:hyperlink w:anchor="_Toc150947234" w:history="1">
        <w:r w:rsidR="002522F0" w:rsidRPr="002522F0">
          <w:rPr>
            <w:rStyle w:val="ad"/>
            <w:noProof/>
            <w:sz w:val="22"/>
            <w:szCs w:val="22"/>
          </w:rPr>
          <w:t>Введение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5" w:history="1">
        <w:r w:rsidR="002522F0" w:rsidRPr="002522F0">
          <w:rPr>
            <w:rStyle w:val="ad"/>
            <w:noProof/>
            <w:sz w:val="22"/>
            <w:szCs w:val="22"/>
          </w:rPr>
          <w:t>1.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Общие сведения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6" w:history="1">
        <w:r w:rsidR="002522F0" w:rsidRPr="002522F0">
          <w:rPr>
            <w:rStyle w:val="ad"/>
            <w:noProof/>
            <w:sz w:val="22"/>
            <w:szCs w:val="22"/>
          </w:rPr>
          <w:t>2.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Основные технические данные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7" w:history="1">
        <w:r w:rsidR="002522F0" w:rsidRPr="002522F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_Toc150947237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8" w:history="1">
        <w:r w:rsidR="002522F0" w:rsidRPr="002522F0">
          <w:rPr>
            <w:rStyle w:val="ad"/>
            <w:noProof/>
            <w:sz w:val="22"/>
            <w:szCs w:val="22"/>
          </w:rPr>
          <w:t>2.2 Описание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_Toc150947238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9" w:history="1">
        <w:r w:rsidR="002522F0" w:rsidRPr="002522F0">
          <w:rPr>
            <w:rStyle w:val="ad"/>
            <w:noProof/>
            <w:sz w:val="22"/>
            <w:szCs w:val="22"/>
          </w:rPr>
          <w:t>2.3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Принцип работы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_Toc150947239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0" w:history="1">
        <w:r w:rsidR="002522F0" w:rsidRPr="002522F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_Toc150947240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7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1" w:history="1">
        <w:r w:rsidR="002522F0" w:rsidRPr="002522F0">
          <w:rPr>
            <w:rStyle w:val="ad"/>
            <w:noProof/>
            <w:sz w:val="22"/>
            <w:szCs w:val="22"/>
          </w:rPr>
          <w:t>2.5 Маркировка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_Toc150947241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8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2" w:history="1">
        <w:r w:rsidR="002522F0" w:rsidRPr="002522F0">
          <w:rPr>
            <w:rStyle w:val="ad"/>
            <w:noProof/>
            <w:sz w:val="22"/>
            <w:szCs w:val="22"/>
          </w:rPr>
          <w:t>3.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Комплектность поставки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_Toc150947242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9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3" w:history="1">
        <w:r w:rsidR="002522F0" w:rsidRPr="002522F0">
          <w:rPr>
            <w:rStyle w:val="ad"/>
            <w:noProof/>
            <w:sz w:val="22"/>
            <w:szCs w:val="22"/>
          </w:rPr>
          <w:t>4.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Чертеж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_Toc150947243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4" w:history="1">
        <w:r w:rsidR="002522F0" w:rsidRPr="002522F0">
          <w:rPr>
            <w:rStyle w:val="ad"/>
            <w:noProof/>
            <w:sz w:val="22"/>
            <w:szCs w:val="22"/>
          </w:rPr>
          <w:t>5.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Гарантии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11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5" w:history="1">
        <w:r w:rsidR="002522F0" w:rsidRPr="002522F0">
          <w:rPr>
            <w:rStyle w:val="ad"/>
            <w:noProof/>
            <w:sz w:val="22"/>
            <w:szCs w:val="22"/>
          </w:rPr>
          <w:t>6.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6" w:history="1">
        <w:r w:rsidR="002522F0" w:rsidRPr="002522F0">
          <w:rPr>
            <w:rStyle w:val="ad"/>
            <w:noProof/>
            <w:sz w:val="22"/>
            <w:szCs w:val="22"/>
          </w:rPr>
          <w:t>7.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Свидетельство о приемке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7" w:history="1">
        <w:r w:rsidR="002522F0" w:rsidRPr="002522F0">
          <w:rPr>
            <w:rStyle w:val="ad"/>
            <w:noProof/>
            <w:sz w:val="22"/>
            <w:szCs w:val="22"/>
          </w:rPr>
          <w:t>8.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Консервация*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_Toc150947247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8" w:history="1">
        <w:r w:rsidR="002522F0" w:rsidRPr="002522F0">
          <w:rPr>
            <w:rStyle w:val="ad"/>
            <w:noProof/>
            <w:sz w:val="22"/>
            <w:szCs w:val="22"/>
          </w:rPr>
          <w:t>9.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Сведения об утилизации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_Toc150947248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9" w:history="1">
        <w:r w:rsidR="002522F0" w:rsidRPr="002522F0">
          <w:rPr>
            <w:rStyle w:val="ad"/>
            <w:noProof/>
            <w:sz w:val="22"/>
            <w:szCs w:val="22"/>
          </w:rPr>
          <w:t>10.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Требования безопасности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_Toc150947249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0" w:history="1">
        <w:r w:rsidR="002522F0" w:rsidRPr="002522F0">
          <w:rPr>
            <w:rStyle w:val="ad"/>
            <w:noProof/>
            <w:sz w:val="22"/>
            <w:szCs w:val="22"/>
          </w:rPr>
          <w:t>10.1 Общие требования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_Toc150947250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18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1" w:history="1">
        <w:r w:rsidR="002522F0" w:rsidRPr="002522F0">
          <w:rPr>
            <w:rStyle w:val="ad"/>
            <w:noProof/>
            <w:sz w:val="22"/>
            <w:szCs w:val="22"/>
          </w:rPr>
          <w:t>11.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Прием и передача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_Toc150947251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19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2" w:history="1">
        <w:r w:rsidR="002522F0" w:rsidRPr="002522F0">
          <w:rPr>
            <w:rStyle w:val="ad"/>
            <w:noProof/>
            <w:sz w:val="22"/>
            <w:szCs w:val="22"/>
          </w:rPr>
          <w:t>12.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Учет работы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_Toc150947252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3" w:history="1">
        <w:r w:rsidR="002522F0" w:rsidRPr="002522F0">
          <w:rPr>
            <w:rStyle w:val="ad"/>
            <w:noProof/>
            <w:sz w:val="22"/>
            <w:szCs w:val="22"/>
          </w:rPr>
          <w:t>13.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_Toc150947253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21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4" w:history="1">
        <w:r w:rsidR="002522F0" w:rsidRPr="002522F0">
          <w:rPr>
            <w:rStyle w:val="ad"/>
            <w:noProof/>
            <w:sz w:val="22"/>
            <w:szCs w:val="22"/>
          </w:rPr>
          <w:t>14.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Работы при эксплуатации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5" w:history="1">
        <w:r w:rsidR="002522F0" w:rsidRPr="002522F0">
          <w:rPr>
            <w:rStyle w:val="ad"/>
            <w:noProof/>
            <w:sz w:val="22"/>
            <w:szCs w:val="22"/>
          </w:rPr>
          <w:t>14.1 Учет выполнения работ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6" w:history="1">
        <w:r w:rsidR="002522F0" w:rsidRPr="002522F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7" w:history="1">
        <w:r w:rsidR="002522F0" w:rsidRPr="002522F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_Toc150947257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8" w:history="1">
        <w:r w:rsidR="002522F0" w:rsidRPr="002522F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_Toc150947258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9" w:history="1">
        <w:r w:rsidR="002522F0" w:rsidRPr="002522F0">
          <w:rPr>
            <w:rStyle w:val="ad"/>
            <w:noProof/>
            <w:sz w:val="22"/>
            <w:szCs w:val="22"/>
          </w:rPr>
          <w:t>15.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_Toc150947259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26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0" w:history="1">
        <w:r w:rsidR="002522F0" w:rsidRPr="002522F0">
          <w:rPr>
            <w:rStyle w:val="ad"/>
            <w:noProof/>
            <w:sz w:val="22"/>
            <w:szCs w:val="22"/>
          </w:rPr>
          <w:t>16.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Транспортировка и хранение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_Toc150947260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1" w:history="1">
        <w:r w:rsidR="002522F0" w:rsidRPr="002522F0">
          <w:rPr>
            <w:rStyle w:val="ad"/>
            <w:noProof/>
            <w:sz w:val="22"/>
            <w:szCs w:val="22"/>
          </w:rPr>
          <w:t>16.1 Транспортировка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_Toc150947261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2" w:history="1">
        <w:r w:rsidR="002522F0" w:rsidRPr="002522F0">
          <w:rPr>
            <w:rStyle w:val="ad"/>
            <w:noProof/>
            <w:sz w:val="22"/>
            <w:szCs w:val="22"/>
          </w:rPr>
          <w:t>16.2 Хранение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_Toc150947262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31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3" w:history="1">
        <w:r w:rsidR="002522F0" w:rsidRPr="002522F0">
          <w:rPr>
            <w:rStyle w:val="ad"/>
            <w:noProof/>
            <w:sz w:val="22"/>
            <w:szCs w:val="22"/>
          </w:rPr>
          <w:t>17.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Ремонт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_Toc150947263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4" w:history="1">
        <w:r w:rsidR="002522F0" w:rsidRPr="002522F0">
          <w:rPr>
            <w:rStyle w:val="ad"/>
            <w:noProof/>
            <w:sz w:val="22"/>
            <w:szCs w:val="22"/>
          </w:rPr>
          <w:t>18.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Сведения о рекламациях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5" w:history="1">
        <w:r w:rsidR="002522F0" w:rsidRPr="002522F0">
          <w:rPr>
            <w:rStyle w:val="ad"/>
            <w:noProof/>
            <w:sz w:val="22"/>
            <w:szCs w:val="22"/>
          </w:rPr>
          <w:t>19.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Особые отметки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501A68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6" w:history="1">
        <w:r w:rsidR="002522F0" w:rsidRPr="002522F0">
          <w:rPr>
            <w:rStyle w:val="ad"/>
            <w:noProof/>
            <w:sz w:val="22"/>
            <w:szCs w:val="22"/>
          </w:rPr>
          <w:t>20.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BA3325">
          <w:rPr>
            <w:noProof/>
            <w:webHidden/>
            <w:sz w:val="22"/>
            <w:szCs w:val="22"/>
          </w:rPr>
          <w:t>35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2522F0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494210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94723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472AD9">
        <w:rPr>
          <w:sz w:val="22"/>
          <w:szCs w:val="22"/>
        </w:rPr>
        <w:t>напольно-подпотолочного</w:t>
      </w:r>
      <w:r w:rsidR="00A1352B">
        <w:rPr>
          <w:sz w:val="22"/>
          <w:szCs w:val="22"/>
        </w:rPr>
        <w:t xml:space="preserve"> типа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94723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</w:t>
            </w:r>
            <w:r w:rsidR="00472AD9">
              <w:rPr>
                <w:sz w:val="22"/>
                <w:szCs w:val="22"/>
              </w:rPr>
              <w:t>напольно-подпотолочного</w:t>
            </w:r>
            <w:r w:rsidRPr="00744500">
              <w:rPr>
                <w:sz w:val="22"/>
                <w:szCs w:val="22"/>
              </w:rPr>
              <w:t xml:space="preserve"> типа </w:t>
            </w:r>
            <w:r w:rsidR="00C533F5">
              <w:rPr>
                <w:sz w:val="22"/>
                <w:szCs w:val="22"/>
              </w:rPr>
              <w:t>в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472AD9" w:rsidP="005F1AD5">
            <w:pPr>
              <w:jc w:val="center"/>
              <w:rPr>
                <w:sz w:val="22"/>
                <w:szCs w:val="22"/>
              </w:rPr>
            </w:pPr>
            <w:r w:rsidRPr="00472AD9">
              <w:rPr>
                <w:sz w:val="22"/>
                <w:szCs w:val="22"/>
              </w:rPr>
              <w:t>RPFC-4.0FSNQ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472AD9" w:rsidP="005F1AD5">
            <w:pPr>
              <w:jc w:val="center"/>
              <w:rPr>
                <w:sz w:val="22"/>
                <w:szCs w:val="22"/>
              </w:rPr>
            </w:pPr>
            <w:r w:rsidRPr="00472AD9">
              <w:rPr>
                <w:sz w:val="22"/>
                <w:szCs w:val="22"/>
              </w:rPr>
              <w:t>RPFC-4.0FSNQ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200C8E" w:rsidRPr="00501A68" w:rsidRDefault="00414495" w:rsidP="00501A6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501A68">
              <w:rPr>
                <w:sz w:val="22"/>
                <w:szCs w:val="22"/>
                <w:lang w:val="en-US"/>
              </w:rPr>
              <w:t>6</w:t>
            </w:r>
          </w:p>
        </w:tc>
      </w:tr>
      <w:tr w:rsidR="008C725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C7258" w:rsidRPr="00CC2C20" w:rsidRDefault="008C7258" w:rsidP="008C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8C7258" w:rsidRPr="00C53E80" w:rsidRDefault="008C7258" w:rsidP="008C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8C7258" w:rsidRPr="00CC2C20" w:rsidTr="008B6E0F">
        <w:trPr>
          <w:trHeight w:val="492"/>
        </w:trPr>
        <w:tc>
          <w:tcPr>
            <w:tcW w:w="2627" w:type="dxa"/>
            <w:vAlign w:val="center"/>
          </w:tcPr>
          <w:p w:rsidR="008C7258" w:rsidRPr="00CC2C20" w:rsidRDefault="008C7258" w:rsidP="008C7258">
            <w:pPr>
              <w:jc w:val="center"/>
              <w:rPr>
                <w:b/>
                <w:sz w:val="22"/>
                <w:szCs w:val="22"/>
              </w:rPr>
            </w:pPr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008" w:type="dxa"/>
            <w:vAlign w:val="center"/>
          </w:tcPr>
          <w:p w:rsidR="00501A68" w:rsidRDefault="00501A68" w:rsidP="00501A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01A68" w:rsidRPr="00C47193" w:rsidRDefault="00501A68" w:rsidP="00501A68">
            <w:pPr>
              <w:pStyle w:val="21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01A68" w:rsidRPr="00042260" w:rsidRDefault="00501A68" w:rsidP="00501A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01A68" w:rsidRPr="00042260" w:rsidRDefault="00501A68" w:rsidP="00501A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01A68" w:rsidRPr="00042260" w:rsidRDefault="00501A68" w:rsidP="00501A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8C7258" w:rsidRPr="00CC2C20" w:rsidRDefault="00501A68" w:rsidP="00501A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E53623" w:rsidRPr="00501A68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501A68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947236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8376E2" w:rsidRPr="008376E2" w:rsidRDefault="008376E2" w:rsidP="008376E2"/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94723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8376E2" w:rsidRPr="008376E2" w:rsidRDefault="008376E2" w:rsidP="008376E2"/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8376E2" w:rsidRDefault="008376E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46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EA70A5">
        <w:trPr>
          <w:trHeight w:val="159"/>
          <w:jc w:val="center"/>
        </w:trPr>
        <w:tc>
          <w:tcPr>
            <w:tcW w:w="3256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9C349B" w:rsidRDefault="00D7613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</w:tr>
      <w:tr w:rsidR="00701E82" w:rsidRPr="00AD1C4D" w:rsidTr="00EA70A5">
        <w:trPr>
          <w:trHeight w:val="255"/>
          <w:jc w:val="center"/>
        </w:trPr>
        <w:tc>
          <w:tcPr>
            <w:tcW w:w="3256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01459B" w:rsidRDefault="00790367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A707C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13.0</w:t>
            </w:r>
          </w:p>
        </w:tc>
      </w:tr>
      <w:tr w:rsidR="00701E82" w:rsidRPr="00AD1C4D" w:rsidTr="00EA70A5">
        <w:trPr>
          <w:trHeight w:val="159"/>
          <w:jc w:val="center"/>
        </w:trPr>
        <w:tc>
          <w:tcPr>
            <w:tcW w:w="3256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146" w:type="dxa"/>
            <w:vAlign w:val="center"/>
          </w:tcPr>
          <w:p w:rsidR="00701E82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 w:rsidR="00D76132">
              <w:rPr>
                <w:sz w:val="22"/>
                <w:szCs w:val="22"/>
              </w:rPr>
              <w:t>/час</w:t>
            </w:r>
          </w:p>
        </w:tc>
        <w:tc>
          <w:tcPr>
            <w:tcW w:w="3245" w:type="dxa"/>
            <w:vAlign w:val="center"/>
          </w:tcPr>
          <w:p w:rsidR="00701E82" w:rsidRPr="0010075D" w:rsidRDefault="00D76132" w:rsidP="0010075D">
            <w:pPr>
              <w:jc w:val="center"/>
              <w:rPr>
                <w:sz w:val="22"/>
                <w:szCs w:val="22"/>
                <w:lang w:val="en-US"/>
              </w:rPr>
            </w:pPr>
            <w:r w:rsidRPr="00D76132">
              <w:rPr>
                <w:sz w:val="22"/>
                <w:szCs w:val="22"/>
              </w:rPr>
              <w:t>1488/1230/978</w:t>
            </w:r>
          </w:p>
        </w:tc>
      </w:tr>
      <w:tr w:rsidR="00701E82" w:rsidRPr="00AD1C4D" w:rsidTr="00EA70A5">
        <w:trPr>
          <w:jc w:val="center"/>
        </w:trPr>
        <w:tc>
          <w:tcPr>
            <w:tcW w:w="3256" w:type="dxa"/>
            <w:vAlign w:val="center"/>
          </w:tcPr>
          <w:p w:rsidR="00E54F85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E54F85">
              <w:rPr>
                <w:sz w:val="22"/>
                <w:szCs w:val="22"/>
              </w:rPr>
              <w:t>подпотолочный монтаж/</w:t>
            </w:r>
          </w:p>
          <w:p w:rsidR="00701E82" w:rsidRPr="00E4197E" w:rsidRDefault="00E54F8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напольный монтаж</w:t>
            </w:r>
          </w:p>
        </w:tc>
        <w:tc>
          <w:tcPr>
            <w:tcW w:w="2146" w:type="dxa"/>
            <w:vAlign w:val="center"/>
          </w:tcPr>
          <w:p w:rsidR="00701E82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Default="00E54F8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51/46/</w:t>
            </w:r>
            <w:r w:rsidRPr="00E54F85">
              <w:rPr>
                <w:sz w:val="22"/>
                <w:szCs w:val="22"/>
              </w:rPr>
              <w:t>40</w:t>
            </w:r>
          </w:p>
          <w:p w:rsidR="00E54F85" w:rsidRDefault="00E54F85" w:rsidP="00790367">
            <w:pPr>
              <w:jc w:val="center"/>
              <w:rPr>
                <w:sz w:val="22"/>
                <w:szCs w:val="22"/>
              </w:rPr>
            </w:pPr>
          </w:p>
          <w:p w:rsidR="00E54F85" w:rsidRPr="00086061" w:rsidRDefault="00E54F8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54/49/43</w:t>
            </w:r>
          </w:p>
        </w:tc>
      </w:tr>
      <w:tr w:rsidR="00701E82" w:rsidRPr="00AD1C4D" w:rsidTr="00EA70A5">
        <w:trPr>
          <w:jc w:val="center"/>
        </w:trPr>
        <w:tc>
          <w:tcPr>
            <w:tcW w:w="3256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EA70A5">
        <w:trPr>
          <w:jc w:val="center"/>
        </w:trPr>
        <w:tc>
          <w:tcPr>
            <w:tcW w:w="3256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E4197E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EA70A5">
        <w:trPr>
          <w:trHeight w:val="159"/>
          <w:jc w:val="center"/>
        </w:trPr>
        <w:tc>
          <w:tcPr>
            <w:tcW w:w="3256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46" w:type="dxa"/>
            <w:vAlign w:val="center"/>
          </w:tcPr>
          <w:p w:rsidR="00701E82" w:rsidRPr="00E4197E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EA70A5">
        <w:trPr>
          <w:trHeight w:val="159"/>
          <w:jc w:val="center"/>
        </w:trPr>
        <w:tc>
          <w:tcPr>
            <w:tcW w:w="3256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FD6217" w:rsidRDefault="00701E82" w:rsidP="00EA7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EA70A5">
        <w:trPr>
          <w:trHeight w:val="367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1F79F0">
        <w:trPr>
          <w:trHeight w:val="448"/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1F79F0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0.75</w:t>
            </w:r>
          </w:p>
        </w:tc>
      </w:tr>
      <w:tr w:rsidR="000458C9" w:rsidRPr="00AD1C4D" w:rsidTr="00BC5401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506B7F" w:rsidRDefault="00506B7F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130</w:t>
            </w:r>
          </w:p>
        </w:tc>
      </w:tr>
      <w:tr w:rsidR="00701E82" w:rsidRPr="00AD1C4D" w:rsidTr="00EA70A5">
        <w:trPr>
          <w:trHeight w:val="30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D95667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D95667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D95667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D95667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D95667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D95667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D95667">
                <w:rPr>
                  <w:sz w:val="22"/>
                  <w:szCs w:val="22"/>
                </w:rPr>
                <w:t>-32</w:t>
              </w:r>
            </w:hyperlink>
            <w:r w:rsidRPr="00D95667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D95667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D95667">
              <w:rPr>
                <w:sz w:val="22"/>
                <w:szCs w:val="22"/>
                <w:vertAlign w:val="subscript"/>
              </w:rPr>
              <w:t>2</w:t>
            </w:r>
            <w:r w:rsidRPr="00D95667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D95667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D95667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D95667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D95667">
                <w:rPr>
                  <w:sz w:val="22"/>
                  <w:szCs w:val="22"/>
                </w:rPr>
                <w:t>-125</w:t>
              </w:r>
            </w:hyperlink>
            <w:r w:rsidRPr="00D95667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D95667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D95667">
              <w:rPr>
                <w:sz w:val="22"/>
                <w:szCs w:val="22"/>
                <w:vertAlign w:val="subscript"/>
              </w:rPr>
              <w:t>3</w:t>
            </w:r>
            <w:r w:rsidRPr="00D95667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EA70A5">
        <w:trPr>
          <w:trHeight w:val="3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252AB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C20E9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3C20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C20E9">
              <w:rPr>
                <w:sz w:val="22"/>
                <w:szCs w:val="22"/>
              </w:rPr>
              <w:t>285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C20E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B811C1" w:rsidRDefault="00B811C1" w:rsidP="00414495">
      <w:pPr>
        <w:jc w:val="both"/>
        <w:rPr>
          <w:noProof/>
          <w:sz w:val="20"/>
          <w:szCs w:val="20"/>
        </w:rPr>
      </w:pPr>
    </w:p>
    <w:p w:rsidR="00EA70A5" w:rsidRDefault="00EA70A5" w:rsidP="00414495">
      <w:pPr>
        <w:jc w:val="both"/>
        <w:rPr>
          <w:noProof/>
          <w:sz w:val="20"/>
          <w:szCs w:val="20"/>
        </w:rPr>
      </w:pPr>
    </w:p>
    <w:p w:rsidR="00EA70A5" w:rsidRDefault="00EA70A5" w:rsidP="00414495">
      <w:pPr>
        <w:jc w:val="both"/>
        <w:rPr>
          <w:noProof/>
          <w:sz w:val="20"/>
          <w:szCs w:val="20"/>
        </w:rPr>
      </w:pPr>
    </w:p>
    <w:p w:rsidR="00EA70A5" w:rsidRDefault="00EA70A5" w:rsidP="00414495">
      <w:pPr>
        <w:jc w:val="both"/>
        <w:rPr>
          <w:noProof/>
          <w:sz w:val="20"/>
          <w:szCs w:val="20"/>
        </w:rPr>
      </w:pPr>
    </w:p>
    <w:p w:rsidR="00EA70A5" w:rsidRDefault="00EA70A5" w:rsidP="00414495">
      <w:pPr>
        <w:jc w:val="both"/>
        <w:rPr>
          <w:noProof/>
          <w:sz w:val="20"/>
          <w:szCs w:val="20"/>
        </w:rPr>
      </w:pPr>
    </w:p>
    <w:p w:rsidR="00D95667" w:rsidRDefault="00D95667" w:rsidP="00414495">
      <w:pPr>
        <w:jc w:val="both"/>
        <w:rPr>
          <w:noProof/>
          <w:sz w:val="20"/>
          <w:szCs w:val="20"/>
        </w:rPr>
      </w:pPr>
    </w:p>
    <w:p w:rsidR="00EA70A5" w:rsidRDefault="00EA70A5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947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EA70A5" w:rsidRPr="00573C0B" w:rsidRDefault="00EA70A5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C533F5">
        <w:rPr>
          <w:sz w:val="22"/>
          <w:szCs w:val="22"/>
        </w:rPr>
        <w:t>высоко</w:t>
      </w:r>
      <w:r w:rsidR="00C533F5" w:rsidRPr="00414495">
        <w:rPr>
          <w:sz w:val="22"/>
          <w:szCs w:val="22"/>
        </w:rPr>
        <w:t>напорны</w:t>
      </w:r>
      <w:r w:rsidR="00C533F5">
        <w:rPr>
          <w:sz w:val="22"/>
          <w:szCs w:val="22"/>
        </w:rPr>
        <w:t>й</w:t>
      </w:r>
      <w:r w:rsidR="00701E82">
        <w:rPr>
          <w:sz w:val="22"/>
          <w:szCs w:val="22"/>
        </w:rPr>
        <w:t xml:space="preserve"> </w:t>
      </w:r>
      <w:r w:rsidR="004F12F2" w:rsidRPr="004F12F2">
        <w:rPr>
          <w:sz w:val="22"/>
          <w:szCs w:val="22"/>
        </w:rPr>
        <w:t>RPFC-4.0FSNQ</w:t>
      </w:r>
      <w:r w:rsidR="004F12F2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0E60B1" w:rsidRPr="000E60B1" w:rsidRDefault="000E60B1" w:rsidP="000E60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Большое</w:t>
      </w:r>
      <w:r w:rsidRPr="000E60B1">
        <w:rPr>
          <w:sz w:val="22"/>
          <w:szCs w:val="22"/>
        </w:rPr>
        <w:t xml:space="preserve"> воздуховыпуск</w:t>
      </w:r>
      <w:r>
        <w:rPr>
          <w:sz w:val="22"/>
          <w:szCs w:val="22"/>
        </w:rPr>
        <w:t>ное отверстие</w:t>
      </w:r>
      <w:r w:rsidRPr="000E60B1">
        <w:rPr>
          <w:sz w:val="22"/>
          <w:szCs w:val="22"/>
        </w:rPr>
        <w:t xml:space="preserve"> с интегрированными большими жалюзи</w:t>
      </w:r>
      <w:r>
        <w:rPr>
          <w:sz w:val="22"/>
          <w:szCs w:val="22"/>
        </w:rPr>
        <w:t xml:space="preserve"> </w:t>
      </w:r>
      <w:r w:rsidRPr="000E60B1">
        <w:rPr>
          <w:sz w:val="22"/>
          <w:szCs w:val="22"/>
        </w:rPr>
        <w:t>обеспечивает большой объе</w:t>
      </w:r>
      <w:r w:rsidR="00E157D5">
        <w:rPr>
          <w:sz w:val="22"/>
          <w:szCs w:val="22"/>
        </w:rPr>
        <w:t>м воздуха, низкий уровень шума и энергопотребление</w:t>
      </w:r>
      <w:r w:rsidRPr="000E60B1">
        <w:rPr>
          <w:sz w:val="22"/>
          <w:szCs w:val="22"/>
        </w:rPr>
        <w:t xml:space="preserve">. </w:t>
      </w:r>
    </w:p>
    <w:p w:rsidR="000E60B1" w:rsidRPr="000E60B1" w:rsidRDefault="000E60B1" w:rsidP="000E60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60B1">
        <w:rPr>
          <w:sz w:val="22"/>
          <w:szCs w:val="22"/>
        </w:rPr>
        <w:t>Имеются как правосторонние, так и левосторонние дренажные отверстия и 3</w:t>
      </w:r>
      <w:r>
        <w:rPr>
          <w:sz w:val="22"/>
          <w:szCs w:val="22"/>
        </w:rPr>
        <w:t xml:space="preserve"> </w:t>
      </w:r>
      <w:r w:rsidRPr="000E60B1">
        <w:rPr>
          <w:sz w:val="22"/>
          <w:szCs w:val="22"/>
        </w:rPr>
        <w:t xml:space="preserve">направления трубопровода хладагента, что </w:t>
      </w:r>
      <w:r>
        <w:rPr>
          <w:sz w:val="22"/>
          <w:szCs w:val="22"/>
        </w:rPr>
        <w:t xml:space="preserve">расширяет возможности </w:t>
      </w:r>
      <w:r w:rsidRPr="000E60B1">
        <w:rPr>
          <w:sz w:val="22"/>
          <w:szCs w:val="22"/>
        </w:rPr>
        <w:t>для установки</w:t>
      </w:r>
      <w:r>
        <w:rPr>
          <w:sz w:val="22"/>
          <w:szCs w:val="22"/>
        </w:rPr>
        <w:t xml:space="preserve"> изделия</w:t>
      </w:r>
      <w:r w:rsidRPr="000E60B1">
        <w:rPr>
          <w:sz w:val="22"/>
          <w:szCs w:val="22"/>
        </w:rPr>
        <w:t>.</w:t>
      </w:r>
    </w:p>
    <w:p w:rsidR="000F0AF1" w:rsidRDefault="000F0AF1" w:rsidP="000E60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947239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EA70A5" w:rsidRPr="008F31F7" w:rsidRDefault="00EA70A5" w:rsidP="00EA70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A70A5" w:rsidRPr="003F1F02" w:rsidRDefault="00EA70A5" w:rsidP="00EA70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A70A5" w:rsidRDefault="00EA70A5" w:rsidP="00EA70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A70A5" w:rsidRPr="003F1F02" w:rsidRDefault="00EA70A5" w:rsidP="00EA70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A70A5" w:rsidRDefault="00EA70A5" w:rsidP="00EA70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C294D" w:rsidRPr="00EA70A5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0"/>
          <w:szCs w:val="20"/>
        </w:rPr>
      </w:pPr>
    </w:p>
    <w:p w:rsidR="00EC294D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848350" cy="17526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94D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C294D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94724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EA70A5" w:rsidRPr="000F41B6" w:rsidRDefault="00EA70A5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B01743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18002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2" w:name="_Toc85529573"/>
      <w:bookmarkStart w:id="23" w:name="_Toc85727933"/>
      <w:bookmarkStart w:id="24" w:name="_Ref88512709"/>
      <w:bookmarkStart w:id="25" w:name="_Ref89175893"/>
      <w:bookmarkEnd w:id="18"/>
      <w:bookmarkEnd w:id="19"/>
      <w:bookmarkEnd w:id="20"/>
      <w:bookmarkEnd w:id="21"/>
    </w:p>
    <w:p w:rsidR="00352834" w:rsidRDefault="00352834" w:rsidP="00F67C8C">
      <w:pPr>
        <w:ind w:firstLine="709"/>
        <w:jc w:val="both"/>
        <w:rPr>
          <w:sz w:val="22"/>
          <w:szCs w:val="22"/>
        </w:rPr>
      </w:pPr>
    </w:p>
    <w:p w:rsidR="00352834" w:rsidRDefault="00352834" w:rsidP="00F67C8C">
      <w:pPr>
        <w:ind w:firstLine="709"/>
        <w:jc w:val="both"/>
        <w:rPr>
          <w:sz w:val="22"/>
          <w:szCs w:val="22"/>
        </w:rPr>
      </w:pPr>
    </w:p>
    <w:p w:rsidR="00352834" w:rsidRDefault="00352834" w:rsidP="00F67C8C">
      <w:pPr>
        <w:ind w:firstLine="709"/>
        <w:jc w:val="both"/>
        <w:rPr>
          <w:sz w:val="22"/>
          <w:szCs w:val="22"/>
        </w:rPr>
      </w:pPr>
    </w:p>
    <w:p w:rsidR="00352834" w:rsidRDefault="00352834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15094724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2"/>
      <w:bookmarkEnd w:id="23"/>
      <w:bookmarkEnd w:id="24"/>
      <w:bookmarkEnd w:id="25"/>
      <w:bookmarkEnd w:id="26"/>
    </w:p>
    <w:p w:rsidR="00200C8E" w:rsidRDefault="00200C8E" w:rsidP="00200C8E">
      <w:pPr>
        <w:rPr>
          <w:sz w:val="22"/>
          <w:szCs w:val="22"/>
        </w:rPr>
      </w:pPr>
    </w:p>
    <w:p w:rsidR="00352834" w:rsidRPr="00515009" w:rsidRDefault="00352834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F20" w:rsidRDefault="00AC0F20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BA3325" w:rsidRDefault="00BA3325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85529574"/>
      <w:bookmarkStart w:id="28" w:name="_Ref88512714"/>
      <w:bookmarkStart w:id="29" w:name="_Ref89175900"/>
      <w:bookmarkStart w:id="30" w:name="_Ref89783659"/>
      <w:bookmarkStart w:id="31" w:name="_Toc150947242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7"/>
      <w:bookmarkEnd w:id="28"/>
      <w:bookmarkEnd w:id="29"/>
      <w:bookmarkEnd w:id="30"/>
      <w:bookmarkEnd w:id="31"/>
    </w:p>
    <w:p w:rsidR="00200C8E" w:rsidRDefault="00200C8E" w:rsidP="00200C8E">
      <w:pPr>
        <w:rPr>
          <w:noProof/>
          <w:sz w:val="22"/>
          <w:szCs w:val="22"/>
        </w:rPr>
      </w:pPr>
    </w:p>
    <w:p w:rsidR="00352834" w:rsidRPr="00057246" w:rsidRDefault="00352834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3F7BE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</w:t>
            </w:r>
            <w:r w:rsidR="003F7BE6">
              <w:rPr>
                <w:sz w:val="22"/>
                <w:szCs w:val="22"/>
              </w:rPr>
              <w:t xml:space="preserve">напольно-подпотолочного </w:t>
            </w:r>
            <w:r w:rsidRPr="00414495">
              <w:rPr>
                <w:sz w:val="22"/>
                <w:szCs w:val="22"/>
              </w:rPr>
              <w:t>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Ref89175913"/>
      <w:bookmarkStart w:id="34" w:name="_Toc150947243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2"/>
      <w:bookmarkEnd w:id="33"/>
      <w:bookmarkEnd w:id="34"/>
    </w:p>
    <w:p w:rsidR="00A67284" w:rsidRDefault="00A67284" w:rsidP="00A67284"/>
    <w:p w:rsidR="00352834" w:rsidRDefault="0035283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</w:t>
      </w:r>
      <w:r w:rsidR="00352834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EA6703" w:rsidP="00A67284">
      <w:pPr>
        <w:jc w:val="center"/>
        <w:rPr>
          <w:rFonts w:ascii="Arial" w:hAnsi="Arial" w:cs="Arial"/>
          <w:bCs/>
          <w:color w:val="000000"/>
        </w:rPr>
      </w:pPr>
    </w:p>
    <w:p w:rsidR="00A67284" w:rsidRDefault="00087737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48350" cy="57150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352834" w:rsidRDefault="0035283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352834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489886373"/>
      <w:bookmarkStart w:id="36" w:name="_Ref75275475"/>
      <w:bookmarkStart w:id="37" w:name="_Toc85529578"/>
      <w:bookmarkStart w:id="38" w:name="_Ref88512737"/>
      <w:bookmarkStart w:id="39" w:name="_Ref89175929"/>
      <w:bookmarkStart w:id="40" w:name="_Ref89783634"/>
      <w:bookmarkStart w:id="41" w:name="_Toc15094724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352834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352834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35283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4"/>
      <w:bookmarkStart w:id="43" w:name="_Toc85529579"/>
      <w:bookmarkStart w:id="44" w:name="_Ref88512741"/>
      <w:bookmarkStart w:id="45" w:name="_Ref89175934"/>
      <w:bookmarkStart w:id="46" w:name="_Toc15094724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1C4BB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</w:t>
            </w:r>
            <w:r w:rsidR="001C4BB3">
              <w:rPr>
                <w:sz w:val="22"/>
                <w:szCs w:val="22"/>
              </w:rPr>
              <w:t>напольно-подпотолочного</w:t>
            </w:r>
            <w:r w:rsidRPr="006C7123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1C4BB3" w:rsidP="00074268">
            <w:pPr>
              <w:spacing w:before="60"/>
              <w:ind w:right="-28"/>
              <w:jc w:val="center"/>
              <w:rPr>
                <w:b/>
              </w:rPr>
            </w:pPr>
            <w:r w:rsidRPr="001C4BB3">
              <w:rPr>
                <w:b/>
                <w:sz w:val="22"/>
                <w:szCs w:val="22"/>
              </w:rPr>
              <w:t>RPFC-4.0FSNQ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01A6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Ref88512748"/>
      <w:bookmarkStart w:id="48" w:name="_Toc15094724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1C4BB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</w:t>
            </w:r>
            <w:r w:rsidR="001C4BB3">
              <w:rPr>
                <w:sz w:val="22"/>
                <w:szCs w:val="22"/>
              </w:rPr>
              <w:t>напольно-подпотолочного</w:t>
            </w:r>
            <w:r w:rsidRPr="006C7123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1C4BB3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1C4BB3">
              <w:rPr>
                <w:b/>
                <w:sz w:val="22"/>
                <w:szCs w:val="22"/>
              </w:rPr>
              <w:t>RPFC-4.0FSNQ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9" w:name="_Toc85529581"/>
      <w:bookmarkStart w:id="50" w:name="_Ref88512754"/>
      <w:bookmarkStart w:id="51" w:name="_Toc15094724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9"/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Ref88512760"/>
      <w:bookmarkStart w:id="54" w:name="_Toc15094724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2"/>
      <w:bookmarkEnd w:id="53"/>
      <w:bookmarkEnd w:id="5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BA332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BA3325" w:rsidRDefault="00BA3325" w:rsidP="00BA332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Default="00BA3325" w:rsidP="00EA6703">
      <w:pPr>
        <w:ind w:firstLine="720"/>
        <w:jc w:val="both"/>
        <w:rPr>
          <w:sz w:val="22"/>
          <w:szCs w:val="22"/>
        </w:rPr>
      </w:pPr>
    </w:p>
    <w:p w:rsidR="00BA3325" w:rsidRPr="00AC1D78" w:rsidRDefault="00BA3325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3"/>
      <w:bookmarkStart w:id="5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7" w:name="_Toc15094724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5"/>
      <w:bookmarkEnd w:id="56"/>
      <w:bookmarkEnd w:id="5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8" w:name="_Toc85529584"/>
      <w:bookmarkStart w:id="59" w:name="_Ref88512771"/>
      <w:bookmarkStart w:id="60" w:name="_Toc150947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8"/>
      <w:bookmarkEnd w:id="59"/>
      <w:bookmarkEnd w:id="6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1" w:name="_Toc489886376"/>
      <w:bookmarkStart w:id="62" w:name="_Ref75275862"/>
      <w:bookmarkStart w:id="6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5" w:name="_Toc15094725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0" w:name="_Toc15094725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5094725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5094725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Ref88512798"/>
      <w:bookmarkStart w:id="85" w:name="_Toc150947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Ref88512803"/>
      <w:bookmarkStart w:id="87" w:name="_Toc150947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Ref88512807"/>
      <w:bookmarkStart w:id="92" w:name="_Toc150947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Toc85529592"/>
      <w:bookmarkStart w:id="94" w:name="_Toc150947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7" w:name="_Toc15094725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Ref88512828"/>
      <w:bookmarkStart w:id="100" w:name="_Toc15094726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1" w:name="_Ref88512834"/>
      <w:bookmarkStart w:id="102" w:name="_Toc150947261"/>
      <w:bookmarkStart w:id="10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Ref88512841"/>
      <w:bookmarkStart w:id="106" w:name="_Toc150947262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2" w:name="_Toc150947263"/>
      <w:r w:rsidRPr="009262F8">
        <w:rPr>
          <w:rFonts w:ascii="Times New Roman" w:hAnsi="Times New Roman"/>
          <w:sz w:val="28"/>
          <w:szCs w:val="28"/>
        </w:rPr>
        <w:t>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5" w:name="_Toc15094726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8" w:name="_Toc15094726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15094726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9"/>
      <w:bookmarkEnd w:id="120"/>
      <w:bookmarkEnd w:id="121"/>
      <w:bookmarkEnd w:id="12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401" w:rsidRDefault="00BC5401">
      <w:r>
        <w:separator/>
      </w:r>
    </w:p>
  </w:endnote>
  <w:endnote w:type="continuationSeparator" w:id="0">
    <w:p w:rsidR="00BC5401" w:rsidRDefault="00BC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5401" w:rsidRDefault="00BC54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C5401" w:rsidRDefault="00BC54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C5401" w:rsidRDefault="00BC54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C5401" w:rsidRDefault="00BC54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D35EE4" w:rsidRDefault="00BC540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72AD9">
                                <w:rPr>
                                  <w:b/>
                                  <w:sz w:val="22"/>
                                  <w:szCs w:val="22"/>
                                </w:rPr>
                                <w:t>RPFC-4.0FSNQ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C5401" w:rsidRPr="00B7687E" w:rsidRDefault="00BC540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ED1531" w:rsidRDefault="00BC54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1A6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ED1531" w:rsidRDefault="00BC54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Pr="00E11475" w:rsidRDefault="00BC54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Pr="00E00486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BC5401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НАПОЛЬНО-ПОДПОТОЛОЧНОГО ТИПА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BC5401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C5401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72AD9">
                                <w:rPr>
                                  <w:b/>
                                  <w:sz w:val="18"/>
                                  <w:szCs w:val="18"/>
                                </w:rPr>
                                <w:t>RPFC-4.0FSNQ</w:t>
                              </w:r>
                            </w:p>
                            <w:p w:rsidR="00BC5401" w:rsidRPr="00AF301F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C5401" w:rsidRPr="00613EFB" w:rsidRDefault="00BC54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C5401" w:rsidRPr="00D35EE4" w:rsidRDefault="00BC540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72AD9">
                          <w:rPr>
                            <w:b/>
                            <w:sz w:val="22"/>
                            <w:szCs w:val="22"/>
                          </w:rPr>
                          <w:t>RPFC-4.0FSNQ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C5401" w:rsidRPr="00B7687E" w:rsidRDefault="00BC540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C5401" w:rsidRPr="00ED1531" w:rsidRDefault="00BC54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01A6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C5401" w:rsidRPr="00ED1531" w:rsidRDefault="00BC54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C5401" w:rsidRPr="00E11475" w:rsidRDefault="00BC54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C5401" w:rsidRPr="00E00486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BC5401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НАПОЛЬНО-ПОДПОТОЛОЧНОГО ТИПА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BC5401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C5401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72AD9">
                          <w:rPr>
                            <w:b/>
                            <w:sz w:val="18"/>
                            <w:szCs w:val="18"/>
                          </w:rPr>
                          <w:t>RPFC-4.0FSNQ</w:t>
                        </w:r>
                      </w:p>
                      <w:p w:rsidR="00BC5401" w:rsidRPr="00AF301F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C5401" w:rsidRPr="00613EFB" w:rsidRDefault="00BC54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AF301F" w:rsidRDefault="00BC54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1A6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D35EE4" w:rsidRDefault="00BC5401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F12F2">
                                <w:rPr>
                                  <w:b/>
                                  <w:sz w:val="22"/>
                                  <w:szCs w:val="22"/>
                                </w:rPr>
                                <w:t>RPFC-4.0FSNQ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C5401" w:rsidRPr="00C23BB2" w:rsidRDefault="00BC5401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C5401" w:rsidRPr="00EC2FF5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C5401" w:rsidRPr="00AF301F" w:rsidRDefault="00BC54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1A6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C5401" w:rsidRPr="00D35EE4" w:rsidRDefault="00BC5401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F12F2">
                          <w:rPr>
                            <w:b/>
                            <w:sz w:val="22"/>
                            <w:szCs w:val="22"/>
                          </w:rPr>
                          <w:t>RPFC-4.0FSNQ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C5401" w:rsidRPr="00C23BB2" w:rsidRDefault="00BC5401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C5401" w:rsidRPr="00EC2FF5" w:rsidRDefault="00BC54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AF301F" w:rsidRDefault="00BC54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1A6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EC2FF5" w:rsidRDefault="00BC5401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4F12F2">
                                <w:rPr>
                                  <w:b/>
                                  <w:sz w:val="22"/>
                                  <w:szCs w:val="22"/>
                                </w:rPr>
                                <w:t>RPFC-4.0FSNQ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C5401" w:rsidRPr="00AF301F" w:rsidRDefault="00BC54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1A6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C5401" w:rsidRPr="00EC2FF5" w:rsidRDefault="00BC5401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4F12F2">
                          <w:rPr>
                            <w:b/>
                            <w:sz w:val="22"/>
                            <w:szCs w:val="22"/>
                          </w:rPr>
                          <w:t>RPFC-4.0FSNQ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401" w:rsidRDefault="00BC5401">
      <w:r>
        <w:separator/>
      </w:r>
    </w:p>
  </w:footnote>
  <w:footnote w:type="continuationSeparator" w:id="0">
    <w:p w:rsidR="00BC5401" w:rsidRDefault="00BC5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5401" w:rsidRDefault="00BC540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73C25"/>
    <w:rsid w:val="00073EAB"/>
    <w:rsid w:val="00074268"/>
    <w:rsid w:val="000779F8"/>
    <w:rsid w:val="000814C8"/>
    <w:rsid w:val="000841AF"/>
    <w:rsid w:val="000846EA"/>
    <w:rsid w:val="00086061"/>
    <w:rsid w:val="00087737"/>
    <w:rsid w:val="00090470"/>
    <w:rsid w:val="000914B6"/>
    <w:rsid w:val="0009526F"/>
    <w:rsid w:val="000A3F78"/>
    <w:rsid w:val="000B2A0A"/>
    <w:rsid w:val="000B3B54"/>
    <w:rsid w:val="000B6D46"/>
    <w:rsid w:val="000B7CBA"/>
    <w:rsid w:val="000C74A2"/>
    <w:rsid w:val="000D11B2"/>
    <w:rsid w:val="000D3915"/>
    <w:rsid w:val="000E4AB2"/>
    <w:rsid w:val="000E60B1"/>
    <w:rsid w:val="000E62F4"/>
    <w:rsid w:val="000E638C"/>
    <w:rsid w:val="000E7B2C"/>
    <w:rsid w:val="000F0AF1"/>
    <w:rsid w:val="000F2CFF"/>
    <w:rsid w:val="000F41B6"/>
    <w:rsid w:val="000F4C07"/>
    <w:rsid w:val="000F5709"/>
    <w:rsid w:val="000F7BEE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466B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2D98"/>
    <w:rsid w:val="001B4294"/>
    <w:rsid w:val="001C0038"/>
    <w:rsid w:val="001C18B3"/>
    <w:rsid w:val="001C1974"/>
    <w:rsid w:val="001C3EDB"/>
    <w:rsid w:val="001C41EC"/>
    <w:rsid w:val="001C4BB3"/>
    <w:rsid w:val="001D56EC"/>
    <w:rsid w:val="001D5DE4"/>
    <w:rsid w:val="001E1A2D"/>
    <w:rsid w:val="001E2E2E"/>
    <w:rsid w:val="001E45FC"/>
    <w:rsid w:val="001E6B78"/>
    <w:rsid w:val="001F7544"/>
    <w:rsid w:val="001F79F0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28F5"/>
    <w:rsid w:val="00243C34"/>
    <w:rsid w:val="002446F6"/>
    <w:rsid w:val="00244B04"/>
    <w:rsid w:val="002522F0"/>
    <w:rsid w:val="00252AB9"/>
    <w:rsid w:val="00253E33"/>
    <w:rsid w:val="00264331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433D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2A5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1611F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52834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76B56"/>
    <w:rsid w:val="003964AD"/>
    <w:rsid w:val="003B597F"/>
    <w:rsid w:val="003B633E"/>
    <w:rsid w:val="003C20E9"/>
    <w:rsid w:val="003C3DA8"/>
    <w:rsid w:val="003D1C42"/>
    <w:rsid w:val="003D398E"/>
    <w:rsid w:val="003E3AD4"/>
    <w:rsid w:val="003E6FA8"/>
    <w:rsid w:val="003F28A1"/>
    <w:rsid w:val="003F43C3"/>
    <w:rsid w:val="003F701D"/>
    <w:rsid w:val="003F7BE6"/>
    <w:rsid w:val="003F7E41"/>
    <w:rsid w:val="004057ED"/>
    <w:rsid w:val="004106D7"/>
    <w:rsid w:val="00414495"/>
    <w:rsid w:val="004158E2"/>
    <w:rsid w:val="00421FA3"/>
    <w:rsid w:val="00437185"/>
    <w:rsid w:val="00441553"/>
    <w:rsid w:val="004418FD"/>
    <w:rsid w:val="00442DD0"/>
    <w:rsid w:val="00443241"/>
    <w:rsid w:val="00445F5E"/>
    <w:rsid w:val="0044748D"/>
    <w:rsid w:val="0045025A"/>
    <w:rsid w:val="004502D6"/>
    <w:rsid w:val="00453F59"/>
    <w:rsid w:val="00455E74"/>
    <w:rsid w:val="00460627"/>
    <w:rsid w:val="00460FC9"/>
    <w:rsid w:val="0046414B"/>
    <w:rsid w:val="0046695D"/>
    <w:rsid w:val="00472AD9"/>
    <w:rsid w:val="0047634B"/>
    <w:rsid w:val="00481268"/>
    <w:rsid w:val="00481EFE"/>
    <w:rsid w:val="0048313C"/>
    <w:rsid w:val="004831AA"/>
    <w:rsid w:val="00485C81"/>
    <w:rsid w:val="00494210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12F2"/>
    <w:rsid w:val="004F494A"/>
    <w:rsid w:val="004F77E1"/>
    <w:rsid w:val="00500249"/>
    <w:rsid w:val="0050033F"/>
    <w:rsid w:val="00500799"/>
    <w:rsid w:val="00501A68"/>
    <w:rsid w:val="00505AFE"/>
    <w:rsid w:val="00506491"/>
    <w:rsid w:val="0050675E"/>
    <w:rsid w:val="00506B7F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A07"/>
    <w:rsid w:val="00646CE5"/>
    <w:rsid w:val="00653917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56F22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06BD9"/>
    <w:rsid w:val="00810B70"/>
    <w:rsid w:val="00815656"/>
    <w:rsid w:val="00815C58"/>
    <w:rsid w:val="00830725"/>
    <w:rsid w:val="0083308E"/>
    <w:rsid w:val="008361D5"/>
    <w:rsid w:val="008376E2"/>
    <w:rsid w:val="00842788"/>
    <w:rsid w:val="00842C8C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543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7258"/>
    <w:rsid w:val="008C7A57"/>
    <w:rsid w:val="008D09DC"/>
    <w:rsid w:val="008E0B73"/>
    <w:rsid w:val="008E4D3F"/>
    <w:rsid w:val="008F440A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349B"/>
    <w:rsid w:val="009D300F"/>
    <w:rsid w:val="009D55F5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07C5"/>
    <w:rsid w:val="00A7291A"/>
    <w:rsid w:val="00A73373"/>
    <w:rsid w:val="00A77E80"/>
    <w:rsid w:val="00A8510A"/>
    <w:rsid w:val="00A900B5"/>
    <w:rsid w:val="00A947BA"/>
    <w:rsid w:val="00A94F9C"/>
    <w:rsid w:val="00AA060B"/>
    <w:rsid w:val="00AA15D2"/>
    <w:rsid w:val="00AA2033"/>
    <w:rsid w:val="00AA2640"/>
    <w:rsid w:val="00AA57A8"/>
    <w:rsid w:val="00AB39E5"/>
    <w:rsid w:val="00AC0F20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1743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75859"/>
    <w:rsid w:val="00B811C1"/>
    <w:rsid w:val="00B853CA"/>
    <w:rsid w:val="00B930C4"/>
    <w:rsid w:val="00BA1070"/>
    <w:rsid w:val="00BA2CA9"/>
    <w:rsid w:val="00BA3325"/>
    <w:rsid w:val="00BA4D5C"/>
    <w:rsid w:val="00BA79AF"/>
    <w:rsid w:val="00BA7C55"/>
    <w:rsid w:val="00BB1D2A"/>
    <w:rsid w:val="00BB28FA"/>
    <w:rsid w:val="00BC0D71"/>
    <w:rsid w:val="00BC0F37"/>
    <w:rsid w:val="00BC4342"/>
    <w:rsid w:val="00BC5401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3F5"/>
    <w:rsid w:val="00C536EB"/>
    <w:rsid w:val="00C57FE0"/>
    <w:rsid w:val="00C612CD"/>
    <w:rsid w:val="00C6252D"/>
    <w:rsid w:val="00C6653E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464F9"/>
    <w:rsid w:val="00D549B4"/>
    <w:rsid w:val="00D566EE"/>
    <w:rsid w:val="00D600BD"/>
    <w:rsid w:val="00D6500E"/>
    <w:rsid w:val="00D67A7C"/>
    <w:rsid w:val="00D70F85"/>
    <w:rsid w:val="00D76132"/>
    <w:rsid w:val="00D841C8"/>
    <w:rsid w:val="00D85AD9"/>
    <w:rsid w:val="00D91D7E"/>
    <w:rsid w:val="00D93F12"/>
    <w:rsid w:val="00D95667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157D5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4F85"/>
    <w:rsid w:val="00E57165"/>
    <w:rsid w:val="00E646AB"/>
    <w:rsid w:val="00E7137F"/>
    <w:rsid w:val="00E72244"/>
    <w:rsid w:val="00E729F0"/>
    <w:rsid w:val="00E744F1"/>
    <w:rsid w:val="00E774B2"/>
    <w:rsid w:val="00E8345E"/>
    <w:rsid w:val="00E90897"/>
    <w:rsid w:val="00E910A0"/>
    <w:rsid w:val="00E91B22"/>
    <w:rsid w:val="00EA206C"/>
    <w:rsid w:val="00EA48C9"/>
    <w:rsid w:val="00EA6703"/>
    <w:rsid w:val="00EA70A5"/>
    <w:rsid w:val="00EB0EC2"/>
    <w:rsid w:val="00EB25BE"/>
    <w:rsid w:val="00EC294D"/>
    <w:rsid w:val="00EC78F9"/>
    <w:rsid w:val="00EC79A8"/>
    <w:rsid w:val="00EE40B5"/>
    <w:rsid w:val="00EE60AE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35D5E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46084C47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12DA0-DBDD-4670-95E3-23DDE77E3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3FF13B9D</Template>
  <TotalTime>103</TotalTime>
  <Pages>35</Pages>
  <Words>5736</Words>
  <Characters>32697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36</cp:revision>
  <cp:lastPrinted>2021-03-26T08:29:00Z</cp:lastPrinted>
  <dcterms:created xsi:type="dcterms:W3CDTF">2023-11-17T07:37:00Z</dcterms:created>
  <dcterms:modified xsi:type="dcterms:W3CDTF">2026-07-22T07:35:00Z</dcterms:modified>
</cp:coreProperties>
</file>