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466A9F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ПОДПОТОЛОЧНОГО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Pr="003B499A">
              <w:rPr>
                <w:b/>
                <w:szCs w:val="28"/>
              </w:rPr>
              <w:t>RPC-4.0FSR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5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2"/>
      </w:tblGrid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466A9F" w:rsidP="00D03F3F">
            <w:pPr>
              <w:jc w:val="center"/>
              <w:rPr>
                <w:b/>
                <w:szCs w:val="28"/>
              </w:rPr>
            </w:pPr>
            <w:r w:rsidRPr="003B499A">
              <w:rPr>
                <w:b/>
                <w:szCs w:val="28"/>
              </w:rPr>
              <w:t>RPC-4.0FSR</w:t>
            </w:r>
            <w:r w:rsidR="002E24C6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466A9F">
        <w:trPr>
          <w:jc w:val="center"/>
        </w:trPr>
        <w:tc>
          <w:tcPr>
            <w:tcW w:w="25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466A9F" w:rsidRDefault="00466A9F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C1FE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E8647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C663C6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C663C6">
        <w:rPr>
          <w:b/>
          <w:sz w:val="22"/>
          <w:szCs w:val="22"/>
        </w:rPr>
        <w:lastRenderedPageBreak/>
        <w:t>СОДЕРЖАНИЕ</w:t>
      </w:r>
      <w:r w:rsidR="00231E1B" w:rsidRPr="00C663C6">
        <w:rPr>
          <w:b/>
          <w:sz w:val="22"/>
          <w:szCs w:val="22"/>
        </w:rPr>
        <w:t xml:space="preserve"> </w:t>
      </w:r>
    </w:p>
    <w:p w:rsidR="00C663C6" w:rsidRPr="00C663C6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C663C6">
        <w:rPr>
          <w:sz w:val="22"/>
          <w:szCs w:val="22"/>
        </w:rPr>
        <w:fldChar w:fldCharType="begin"/>
      </w:r>
      <w:r w:rsidRPr="00C663C6">
        <w:rPr>
          <w:sz w:val="22"/>
          <w:szCs w:val="22"/>
        </w:rPr>
        <w:instrText xml:space="preserve"> TOC \o "1-3" \h \z \u </w:instrText>
      </w:r>
      <w:r w:rsidRPr="00C663C6">
        <w:rPr>
          <w:sz w:val="22"/>
          <w:szCs w:val="22"/>
        </w:rPr>
        <w:fldChar w:fldCharType="separate"/>
      </w:r>
      <w:hyperlink w:anchor="_Toc152253082" w:history="1">
        <w:r w:rsidR="00C663C6" w:rsidRPr="00C663C6">
          <w:rPr>
            <w:rStyle w:val="ad"/>
            <w:noProof/>
            <w:sz w:val="22"/>
            <w:szCs w:val="22"/>
          </w:rPr>
          <w:t>Введение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_Toc152253082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3" w:history="1">
        <w:r w:rsidR="00C663C6" w:rsidRPr="00C663C6">
          <w:rPr>
            <w:rStyle w:val="ad"/>
            <w:noProof/>
            <w:sz w:val="22"/>
            <w:szCs w:val="22"/>
          </w:rPr>
          <w:t>1.</w:t>
        </w:r>
        <w:r w:rsidR="00C663C6" w:rsidRPr="00C663C6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663C6" w:rsidRPr="00C663C6">
          <w:rPr>
            <w:rStyle w:val="ad"/>
            <w:noProof/>
            <w:sz w:val="22"/>
            <w:szCs w:val="22"/>
          </w:rPr>
          <w:t>Общие сведения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_Toc152253083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4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4" w:history="1">
        <w:r w:rsidR="00C663C6" w:rsidRPr="00C663C6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_Toc152253084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5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5" w:history="1">
        <w:r w:rsidR="00C663C6" w:rsidRPr="00C663C6">
          <w:rPr>
            <w:rStyle w:val="ad"/>
            <w:noProof/>
            <w:sz w:val="22"/>
            <w:szCs w:val="22"/>
          </w:rPr>
          <w:t>2.2 Описание изделия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_Toc152253085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6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6" w:history="1">
        <w:r w:rsidR="00C663C6" w:rsidRPr="00C663C6">
          <w:rPr>
            <w:rStyle w:val="ad"/>
            <w:noProof/>
            <w:sz w:val="22"/>
            <w:szCs w:val="22"/>
          </w:rPr>
          <w:t>2.3 Принцип работы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_Toc152253086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6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7" w:history="1">
        <w:r w:rsidR="00C663C6" w:rsidRPr="00C663C6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_Toc152253087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8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8" w:history="1">
        <w:r w:rsidR="00C663C6" w:rsidRPr="00C663C6">
          <w:rPr>
            <w:rStyle w:val="ad"/>
            <w:noProof/>
            <w:sz w:val="22"/>
            <w:szCs w:val="22"/>
          </w:rPr>
          <w:t>2.5 Оптимальная эксплуатация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_Toc152253088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9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89" w:history="1">
        <w:r w:rsidR="00C663C6" w:rsidRPr="00C663C6">
          <w:rPr>
            <w:rStyle w:val="ad"/>
            <w:noProof/>
            <w:sz w:val="22"/>
            <w:szCs w:val="22"/>
          </w:rPr>
          <w:t>2.6 Маркировка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_Toc152253089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10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0" w:history="1">
        <w:r w:rsidR="00C663C6" w:rsidRPr="00C663C6">
          <w:rPr>
            <w:rStyle w:val="ad"/>
            <w:noProof/>
            <w:sz w:val="22"/>
            <w:szCs w:val="22"/>
          </w:rPr>
          <w:t>3. Комплектность поставки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_Toc152253090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11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1" w:history="1">
        <w:r w:rsidR="00C663C6" w:rsidRPr="00C663C6">
          <w:rPr>
            <w:rStyle w:val="ad"/>
            <w:noProof/>
            <w:sz w:val="22"/>
            <w:szCs w:val="22"/>
          </w:rPr>
          <w:t>4. Чертеж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_Toc152253091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12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2" w:history="1">
        <w:r w:rsidR="00C663C6" w:rsidRPr="00C663C6">
          <w:rPr>
            <w:rStyle w:val="ad"/>
            <w:noProof/>
            <w:sz w:val="22"/>
            <w:szCs w:val="22"/>
          </w:rPr>
          <w:t>5. Гарантии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_Toc152253092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13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3" w:history="1">
        <w:r w:rsidR="00C663C6" w:rsidRPr="00C663C6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_Toc152253093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14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4" w:history="1">
        <w:r w:rsidR="00C663C6" w:rsidRPr="00C663C6">
          <w:rPr>
            <w:rStyle w:val="ad"/>
            <w:noProof/>
            <w:sz w:val="22"/>
            <w:szCs w:val="22"/>
          </w:rPr>
          <w:t>7. Свидетельство о приемке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_Toc152253094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15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5" w:history="1">
        <w:r w:rsidR="00C663C6" w:rsidRPr="00C663C6">
          <w:rPr>
            <w:rStyle w:val="ad"/>
            <w:noProof/>
            <w:sz w:val="22"/>
            <w:szCs w:val="22"/>
          </w:rPr>
          <w:t>8. Консервация</w:t>
        </w:r>
        <w:r w:rsidR="00C663C6" w:rsidRPr="00C663C6">
          <w:rPr>
            <w:rStyle w:val="ad"/>
            <w:noProof/>
            <w:sz w:val="22"/>
            <w:szCs w:val="22"/>
            <w:lang w:val="en-US"/>
          </w:rPr>
          <w:t>*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_Toc152253095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16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6" w:history="1">
        <w:r w:rsidR="00C663C6" w:rsidRPr="00C663C6">
          <w:rPr>
            <w:rStyle w:val="ad"/>
            <w:noProof/>
            <w:sz w:val="22"/>
            <w:szCs w:val="22"/>
          </w:rPr>
          <w:t>9. Сведения об утилизации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_Toc152253096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17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7" w:history="1">
        <w:r w:rsidR="00C663C6" w:rsidRPr="00C663C6">
          <w:rPr>
            <w:rStyle w:val="ad"/>
            <w:noProof/>
            <w:sz w:val="22"/>
            <w:szCs w:val="22"/>
          </w:rPr>
          <w:t>10. Требования безопасности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_Toc152253097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18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8" w:history="1">
        <w:r w:rsidR="00C663C6" w:rsidRPr="00C663C6">
          <w:rPr>
            <w:rStyle w:val="ad"/>
            <w:noProof/>
            <w:sz w:val="22"/>
            <w:szCs w:val="22"/>
          </w:rPr>
          <w:t>10.1 Общие требования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_Toc152253098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19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099" w:history="1">
        <w:r w:rsidR="00C663C6" w:rsidRPr="00C663C6">
          <w:rPr>
            <w:rStyle w:val="ad"/>
            <w:noProof/>
            <w:sz w:val="22"/>
            <w:szCs w:val="22"/>
          </w:rPr>
          <w:t>11. Прием и передача изделия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_Toc152253099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20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0" w:history="1">
        <w:r w:rsidR="00C663C6" w:rsidRPr="00C663C6">
          <w:rPr>
            <w:rStyle w:val="ad"/>
            <w:noProof/>
            <w:sz w:val="22"/>
            <w:szCs w:val="22"/>
          </w:rPr>
          <w:t>12. Учет работы изделия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_Toc152253100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21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1" w:history="1">
        <w:r w:rsidR="00C663C6" w:rsidRPr="00C663C6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_Toc152253101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22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2" w:history="1">
        <w:r w:rsidR="00C663C6" w:rsidRPr="00C663C6">
          <w:rPr>
            <w:rStyle w:val="ad"/>
            <w:noProof/>
            <w:sz w:val="22"/>
            <w:szCs w:val="22"/>
          </w:rPr>
          <w:t>14. Работы при эксплуатации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_Toc152253102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23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3" w:history="1">
        <w:r w:rsidR="00C663C6" w:rsidRPr="00C663C6">
          <w:rPr>
            <w:rStyle w:val="ad"/>
            <w:noProof/>
            <w:sz w:val="22"/>
            <w:szCs w:val="22"/>
          </w:rPr>
          <w:t>14.1 Учет выполнения работ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_Toc152253103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23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4" w:history="1">
        <w:r w:rsidR="00C663C6" w:rsidRPr="00C663C6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_Toc152253104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24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5" w:history="1">
        <w:r w:rsidR="00C663C6" w:rsidRPr="00C663C6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_Toc152253105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25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6" w:history="1">
        <w:r w:rsidR="00C663C6" w:rsidRPr="00C663C6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_Toc152253106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26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7" w:history="1">
        <w:r w:rsidR="00C663C6" w:rsidRPr="00C663C6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_Toc152253107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27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8" w:history="1">
        <w:r w:rsidR="00C663C6" w:rsidRPr="00C663C6">
          <w:rPr>
            <w:rStyle w:val="ad"/>
            <w:noProof/>
            <w:sz w:val="22"/>
            <w:szCs w:val="22"/>
          </w:rPr>
          <w:t>16. Транспортировка и хранение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_Toc152253108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31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09" w:history="1">
        <w:r w:rsidR="00C663C6" w:rsidRPr="00C663C6">
          <w:rPr>
            <w:rStyle w:val="ad"/>
            <w:noProof/>
            <w:sz w:val="22"/>
            <w:szCs w:val="22"/>
          </w:rPr>
          <w:t>16.1 Транспортировка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_Toc152253109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31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10" w:history="1">
        <w:r w:rsidR="00C663C6" w:rsidRPr="00C663C6">
          <w:rPr>
            <w:rStyle w:val="ad"/>
            <w:noProof/>
            <w:sz w:val="22"/>
            <w:szCs w:val="22"/>
          </w:rPr>
          <w:t>16.2 Хранение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_Toc152253110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32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11" w:history="1">
        <w:r w:rsidR="00C663C6" w:rsidRPr="00C663C6">
          <w:rPr>
            <w:rStyle w:val="ad"/>
            <w:noProof/>
            <w:sz w:val="22"/>
            <w:szCs w:val="22"/>
          </w:rPr>
          <w:t>17. Ремонт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_Toc152253111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33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12" w:history="1">
        <w:r w:rsidR="00C663C6" w:rsidRPr="00C663C6">
          <w:rPr>
            <w:rStyle w:val="ad"/>
            <w:noProof/>
            <w:sz w:val="22"/>
            <w:szCs w:val="22"/>
          </w:rPr>
          <w:t>18. Сведения о рекламациях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_Toc152253112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34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13" w:history="1">
        <w:r w:rsidR="00C663C6" w:rsidRPr="00C663C6">
          <w:rPr>
            <w:rStyle w:val="ad"/>
            <w:noProof/>
            <w:sz w:val="22"/>
            <w:szCs w:val="22"/>
          </w:rPr>
          <w:t>19. Особые отметки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_Toc152253113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35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C663C6" w:rsidRPr="00C663C6" w:rsidRDefault="00E86479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2253114" w:history="1">
        <w:r w:rsidR="00C663C6" w:rsidRPr="00C663C6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C663C6" w:rsidRPr="00C663C6">
          <w:rPr>
            <w:noProof/>
            <w:webHidden/>
            <w:sz w:val="22"/>
            <w:szCs w:val="22"/>
          </w:rPr>
          <w:tab/>
        </w:r>
        <w:r w:rsidR="00C663C6" w:rsidRPr="00C663C6">
          <w:rPr>
            <w:noProof/>
            <w:webHidden/>
            <w:sz w:val="22"/>
            <w:szCs w:val="22"/>
          </w:rPr>
          <w:fldChar w:fldCharType="begin"/>
        </w:r>
        <w:r w:rsidR="00C663C6" w:rsidRPr="00C663C6">
          <w:rPr>
            <w:noProof/>
            <w:webHidden/>
            <w:sz w:val="22"/>
            <w:szCs w:val="22"/>
          </w:rPr>
          <w:instrText xml:space="preserve"> PAGEREF _Toc152253114 \h </w:instrText>
        </w:r>
        <w:r w:rsidR="00C663C6" w:rsidRPr="00C663C6">
          <w:rPr>
            <w:noProof/>
            <w:webHidden/>
            <w:sz w:val="22"/>
            <w:szCs w:val="22"/>
          </w:rPr>
        </w:r>
        <w:r w:rsidR="00C663C6" w:rsidRPr="00C663C6">
          <w:rPr>
            <w:noProof/>
            <w:webHidden/>
            <w:sz w:val="22"/>
            <w:szCs w:val="22"/>
          </w:rPr>
          <w:fldChar w:fldCharType="separate"/>
        </w:r>
        <w:r w:rsidR="003A2F73">
          <w:rPr>
            <w:noProof/>
            <w:webHidden/>
            <w:sz w:val="22"/>
            <w:szCs w:val="22"/>
          </w:rPr>
          <w:t>36</w:t>
        </w:r>
        <w:r w:rsidR="00C663C6" w:rsidRPr="00C663C6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810B70" w:rsidP="009A0E8C">
      <w:pPr>
        <w:pStyle w:val="12"/>
        <w:tabs>
          <w:tab w:val="right" w:leader="dot" w:pos="9913"/>
        </w:tabs>
        <w:ind w:firstLine="142"/>
        <w:rPr>
          <w:szCs w:val="28"/>
        </w:rPr>
      </w:pPr>
      <w:r w:rsidRPr="00C663C6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225308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CB1794">
        <w:rPr>
          <w:sz w:val="22"/>
          <w:szCs w:val="22"/>
        </w:rPr>
        <w:t>подпотолочного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3BFDBE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225308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7371"/>
      </w:tblGrid>
      <w:tr w:rsidR="00200C8E" w:rsidRPr="00FA717B" w:rsidTr="00D263FB">
        <w:trPr>
          <w:trHeight w:val="553"/>
        </w:trPr>
        <w:tc>
          <w:tcPr>
            <w:tcW w:w="1980" w:type="dxa"/>
            <w:vAlign w:val="center"/>
          </w:tcPr>
          <w:p w:rsidR="00200C8E" w:rsidRPr="00FA717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FA717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FA717B" w:rsidRDefault="0037789C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Внутренний блок подпотолочного типа промышленного назначения</w:t>
            </w:r>
          </w:p>
        </w:tc>
      </w:tr>
      <w:tr w:rsidR="00CA105D" w:rsidRPr="00FA717B" w:rsidTr="00D263FB">
        <w:trPr>
          <w:trHeight w:val="553"/>
        </w:trPr>
        <w:tc>
          <w:tcPr>
            <w:tcW w:w="1980" w:type="dxa"/>
            <w:vAlign w:val="center"/>
          </w:tcPr>
          <w:p w:rsidR="00CA105D" w:rsidRPr="00FA717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FA717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FA717B" w:rsidRDefault="0037789C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  <w:lang w:val="en-US"/>
              </w:rPr>
              <w:t>RPC-4.0FSR</w:t>
            </w:r>
          </w:p>
        </w:tc>
      </w:tr>
      <w:tr w:rsidR="006A3296" w:rsidRPr="00FA717B" w:rsidTr="00D263FB">
        <w:trPr>
          <w:trHeight w:val="553"/>
        </w:trPr>
        <w:tc>
          <w:tcPr>
            <w:tcW w:w="1980" w:type="dxa"/>
            <w:vAlign w:val="center"/>
          </w:tcPr>
          <w:p w:rsidR="006A3296" w:rsidRPr="00FA717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FA717B" w:rsidRDefault="0037789C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  <w:lang w:val="en-US"/>
              </w:rPr>
              <w:t>RPC-4.0FSR</w:t>
            </w:r>
          </w:p>
        </w:tc>
      </w:tr>
      <w:tr w:rsidR="002E24C6" w:rsidRPr="00FA717B" w:rsidTr="00D263FB">
        <w:trPr>
          <w:trHeight w:val="553"/>
        </w:trPr>
        <w:tc>
          <w:tcPr>
            <w:tcW w:w="1980" w:type="dxa"/>
            <w:vAlign w:val="center"/>
          </w:tcPr>
          <w:p w:rsidR="002E24C6" w:rsidRPr="00FA717B" w:rsidRDefault="002E24C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371" w:type="dxa"/>
            <w:vAlign w:val="center"/>
          </w:tcPr>
          <w:p w:rsidR="002E24C6" w:rsidRPr="00FA717B" w:rsidRDefault="002E24C6" w:rsidP="00D263FB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Служит для охлаждения либо нагрева воздуха в помещениях различного назначения</w:t>
            </w:r>
          </w:p>
        </w:tc>
      </w:tr>
      <w:tr w:rsidR="00200C8E" w:rsidRPr="00FA717B" w:rsidTr="00D263FB">
        <w:trPr>
          <w:trHeight w:val="553"/>
        </w:trPr>
        <w:tc>
          <w:tcPr>
            <w:tcW w:w="1980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FA717B" w:rsidRDefault="002E24C6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FA717B" w:rsidTr="00D263FB">
        <w:trPr>
          <w:trHeight w:val="553"/>
        </w:trPr>
        <w:tc>
          <w:tcPr>
            <w:tcW w:w="1980" w:type="dxa"/>
            <w:vAlign w:val="center"/>
          </w:tcPr>
          <w:p w:rsidR="00200C8E" w:rsidRPr="00FA717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A717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FA717B" w:rsidRDefault="00C83205" w:rsidP="00297FD5">
            <w:pPr>
              <w:jc w:val="center"/>
              <w:rPr>
                <w:sz w:val="22"/>
                <w:szCs w:val="22"/>
              </w:rPr>
            </w:pPr>
            <w:r w:rsidRPr="00FA717B">
              <w:rPr>
                <w:sz w:val="22"/>
                <w:szCs w:val="22"/>
              </w:rPr>
              <w:t>В</w:t>
            </w:r>
            <w:r w:rsidR="00200C8E" w:rsidRPr="00FA717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E86479" w:rsidRPr="00FA717B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bookmarkStart w:id="5" w:name="_GoBack" w:colFirst="0" w:colLast="1"/>
            <w:r w:rsidRPr="00F0163C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E86479" w:rsidRPr="0043742C" w:rsidRDefault="00E86479" w:rsidP="00E8647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E86479" w:rsidRPr="00FA717B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E86479" w:rsidRPr="0043742C" w:rsidRDefault="00E86479" w:rsidP="00E86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E86479" w:rsidRPr="00FA717B" w:rsidTr="00D263FB">
        <w:trPr>
          <w:trHeight w:val="492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E86479" w:rsidRDefault="00E86479" w:rsidP="00E8647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E86479" w:rsidRDefault="00E86479" w:rsidP="00E8647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E86479" w:rsidRDefault="00E86479" w:rsidP="00E8647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E86479" w:rsidRPr="009A1BB8" w:rsidRDefault="00E86479" w:rsidP="00E8647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E86479" w:rsidRPr="009C0E86" w:rsidRDefault="00E86479" w:rsidP="00E86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E86479" w:rsidRPr="00F0163C" w:rsidRDefault="00E86479" w:rsidP="00E8647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E86479" w:rsidRPr="00E86479" w:rsidTr="00D263FB">
        <w:trPr>
          <w:trHeight w:val="492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86479" w:rsidRPr="00F0163C" w:rsidRDefault="00E86479" w:rsidP="00E8647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E86479" w:rsidRPr="00FA717B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86479" w:rsidRPr="00F0163C" w:rsidRDefault="00E86479" w:rsidP="00E8647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E86479" w:rsidRPr="00E86479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86479" w:rsidRPr="00A56F97" w:rsidRDefault="00E86479" w:rsidP="00E86479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Ronda Shimizu, 1 - Políg. Ind. Can Torrella</w:t>
            </w:r>
            <w:r w:rsidRPr="006007D1">
              <w:rPr>
                <w:sz w:val="22"/>
                <w:szCs w:val="22"/>
                <w:lang w:val="en-US"/>
              </w:rPr>
              <w:t xml:space="preserve"> 08233 Vacarisses (Barcelona) Spain</w:t>
            </w:r>
          </w:p>
        </w:tc>
      </w:tr>
      <w:tr w:rsidR="00E86479" w:rsidRPr="00FA717B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E86479" w:rsidRPr="00F0163C" w:rsidRDefault="00E86479" w:rsidP="00E86479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E86479" w:rsidRPr="00FA717B" w:rsidTr="00D263FB">
        <w:trPr>
          <w:trHeight w:val="553"/>
        </w:trPr>
        <w:tc>
          <w:tcPr>
            <w:tcW w:w="1980" w:type="dxa"/>
            <w:vAlign w:val="center"/>
          </w:tcPr>
          <w:p w:rsidR="00E86479" w:rsidRPr="00F0163C" w:rsidRDefault="00E86479" w:rsidP="00E8647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E86479" w:rsidRDefault="00E86479" w:rsidP="00E86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E86479" w:rsidRPr="00BF0AAC" w:rsidRDefault="00E86479" w:rsidP="00E86479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E86479" w:rsidRPr="00E86479" w:rsidRDefault="00E86479" w:rsidP="00E86479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E86479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E86479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E86479">
                <w:rPr>
                  <w:rStyle w:val="ad"/>
                  <w:sz w:val="22"/>
                  <w:szCs w:val="22"/>
                </w:rPr>
                <w:t>@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E86479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5"/>
    </w:tbl>
    <w:p w:rsidR="00486460" w:rsidRDefault="00486460" w:rsidP="00200C8E">
      <w:pPr>
        <w:jc w:val="center"/>
        <w:rPr>
          <w:b/>
          <w:szCs w:val="28"/>
        </w:rPr>
      </w:pPr>
    </w:p>
    <w:p w:rsidR="00486460" w:rsidRDefault="00486460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6" w:name="оснтехданные"/>
      <w:r w:rsidRPr="00D263FB">
        <w:rPr>
          <w:b/>
          <w:szCs w:val="28"/>
        </w:rPr>
        <w:t>Основные технические данные</w:t>
      </w:r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5225308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6A4704" w:rsidRPr="006A4704" w:rsidRDefault="006A4704" w:rsidP="00200C8E">
      <w:pPr>
        <w:outlineLvl w:val="0"/>
        <w:rPr>
          <w:b/>
          <w:sz w:val="22"/>
          <w:szCs w:val="22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6"/>
        <w:gridCol w:w="3626"/>
        <w:gridCol w:w="1276"/>
        <w:gridCol w:w="2611"/>
      </w:tblGrid>
      <w:tr w:rsidR="00920770" w:rsidRPr="00AD1C4D" w:rsidTr="002C5557">
        <w:trPr>
          <w:trHeight w:val="159"/>
          <w:jc w:val="center"/>
        </w:trPr>
        <w:tc>
          <w:tcPr>
            <w:tcW w:w="5822" w:type="dxa"/>
            <w:gridSpan w:val="2"/>
            <w:vAlign w:val="center"/>
          </w:tcPr>
          <w:p w:rsidR="00920770" w:rsidRPr="00D94425" w:rsidRDefault="00920770" w:rsidP="009207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6" w:type="dxa"/>
            <w:vAlign w:val="center"/>
          </w:tcPr>
          <w:p w:rsidR="00920770" w:rsidRPr="00D94425" w:rsidRDefault="00920770" w:rsidP="009207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611" w:type="dxa"/>
            <w:vAlign w:val="center"/>
          </w:tcPr>
          <w:p w:rsidR="00920770" w:rsidRPr="00D94425" w:rsidRDefault="00920770" w:rsidP="00920770">
            <w:pPr>
              <w:jc w:val="center"/>
              <w:rPr>
                <w:b/>
                <w:sz w:val="22"/>
                <w:szCs w:val="22"/>
              </w:rPr>
            </w:pPr>
            <w:r w:rsidRPr="00D94425">
              <w:rPr>
                <w:b/>
                <w:sz w:val="22"/>
                <w:szCs w:val="22"/>
              </w:rPr>
              <w:t>Значение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 w:val="restart"/>
          </w:tcPr>
          <w:p w:rsidR="00BD6F7C" w:rsidRPr="00AD1C4D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626" w:type="dxa"/>
            <w:vAlign w:val="center"/>
          </w:tcPr>
          <w:p w:rsidR="00BD6F7C" w:rsidRPr="0001459B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 xml:space="preserve">(UTOPIA </w:t>
            </w:r>
            <w:r>
              <w:rPr>
                <w:sz w:val="22"/>
                <w:szCs w:val="22"/>
                <w:lang w:val="en-US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 w:val="restart"/>
            <w:vAlign w:val="center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BD6F7C" w:rsidRPr="009C1598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10/11.2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/>
          </w:tcPr>
          <w:p w:rsidR="00BD6F7C" w:rsidRDefault="00BD6F7C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BD6F7C" w:rsidRPr="0001459B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 xml:space="preserve">(UTOPIA </w:t>
            </w:r>
            <w:r w:rsidRPr="0002140A">
              <w:rPr>
                <w:sz w:val="22"/>
                <w:szCs w:val="22"/>
              </w:rPr>
              <w:t>/</w:t>
            </w:r>
            <w:r w:rsidRPr="0001459B">
              <w:rPr>
                <w:sz w:val="22"/>
                <w:szCs w:val="22"/>
              </w:rPr>
              <w:t>SET-FREE)</w:t>
            </w:r>
          </w:p>
        </w:tc>
        <w:tc>
          <w:tcPr>
            <w:tcW w:w="1276" w:type="dxa"/>
            <w:vMerge/>
            <w:vAlign w:val="center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02140A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11.2/12.5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2611" w:type="dxa"/>
            <w:vAlign w:val="center"/>
          </w:tcPr>
          <w:p w:rsidR="00BD6F7C" w:rsidRPr="00482A3A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30/26.5/22/17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E4197E" w:rsidRDefault="00BD6F7C" w:rsidP="0099664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BD6F7C" w:rsidRPr="004C1D6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44/42/37/32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26" w:type="dxa"/>
            <w:vAlign w:val="center"/>
          </w:tcPr>
          <w:p w:rsidR="00BD6F7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BD6F7C" w:rsidRPr="00E4197E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2611" w:type="dxa"/>
            <w:vAlign w:val="center"/>
          </w:tcPr>
          <w:p w:rsidR="00BD6F7C" w:rsidRPr="004C1D6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60/57/52/47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Merge w:val="restart"/>
            <w:vAlign w:val="center"/>
          </w:tcPr>
          <w:p w:rsidR="00BD6F7C" w:rsidRPr="00135C40" w:rsidRDefault="00547CA9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626" w:type="dxa"/>
            <w:vAlign w:val="center"/>
          </w:tcPr>
          <w:p w:rsidR="00BD6F7C" w:rsidRPr="0001459B" w:rsidRDefault="00BD6F7C" w:rsidP="004864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6" w:type="dxa"/>
            <w:vMerge w:val="restart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611" w:type="dxa"/>
            <w:vAlign w:val="center"/>
          </w:tcPr>
          <w:p w:rsidR="00BD6F7C" w:rsidRPr="002C27AF" w:rsidRDefault="00BD6F7C" w:rsidP="00996645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</w:t>
            </w:r>
          </w:p>
        </w:tc>
      </w:tr>
      <w:tr w:rsidR="00BD6F7C" w:rsidRPr="00AD1C4D" w:rsidTr="007C1FEF">
        <w:trPr>
          <w:jc w:val="center"/>
        </w:trPr>
        <w:tc>
          <w:tcPr>
            <w:tcW w:w="2196" w:type="dxa"/>
            <w:vMerge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BD6F7C" w:rsidRPr="00E4197E" w:rsidRDefault="00BD6F7C" w:rsidP="004864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6" w:type="dxa"/>
            <w:vMerge/>
            <w:vAlign w:val="center"/>
          </w:tcPr>
          <w:p w:rsidR="00BD6F7C" w:rsidRPr="00E4197E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2C27AF" w:rsidRDefault="00BD6F7C" w:rsidP="00996645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 w:val="restart"/>
            <w:vAlign w:val="center"/>
          </w:tcPr>
          <w:p w:rsidR="00BD6F7C" w:rsidRPr="00E4197E" w:rsidRDefault="00BD6F7C" w:rsidP="00996645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626" w:type="dxa"/>
            <w:vAlign w:val="center"/>
          </w:tcPr>
          <w:p w:rsidR="00BD6F7C" w:rsidRPr="00E4197E" w:rsidRDefault="00BD6F7C" w:rsidP="004864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6" w:type="dxa"/>
            <w:vMerge w:val="restart"/>
            <w:vAlign w:val="center"/>
          </w:tcPr>
          <w:p w:rsidR="00BD6F7C" w:rsidRPr="00B54A67" w:rsidRDefault="00BD6F7C" w:rsidP="0099664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2611" w:type="dxa"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</w:t>
            </w:r>
            <w:r w:rsidRPr="00B54A67">
              <w:rPr>
                <w:sz w:val="22"/>
                <w:szCs w:val="22"/>
              </w:rPr>
              <w:t xml:space="preserve"> (1/4) </w:t>
            </w:r>
          </w:p>
        </w:tc>
      </w:tr>
      <w:tr w:rsidR="00BD6F7C" w:rsidRPr="00AD1C4D" w:rsidTr="007C1FEF">
        <w:trPr>
          <w:trHeight w:val="159"/>
          <w:jc w:val="center"/>
        </w:trPr>
        <w:tc>
          <w:tcPr>
            <w:tcW w:w="2196" w:type="dxa"/>
            <w:vMerge/>
            <w:vAlign w:val="center"/>
          </w:tcPr>
          <w:p w:rsidR="00BD6F7C" w:rsidRPr="00FD6217" w:rsidRDefault="00BD6F7C" w:rsidP="00996645">
            <w:pPr>
              <w:rPr>
                <w:sz w:val="22"/>
                <w:szCs w:val="22"/>
              </w:rPr>
            </w:pPr>
          </w:p>
        </w:tc>
        <w:tc>
          <w:tcPr>
            <w:tcW w:w="3626" w:type="dxa"/>
            <w:vAlign w:val="center"/>
          </w:tcPr>
          <w:p w:rsidR="00BD6F7C" w:rsidRPr="00FD6217" w:rsidRDefault="00BD6F7C" w:rsidP="0048646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6" w:type="dxa"/>
            <w:vMerge/>
            <w:vAlign w:val="center"/>
          </w:tcPr>
          <w:p w:rsidR="00BD6F7C" w:rsidRPr="00135C40" w:rsidRDefault="00BD6F7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BD6F7C" w:rsidRPr="0098223F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(1/2)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CA78AC" w:rsidRDefault="00BD6F7C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6" w:type="dxa"/>
            <w:vAlign w:val="center"/>
          </w:tcPr>
          <w:p w:rsidR="00BD6F7C" w:rsidRPr="00CA78A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BD6F7C" w:rsidRPr="00CA78A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024A6F" w:rsidRPr="00AD1C4D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024A6F" w:rsidRDefault="00024A6F" w:rsidP="00024A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Цвет (код манселла)</w:t>
            </w:r>
          </w:p>
        </w:tc>
        <w:tc>
          <w:tcPr>
            <w:tcW w:w="2611" w:type="dxa"/>
            <w:vAlign w:val="center"/>
          </w:tcPr>
          <w:p w:rsidR="00024A6F" w:rsidRPr="00A856FD" w:rsidRDefault="00024A6F" w:rsidP="00024A6F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856FD">
              <w:rPr>
                <w:rFonts w:ascii="Times New Roman" w:hAnsi="Times New Roman" w:cs="Times New Roman"/>
                <w:sz w:val="22"/>
                <w:szCs w:val="22"/>
              </w:rPr>
              <w:t>Нейтральный белый (4.56Y8.85/0.38)</w:t>
            </w:r>
          </w:p>
        </w:tc>
      </w:tr>
      <w:tr w:rsidR="00024A6F" w:rsidRPr="00CE6194" w:rsidTr="007C1FEF">
        <w:trPr>
          <w:jc w:val="center"/>
        </w:trPr>
        <w:tc>
          <w:tcPr>
            <w:tcW w:w="7098" w:type="dxa"/>
            <w:gridSpan w:val="3"/>
            <w:vAlign w:val="center"/>
          </w:tcPr>
          <w:p w:rsidR="00024A6F" w:rsidRDefault="00024A6F" w:rsidP="00024A6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Пульт</w:t>
            </w:r>
          </w:p>
        </w:tc>
        <w:tc>
          <w:tcPr>
            <w:tcW w:w="2611" w:type="dxa"/>
            <w:vAlign w:val="center"/>
          </w:tcPr>
          <w:p w:rsidR="00316B4C" w:rsidRPr="00316B4C" w:rsidRDefault="00024A6F" w:rsidP="00316B4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316B4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PC-ARFP(1)E/PC-RH1E</w:t>
            </w:r>
            <w:r w:rsidR="00316B4C" w:rsidRPr="00316B4C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/</w:t>
            </w:r>
          </w:p>
          <w:p w:rsidR="00024A6F" w:rsidRPr="001817A8" w:rsidRDefault="00024A6F" w:rsidP="00316B4C">
            <w:pPr>
              <w:pStyle w:val="Default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817A8">
              <w:rPr>
                <w:rFonts w:ascii="Times New Roman" w:hAnsi="Times New Roman" w:cs="Times New Roman"/>
                <w:sz w:val="22"/>
                <w:szCs w:val="22"/>
              </w:rPr>
              <w:t>PC-AWR</w:t>
            </w:r>
          </w:p>
        </w:tc>
      </w:tr>
      <w:tr w:rsidR="00BD6F7C" w:rsidRPr="00AD1C4D" w:rsidTr="007C1FEF">
        <w:trPr>
          <w:jc w:val="center"/>
        </w:trPr>
        <w:tc>
          <w:tcPr>
            <w:tcW w:w="9709" w:type="dxa"/>
            <w:gridSpan w:val="4"/>
          </w:tcPr>
          <w:p w:rsidR="00BD6F7C" w:rsidRPr="00AD1C4D" w:rsidRDefault="00BD6F7C" w:rsidP="0099664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135C40" w:rsidRDefault="00BD6F7C" w:rsidP="00996645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6" w:type="dxa"/>
            <w:vAlign w:val="center"/>
          </w:tcPr>
          <w:p w:rsidR="00BD6F7C" w:rsidRPr="0001459B" w:rsidRDefault="00BD6F7C" w:rsidP="00996645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611" w:type="dxa"/>
            <w:vAlign w:val="center"/>
          </w:tcPr>
          <w:p w:rsidR="00BD6F7C" w:rsidRPr="0001459B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BC5F67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C5F67" w:rsidRPr="000E2979" w:rsidRDefault="00BC5F67" w:rsidP="0099664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Входная мощность</w:t>
            </w:r>
          </w:p>
        </w:tc>
        <w:tc>
          <w:tcPr>
            <w:tcW w:w="1276" w:type="dxa"/>
            <w:vAlign w:val="center"/>
          </w:tcPr>
          <w:p w:rsidR="00BC5F67" w:rsidRPr="00812D3E" w:rsidRDefault="00BC5F67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2611" w:type="dxa"/>
            <w:vAlign w:val="center"/>
          </w:tcPr>
          <w:p w:rsidR="00BC5F67" w:rsidRDefault="00BC5F67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0.10</w:t>
            </w:r>
          </w:p>
        </w:tc>
      </w:tr>
      <w:tr w:rsidR="00BD6F7C" w:rsidRPr="00AD1C4D" w:rsidTr="007C1FEF">
        <w:trPr>
          <w:jc w:val="center"/>
        </w:trPr>
        <w:tc>
          <w:tcPr>
            <w:tcW w:w="5822" w:type="dxa"/>
            <w:gridSpan w:val="2"/>
            <w:vAlign w:val="center"/>
          </w:tcPr>
          <w:p w:rsidR="00BD6F7C" w:rsidRPr="001D0C4B" w:rsidRDefault="00BD6F7C" w:rsidP="00996645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276" w:type="dxa"/>
            <w:vAlign w:val="center"/>
          </w:tcPr>
          <w:p w:rsidR="00BD6F7C" w:rsidRPr="00812D3E" w:rsidRDefault="00BD6F7C" w:rsidP="00996645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2611" w:type="dxa"/>
            <w:vAlign w:val="center"/>
          </w:tcPr>
          <w:p w:rsidR="00BD6F7C" w:rsidRPr="00812D3E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BD6F7C" w:rsidRPr="00AD1C4D" w:rsidTr="007C1FEF">
        <w:trPr>
          <w:jc w:val="center"/>
        </w:trPr>
        <w:tc>
          <w:tcPr>
            <w:tcW w:w="9709" w:type="dxa"/>
            <w:gridSpan w:val="4"/>
            <w:vAlign w:val="center"/>
          </w:tcPr>
          <w:p w:rsidR="00BD6F7C" w:rsidRDefault="00BD6F7C" w:rsidP="0099664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AD1C4D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6" w:type="dxa"/>
            <w:vAlign w:val="center"/>
          </w:tcPr>
          <w:p w:rsidR="0033360A" w:rsidRPr="0033360A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E9687C">
              <w:rPr>
                <w:sz w:val="22"/>
                <w:szCs w:val="22"/>
                <w:lang w:val="en-US"/>
              </w:rPr>
              <w:t>R410A или R32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AD1C4D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6" w:type="dxa"/>
            <w:vAlign w:val="center"/>
          </w:tcPr>
          <w:p w:rsidR="0033360A" w:rsidRPr="005A6C22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R410A:</w:t>
            </w:r>
            <w:r w:rsidRPr="00E9687C">
              <w:rPr>
                <w:sz w:val="22"/>
                <w:szCs w:val="22"/>
              </w:rPr>
              <w:t xml:space="preserve"> смесь из 50 % дифторметана R-32(CH2F2) и 50 % пентафторэтана R-125(CHF2CF3)</w:t>
            </w:r>
          </w:p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0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33360A" w:rsidRPr="00AD1C4D" w:rsidTr="007C1FEF">
        <w:trPr>
          <w:jc w:val="center"/>
        </w:trPr>
        <w:tc>
          <w:tcPr>
            <w:tcW w:w="5822" w:type="dxa"/>
            <w:gridSpan w:val="2"/>
          </w:tcPr>
          <w:p w:rsidR="0033360A" w:rsidRPr="0033360A" w:rsidRDefault="0033360A" w:rsidP="003336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6" w:type="dxa"/>
            <w:vAlign w:val="center"/>
          </w:tcPr>
          <w:p w:rsidR="0033360A" w:rsidRPr="00060855" w:rsidRDefault="0033360A" w:rsidP="0099664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2611" w:type="dxa"/>
            <w:vAlign w:val="center"/>
          </w:tcPr>
          <w:p w:rsidR="0033360A" w:rsidRDefault="0033360A" w:rsidP="00996645">
            <w:pPr>
              <w:jc w:val="center"/>
              <w:rPr>
                <w:sz w:val="22"/>
                <w:szCs w:val="22"/>
              </w:rPr>
            </w:pPr>
            <w:r w:rsidRPr="00AC642B">
              <w:rPr>
                <w:sz w:val="22"/>
                <w:szCs w:val="22"/>
              </w:rPr>
              <w:t xml:space="preserve"> Технически не заправлен</w:t>
            </w:r>
          </w:p>
        </w:tc>
      </w:tr>
      <w:tr w:rsidR="00BD6F7C" w:rsidRPr="00AD1C4D" w:rsidTr="007C1FEF">
        <w:trPr>
          <w:trHeight w:val="331"/>
          <w:jc w:val="center"/>
        </w:trPr>
        <w:tc>
          <w:tcPr>
            <w:tcW w:w="9709" w:type="dxa"/>
            <w:gridSpan w:val="4"/>
            <w:vAlign w:val="center"/>
          </w:tcPr>
          <w:p w:rsidR="00BD6F7C" w:rsidRDefault="00BD6F7C" w:rsidP="00996645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410B9A" w:rsidRPr="00AD1C4D" w:rsidTr="007C1FEF">
        <w:trPr>
          <w:trHeight w:val="241"/>
          <w:jc w:val="center"/>
        </w:trPr>
        <w:tc>
          <w:tcPr>
            <w:tcW w:w="5822" w:type="dxa"/>
            <w:gridSpan w:val="2"/>
          </w:tcPr>
          <w:p w:rsidR="00410B9A" w:rsidRPr="00AD1C4D" w:rsidRDefault="00410B9A" w:rsidP="00410B9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6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2611" w:type="dxa"/>
            <w:vAlign w:val="center"/>
          </w:tcPr>
          <w:p w:rsidR="00410B9A" w:rsidRPr="004C1D6C" w:rsidRDefault="00410B9A" w:rsidP="00410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</w:tr>
      <w:tr w:rsidR="00410B9A" w:rsidRPr="00AD1C4D" w:rsidTr="007C1FEF">
        <w:trPr>
          <w:trHeight w:val="245"/>
          <w:jc w:val="center"/>
        </w:trPr>
        <w:tc>
          <w:tcPr>
            <w:tcW w:w="5822" w:type="dxa"/>
            <w:gridSpan w:val="2"/>
          </w:tcPr>
          <w:p w:rsidR="00410B9A" w:rsidRPr="00AD1C4D" w:rsidRDefault="00410B9A" w:rsidP="00410B9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6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11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</w:p>
        </w:tc>
      </w:tr>
      <w:tr w:rsidR="00410B9A" w:rsidRPr="00AD1C4D" w:rsidTr="007C1FEF">
        <w:trPr>
          <w:trHeight w:val="277"/>
          <w:jc w:val="center"/>
        </w:trPr>
        <w:tc>
          <w:tcPr>
            <w:tcW w:w="5822" w:type="dxa"/>
            <w:gridSpan w:val="2"/>
          </w:tcPr>
          <w:p w:rsidR="00410B9A" w:rsidRPr="00AD1C4D" w:rsidRDefault="00410B9A" w:rsidP="00410B9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276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410B9A" w:rsidRPr="00135C40" w:rsidRDefault="00410B9A" w:rsidP="00410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690</w:t>
            </w:r>
          </w:p>
        </w:tc>
      </w:tr>
      <w:tr w:rsidR="00410B9A" w:rsidRPr="00AD1C4D" w:rsidTr="007C1FEF">
        <w:trPr>
          <w:trHeight w:val="280"/>
          <w:jc w:val="center"/>
        </w:trPr>
        <w:tc>
          <w:tcPr>
            <w:tcW w:w="5822" w:type="dxa"/>
            <w:gridSpan w:val="2"/>
          </w:tcPr>
          <w:p w:rsidR="00410B9A" w:rsidRPr="00AD1C4D" w:rsidRDefault="00410B9A" w:rsidP="00410B9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6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410B9A" w:rsidRPr="00135C40" w:rsidRDefault="00410B9A" w:rsidP="00410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1580</w:t>
            </w:r>
          </w:p>
        </w:tc>
      </w:tr>
      <w:tr w:rsidR="00410B9A" w:rsidRPr="00AD1C4D" w:rsidTr="007C1FEF">
        <w:trPr>
          <w:trHeight w:val="271"/>
          <w:jc w:val="center"/>
        </w:trPr>
        <w:tc>
          <w:tcPr>
            <w:tcW w:w="5822" w:type="dxa"/>
            <w:gridSpan w:val="2"/>
          </w:tcPr>
          <w:p w:rsidR="00410B9A" w:rsidRPr="00AD1C4D" w:rsidRDefault="00410B9A" w:rsidP="00410B9A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6" w:type="dxa"/>
            <w:vAlign w:val="center"/>
          </w:tcPr>
          <w:p w:rsidR="00410B9A" w:rsidRPr="00AD1C4D" w:rsidRDefault="00410B9A" w:rsidP="00410B9A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2611" w:type="dxa"/>
            <w:vAlign w:val="center"/>
          </w:tcPr>
          <w:p w:rsidR="00410B9A" w:rsidRPr="004C1D6C" w:rsidRDefault="00410B9A" w:rsidP="00410B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</w:tbl>
    <w:p w:rsidR="00321D74" w:rsidRDefault="00321D74" w:rsidP="00310201">
      <w:pPr>
        <w:jc w:val="both"/>
        <w:rPr>
          <w:noProof/>
          <w:sz w:val="20"/>
          <w:szCs w:val="20"/>
        </w:rPr>
      </w:pP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5225308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B16FB7" w:rsidRDefault="00B16FB7" w:rsidP="00B16FB7">
      <w:pPr>
        <w:rPr>
          <w:sz w:val="22"/>
          <w:szCs w:val="22"/>
        </w:rPr>
      </w:pPr>
    </w:p>
    <w:p w:rsidR="006A4704" w:rsidRPr="006A4704" w:rsidRDefault="006A4704" w:rsidP="00B16FB7">
      <w:pPr>
        <w:rPr>
          <w:sz w:val="22"/>
          <w:szCs w:val="22"/>
        </w:rPr>
      </w:pPr>
    </w:p>
    <w:p w:rsidR="00321D74" w:rsidRPr="009E274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подпотолочного</w:t>
      </w:r>
      <w:r w:rsidRPr="00227DAA">
        <w:rPr>
          <w:sz w:val="22"/>
          <w:szCs w:val="22"/>
        </w:rPr>
        <w:t xml:space="preserve"> типа </w:t>
      </w:r>
      <w:r w:rsidRPr="003B499A">
        <w:rPr>
          <w:sz w:val="22"/>
          <w:szCs w:val="22"/>
        </w:rPr>
        <w:t>RPC-4.0FSR</w:t>
      </w:r>
      <w:r>
        <w:rPr>
          <w:sz w:val="22"/>
          <w:szCs w:val="22"/>
        </w:rPr>
        <w:t xml:space="preserve"> 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 SET-FREE.</w:t>
      </w:r>
    </w:p>
    <w:p w:rsidR="00321D74" w:rsidRPr="002A411B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Изделие имеет 4 скорости </w:t>
      </w:r>
      <w:r w:rsidRPr="00785ECA">
        <w:rPr>
          <w:sz w:val="22"/>
          <w:szCs w:val="22"/>
        </w:rPr>
        <w:t xml:space="preserve"> вентилятора (LOW, MED, HIGH</w:t>
      </w:r>
      <w:r>
        <w:rPr>
          <w:sz w:val="22"/>
          <w:szCs w:val="22"/>
        </w:rPr>
        <w:t>,</w:t>
      </w:r>
      <w:r w:rsidRPr="00785ECA">
        <w:rPr>
          <w:sz w:val="22"/>
          <w:szCs w:val="22"/>
        </w:rPr>
        <w:t xml:space="preserve"> HIGH2)</w:t>
      </w:r>
      <w:r>
        <w:rPr>
          <w:sz w:val="22"/>
          <w:szCs w:val="22"/>
        </w:rPr>
        <w:t>, п</w:t>
      </w:r>
      <w:r w:rsidRPr="00785ECA">
        <w:rPr>
          <w:sz w:val="22"/>
          <w:szCs w:val="22"/>
        </w:rPr>
        <w:t>оэтому даже при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стандартной настройке скоростного режима внутренний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блок можно устанавливать на высоте 3,5–4,3 м от уровня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пола и обеспечить достаточную циркуляцию воздуха по</w:t>
      </w:r>
      <w:r>
        <w:rPr>
          <w:sz w:val="22"/>
          <w:szCs w:val="22"/>
        </w:rPr>
        <w:t xml:space="preserve"> </w:t>
      </w:r>
      <w:r w:rsidRPr="00785ECA">
        <w:rPr>
          <w:sz w:val="22"/>
          <w:szCs w:val="22"/>
        </w:rPr>
        <w:t>всему объему помещения.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Рег</w:t>
      </w:r>
      <w:r>
        <w:rPr>
          <w:sz w:val="22"/>
          <w:szCs w:val="22"/>
        </w:rPr>
        <w:t xml:space="preserve">улируемые монтажные кронштейны </w:t>
      </w:r>
      <w:r w:rsidRPr="0072534C">
        <w:rPr>
          <w:sz w:val="22"/>
          <w:szCs w:val="22"/>
        </w:rPr>
        <w:t>облегчают регулировку высоты блока, чтобы он располагался</w:t>
      </w:r>
      <w:r>
        <w:rPr>
          <w:sz w:val="22"/>
          <w:szCs w:val="22"/>
        </w:rPr>
        <w:t xml:space="preserve"> заподлицо с потолком.</w:t>
      </w:r>
    </w:p>
    <w:p w:rsidR="00321D74" w:rsidRPr="0072534C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Функция датчика движения </w:t>
      </w:r>
      <w:r>
        <w:rPr>
          <w:sz w:val="22"/>
          <w:szCs w:val="22"/>
        </w:rPr>
        <w:t xml:space="preserve">(опция) </w:t>
      </w:r>
      <w:r w:rsidRPr="0072534C">
        <w:rPr>
          <w:sz w:val="22"/>
          <w:szCs w:val="22"/>
        </w:rPr>
        <w:t>может регулировать заданную температуру в соответствии с деятельностью человека, а также управлять объемом воздушного потока 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направлением воздушного потока.</w:t>
      </w:r>
      <w:r w:rsidRPr="00A9421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Это </w:t>
      </w:r>
      <w:r w:rsidRPr="0072534C">
        <w:rPr>
          <w:sz w:val="22"/>
          <w:szCs w:val="22"/>
        </w:rPr>
        <w:t>позволяет автоматически экономить мощность кондиционера в зависимости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 xml:space="preserve">от ситуации и количества </w:t>
      </w:r>
      <w:r>
        <w:rPr>
          <w:sz w:val="22"/>
          <w:szCs w:val="22"/>
        </w:rPr>
        <w:t xml:space="preserve">человек в помещении. </w:t>
      </w:r>
      <w:r w:rsidRPr="0072534C">
        <w:rPr>
          <w:sz w:val="22"/>
          <w:szCs w:val="22"/>
        </w:rPr>
        <w:t xml:space="preserve">Кроме того, </w:t>
      </w:r>
      <w:r>
        <w:rPr>
          <w:sz w:val="22"/>
          <w:szCs w:val="22"/>
        </w:rPr>
        <w:t xml:space="preserve">работа изделия </w:t>
      </w:r>
      <w:r w:rsidRPr="0072534C">
        <w:rPr>
          <w:sz w:val="22"/>
          <w:szCs w:val="22"/>
        </w:rPr>
        <w:t>может быть остановлена автоматически, если</w:t>
      </w:r>
      <w:r>
        <w:rPr>
          <w:sz w:val="22"/>
          <w:szCs w:val="22"/>
        </w:rPr>
        <w:t xml:space="preserve"> в помещении никого нет более 30 минут.</w:t>
      </w:r>
      <w:r w:rsidRPr="00A94216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Датчик движения может быть установлен и управляться только с помощью проводного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пульта дистанционного управления.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Для использования проводного пульта дистанционного управления вместе с беспроводным пультом дистанционного управления проводной пульт дистанционного управления должен быть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подключен к комплекту датчиков движения.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Автоматическое качание заслонки большого размера может регулироваться и настраиваться с пульта управления в зависимости от режима работы для создания комфортных условий в помещении.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Соединение трубопроводов дренажной системы может быть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выполнено с 3 напр</w:t>
      </w:r>
      <w:r>
        <w:rPr>
          <w:sz w:val="22"/>
          <w:szCs w:val="22"/>
        </w:rPr>
        <w:t>авлений: сзади, справа и сверху</w:t>
      </w:r>
      <w:r w:rsidRPr="000C1137">
        <w:rPr>
          <w:sz w:val="22"/>
          <w:szCs w:val="22"/>
        </w:rPr>
        <w:t xml:space="preserve"> </w:t>
      </w:r>
      <w:r>
        <w:rPr>
          <w:sz w:val="22"/>
          <w:szCs w:val="22"/>
        </w:rPr>
        <w:t>для удобства монтажа.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Дренажная помпа (опция)</w:t>
      </w:r>
      <w:r w:rsidRPr="0072534C">
        <w:rPr>
          <w:sz w:val="22"/>
          <w:szCs w:val="22"/>
        </w:rPr>
        <w:t xml:space="preserve"> позволяет поднимать </w:t>
      </w:r>
      <w:r>
        <w:rPr>
          <w:sz w:val="22"/>
          <w:szCs w:val="22"/>
        </w:rPr>
        <w:t>конденсат</w:t>
      </w:r>
      <w:r w:rsidRPr="0072534C">
        <w:rPr>
          <w:sz w:val="22"/>
          <w:szCs w:val="22"/>
        </w:rPr>
        <w:t xml:space="preserve"> до 600 мм </w:t>
      </w:r>
      <w:r>
        <w:rPr>
          <w:sz w:val="22"/>
          <w:szCs w:val="22"/>
        </w:rPr>
        <w:t>от верхнего края</w:t>
      </w:r>
      <w:r w:rsidRPr="0072534C">
        <w:rPr>
          <w:sz w:val="22"/>
          <w:szCs w:val="22"/>
        </w:rPr>
        <w:t xml:space="preserve"> внутреннего блока.</w:t>
      </w:r>
      <w:r>
        <w:rPr>
          <w:sz w:val="22"/>
          <w:szCs w:val="22"/>
        </w:rPr>
        <w:t xml:space="preserve"> </w:t>
      </w:r>
    </w:p>
    <w:p w:rsidR="00321D74" w:rsidRDefault="00321D74" w:rsidP="00321D7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>Высокая эффективность достигается за счет улучшенных конструктивных характеристик рабочего колеса вентилятора, двигателя вентилятора и теплообменника.</w:t>
      </w:r>
      <w:r w:rsidRPr="000C1137"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Направляющая вентилятора спроектирована с улучшенными формами Г-образных ребер и выпускного отверстия для воздуха, повышается эффективность вентилятора и достигается низкий уровень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шума.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52253086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1"/>
      <w:bookmarkEnd w:id="12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6A4704" w:rsidRPr="006A4704" w:rsidRDefault="006A4704" w:rsidP="00200C8E">
      <w:pPr>
        <w:outlineLvl w:val="0"/>
        <w:rPr>
          <w:b/>
          <w:sz w:val="22"/>
          <w:szCs w:val="22"/>
        </w:rPr>
      </w:pPr>
    </w:p>
    <w:p w:rsidR="001E5191" w:rsidRPr="008F31F7" w:rsidRDefault="001E5191" w:rsidP="001E51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E5191" w:rsidRPr="003F1F02" w:rsidRDefault="001E5191" w:rsidP="001E51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 w:rsidR="006A4704"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E5191" w:rsidRDefault="001E5191" w:rsidP="001E51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</w:t>
      </w:r>
      <w:r w:rsidRPr="008F31F7">
        <w:rPr>
          <w:sz w:val="22"/>
          <w:szCs w:val="22"/>
        </w:rPr>
        <w:lastRenderedPageBreak/>
        <w:t>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E5191" w:rsidRPr="003F1F02" w:rsidRDefault="001E5191" w:rsidP="001E51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1E5191" w:rsidRDefault="001E5191" w:rsidP="001E519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A619A3" w:rsidP="00AD1C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57850" cy="5038725"/>
            <wp:effectExtent l="0" t="0" r="0" b="9525"/>
            <wp:docPr id="77" name="Рисунок 77" descr="общий вид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бщий вид RPC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7850" cy="503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557" w:rsidRDefault="002C5557" w:rsidP="002C555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200C8E" w:rsidRDefault="00200C8E" w:rsidP="002C555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Toc15225308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6A4704" w:rsidRPr="006A4704" w:rsidRDefault="006A4704" w:rsidP="00200C8E">
      <w:pPr>
        <w:outlineLvl w:val="0"/>
        <w:rPr>
          <w:b/>
          <w:sz w:val="22"/>
          <w:szCs w:val="22"/>
        </w:rPr>
      </w:pPr>
    </w:p>
    <w:p w:rsidR="00A619A3" w:rsidRPr="00135AED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A619A3" w:rsidRPr="001640EA" w:rsidRDefault="00A619A3" w:rsidP="00A619A3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работе в режиме обогрева нагретый воздух может оставаться возле потолка. В этих случаях рекомендуется параллельная установка циркулятора.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Внутренний блок следуе</w:t>
      </w:r>
      <w:r>
        <w:rPr>
          <w:sz w:val="22"/>
          <w:szCs w:val="22"/>
        </w:rPr>
        <w:t xml:space="preserve">т устанавливать на высоте максимум </w:t>
      </w:r>
      <w:r w:rsidRPr="000E760F">
        <w:rPr>
          <w:sz w:val="22"/>
          <w:szCs w:val="22"/>
        </w:rPr>
        <w:t>4,3 м от уровня пола.</w:t>
      </w:r>
    </w:p>
    <w:p w:rsidR="00A619A3" w:rsidRPr="000E760F" w:rsidRDefault="00A619A3" w:rsidP="00A619A3">
      <w:pPr>
        <w:ind w:firstLine="709"/>
        <w:jc w:val="both"/>
        <w:rPr>
          <w:sz w:val="22"/>
          <w:szCs w:val="22"/>
        </w:rPr>
      </w:pPr>
      <w:r w:rsidRPr="000E760F">
        <w:rPr>
          <w:sz w:val="22"/>
          <w:szCs w:val="22"/>
        </w:rPr>
        <w:t>При установке системы кондиционирования воздуха избегайте того, чтобы выход воздуха располагался над устройствами, которые определяют температуру, например, аварийная сигнализация или контролирующие устройства. Это может привести к неправильной работе этих устройств.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Многокомпонентные комбинации: двух-, трех- и четырехкомпонентная комбинация внутренних блоков, установленных в одном помещении, требует, чтобы они работали в одинаковых условиях. В этих случаях, если внутренние блоки разделены стеной, мебелью или шторами, могут наблюдаться неполадки в их работе. Помимо этого, следует проследить за работой комбинированных внутренних блоков после установки новой мебели или перемещения уже имеющейся.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 xml:space="preserve">Температура и влажность внутри потолка могут превышать 30ºC / RH (относительная влажность) 80%. В этом случае следует установить дополнительную изоляцию на внешней поверхности внутреннего блока, чтобы избежать образования конденсата.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Определите конечное местоположение и направление установки внутреннего блока, обращая внимание на пространство для трубопроводов и проводки.</w:t>
      </w:r>
      <w:r>
        <w:rPr>
          <w:sz w:val="22"/>
          <w:szCs w:val="22"/>
        </w:rPr>
        <w:t xml:space="preserve"> </w:t>
      </w:r>
      <w:r w:rsidRPr="002765A3">
        <w:rPr>
          <w:sz w:val="22"/>
          <w:szCs w:val="22"/>
        </w:rPr>
        <w:t>Установив расположение внутреннего блока</w:t>
      </w:r>
      <w:r>
        <w:rPr>
          <w:sz w:val="22"/>
          <w:szCs w:val="22"/>
        </w:rPr>
        <w:t>,</w:t>
      </w:r>
      <w:r w:rsidRPr="002765A3">
        <w:rPr>
          <w:sz w:val="22"/>
          <w:szCs w:val="22"/>
        </w:rPr>
        <w:t xml:space="preserve"> сделайте отверстия в потолке для установки подвесных болтов согласно руководству по монтажу и эксплуатации.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Потолочные работы могут отличаться в зависимости от конструкции здания. Для получения дополнительной информации обратитесь к конструктору здания или сотруднику отдела отделки интерьера. Не устанавливайте электрическое освещение и внутренний блок в одних и тех же панелях потолка. Это пр</w:t>
      </w:r>
      <w:r>
        <w:rPr>
          <w:sz w:val="22"/>
          <w:szCs w:val="22"/>
        </w:rPr>
        <w:t>иведет к тому, что электрические</w:t>
      </w:r>
      <w:r w:rsidRPr="002765A3">
        <w:rPr>
          <w:sz w:val="22"/>
          <w:szCs w:val="22"/>
        </w:rPr>
        <w:t xml:space="preserve"> лампы будут мерцать или вибрировать при работе внутреннего блока. При установке внутреннего блока и электрических ламп, для каждого из них необходимо использовать отдельный потолочный профиль.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Шаблон для монтажа напечатан на обратной стороне упаковки. Для выполнения отверстий на стенах и потолке следует использовать шаблон, на котором отмечено положение отверстий для подвешивания, для подсоединения трубопровода хладагента и дренажной трубы.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После монтажа</w:t>
      </w:r>
      <w:r w:rsidRPr="002765A3">
        <w:rPr>
          <w:sz w:val="22"/>
          <w:szCs w:val="22"/>
        </w:rPr>
        <w:t xml:space="preserve"> внутреннего блока, создайте наклон вниз по направлению к дренажному трубопров</w:t>
      </w:r>
      <w:r>
        <w:rPr>
          <w:sz w:val="22"/>
          <w:szCs w:val="22"/>
        </w:rPr>
        <w:t xml:space="preserve">оду для правильного дренажа. </w:t>
      </w:r>
    </w:p>
    <w:p w:rsidR="00A619A3" w:rsidRPr="002765A3" w:rsidRDefault="00A619A3" w:rsidP="00A619A3">
      <w:pPr>
        <w:ind w:firstLine="709"/>
        <w:jc w:val="both"/>
        <w:rPr>
          <w:sz w:val="22"/>
          <w:szCs w:val="22"/>
        </w:rPr>
      </w:pPr>
      <w:r w:rsidRPr="002765A3">
        <w:rPr>
          <w:sz w:val="22"/>
          <w:szCs w:val="22"/>
        </w:rPr>
        <w:t>Возможно, что поверхность потолка не будет горизонтальной. Когда внутренний блок будет установлен, проверьте его нивелирование, чтобы провести подсоединение дренажной трубы с наклоном вниз. Неправильно выполненное подвешивание внутреннего блока может вызвать его деформацию и появление аномальной вибрации.</w:t>
      </w:r>
    </w:p>
    <w:p w:rsidR="00A619A3" w:rsidRDefault="00A619A3" w:rsidP="00A619A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2534C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 xml:space="preserve">дренажной помпы </w:t>
      </w:r>
      <w:r w:rsidRPr="0072534C">
        <w:rPr>
          <w:sz w:val="22"/>
          <w:szCs w:val="22"/>
        </w:rPr>
        <w:t>служебное пространство должно находиться на расстоянии более 300 мм</w:t>
      </w:r>
      <w:r>
        <w:rPr>
          <w:sz w:val="22"/>
          <w:szCs w:val="22"/>
        </w:rPr>
        <w:t xml:space="preserve"> </w:t>
      </w:r>
      <w:r w:rsidRPr="0072534C">
        <w:rPr>
          <w:sz w:val="22"/>
          <w:szCs w:val="22"/>
        </w:rPr>
        <w:t>между верхней поверхностью и потолком.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Минимальные сервисные пространства представлены на рисунке 2.</w:t>
      </w:r>
    </w:p>
    <w:p w:rsidR="00A619A3" w:rsidRDefault="00A619A3" w:rsidP="00A619A3">
      <w:pPr>
        <w:ind w:firstLine="709"/>
        <w:jc w:val="both"/>
        <w:rPr>
          <w:sz w:val="22"/>
          <w:szCs w:val="22"/>
        </w:rPr>
      </w:pPr>
    </w:p>
    <w:p w:rsidR="00631AE3" w:rsidRDefault="00A619A3" w:rsidP="00631AE3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850890" cy="2382344"/>
            <wp:effectExtent l="0" t="0" r="0" b="0"/>
            <wp:docPr id="78" name="Рисунок 78" descr="сервис пространство RP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ервис пространство RPC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2382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1AE3" w:rsidRDefault="00631AE3" w:rsidP="00631AE3">
      <w:pPr>
        <w:jc w:val="center"/>
        <w:rPr>
          <w:sz w:val="22"/>
          <w:szCs w:val="22"/>
        </w:rPr>
      </w:pPr>
    </w:p>
    <w:p w:rsidR="00200C8E" w:rsidRPr="00631AE3" w:rsidRDefault="00A619A3" w:rsidP="00631AE3">
      <w:pPr>
        <w:jc w:val="center"/>
        <w:rPr>
          <w:sz w:val="22"/>
          <w:szCs w:val="22"/>
        </w:rPr>
      </w:pPr>
      <w:r>
        <w:rPr>
          <w:sz w:val="20"/>
          <w:szCs w:val="20"/>
        </w:rPr>
        <w:t>Рисунок 2</w:t>
      </w:r>
    </w:p>
    <w:p w:rsidR="002C5557" w:rsidRDefault="002C5557" w:rsidP="002C5557">
      <w:pPr>
        <w:jc w:val="center"/>
        <w:rPr>
          <w:sz w:val="20"/>
          <w:szCs w:val="20"/>
        </w:rPr>
      </w:pPr>
    </w:p>
    <w:p w:rsidR="002C5557" w:rsidRDefault="002C5557" w:rsidP="002C5557">
      <w:pPr>
        <w:jc w:val="center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2"/>
      <w:bookmarkStart w:id="16" w:name="_Toc152253088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5"/>
      <w:bookmarkEnd w:id="16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E06F9" w:rsidRDefault="002E06F9" w:rsidP="00200C8E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ED1F5C" w:rsidRPr="00B15581" w:rsidRDefault="00ED1F5C" w:rsidP="00ED1F5C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ED1F5C" w:rsidRDefault="00ED1F5C" w:rsidP="00A846F8">
      <w:pPr>
        <w:numPr>
          <w:ilvl w:val="0"/>
          <w:numId w:val="33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ED1F5C" w:rsidRDefault="00ED1F5C" w:rsidP="00A846F8">
      <w:pPr>
        <w:numPr>
          <w:ilvl w:val="0"/>
          <w:numId w:val="33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 w:rsidRPr="0096208E">
        <w:rPr>
          <w:sz w:val="22"/>
          <w:szCs w:val="22"/>
        </w:rPr>
        <w:t xml:space="preserve">Используйте циркулятор, если теплый воздух остается у потолка. Это повысит комфортность. </w:t>
      </w:r>
    </w:p>
    <w:p w:rsidR="00ED1F5C" w:rsidRDefault="00ED1F5C" w:rsidP="00A846F8">
      <w:pPr>
        <w:numPr>
          <w:ilvl w:val="0"/>
          <w:numId w:val="33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ED1F5C" w:rsidRPr="00B15581" w:rsidRDefault="00ED1F5C" w:rsidP="00A846F8">
      <w:pPr>
        <w:numPr>
          <w:ilvl w:val="0"/>
          <w:numId w:val="34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10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ED1F5C" w:rsidRPr="00B15581" w:rsidRDefault="00ED1F5C" w:rsidP="00A846F8">
      <w:pPr>
        <w:numPr>
          <w:ilvl w:val="0"/>
          <w:numId w:val="34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>Р</w:t>
      </w:r>
      <w:r w:rsidRPr="00B15581">
        <w:rPr>
          <w:sz w:val="22"/>
          <w:szCs w:val="22"/>
        </w:rPr>
        <w:t>екомендуе</w:t>
      </w:r>
      <w:r>
        <w:rPr>
          <w:sz w:val="22"/>
          <w:szCs w:val="22"/>
        </w:rPr>
        <w:t>мая температура составляет от 27 до 29</w:t>
      </w:r>
      <w:r w:rsidRPr="00B15581">
        <w:rPr>
          <w:sz w:val="22"/>
          <w:szCs w:val="22"/>
        </w:rPr>
        <w:t>ºC. Если охлаждение является недостаточным, установите более низкую температуру.</w:t>
      </w:r>
    </w:p>
    <w:p w:rsidR="00ED1F5C" w:rsidRPr="00B15581" w:rsidRDefault="00ED1F5C" w:rsidP="00A846F8">
      <w:pPr>
        <w:numPr>
          <w:ilvl w:val="0"/>
          <w:numId w:val="34"/>
        </w:numPr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>
        <w:rPr>
          <w:sz w:val="22"/>
          <w:szCs w:val="22"/>
        </w:rPr>
        <w:t>В режиме нагрева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35</w:t>
      </w:r>
      <w:r w:rsidRPr="00B15581">
        <w:rPr>
          <w:sz w:val="22"/>
          <w:szCs w:val="22"/>
        </w:rPr>
        <w:t>º. Если нагрев является недостаточным, измените направление потока воздуха.</w:t>
      </w:r>
    </w:p>
    <w:p w:rsidR="00ED1F5C" w:rsidRDefault="00ED1F5C" w:rsidP="00A846F8">
      <w:pPr>
        <w:ind w:firstLine="142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20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2C5557" w:rsidRDefault="002C5557" w:rsidP="00ED1F5C">
      <w:pPr>
        <w:spacing w:line="360" w:lineRule="auto"/>
        <w:ind w:firstLine="709"/>
        <w:jc w:val="both"/>
        <w:rPr>
          <w:sz w:val="22"/>
          <w:szCs w:val="22"/>
        </w:rPr>
      </w:pPr>
    </w:p>
    <w:p w:rsidR="00ED1F5C" w:rsidRPr="000E7794" w:rsidRDefault="00ED1F5C" w:rsidP="00ED1F5C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2C5557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49485B" w:rsidRDefault="002C5557" w:rsidP="00631AE3">
      <w:pPr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ED1F5C" w:rsidRPr="001640EA" w:rsidRDefault="00ED1F5C" w:rsidP="00ED1F5C">
      <w:pPr>
        <w:ind w:firstLine="720"/>
        <w:jc w:val="both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6"/>
        <w:gridCol w:w="2321"/>
        <w:gridCol w:w="2388"/>
        <w:gridCol w:w="2335"/>
      </w:tblGrid>
      <w:tr w:rsidR="00ED1F5C" w:rsidTr="00996645">
        <w:trPr>
          <w:trHeight w:val="567"/>
        </w:trPr>
        <w:tc>
          <w:tcPr>
            <w:tcW w:w="4998" w:type="dxa"/>
            <w:gridSpan w:val="2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422D55">
              <w:rPr>
                <w:sz w:val="22"/>
                <w:szCs w:val="22"/>
              </w:rPr>
              <w:t>°C DB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Pr="00422D55">
              <w:rPr>
                <w:sz w:val="22"/>
                <w:szCs w:val="22"/>
              </w:rPr>
              <w:t>°C  WB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 w:val="restart"/>
            <w:shd w:val="clear" w:color="auto" w:fill="auto"/>
            <w:vAlign w:val="center"/>
          </w:tcPr>
          <w:p w:rsidR="00ED1F5C" w:rsidRPr="00422D55" w:rsidRDefault="00ED1F5C" w:rsidP="00996645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ED1F5C" w:rsidTr="00996645">
        <w:trPr>
          <w:trHeight w:val="567"/>
        </w:trPr>
        <w:tc>
          <w:tcPr>
            <w:tcW w:w="2499" w:type="dxa"/>
            <w:vMerge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  <w:r w:rsidRPr="00422D55">
              <w:rPr>
                <w:sz w:val="22"/>
                <w:szCs w:val="22"/>
              </w:rPr>
              <w:t>°C DB*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ED1F5C" w:rsidRPr="00422D55" w:rsidRDefault="00ED1F5C" w:rsidP="00996645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</w:rPr>
              <w:t>.5</w:t>
            </w:r>
            <w:r w:rsidRPr="00422D55">
              <w:rPr>
                <w:sz w:val="22"/>
                <w:szCs w:val="22"/>
              </w:rPr>
              <w:t>°C  WB*</w:t>
            </w:r>
          </w:p>
        </w:tc>
      </w:tr>
    </w:tbl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Pr="008C1564" w:rsidRDefault="00ED1F5C" w:rsidP="00ED1F5C">
      <w:pPr>
        <w:ind w:firstLine="720"/>
        <w:jc w:val="both"/>
        <w:rPr>
          <w:sz w:val="22"/>
          <w:szCs w:val="22"/>
        </w:rPr>
      </w:pPr>
    </w:p>
    <w:p w:rsidR="00ED1F5C" w:rsidRDefault="00ED1F5C" w:rsidP="00ED1F5C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52253089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>
      <w:pPr>
        <w:rPr>
          <w:sz w:val="22"/>
          <w:szCs w:val="22"/>
        </w:rPr>
      </w:pPr>
    </w:p>
    <w:p w:rsidR="00326132" w:rsidRPr="00326132" w:rsidRDefault="00326132" w:rsidP="00200C8E">
      <w:pPr>
        <w:rPr>
          <w:sz w:val="22"/>
          <w:szCs w:val="22"/>
        </w:rPr>
      </w:pPr>
    </w:p>
    <w:p w:rsidR="00504E57" w:rsidRDefault="00504E57" w:rsidP="00504E5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3</w:t>
      </w:r>
      <w:r w:rsidRPr="009B1EC5">
        <w:rPr>
          <w:noProof/>
          <w:sz w:val="22"/>
          <w:szCs w:val="22"/>
        </w:rPr>
        <w:t>.</w:t>
      </w:r>
    </w:p>
    <w:p w:rsidR="00504E57" w:rsidRPr="00BF4DAB" w:rsidRDefault="00504E57" w:rsidP="00504E57"/>
    <w:p w:rsidR="00504E57" w:rsidRDefault="00504E57" w:rsidP="00504E57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3900" cy="723900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Default="00504E57" w:rsidP="00504E57">
      <w:pPr>
        <w:ind w:firstLine="720"/>
        <w:jc w:val="both"/>
        <w:rPr>
          <w:sz w:val="22"/>
          <w:szCs w:val="22"/>
        </w:rPr>
      </w:pPr>
    </w:p>
    <w:p w:rsidR="00504E57" w:rsidRPr="00626941" w:rsidRDefault="00504E57" w:rsidP="00631AE3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C5557" w:rsidRDefault="002C5557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5225309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0"/>
      <w:bookmarkEnd w:id="21"/>
    </w:p>
    <w:p w:rsidR="00200C8E" w:rsidRDefault="00200C8E" w:rsidP="00200C8E">
      <w:pPr>
        <w:rPr>
          <w:noProof/>
          <w:sz w:val="22"/>
          <w:szCs w:val="22"/>
        </w:rPr>
      </w:pPr>
    </w:p>
    <w:p w:rsidR="00962434" w:rsidRPr="00057246" w:rsidRDefault="00962434" w:rsidP="00200C8E">
      <w:pPr>
        <w:rPr>
          <w:noProof/>
          <w:sz w:val="22"/>
          <w:szCs w:val="22"/>
        </w:rPr>
      </w:pPr>
    </w:p>
    <w:p w:rsidR="00200C8E" w:rsidRDefault="00200C8E" w:rsidP="00911B3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2C5557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2C5557">
        <w:rPr>
          <w:noProof/>
          <w:sz w:val="20"/>
          <w:szCs w:val="20"/>
        </w:rPr>
        <w:t xml:space="preserve"> 4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911B3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</w:t>
            </w:r>
            <w:r w:rsidR="00DC22DA">
              <w:rPr>
                <w:sz w:val="22"/>
                <w:szCs w:val="22"/>
              </w:rPr>
              <w:t xml:space="preserve"> подпотолочного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Шайба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(большая)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Изоляция трубопровода (маленькая)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хомут(большой)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Проволочный хомут(маленький)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B7303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C22DA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DC22DA" w:rsidRDefault="00DC22DA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Изоляция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DC22DA" w:rsidRDefault="00DC22DA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2" w:name="_Toc85529575"/>
      <w:bookmarkStart w:id="23" w:name="_Toc152253091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2"/>
      <w:bookmarkEnd w:id="23"/>
    </w:p>
    <w:p w:rsidR="00C663C6" w:rsidRDefault="00C663C6" w:rsidP="00A846F8">
      <w:pPr>
        <w:rPr>
          <w:sz w:val="22"/>
          <w:szCs w:val="22"/>
        </w:rPr>
      </w:pPr>
    </w:p>
    <w:p w:rsidR="00C663C6" w:rsidRDefault="00C663C6" w:rsidP="00A846F8">
      <w:pPr>
        <w:rPr>
          <w:sz w:val="22"/>
          <w:szCs w:val="22"/>
        </w:rPr>
      </w:pPr>
    </w:p>
    <w:p w:rsidR="00264543" w:rsidRDefault="00264543" w:rsidP="00A846F8">
      <w:pPr>
        <w:rPr>
          <w:b/>
          <w:sz w:val="22"/>
          <w:szCs w:val="22"/>
        </w:rPr>
      </w:pPr>
      <w:r w:rsidRPr="00EB3053">
        <w:rPr>
          <w:sz w:val="22"/>
          <w:szCs w:val="22"/>
        </w:rPr>
        <w:t xml:space="preserve">Чертеж </w:t>
      </w:r>
      <w:r w:rsidRPr="00817DE4">
        <w:rPr>
          <w:sz w:val="22"/>
          <w:szCs w:val="22"/>
        </w:rPr>
        <w:t xml:space="preserve">основных узлов и деталей </w:t>
      </w:r>
      <w:r w:rsidR="00962434" w:rsidRPr="00817DE4">
        <w:rPr>
          <w:sz w:val="22"/>
          <w:szCs w:val="22"/>
        </w:rPr>
        <w:t>и</w:t>
      </w:r>
      <w:r w:rsidR="00962434">
        <w:rPr>
          <w:sz w:val="22"/>
          <w:szCs w:val="22"/>
        </w:rPr>
        <w:t>зделия с</w:t>
      </w:r>
      <w:r w:rsidRPr="00EB3053">
        <w:rPr>
          <w:sz w:val="22"/>
          <w:szCs w:val="22"/>
        </w:rPr>
        <w:t xml:space="preserve"> габаритными размерами представлен на </w:t>
      </w:r>
      <w:r>
        <w:rPr>
          <w:sz w:val="22"/>
          <w:szCs w:val="22"/>
        </w:rPr>
        <w:t>рисунке 4</w:t>
      </w:r>
      <w:r w:rsidRPr="00EB3053">
        <w:rPr>
          <w:sz w:val="22"/>
          <w:szCs w:val="22"/>
        </w:rPr>
        <w:t>.</w:t>
      </w:r>
    </w:p>
    <w:p w:rsidR="00EA6703" w:rsidRDefault="00264543" w:rsidP="00A846F8">
      <w:pPr>
        <w:rPr>
          <w:b/>
          <w:sz w:val="22"/>
          <w:szCs w:val="22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50890" cy="5714612"/>
            <wp:effectExtent l="0" t="0" r="0" b="635"/>
            <wp:docPr id="86" name="Рисунок 86" descr="взрыв-схема RP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взрыв-схема RPC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571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A846F8">
      <w:pPr>
        <w:rPr>
          <w:rFonts w:ascii="Arial" w:hAnsi="Arial" w:cs="Arial"/>
          <w:bCs/>
          <w:color w:val="000000"/>
        </w:rPr>
      </w:pPr>
    </w:p>
    <w:p w:rsidR="00EA6703" w:rsidRPr="006619E3" w:rsidRDefault="00EA6703" w:rsidP="00A846F8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264543">
        <w:rPr>
          <w:bCs/>
          <w:color w:val="000000"/>
          <w:sz w:val="20"/>
          <w:szCs w:val="20"/>
        </w:rPr>
        <w:t xml:space="preserve"> 4</w:t>
      </w:r>
    </w:p>
    <w:p w:rsidR="00EA6703" w:rsidRDefault="00EA6703" w:rsidP="00A846F8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4B12D6" w:rsidRPr="004B12D6" w:rsidRDefault="004B12D6" w:rsidP="004B12D6"/>
    <w:p w:rsidR="00EA6703" w:rsidRPr="00590494" w:rsidRDefault="00EA6703" w:rsidP="00EA6703"/>
    <w:p w:rsidR="00EA6703" w:rsidRPr="00590494" w:rsidRDefault="00EA6703" w:rsidP="00EA6703"/>
    <w:p w:rsidR="00EA670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A846F8" w:rsidRPr="00847FF3" w:rsidRDefault="00A846F8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489886373"/>
      <w:bookmarkStart w:id="25" w:name="_Ref75275475"/>
      <w:bookmarkStart w:id="26" w:name="_Toc85529578"/>
      <w:bookmarkStart w:id="27" w:name="_Toc152253092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24"/>
      <w:bookmarkEnd w:id="25"/>
      <w:bookmarkEnd w:id="26"/>
      <w:bookmarkEnd w:id="2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616034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AF2C50">
        <w:rPr>
          <w:sz w:val="22"/>
          <w:szCs w:val="22"/>
        </w:rPr>
        <w:t>3 (Три</w:t>
      </w:r>
      <w:r w:rsidR="00E50620">
        <w:rPr>
          <w:sz w:val="22"/>
          <w:szCs w:val="22"/>
        </w:rPr>
        <w:t>) год</w:t>
      </w:r>
      <w:r w:rsidR="00AF2C50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8" w:name="_Toc489886374"/>
      <w:bookmarkStart w:id="29" w:name="_Toc85529579"/>
      <w:bookmarkStart w:id="30" w:name="_Ref86669767"/>
      <w:bookmarkStart w:id="31" w:name="_Toc152253093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2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9"/>
      <w:bookmarkEnd w:id="30"/>
      <w:bookmarkEnd w:id="3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32583F" w:rsidP="003460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32583F" w:rsidRDefault="0032583F" w:rsidP="009009DC">
            <w:pPr>
              <w:spacing w:before="60"/>
              <w:ind w:right="-28"/>
              <w:jc w:val="center"/>
              <w:rPr>
                <w:b/>
              </w:rPr>
            </w:pPr>
            <w:r w:rsidRPr="0032583F">
              <w:rPr>
                <w:b/>
                <w:sz w:val="22"/>
                <w:szCs w:val="22"/>
              </w:rPr>
              <w:t>RPC-4.0FSR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FE2689" w:rsidRPr="00D263FB">
        <w:rPr>
          <w:sz w:val="22"/>
          <w:szCs w:val="22"/>
          <w:lang w:val="en-US"/>
        </w:rPr>
        <w:t xml:space="preserve">Hitachi </w:t>
      </w:r>
      <w:r w:rsidR="00FE2689" w:rsidRPr="00F14EEC">
        <w:rPr>
          <w:sz w:val="22"/>
          <w:szCs w:val="22"/>
          <w:lang w:val="en-US"/>
        </w:rPr>
        <w:t xml:space="preserve">- </w:t>
      </w:r>
      <w:r w:rsidR="00FE2689" w:rsidRPr="00D263FB">
        <w:rPr>
          <w:sz w:val="22"/>
          <w:szCs w:val="22"/>
          <w:lang w:val="en-US"/>
        </w:rPr>
        <w:t>Johnson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Controls Air</w:t>
      </w:r>
      <w:r w:rsidR="00FE2689" w:rsidRPr="00F14EEC">
        <w:rPr>
          <w:sz w:val="22"/>
          <w:szCs w:val="22"/>
          <w:lang w:val="en-US"/>
        </w:rPr>
        <w:t xml:space="preserve"> </w:t>
      </w:r>
      <w:r w:rsidR="00FE2689" w:rsidRPr="00D263FB">
        <w:rPr>
          <w:sz w:val="22"/>
          <w:szCs w:val="22"/>
          <w:lang w:val="en-US"/>
        </w:rPr>
        <w:t>Conditioning</w:t>
      </w:r>
      <w:r w:rsidR="00FE2689" w:rsidRPr="00F14EEC">
        <w:rPr>
          <w:sz w:val="22"/>
          <w:szCs w:val="22"/>
          <w:lang w:val="en-US"/>
        </w:rPr>
        <w:t xml:space="preserve">, </w:t>
      </w:r>
      <w:r w:rsidR="00FE2689">
        <w:rPr>
          <w:sz w:val="22"/>
          <w:szCs w:val="22"/>
          <w:lang w:val="en-US"/>
        </w:rPr>
        <w:t>Inc.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B9BB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E8647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2" w:name="_Toc15225309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BB5D3C" w:rsidP="003460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подпотолочного </w:t>
            </w:r>
            <w:r w:rsidRPr="00227DAA">
              <w:rPr>
                <w:sz w:val="22"/>
                <w:szCs w:val="22"/>
              </w:rPr>
              <w:t xml:space="preserve">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BB5D3C" w:rsidRDefault="00BB5D3C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BB5D3C">
              <w:rPr>
                <w:b/>
                <w:sz w:val="22"/>
                <w:szCs w:val="22"/>
              </w:rPr>
              <w:t>RPC-4.0FSR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3460D5" w:rsidRDefault="003460D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A846F8" w:rsidRDefault="00A846F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3" w:name="_Toc85529581"/>
      <w:bookmarkStart w:id="34" w:name="_Toc15225309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3"/>
      <w:bookmarkEnd w:id="34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2"/>
      <w:bookmarkStart w:id="36" w:name="_Toc152253096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5"/>
      <w:bookmarkEnd w:id="36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3A2F73" w:rsidRDefault="003A2F73" w:rsidP="003A2F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3A2F73" w:rsidRDefault="003A2F73" w:rsidP="003A2F7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3A2F73" w:rsidRDefault="003A2F7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7" w:name="_Toc85529583"/>
      <w:bookmarkStart w:id="38" w:name="_Toc152253097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7"/>
      <w:bookmarkEnd w:id="3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</w:t>
      </w:r>
      <w:r w:rsidR="00FA717B">
        <w:rPr>
          <w:rFonts w:ascii="Times New Roman" w:hAnsi="Times New Roman"/>
        </w:rPr>
        <w:t>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FA717B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</w:t>
      </w:r>
      <w:r w:rsidRPr="00254D5F">
        <w:rPr>
          <w:rFonts w:ascii="Times New Roman" w:hAnsi="Times New Roman"/>
        </w:rPr>
        <w:t xml:space="preserve"> ISO5149</w:t>
      </w:r>
      <w:r w:rsidR="00FA717B">
        <w:rPr>
          <w:rFonts w:ascii="Times New Roman" w:hAnsi="Times New Roman"/>
        </w:rPr>
        <w:t>,</w:t>
      </w:r>
      <w:r w:rsidRPr="00254D5F">
        <w:rPr>
          <w:rFonts w:ascii="Times New Roman" w:hAnsi="Times New Roman"/>
        </w:rPr>
        <w:t xml:space="preserve"> Европейский стандарт EN378 или Японский стандарт KHKS0010.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FA717B">
      <w:pPr>
        <w:pStyle w:val="af3"/>
        <w:numPr>
          <w:ilvl w:val="0"/>
          <w:numId w:val="3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84"/>
      <w:bookmarkStart w:id="40" w:name="_Toc152253098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9"/>
      <w:bookmarkEnd w:id="4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1" w:name="_Toc489886376"/>
      <w:bookmarkStart w:id="42" w:name="_Ref75275862"/>
      <w:bookmarkStart w:id="43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152253099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41"/>
      <w:bookmarkEnd w:id="42"/>
      <w:bookmarkEnd w:id="43"/>
      <w:bookmarkEnd w:id="4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5" w:name="_Toc489886377"/>
      <w:bookmarkStart w:id="46" w:name="_Ref75275866"/>
      <w:bookmarkStart w:id="47" w:name="_Toc85529586"/>
      <w:bookmarkStart w:id="48" w:name="_Toc152253100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8"/>
      <w:bookmarkStart w:id="50" w:name="_Ref75275870"/>
      <w:bookmarkStart w:id="51" w:name="_Toc85529587"/>
      <w:bookmarkStart w:id="52" w:name="_Toc15225310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134"/>
        <w:gridCol w:w="992"/>
      </w:tblGrid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53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FA717B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3" w:name="_Toc489886379"/>
      <w:bookmarkStart w:id="54" w:name="_Ref75275874"/>
      <w:bookmarkStart w:id="55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152253102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3"/>
      <w:bookmarkEnd w:id="54"/>
      <w:bookmarkEnd w:id="55"/>
      <w:bookmarkEnd w:id="56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7" w:name="_Toc489886380"/>
      <w:bookmarkStart w:id="58" w:name="_Ref75275878"/>
      <w:bookmarkStart w:id="59" w:name="_Toc85529589"/>
      <w:bookmarkStart w:id="60" w:name="_Toc152253103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7"/>
      <w:bookmarkEnd w:id="58"/>
      <w:bookmarkEnd w:id="59"/>
      <w:bookmarkEnd w:id="60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15225310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1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2" w:name="_Toc489886382"/>
      <w:bookmarkStart w:id="63" w:name="_Ref75275890"/>
      <w:bookmarkStart w:id="64" w:name="_Toc85529591"/>
      <w:bookmarkStart w:id="65" w:name="_Toc152253105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2"/>
      <w:bookmarkEnd w:id="63"/>
      <w:bookmarkEnd w:id="64"/>
      <w:bookmarkEnd w:id="65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6" w:name="_Toc85529592"/>
      <w:bookmarkStart w:id="67" w:name="_Toc152253106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Toc152253107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E876FC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E876FC">
        <w:rPr>
          <w:noProof/>
          <w:sz w:val="20"/>
          <w:szCs w:val="20"/>
        </w:rPr>
        <w:t>5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A0E8C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FA717B">
        <w:trPr>
          <w:trHeight w:val="1320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</w:t>
            </w:r>
            <w:r w:rsidR="007C1FEF">
              <w:rPr>
                <w:color w:val="000000"/>
                <w:sz w:val="22"/>
                <w:szCs w:val="22"/>
              </w:rPr>
              <w:t>я поплавкового выключателя (высокий</w:t>
            </w:r>
            <w:r w:rsidRPr="002F1381">
              <w:rPr>
                <w:color w:val="000000"/>
                <w:sz w:val="22"/>
                <w:szCs w:val="22"/>
              </w:rPr>
              <w:t xml:space="preserve"> уровень воды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A0E8C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A0E8C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7C1FEF" w:rsidRDefault="00270085" w:rsidP="007C1FE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7C1FEF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7C1FEF" w:rsidRDefault="007C1FEF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E876FC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</w:t>
            </w:r>
            <w:r w:rsidR="00FA717B">
              <w:rPr>
                <w:color w:val="000000"/>
                <w:sz w:val="22"/>
                <w:szCs w:val="22"/>
              </w:rPr>
              <w:t>а</w:t>
            </w:r>
            <w:r w:rsidRPr="002F1381">
              <w:rPr>
                <w:color w:val="000000"/>
                <w:sz w:val="22"/>
                <w:szCs w:val="22"/>
              </w:rPr>
              <w:t xml:space="preserve">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FA717B" w:rsidRPr="0004677C" w:rsidRDefault="00FA717B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E876FC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</w:t>
            </w:r>
            <w:r w:rsidR="00FA717B">
              <w:rPr>
                <w:color w:val="000000"/>
                <w:sz w:val="22"/>
                <w:szCs w:val="22"/>
              </w:rPr>
              <w:t>ивирована защита вентилятора внутреннего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2F1381">
              <w:rPr>
                <w:color w:val="000000"/>
                <w:sz w:val="22"/>
                <w:szCs w:val="22"/>
              </w:rPr>
              <w:t>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A0E8C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FA717B" w:rsidRDefault="00270085" w:rsidP="00FA717B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  <w:r w:rsidR="00FA717B">
              <w:rPr>
                <w:color w:val="000000"/>
                <w:sz w:val="22"/>
                <w:szCs w:val="22"/>
              </w:rPr>
              <w:t xml:space="preserve"> </w:t>
            </w:r>
            <w:r w:rsidRPr="00934AAB">
              <w:rPr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A0E8C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A0E8C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FA717B" w:rsidRDefault="00FA717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E876FC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FA717B">
        <w:trPr>
          <w:trHeight w:val="973"/>
        </w:trPr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E876FC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A0E8C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0" w:name="_Toc85529594"/>
      <w:bookmarkStart w:id="71" w:name="_Toc152253108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0"/>
      <w:bookmarkEnd w:id="71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2" w:name="_Toc152253109"/>
      <w:bookmarkStart w:id="73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2"/>
    </w:p>
    <w:bookmarkEnd w:id="73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 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4" w:name="_Toc85529595"/>
      <w:bookmarkStart w:id="75" w:name="_Ref86669870"/>
      <w:bookmarkStart w:id="76" w:name="_Toc152253110"/>
      <w:bookmarkStart w:id="7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74"/>
      <w:bookmarkEnd w:id="75"/>
      <w:bookmarkEnd w:id="76"/>
    </w:p>
    <w:bookmarkEnd w:id="7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8" w:name="_Toc489886385"/>
      <w:bookmarkStart w:id="79" w:name="_Ref75275917"/>
      <w:bookmarkStart w:id="80" w:name="_Toc85529596"/>
      <w:bookmarkStart w:id="81" w:name="_Toc152253111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8"/>
      <w:bookmarkEnd w:id="79"/>
      <w:bookmarkEnd w:id="80"/>
      <w:bookmarkEnd w:id="8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2" w:name="_Toc85529597"/>
      <w:bookmarkStart w:id="83" w:name="_Toc152253112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82"/>
      <w:bookmarkEnd w:id="8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4" w:name="_Toc85529598"/>
      <w:bookmarkStart w:id="85" w:name="_Toc152253113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4"/>
      <w:bookmarkEnd w:id="8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6" w:name="_Toc489886387"/>
      <w:bookmarkStart w:id="87" w:name="_Ref75275934"/>
      <w:bookmarkStart w:id="88" w:name="_Toc85529599"/>
      <w:bookmarkStart w:id="89" w:name="_Toc15225311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6"/>
      <w:bookmarkEnd w:id="87"/>
      <w:bookmarkEnd w:id="88"/>
      <w:bookmarkEnd w:id="8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557" w:rsidRDefault="002C5557">
      <w:r>
        <w:separator/>
      </w:r>
    </w:p>
  </w:endnote>
  <w:endnote w:type="continuationSeparator" w:id="0">
    <w:p w:rsidR="002C5557" w:rsidRDefault="002C5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5557" w:rsidRDefault="002C555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2C5557" w:rsidRDefault="002C55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2C5557" w:rsidRDefault="002C55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2C5557" w:rsidRDefault="002C555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D35EE4" w:rsidRDefault="002C5557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RPC-4.0FSR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2C5557" w:rsidRPr="00B7687E" w:rsidRDefault="002C555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ED1531" w:rsidRDefault="002C555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8647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ED1531" w:rsidRDefault="002C55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94"/>
                            <a:ext cx="2835" cy="1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5557" w:rsidRPr="003460D5" w:rsidRDefault="002C555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FA717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 - Johnson Controls Air Conditioning, Inc.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5"/>
                            <a:ext cx="3969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C5557" w:rsidRDefault="002C5557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</w:p>
                            <w:p w:rsidR="002C5557" w:rsidRDefault="002C55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ПОДПОТОЛОЧНОГО 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НАЗНАЧЕНИЯ</w:t>
                              </w:r>
                            </w:p>
                            <w:p w:rsidR="002C5557" w:rsidRPr="0058149E" w:rsidRDefault="002C55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37789C">
                                <w:rPr>
                                  <w:b/>
                                  <w:sz w:val="18"/>
                                  <w:szCs w:val="18"/>
                                </w:rPr>
                                <w:t>RPC-4.0FSR</w:t>
                              </w:r>
                            </w:p>
                            <w:p w:rsidR="002C5557" w:rsidRPr="00AF301F" w:rsidRDefault="002C555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2C5557" w:rsidRPr="00613EFB" w:rsidRDefault="002C555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2C5557" w:rsidRPr="00D35EE4" w:rsidRDefault="002C5557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RPC-4.0FSR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2C5557" w:rsidRPr="00B7687E" w:rsidRDefault="002C555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2C5557" w:rsidRPr="00ED1531" w:rsidRDefault="002C555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E8647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2C5557" w:rsidRPr="00ED1531" w:rsidRDefault="002C55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94;width:2835;height:10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2C5557" w:rsidRPr="003460D5" w:rsidRDefault="002C555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FA717B">
                          <w:rPr>
                            <w:sz w:val="22"/>
                            <w:szCs w:val="22"/>
                            <w:lang w:val="en-US"/>
                          </w:rPr>
                          <w:t>Hitachi - Johnson Controls Air Conditioning, Inc.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5;width:3969;height:1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2C5557" w:rsidRDefault="002C5557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</w:p>
                      <w:p w:rsidR="002C5557" w:rsidRDefault="002C55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ПОДПОТОЛОЧНОГО 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>НАЗНАЧЕНИЯ</w:t>
                        </w:r>
                      </w:p>
                      <w:p w:rsidR="002C5557" w:rsidRPr="0058149E" w:rsidRDefault="002C55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37789C">
                          <w:rPr>
                            <w:b/>
                            <w:sz w:val="18"/>
                            <w:szCs w:val="18"/>
                          </w:rPr>
                          <w:t>RPC-4.0FSR</w:t>
                        </w:r>
                      </w:p>
                      <w:p w:rsidR="002C5557" w:rsidRPr="00AF301F" w:rsidRDefault="002C555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2C5557" w:rsidRPr="00613EFB" w:rsidRDefault="002C555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AF301F" w:rsidRDefault="002C55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8647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AF301F" w:rsidRDefault="002C5557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21D74">
                                <w:rPr>
                                  <w:b/>
                                  <w:sz w:val="22"/>
                                  <w:szCs w:val="22"/>
                                </w:rPr>
                                <w:t>RPC-4.0FSR</w:t>
                              </w:r>
                              <w:r w:rsidR="00E876FC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C5557" w:rsidRPr="00C23BB2" w:rsidRDefault="002C555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2C5557" w:rsidRPr="00EC2FF5" w:rsidRDefault="002C555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2C5557" w:rsidRPr="00AF301F" w:rsidRDefault="002C55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8647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2C5557" w:rsidRPr="00AF301F" w:rsidRDefault="002C5557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21D74">
                          <w:rPr>
                            <w:b/>
                            <w:sz w:val="22"/>
                            <w:szCs w:val="22"/>
                          </w:rPr>
                          <w:t>RPC-4.0FSR</w:t>
                        </w:r>
                        <w:r w:rsidR="00E876FC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C5557" w:rsidRPr="00C23BB2" w:rsidRDefault="002C555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2C5557" w:rsidRPr="00EC2FF5" w:rsidRDefault="002C555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Default="002C555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AF301F" w:rsidRDefault="002C555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E8647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C5557" w:rsidRPr="00AF301F" w:rsidRDefault="002C5557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37789C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RPC-4.0FSR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2C5557" w:rsidRPr="00EC2FF5" w:rsidRDefault="002C5557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2C5557" w:rsidRDefault="002C555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2C5557" w:rsidRPr="00AF301F" w:rsidRDefault="002C555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E8647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2C5557" w:rsidRPr="00AF301F" w:rsidRDefault="002C5557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37789C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RPC-4.0FSR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2C5557" w:rsidRPr="00EC2FF5" w:rsidRDefault="002C5557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557" w:rsidRDefault="002C5557">
      <w:r>
        <w:separator/>
      </w:r>
    </w:p>
  </w:footnote>
  <w:footnote w:type="continuationSeparator" w:id="0">
    <w:p w:rsidR="002C5557" w:rsidRDefault="002C5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C5557" w:rsidRDefault="002C555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57" w:rsidRDefault="002C555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9"/>
  </w:num>
  <w:num w:numId="2">
    <w:abstractNumId w:val="32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1"/>
  </w:num>
  <w:num w:numId="30">
    <w:abstractNumId w:val="27"/>
  </w:num>
  <w:num w:numId="31">
    <w:abstractNumId w:val="25"/>
  </w:num>
  <w:num w:numId="32">
    <w:abstractNumId w:val="9"/>
  </w:num>
  <w:num w:numId="33">
    <w:abstractNumId w:val="30"/>
  </w:num>
  <w:num w:numId="3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24A6F"/>
    <w:rsid w:val="00037425"/>
    <w:rsid w:val="0004615A"/>
    <w:rsid w:val="00054A54"/>
    <w:rsid w:val="00057BCD"/>
    <w:rsid w:val="00057CBB"/>
    <w:rsid w:val="00073C25"/>
    <w:rsid w:val="000779F8"/>
    <w:rsid w:val="000814C8"/>
    <w:rsid w:val="0009160C"/>
    <w:rsid w:val="0009526F"/>
    <w:rsid w:val="000B019D"/>
    <w:rsid w:val="000B2A0A"/>
    <w:rsid w:val="000B3B54"/>
    <w:rsid w:val="000B7CBA"/>
    <w:rsid w:val="000C74A2"/>
    <w:rsid w:val="000D11B2"/>
    <w:rsid w:val="000D3915"/>
    <w:rsid w:val="000D4F06"/>
    <w:rsid w:val="000E62F4"/>
    <w:rsid w:val="000E638C"/>
    <w:rsid w:val="000E7B2C"/>
    <w:rsid w:val="000F2CFF"/>
    <w:rsid w:val="000F4C07"/>
    <w:rsid w:val="000F4CF5"/>
    <w:rsid w:val="000F733E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17A8"/>
    <w:rsid w:val="001A0A60"/>
    <w:rsid w:val="001A6BBE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E5191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64543"/>
    <w:rsid w:val="00266678"/>
    <w:rsid w:val="00266864"/>
    <w:rsid w:val="00270085"/>
    <w:rsid w:val="00276931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C5557"/>
    <w:rsid w:val="002E06F9"/>
    <w:rsid w:val="002E1622"/>
    <w:rsid w:val="002E24C6"/>
    <w:rsid w:val="002E3A4E"/>
    <w:rsid w:val="002F79FC"/>
    <w:rsid w:val="003066A5"/>
    <w:rsid w:val="00310201"/>
    <w:rsid w:val="00311219"/>
    <w:rsid w:val="00314201"/>
    <w:rsid w:val="00316B4C"/>
    <w:rsid w:val="00317109"/>
    <w:rsid w:val="00321D74"/>
    <w:rsid w:val="0032583F"/>
    <w:rsid w:val="00326079"/>
    <w:rsid w:val="00326132"/>
    <w:rsid w:val="0033360A"/>
    <w:rsid w:val="00343FCA"/>
    <w:rsid w:val="003440A0"/>
    <w:rsid w:val="00344173"/>
    <w:rsid w:val="00345C5B"/>
    <w:rsid w:val="003460D5"/>
    <w:rsid w:val="0036188A"/>
    <w:rsid w:val="00371DD6"/>
    <w:rsid w:val="00371E72"/>
    <w:rsid w:val="00372A29"/>
    <w:rsid w:val="0037789C"/>
    <w:rsid w:val="003964AD"/>
    <w:rsid w:val="003A2F73"/>
    <w:rsid w:val="003B1DD4"/>
    <w:rsid w:val="003C0DBD"/>
    <w:rsid w:val="003D1C42"/>
    <w:rsid w:val="003E3AD4"/>
    <w:rsid w:val="003E6FA8"/>
    <w:rsid w:val="003F28A1"/>
    <w:rsid w:val="003F43C3"/>
    <w:rsid w:val="004106D7"/>
    <w:rsid w:val="00410B9A"/>
    <w:rsid w:val="004158E2"/>
    <w:rsid w:val="00433717"/>
    <w:rsid w:val="00437185"/>
    <w:rsid w:val="00441553"/>
    <w:rsid w:val="004502D6"/>
    <w:rsid w:val="00455E74"/>
    <w:rsid w:val="0046414B"/>
    <w:rsid w:val="00466A9F"/>
    <w:rsid w:val="0047634B"/>
    <w:rsid w:val="00481268"/>
    <w:rsid w:val="0048313C"/>
    <w:rsid w:val="004831AA"/>
    <w:rsid w:val="00486460"/>
    <w:rsid w:val="004965E7"/>
    <w:rsid w:val="004A14D0"/>
    <w:rsid w:val="004A2ABF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4E57"/>
    <w:rsid w:val="00505AFE"/>
    <w:rsid w:val="00525949"/>
    <w:rsid w:val="00531B53"/>
    <w:rsid w:val="00533AA2"/>
    <w:rsid w:val="005411CB"/>
    <w:rsid w:val="00547CA9"/>
    <w:rsid w:val="00554566"/>
    <w:rsid w:val="00557D90"/>
    <w:rsid w:val="005615C2"/>
    <w:rsid w:val="0058149E"/>
    <w:rsid w:val="00584062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16034"/>
    <w:rsid w:val="006262A4"/>
    <w:rsid w:val="00626A94"/>
    <w:rsid w:val="00631AE3"/>
    <w:rsid w:val="006416FB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04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BD9"/>
    <w:rsid w:val="00747FC7"/>
    <w:rsid w:val="00751720"/>
    <w:rsid w:val="00751FA7"/>
    <w:rsid w:val="00754D66"/>
    <w:rsid w:val="00756591"/>
    <w:rsid w:val="00776934"/>
    <w:rsid w:val="0078177F"/>
    <w:rsid w:val="007877E0"/>
    <w:rsid w:val="007B095E"/>
    <w:rsid w:val="007B2CEF"/>
    <w:rsid w:val="007B36E9"/>
    <w:rsid w:val="007B751F"/>
    <w:rsid w:val="007C1FE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24A3"/>
    <w:rsid w:val="00835525"/>
    <w:rsid w:val="008361D5"/>
    <w:rsid w:val="00842788"/>
    <w:rsid w:val="00842C8C"/>
    <w:rsid w:val="00850DCA"/>
    <w:rsid w:val="00851CB0"/>
    <w:rsid w:val="0085316F"/>
    <w:rsid w:val="008602F3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A53B5"/>
    <w:rsid w:val="008D09DC"/>
    <w:rsid w:val="008D1693"/>
    <w:rsid w:val="008E0B73"/>
    <w:rsid w:val="008F7D55"/>
    <w:rsid w:val="009009DC"/>
    <w:rsid w:val="00910B53"/>
    <w:rsid w:val="00911B38"/>
    <w:rsid w:val="00912E27"/>
    <w:rsid w:val="00913F03"/>
    <w:rsid w:val="009148F2"/>
    <w:rsid w:val="00920770"/>
    <w:rsid w:val="00922280"/>
    <w:rsid w:val="00934AAB"/>
    <w:rsid w:val="0094137F"/>
    <w:rsid w:val="00941985"/>
    <w:rsid w:val="009454F1"/>
    <w:rsid w:val="009457C2"/>
    <w:rsid w:val="00962434"/>
    <w:rsid w:val="0096270C"/>
    <w:rsid w:val="0097670D"/>
    <w:rsid w:val="00984D44"/>
    <w:rsid w:val="00985AEE"/>
    <w:rsid w:val="00985B81"/>
    <w:rsid w:val="00996645"/>
    <w:rsid w:val="009A0E8C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19A3"/>
    <w:rsid w:val="00A63AC1"/>
    <w:rsid w:val="00A66853"/>
    <w:rsid w:val="00A66DAA"/>
    <w:rsid w:val="00A7291A"/>
    <w:rsid w:val="00A73373"/>
    <w:rsid w:val="00A77D75"/>
    <w:rsid w:val="00A77E80"/>
    <w:rsid w:val="00A846F8"/>
    <w:rsid w:val="00A947BA"/>
    <w:rsid w:val="00A94F9C"/>
    <w:rsid w:val="00A97207"/>
    <w:rsid w:val="00AC27B2"/>
    <w:rsid w:val="00AC57D5"/>
    <w:rsid w:val="00AC642B"/>
    <w:rsid w:val="00AD1917"/>
    <w:rsid w:val="00AD1C5B"/>
    <w:rsid w:val="00AD6D0F"/>
    <w:rsid w:val="00AD7369"/>
    <w:rsid w:val="00AE188B"/>
    <w:rsid w:val="00AE3233"/>
    <w:rsid w:val="00AF1F03"/>
    <w:rsid w:val="00AF2C50"/>
    <w:rsid w:val="00AF301F"/>
    <w:rsid w:val="00B01489"/>
    <w:rsid w:val="00B02AA8"/>
    <w:rsid w:val="00B05947"/>
    <w:rsid w:val="00B14F7A"/>
    <w:rsid w:val="00B16FB7"/>
    <w:rsid w:val="00B2430D"/>
    <w:rsid w:val="00B263D1"/>
    <w:rsid w:val="00B65EF5"/>
    <w:rsid w:val="00B713E6"/>
    <w:rsid w:val="00B757EC"/>
    <w:rsid w:val="00B81F2F"/>
    <w:rsid w:val="00B853CA"/>
    <w:rsid w:val="00B930C4"/>
    <w:rsid w:val="00BA4D5C"/>
    <w:rsid w:val="00BA7212"/>
    <w:rsid w:val="00BA77BB"/>
    <w:rsid w:val="00BA79AF"/>
    <w:rsid w:val="00BA7C55"/>
    <w:rsid w:val="00BB1D2A"/>
    <w:rsid w:val="00BB28FA"/>
    <w:rsid w:val="00BB5D3C"/>
    <w:rsid w:val="00BC0D71"/>
    <w:rsid w:val="00BC0F37"/>
    <w:rsid w:val="00BC5F67"/>
    <w:rsid w:val="00BC6A6E"/>
    <w:rsid w:val="00BD6F7C"/>
    <w:rsid w:val="00BE154B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3D8A"/>
    <w:rsid w:val="00C47F87"/>
    <w:rsid w:val="00C510BE"/>
    <w:rsid w:val="00C51B10"/>
    <w:rsid w:val="00C612CD"/>
    <w:rsid w:val="00C62CCD"/>
    <w:rsid w:val="00C64DFA"/>
    <w:rsid w:val="00C663C6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B1794"/>
    <w:rsid w:val="00CC21A8"/>
    <w:rsid w:val="00CC2C20"/>
    <w:rsid w:val="00CC4652"/>
    <w:rsid w:val="00CE6194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22DA"/>
    <w:rsid w:val="00DC42C5"/>
    <w:rsid w:val="00DC56ED"/>
    <w:rsid w:val="00E02961"/>
    <w:rsid w:val="00E035FD"/>
    <w:rsid w:val="00E13F0E"/>
    <w:rsid w:val="00E24807"/>
    <w:rsid w:val="00E24ED7"/>
    <w:rsid w:val="00E50620"/>
    <w:rsid w:val="00E50936"/>
    <w:rsid w:val="00E515AE"/>
    <w:rsid w:val="00E62768"/>
    <w:rsid w:val="00E646AB"/>
    <w:rsid w:val="00E72244"/>
    <w:rsid w:val="00E774B2"/>
    <w:rsid w:val="00E8345E"/>
    <w:rsid w:val="00E86479"/>
    <w:rsid w:val="00E876FC"/>
    <w:rsid w:val="00E90897"/>
    <w:rsid w:val="00E91B22"/>
    <w:rsid w:val="00E94BFB"/>
    <w:rsid w:val="00E9687C"/>
    <w:rsid w:val="00EA206C"/>
    <w:rsid w:val="00EA272B"/>
    <w:rsid w:val="00EA6703"/>
    <w:rsid w:val="00EB0EC2"/>
    <w:rsid w:val="00EB25BE"/>
    <w:rsid w:val="00EC78F9"/>
    <w:rsid w:val="00EC79A8"/>
    <w:rsid w:val="00ED1F5C"/>
    <w:rsid w:val="00ED56DA"/>
    <w:rsid w:val="00EE40B5"/>
    <w:rsid w:val="00EF2B2F"/>
    <w:rsid w:val="00EF3D97"/>
    <w:rsid w:val="00F07909"/>
    <w:rsid w:val="00F10803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92778"/>
    <w:rsid w:val="00FA3A55"/>
    <w:rsid w:val="00FA64EB"/>
    <w:rsid w:val="00FA6D8D"/>
    <w:rsid w:val="00FA717B"/>
    <w:rsid w:val="00FA7A5C"/>
    <w:rsid w:val="00FC694B"/>
    <w:rsid w:val="00FC6D6C"/>
    <w:rsid w:val="00FD298C"/>
    <w:rsid w:val="00FD64C5"/>
    <w:rsid w:val="00FE08C8"/>
    <w:rsid w:val="00FE2689"/>
    <w:rsid w:val="00FE481F"/>
    <w:rsid w:val="00FF3E85"/>
    <w:rsid w:val="00FF410C"/>
    <w:rsid w:val="00FF506A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4877A51C"/>
  <w15:docId w15:val="{1C44A7E1-4113-4E3D-9ECB-90CF560A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52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D5141-BD97-43A7-819D-EF860F7EE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68</TotalTime>
  <Pages>36</Pages>
  <Words>6077</Words>
  <Characters>34640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40636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56</cp:revision>
  <cp:lastPrinted>2021-03-26T08:29:00Z</cp:lastPrinted>
  <dcterms:created xsi:type="dcterms:W3CDTF">2022-01-18T10:55:00Z</dcterms:created>
  <dcterms:modified xsi:type="dcterms:W3CDTF">2026-07-21T10:50:00Z</dcterms:modified>
</cp:coreProperties>
</file>