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516D6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  <w:r w:rsidR="00734999"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6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03F3F" w:rsidTr="00A658A9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34999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18303C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97574B" w:rsidRPr="0097574B">
              <w:rPr>
                <w:b/>
                <w:szCs w:val="28"/>
              </w:rPr>
              <w:t>RCIM-2.5FSRE</w:t>
            </w:r>
          </w:p>
        </w:tc>
      </w:tr>
      <w:tr w:rsidR="00D03F3F" w:rsidTr="00A658A9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97574B" w:rsidP="00D03F3F">
            <w:pPr>
              <w:jc w:val="center"/>
              <w:rPr>
                <w:b/>
                <w:szCs w:val="28"/>
              </w:rPr>
            </w:pPr>
            <w:r w:rsidRPr="0097574B">
              <w:rPr>
                <w:b/>
                <w:szCs w:val="28"/>
              </w:rPr>
              <w:t>RCIM-2.5FSRE</w:t>
            </w:r>
            <w:r w:rsidR="00A658A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A5C4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516D6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B2615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B26154">
        <w:rPr>
          <w:b/>
          <w:sz w:val="22"/>
          <w:szCs w:val="22"/>
        </w:rPr>
        <w:lastRenderedPageBreak/>
        <w:t>СОДЕРЖАНИЕ</w:t>
      </w:r>
      <w:r w:rsidR="00231E1B" w:rsidRPr="00B26154">
        <w:rPr>
          <w:b/>
          <w:sz w:val="22"/>
          <w:szCs w:val="22"/>
        </w:rPr>
        <w:t xml:space="preserve"> </w:t>
      </w:r>
    </w:p>
    <w:p w:rsidR="007D4E6B" w:rsidRPr="00B26154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26154">
        <w:rPr>
          <w:sz w:val="22"/>
          <w:szCs w:val="22"/>
        </w:rPr>
        <w:fldChar w:fldCharType="begin"/>
      </w:r>
      <w:r w:rsidRPr="00B26154">
        <w:rPr>
          <w:sz w:val="22"/>
          <w:szCs w:val="22"/>
        </w:rPr>
        <w:instrText xml:space="preserve"> TOC \o "1-3" \h \z \u </w:instrText>
      </w:r>
      <w:r w:rsidRPr="00B26154">
        <w:rPr>
          <w:sz w:val="22"/>
          <w:szCs w:val="22"/>
        </w:rPr>
        <w:fldChar w:fldCharType="separate"/>
      </w:r>
      <w:hyperlink w:anchor="_Toc85727925" w:history="1">
        <w:r w:rsidR="007D4E6B" w:rsidRPr="00B26154">
          <w:rPr>
            <w:rStyle w:val="ad"/>
            <w:noProof/>
            <w:sz w:val="22"/>
            <w:szCs w:val="22"/>
          </w:rPr>
          <w:t>Введение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3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B26154">
          <w:rPr>
            <w:rStyle w:val="ad"/>
            <w:noProof/>
            <w:sz w:val="22"/>
            <w:szCs w:val="22"/>
          </w:rPr>
          <w:t>1.</w:t>
        </w:r>
        <w:r w:rsidR="004418FD" w:rsidRPr="00B2615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418FD" w:rsidRPr="00B2615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7D4E6B" w:rsidRPr="00B26154">
          <w:rPr>
            <w:rStyle w:val="ad"/>
            <w:noProof/>
            <w:sz w:val="22"/>
            <w:szCs w:val="22"/>
          </w:rPr>
          <w:t>Общие сведения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общие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4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B2615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_Ref88512678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5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B26154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_Ref88512683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6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B26154">
          <w:rPr>
            <w:rStyle w:val="ad"/>
            <w:noProof/>
            <w:sz w:val="22"/>
            <w:szCs w:val="22"/>
          </w:rPr>
          <w:t>2.3 Принцип работы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_Ref88512688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6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B26154">
          <w:rPr>
            <w:rStyle w:val="ad"/>
            <w:noProof/>
            <w:sz w:val="22"/>
            <w:szCs w:val="22"/>
          </w:rPr>
          <w:t>2.4</w:t>
        </w:r>
        <w:r w:rsidR="007D4E6B" w:rsidRPr="00B26154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_Ref89175884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7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B26154">
          <w:rPr>
            <w:rStyle w:val="ad"/>
            <w:noProof/>
            <w:sz w:val="22"/>
            <w:szCs w:val="22"/>
          </w:rPr>
          <w:t>2.5</w:t>
        </w:r>
        <w:r w:rsidR="007D4E6B" w:rsidRPr="00B26154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_Ref89175889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8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B26154">
          <w:rPr>
            <w:rStyle w:val="ad"/>
            <w:noProof/>
            <w:sz w:val="22"/>
            <w:szCs w:val="22"/>
          </w:rPr>
          <w:t>2.6</w:t>
        </w:r>
        <w:r w:rsidR="007D4E6B" w:rsidRPr="00B26154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_Ref89175893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8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B26154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_Ref89175900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9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B26154">
          <w:rPr>
            <w:rStyle w:val="ad"/>
            <w:noProof/>
            <w:sz w:val="22"/>
            <w:szCs w:val="22"/>
          </w:rPr>
          <w:t>4. Чертеж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_Ref89175913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B26154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_Ref89175918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B26154">
          <w:rPr>
            <w:rStyle w:val="ad"/>
            <w:noProof/>
            <w:sz w:val="22"/>
            <w:szCs w:val="22"/>
          </w:rPr>
          <w:t xml:space="preserve">4.2 Чертеж основных узлов и деталей изделия  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_Ref89175925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11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B26154">
          <w:rPr>
            <w:rStyle w:val="ad"/>
            <w:noProof/>
            <w:sz w:val="22"/>
            <w:szCs w:val="22"/>
          </w:rPr>
          <w:t>5. Гарантии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_Ref89175929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12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B2615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_Ref89175934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13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B26154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_Ref89175938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14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B26154">
          <w:rPr>
            <w:rStyle w:val="ad"/>
            <w:noProof/>
            <w:sz w:val="22"/>
            <w:szCs w:val="22"/>
          </w:rPr>
          <w:t>8. Консервация</w:t>
        </w:r>
        <w:r w:rsidR="007D4E6B" w:rsidRPr="00B26154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_Ref89175946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15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B26154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_Ref89175953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16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B26154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_Ref89175957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16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B26154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_Ref89175963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18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B26154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_Ref89175968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19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B26154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_Ref89175972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B2615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_Ref89175978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21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B26154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_Ref89175982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22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B26154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_Ref89175989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22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B2615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_Ref89175993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23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B2615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_Ref89175999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24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B2615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_Ref75275894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25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B2615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_Ref89176007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26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B2615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_Ref89176011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B26154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_Ref89176015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B26154">
          <w:rPr>
            <w:rStyle w:val="ad"/>
            <w:noProof/>
            <w:sz w:val="22"/>
            <w:szCs w:val="22"/>
          </w:rPr>
          <w:t>16.2 Хранение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_Ref89176021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31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B26154">
          <w:rPr>
            <w:rStyle w:val="ad"/>
            <w:noProof/>
            <w:sz w:val="22"/>
            <w:szCs w:val="22"/>
          </w:rPr>
          <w:t>17. Ремонт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_Ref89176028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32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B26154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_Ref89176038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33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B26154">
          <w:rPr>
            <w:rStyle w:val="ad"/>
            <w:noProof/>
            <w:sz w:val="22"/>
            <w:szCs w:val="22"/>
          </w:rPr>
          <w:t>19. Особые отметки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_Ref89176045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34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B516D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B2615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_Ref88512861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35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2615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A1352B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D742F7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7438"/>
      </w:tblGrid>
      <w:tr w:rsidR="00200C8E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38" w:type="dxa"/>
            <w:vAlign w:val="center"/>
          </w:tcPr>
          <w:p w:rsidR="00A1352B" w:rsidRDefault="00A1352B" w:rsidP="00A13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кассетного типа </w:t>
            </w:r>
          </w:p>
          <w:p w:rsidR="00200C8E" w:rsidRPr="00CC2C20" w:rsidRDefault="00A1352B" w:rsidP="00A1352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</w:tr>
      <w:tr w:rsidR="00CA105D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38" w:type="dxa"/>
            <w:vAlign w:val="center"/>
          </w:tcPr>
          <w:p w:rsidR="00CA105D" w:rsidRPr="005F1AD5" w:rsidRDefault="00361F10" w:rsidP="005F1AD5">
            <w:pPr>
              <w:jc w:val="center"/>
              <w:rPr>
                <w:sz w:val="22"/>
                <w:szCs w:val="22"/>
              </w:rPr>
            </w:pPr>
            <w:r w:rsidRPr="00361F10">
              <w:rPr>
                <w:sz w:val="22"/>
                <w:szCs w:val="22"/>
              </w:rPr>
              <w:t>RCIM-2.5FSRE</w:t>
            </w:r>
          </w:p>
        </w:tc>
      </w:tr>
      <w:tr w:rsidR="006A3296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38" w:type="dxa"/>
            <w:vAlign w:val="center"/>
          </w:tcPr>
          <w:p w:rsidR="006A3296" w:rsidRPr="005F1AD5" w:rsidRDefault="00361F10" w:rsidP="005F1AD5">
            <w:pPr>
              <w:jc w:val="center"/>
              <w:rPr>
                <w:sz w:val="22"/>
                <w:szCs w:val="22"/>
              </w:rPr>
            </w:pPr>
            <w:r w:rsidRPr="00361F10">
              <w:rPr>
                <w:sz w:val="22"/>
                <w:szCs w:val="22"/>
              </w:rPr>
              <w:t>RCIM-2.5FSRE</w:t>
            </w:r>
          </w:p>
        </w:tc>
      </w:tr>
      <w:tr w:rsidR="003266E8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3266E8" w:rsidRPr="00CC2C20" w:rsidRDefault="003266E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38" w:type="dxa"/>
            <w:vAlign w:val="center"/>
          </w:tcPr>
          <w:p w:rsidR="003266E8" w:rsidRDefault="003266E8" w:rsidP="003266E8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3266E8" w:rsidRPr="0029731C" w:rsidRDefault="003266E8" w:rsidP="003266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38" w:type="dxa"/>
            <w:vAlign w:val="center"/>
          </w:tcPr>
          <w:p w:rsidR="00200C8E" w:rsidRPr="00CC2C20" w:rsidRDefault="003266E8" w:rsidP="00A1352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3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38" w:type="dxa"/>
            <w:vAlign w:val="center"/>
          </w:tcPr>
          <w:p w:rsidR="00200C8E" w:rsidRPr="00B516D6" w:rsidRDefault="00FA5C4C" w:rsidP="00B516D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B516D6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1D59B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38" w:type="dxa"/>
            <w:vAlign w:val="center"/>
          </w:tcPr>
          <w:p w:rsidR="00200C8E" w:rsidRPr="00CC2C20" w:rsidRDefault="001D59B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B516D6" w:rsidRPr="00CC2C20" w:rsidTr="00B516D6">
        <w:trPr>
          <w:trHeight w:val="492"/>
          <w:jc w:val="center"/>
        </w:trPr>
        <w:tc>
          <w:tcPr>
            <w:tcW w:w="2196" w:type="dxa"/>
            <w:vAlign w:val="center"/>
          </w:tcPr>
          <w:p w:rsidR="00B516D6" w:rsidRPr="00CC2C20" w:rsidRDefault="00B516D6" w:rsidP="00B516D6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438" w:type="dxa"/>
            <w:vAlign w:val="center"/>
          </w:tcPr>
          <w:p w:rsidR="00B516D6" w:rsidRDefault="00B516D6" w:rsidP="00B516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B516D6" w:rsidRPr="00C47193" w:rsidRDefault="00B516D6" w:rsidP="00B516D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B516D6" w:rsidRPr="00042260" w:rsidRDefault="00B516D6" w:rsidP="00B516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B516D6" w:rsidRPr="00042260" w:rsidRDefault="00B516D6" w:rsidP="00B516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516D6" w:rsidRPr="00042260" w:rsidRDefault="00B516D6" w:rsidP="00B516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bookmarkStart w:id="7" w:name="_GoBack"/>
            <w:bookmarkEnd w:id="7"/>
          </w:p>
          <w:p w:rsidR="00B516D6" w:rsidRPr="00CC2C20" w:rsidRDefault="00B516D6" w:rsidP="00B516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B516D6" w:rsidTr="00B516D6">
        <w:trPr>
          <w:trHeight w:val="492"/>
          <w:jc w:val="center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38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38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38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B516D6">
        <w:trPr>
          <w:trHeight w:val="553"/>
          <w:jc w:val="center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38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B516D6" w:rsidTr="00B516D6">
        <w:trPr>
          <w:trHeight w:val="2681"/>
          <w:jc w:val="center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38" w:type="dxa"/>
            <w:vAlign w:val="center"/>
          </w:tcPr>
          <w:p w:rsidR="00B516D6" w:rsidRDefault="00B516D6" w:rsidP="00B516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B516D6" w:rsidRPr="00BF0AAC" w:rsidRDefault="00B516D6" w:rsidP="00B516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B516D6" w:rsidRPr="00BF0AAC" w:rsidRDefault="00B516D6" w:rsidP="00B516D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B516D6" w:rsidRPr="00BF0AAC" w:rsidRDefault="00B516D6" w:rsidP="00B516D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B516D6" w:rsidRPr="00BF0AAC" w:rsidRDefault="00B516D6" w:rsidP="00B516D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B516D6" w:rsidRPr="00BF0AAC" w:rsidRDefault="00B516D6" w:rsidP="00B516D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B516D6" w:rsidRPr="00BF0AAC" w:rsidRDefault="00B516D6" w:rsidP="00B516D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B516D6" w:rsidRDefault="00B516D6" w:rsidP="00B516D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B516D6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B516D6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516D6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B516D6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8542FB" w:rsidRDefault="00200C8E" w:rsidP="00B338FC">
      <w:pPr>
        <w:pStyle w:val="1"/>
        <w:ind w:left="720"/>
        <w:jc w:val="center"/>
        <w:rPr>
          <w:szCs w:val="28"/>
        </w:rPr>
      </w:pPr>
      <w:r w:rsidRPr="00B338FC">
        <w:rPr>
          <w:rFonts w:ascii="Times New Roman" w:hAnsi="Times New Roman"/>
          <w:sz w:val="28"/>
          <w:szCs w:val="28"/>
        </w:rPr>
        <w:lastRenderedPageBreak/>
        <w:t xml:space="preserve">2. </w:t>
      </w:r>
      <w:bookmarkStart w:id="8" w:name="оснтехданные"/>
      <w:r w:rsidRPr="00B338FC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851267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"/>
        <w:gridCol w:w="2835"/>
        <w:gridCol w:w="1272"/>
        <w:gridCol w:w="3542"/>
      </w:tblGrid>
      <w:tr w:rsidR="00C86565" w:rsidRPr="00AD1C4D" w:rsidTr="00A12180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C86565" w:rsidRPr="00D94425" w:rsidRDefault="00C86565" w:rsidP="00C86565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93" w:type="dxa"/>
            <w:vAlign w:val="center"/>
          </w:tcPr>
          <w:p w:rsidR="00C86565" w:rsidRPr="00D94425" w:rsidRDefault="00C86565" w:rsidP="00C86565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671" w:type="dxa"/>
            <w:vAlign w:val="center"/>
          </w:tcPr>
          <w:p w:rsidR="00C86565" w:rsidRPr="00D94425" w:rsidRDefault="00C86565" w:rsidP="00C86565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73546B" w:rsidRPr="00AD1C4D" w:rsidTr="002B39A0">
        <w:trPr>
          <w:trHeight w:val="159"/>
          <w:jc w:val="center"/>
        </w:trPr>
        <w:tc>
          <w:tcPr>
            <w:tcW w:w="2272" w:type="dxa"/>
            <w:vMerge w:val="restart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73546B" w:rsidRPr="0001459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73546B" w:rsidRPr="006C3B27" w:rsidRDefault="00880EBF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73546B" w:rsidRPr="00AD1C4D" w:rsidTr="002B39A0">
        <w:trPr>
          <w:trHeight w:val="159"/>
          <w:jc w:val="center"/>
        </w:trPr>
        <w:tc>
          <w:tcPr>
            <w:tcW w:w="2272" w:type="dxa"/>
            <w:vMerge/>
          </w:tcPr>
          <w:p w:rsidR="0073546B" w:rsidRDefault="0073546B" w:rsidP="002B39A0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3546B" w:rsidRPr="0001459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3546B" w:rsidRPr="006C3B27" w:rsidRDefault="00880EBF" w:rsidP="002B39A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8.5</w:t>
            </w:r>
          </w:p>
        </w:tc>
      </w:tr>
      <w:tr w:rsidR="0073546B" w:rsidRPr="00AD1C4D" w:rsidTr="002B39A0">
        <w:trPr>
          <w:trHeight w:val="159"/>
          <w:jc w:val="center"/>
        </w:trPr>
        <w:tc>
          <w:tcPr>
            <w:tcW w:w="2272" w:type="dxa"/>
            <w:vMerge w:val="restart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73546B" w:rsidRPr="0001459B" w:rsidRDefault="0073546B" w:rsidP="00880E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="00880EBF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73546B" w:rsidRPr="006C3B27" w:rsidRDefault="00880EBF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73546B" w:rsidRPr="00AD1C4D" w:rsidTr="002B39A0">
        <w:trPr>
          <w:trHeight w:val="159"/>
          <w:jc w:val="center"/>
        </w:trPr>
        <w:tc>
          <w:tcPr>
            <w:tcW w:w="2272" w:type="dxa"/>
            <w:vMerge/>
          </w:tcPr>
          <w:p w:rsidR="0073546B" w:rsidRDefault="0073546B" w:rsidP="002B39A0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3546B" w:rsidRPr="0001459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 w:rsidR="00880EBF">
              <w:rPr>
                <w:sz w:val="22"/>
                <w:szCs w:val="22"/>
                <w:lang w:val="en-US"/>
              </w:rPr>
              <w:t>UTOPIA</w:t>
            </w:r>
          </w:p>
        </w:tc>
        <w:tc>
          <w:tcPr>
            <w:tcW w:w="993" w:type="dxa"/>
            <w:vMerge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3546B" w:rsidRPr="006C3B27" w:rsidRDefault="00880EBF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73546B" w:rsidRPr="00AD1C4D" w:rsidTr="002B39A0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3546B" w:rsidRPr="006C3B27" w:rsidRDefault="0073546B" w:rsidP="0073546B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3671" w:type="dxa"/>
            <w:vAlign w:val="center"/>
          </w:tcPr>
          <w:p w:rsidR="0073546B" w:rsidRPr="006C3B27" w:rsidRDefault="00D4169C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16/14/12/10</w:t>
            </w:r>
          </w:p>
        </w:tc>
      </w:tr>
      <w:tr w:rsidR="0073546B" w:rsidRPr="00AD1C4D" w:rsidTr="002B39A0">
        <w:trPr>
          <w:jc w:val="center"/>
        </w:trPr>
        <w:tc>
          <w:tcPr>
            <w:tcW w:w="2279" w:type="dxa"/>
            <w:gridSpan w:val="2"/>
            <w:vAlign w:val="center"/>
          </w:tcPr>
          <w:p w:rsidR="0073546B" w:rsidRPr="00E4197E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3546B" w:rsidRPr="00E4197E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73546B" w:rsidRPr="006C3B27" w:rsidRDefault="00D4169C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47/43/39/35</w:t>
            </w:r>
          </w:p>
        </w:tc>
      </w:tr>
      <w:tr w:rsidR="0073546B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73546B" w:rsidRPr="00E4197E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73546B" w:rsidRPr="006C3B27" w:rsidRDefault="00D4169C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73546B" w:rsidRPr="00AD1C4D" w:rsidTr="002B39A0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3546B" w:rsidRPr="00E4197E" w:rsidRDefault="0073546B" w:rsidP="002B39A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3546B" w:rsidRPr="00E4197E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671" w:type="dxa"/>
            <w:vAlign w:val="center"/>
          </w:tcPr>
          <w:p w:rsidR="0073546B" w:rsidRPr="006C3B27" w:rsidRDefault="00D4169C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="0073546B" w:rsidRPr="006C3B27">
              <w:rPr>
                <w:sz w:val="22"/>
                <w:szCs w:val="22"/>
              </w:rPr>
              <w:t xml:space="preserve">) </w:t>
            </w:r>
          </w:p>
        </w:tc>
      </w:tr>
      <w:tr w:rsidR="0073546B" w:rsidRPr="00AD1C4D" w:rsidTr="002B39A0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3546B" w:rsidRPr="00FD6217" w:rsidRDefault="0073546B" w:rsidP="002B39A0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3546B" w:rsidRPr="00FD6217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3546B" w:rsidRPr="006C3B27" w:rsidRDefault="00D4169C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</w:t>
            </w:r>
            <w:r w:rsidR="0073546B" w:rsidRPr="006C3B27">
              <w:rPr>
                <w:sz w:val="22"/>
                <w:szCs w:val="22"/>
              </w:rPr>
              <w:t>)</w:t>
            </w:r>
          </w:p>
        </w:tc>
      </w:tr>
      <w:tr w:rsidR="0073546B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73546B" w:rsidRPr="00CA78AC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3546B" w:rsidRPr="00AD1C4D" w:rsidTr="00230EDC">
        <w:trPr>
          <w:jc w:val="center"/>
        </w:trPr>
        <w:tc>
          <w:tcPr>
            <w:tcW w:w="5255" w:type="dxa"/>
            <w:gridSpan w:val="3"/>
            <w:vAlign w:val="center"/>
          </w:tcPr>
          <w:p w:rsidR="0073546B" w:rsidRPr="00135C40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shd w:val="clear" w:color="auto" w:fill="auto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230EDC">
              <w:rPr>
                <w:sz w:val="22"/>
                <w:szCs w:val="22"/>
              </w:rPr>
              <w:t>850</w:t>
            </w:r>
          </w:p>
        </w:tc>
      </w:tr>
      <w:tr w:rsidR="0073546B" w:rsidRPr="00AD1C4D" w:rsidTr="002B39A0">
        <w:trPr>
          <w:jc w:val="center"/>
        </w:trPr>
        <w:tc>
          <w:tcPr>
            <w:tcW w:w="9919" w:type="dxa"/>
            <w:gridSpan w:val="5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3546B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73546B" w:rsidRPr="00135C40" w:rsidRDefault="0073546B" w:rsidP="002B39A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671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3546B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73546B" w:rsidRPr="001D0C4B" w:rsidRDefault="0073546B" w:rsidP="002B39A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71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73546B" w:rsidRPr="00AD1C4D" w:rsidTr="002B39A0">
        <w:trPr>
          <w:jc w:val="center"/>
        </w:trPr>
        <w:tc>
          <w:tcPr>
            <w:tcW w:w="9919" w:type="dxa"/>
            <w:gridSpan w:val="5"/>
            <w:vAlign w:val="center"/>
          </w:tcPr>
          <w:p w:rsidR="0073546B" w:rsidRPr="00C43D1A" w:rsidRDefault="0073546B" w:rsidP="002B39A0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3546B" w:rsidRPr="00AD1C4D" w:rsidTr="002B39A0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73546B" w:rsidRPr="00294001" w:rsidRDefault="00C22D6C" w:rsidP="002B39A0">
            <w:pPr>
              <w:jc w:val="center"/>
              <w:rPr>
                <w:sz w:val="22"/>
                <w:szCs w:val="22"/>
                <w:lang w:val="en-US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  <w:lang w:val="en-US"/>
              </w:rPr>
              <w:t>/</w:t>
            </w:r>
            <w:r w:rsidR="0073546B" w:rsidRPr="00294001">
              <w:rPr>
                <w:sz w:val="22"/>
                <w:szCs w:val="22"/>
              </w:rPr>
              <w:t>R410A</w:t>
            </w:r>
          </w:p>
        </w:tc>
      </w:tr>
      <w:tr w:rsidR="0073546B" w:rsidRPr="00AD1C4D" w:rsidTr="002B39A0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C22D6C" w:rsidRDefault="00C22D6C" w:rsidP="002B39A0">
            <w:pPr>
              <w:jc w:val="center"/>
              <w:rPr>
                <w:sz w:val="22"/>
                <w:szCs w:val="22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</w:rPr>
              <w:t>:</w:t>
            </w:r>
            <w:r w:rsidRPr="008B4FFB">
              <w:t xml:space="preserve"> </w:t>
            </w:r>
            <w:r>
              <w:rPr>
                <w:sz w:val="22"/>
                <w:szCs w:val="22"/>
              </w:rPr>
              <w:t xml:space="preserve">дифторметан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</w:t>
            </w:r>
          </w:p>
          <w:p w:rsidR="0073546B" w:rsidRDefault="00C22D6C" w:rsidP="00C22D6C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: </w:t>
            </w:r>
            <w:r w:rsidR="0073546B" w:rsidRPr="00D130D6">
              <w:rPr>
                <w:sz w:val="22"/>
                <w:szCs w:val="22"/>
              </w:rPr>
              <w:t>неазеотропная смесь из 50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r w:rsidR="0073546B" w:rsidRPr="00D130D6">
              <w:rPr>
                <w:sz w:val="22"/>
                <w:szCs w:val="22"/>
              </w:rPr>
              <w:t>%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="0073546B" w:rsidRPr="00D130D6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="0073546B" w:rsidRPr="00D130D6">
              <w:rPr>
                <w:sz w:val="22"/>
                <w:szCs w:val="22"/>
              </w:rPr>
              <w:t>(CH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="0073546B"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="0073546B" w:rsidRPr="00D130D6">
              <w:rPr>
                <w:sz w:val="22"/>
                <w:szCs w:val="22"/>
              </w:rPr>
              <w:t>(CHF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CF</w:t>
            </w:r>
            <w:r w:rsidR="0073546B" w:rsidRPr="00D130D6">
              <w:rPr>
                <w:sz w:val="22"/>
                <w:szCs w:val="22"/>
                <w:vertAlign w:val="subscript"/>
              </w:rPr>
              <w:t>3</w:t>
            </w:r>
            <w:r w:rsidR="0073546B" w:rsidRPr="00D130D6">
              <w:rPr>
                <w:sz w:val="22"/>
                <w:szCs w:val="22"/>
              </w:rPr>
              <w:t>)</w:t>
            </w:r>
          </w:p>
        </w:tc>
      </w:tr>
      <w:tr w:rsidR="0073546B" w:rsidRPr="00AD1C4D" w:rsidTr="002B39A0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73546B" w:rsidRPr="00294001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3546B" w:rsidRPr="00AD1C4D" w:rsidTr="002B39A0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3546B" w:rsidRPr="00AD1C4D" w:rsidTr="002B39A0">
        <w:trPr>
          <w:trHeight w:val="241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73546B" w:rsidRPr="00613D0C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73546B" w:rsidRPr="00AD1C4D" w:rsidTr="002B39A0">
        <w:trPr>
          <w:trHeight w:val="245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</w:tr>
      <w:tr w:rsidR="0073546B" w:rsidRPr="00AD1C4D" w:rsidTr="002B39A0">
        <w:trPr>
          <w:trHeight w:val="277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3546B" w:rsidRPr="00613D0C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73546B" w:rsidRPr="00AD1C4D" w:rsidTr="002B39A0">
        <w:trPr>
          <w:trHeight w:val="280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3546B" w:rsidRPr="00613D0C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73546B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3546B" w:rsidRPr="00613D0C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</w:tr>
      <w:tr w:rsidR="0073546B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панели</w:t>
            </w:r>
            <w:r w:rsidR="00F642B6">
              <w:rPr>
                <w:sz w:val="22"/>
                <w:szCs w:val="22"/>
              </w:rPr>
              <w:t xml:space="preserve"> (опция)</w:t>
            </w:r>
          </w:p>
        </w:tc>
        <w:tc>
          <w:tcPr>
            <w:tcW w:w="993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73546B" w:rsidRPr="00613D0C" w:rsidRDefault="00481EFE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3546B" w:rsidRPr="00613D0C">
              <w:rPr>
                <w:sz w:val="22"/>
                <w:szCs w:val="22"/>
              </w:rPr>
              <w:t>.5</w:t>
            </w:r>
          </w:p>
        </w:tc>
      </w:tr>
      <w:tr w:rsidR="0073546B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панели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3546B" w:rsidRPr="00AD1C4D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3546B" w:rsidRPr="00AD1C4D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</w:tr>
      <w:tr w:rsidR="0073546B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73546B" w:rsidRPr="00AD1C4D" w:rsidRDefault="0073546B" w:rsidP="002B39A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3546B" w:rsidRPr="006C3B27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73546B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73546B" w:rsidRPr="00AD1C4D" w:rsidRDefault="0073546B" w:rsidP="002B39A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3546B" w:rsidRPr="006C3B27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73546B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73546B" w:rsidRPr="00AD1C4D" w:rsidRDefault="0073546B" w:rsidP="002B39A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3546B" w:rsidRPr="006C3B27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55CD1" w:rsidRDefault="00255CD1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8512683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C8688B" w:rsidRPr="009E2744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0E4AB2" w:rsidRPr="000E4AB2">
        <w:rPr>
          <w:sz w:val="22"/>
          <w:szCs w:val="22"/>
        </w:rPr>
        <w:t>RCIM-2.5FSRE</w:t>
      </w:r>
      <w:r w:rsidR="000E4AB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C8688B" w:rsidRPr="0040389D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0E4AB2">
        <w:rPr>
          <w:sz w:val="22"/>
          <w:szCs w:val="22"/>
          <w:lang w:val="en-US"/>
        </w:rPr>
        <w:t>UTOPIA</w:t>
      </w:r>
      <w:r w:rsidR="000E4AB2" w:rsidRPr="0040389D">
        <w:rPr>
          <w:sz w:val="22"/>
          <w:szCs w:val="22"/>
        </w:rPr>
        <w:t xml:space="preserve"> </w:t>
      </w:r>
      <w:r w:rsidRPr="0040389D">
        <w:rPr>
          <w:sz w:val="22"/>
          <w:szCs w:val="22"/>
        </w:rPr>
        <w:t>и  SET-FREE.</w:t>
      </w:r>
    </w:p>
    <w:tbl>
      <w:tblPr>
        <w:tblW w:w="963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37"/>
      </w:tblGrid>
      <w:tr w:rsidR="003462FF" w:rsidRPr="00366D19" w:rsidTr="00366D19">
        <w:trPr>
          <w:trHeight w:val="449"/>
        </w:trPr>
        <w:tc>
          <w:tcPr>
            <w:tcW w:w="9637" w:type="dxa"/>
          </w:tcPr>
          <w:p w:rsidR="003462FF" w:rsidRPr="00366D19" w:rsidRDefault="00C8688B" w:rsidP="00366D1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both"/>
              <w:rPr>
                <w:sz w:val="22"/>
                <w:szCs w:val="22"/>
              </w:rPr>
            </w:pPr>
            <w:r w:rsidRPr="00C7067A">
              <w:rPr>
                <w:sz w:val="22"/>
                <w:szCs w:val="22"/>
              </w:rPr>
              <w:t>Внутренний блок оснащен двигателем постоянного тока с инверторным управлением — DC INVERTER.</w:t>
            </w:r>
          </w:p>
        </w:tc>
      </w:tr>
    </w:tbl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Не требует большого подпотолочного пространства для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монтажа</w:t>
      </w:r>
      <w:r>
        <w:rPr>
          <w:sz w:val="22"/>
          <w:szCs w:val="22"/>
        </w:rPr>
        <w:t xml:space="preserve"> (компактный размер 600х600 мм)</w:t>
      </w:r>
      <w:r w:rsidRPr="00BA7501">
        <w:rPr>
          <w:sz w:val="22"/>
          <w:szCs w:val="22"/>
        </w:rPr>
        <w:t xml:space="preserve">   и подходит для использования в помещениях с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высокими потолками 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 -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6A0B68" w:rsidRPr="00BA7501" w:rsidRDefault="006A0B68" w:rsidP="006A0B68">
      <w:pPr>
        <w:autoSpaceDE w:val="0"/>
        <w:autoSpaceDN w:val="0"/>
        <w:adjustRightInd w:val="0"/>
        <w:rPr>
          <w:sz w:val="22"/>
          <w:szCs w:val="22"/>
        </w:rPr>
      </w:pPr>
    </w:p>
    <w:p w:rsidR="006A0B68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</w:t>
      </w:r>
    </w:p>
    <w:p w:rsidR="006A0B68" w:rsidRPr="00BA7501" w:rsidRDefault="006A0B68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8512688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617667" w:rsidRPr="00573C0B" w:rsidRDefault="00617667" w:rsidP="00617667">
      <w:pPr>
        <w:rPr>
          <w:sz w:val="22"/>
          <w:szCs w:val="22"/>
        </w:rPr>
      </w:pPr>
    </w:p>
    <w:p w:rsidR="00255CD1" w:rsidRPr="008F31F7" w:rsidRDefault="00255CD1" w:rsidP="00255C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255CD1" w:rsidRPr="003F1F02" w:rsidRDefault="00255CD1" w:rsidP="00255C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55CD1" w:rsidRDefault="00255CD1" w:rsidP="00255C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255CD1" w:rsidRPr="003F1F02" w:rsidRDefault="00255CD1" w:rsidP="00255C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</w:t>
      </w:r>
      <w:r w:rsidRPr="003F1F02">
        <w:rPr>
          <w:sz w:val="22"/>
          <w:szCs w:val="22"/>
        </w:rPr>
        <w:lastRenderedPageBreak/>
        <w:t xml:space="preserve">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55CD1" w:rsidRDefault="00255CD1" w:rsidP="00255C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200C8E" w:rsidRDefault="003D39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Pr="006E30DA" w:rsidRDefault="00573C0B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75834" cy="2861954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127" cy="28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390" w:rsidRDefault="00F1339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0B7F96" w:rsidRDefault="00200C8E" w:rsidP="00255C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13390" w:rsidRDefault="00F133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8512692"/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Ref8917588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  <w:bookmarkEnd w:id="21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bookmarkStart w:id="22" w:name="_Toc85529572"/>
      <w:bookmarkStart w:id="23" w:name="_Toc85727932"/>
      <w:bookmarkStart w:id="24" w:name="_Ref88512705"/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lastRenderedPageBreak/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13390" w:rsidRDefault="00F133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1C41EC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Ref8917588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2"/>
      <w:bookmarkEnd w:id="23"/>
      <w:bookmarkEnd w:id="24"/>
      <w:bookmarkEnd w:id="25"/>
    </w:p>
    <w:p w:rsidR="00C36F6E" w:rsidRPr="00515009" w:rsidRDefault="00C36F6E" w:rsidP="00C36F6E">
      <w:pPr>
        <w:rPr>
          <w:sz w:val="22"/>
          <w:szCs w:val="22"/>
        </w:rPr>
      </w:pP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bookmarkStart w:id="26" w:name="_Toc85529573"/>
      <w:bookmarkStart w:id="27" w:name="_Toc85727933"/>
      <w:bookmarkStart w:id="28" w:name="_Ref88512709"/>
      <w:bookmarkStart w:id="29" w:name="маркировка"/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5A1820" w:rsidRPr="00B15581" w:rsidRDefault="005A1820" w:rsidP="005A1820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5A1820" w:rsidRDefault="005A1820" w:rsidP="00704019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5A1820" w:rsidRPr="0096208E" w:rsidRDefault="00B516D6" w:rsidP="00704019">
      <w:pPr>
        <w:ind w:firstLine="709"/>
        <w:jc w:val="both"/>
        <w:rPr>
          <w:sz w:val="22"/>
          <w:szCs w:val="22"/>
        </w:rPr>
      </w:pPr>
      <w:r w:rsidRPr="00B516D6">
        <w:rPr>
          <w:sz w:val="22"/>
          <w:szCs w:val="22"/>
        </w:rPr>
        <w:t>Примените принудительную циркуляцию воздуха, если теплый воздух остается у потолка. Это повысит комфортность. Измените направление потока воздуха вниз, если поверхность потолка загрязняется.</w:t>
      </w:r>
    </w:p>
    <w:p w:rsidR="005A1820" w:rsidRPr="00B15581" w:rsidRDefault="005A1820" w:rsidP="00704019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5A1820" w:rsidRDefault="005A1820" w:rsidP="00704019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5A1820" w:rsidRPr="00B15581" w:rsidRDefault="005A1820" w:rsidP="0070401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5A1820" w:rsidRPr="00B15581" w:rsidRDefault="005A1820" w:rsidP="0070401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5A1820" w:rsidRDefault="005A1820" w:rsidP="00704019">
      <w:pPr>
        <w:ind w:firstLine="709"/>
        <w:jc w:val="both"/>
        <w:rPr>
          <w:sz w:val="22"/>
          <w:szCs w:val="22"/>
        </w:rPr>
      </w:pPr>
    </w:p>
    <w:p w:rsidR="005A1820" w:rsidRPr="00B15581" w:rsidRDefault="005A1820" w:rsidP="0070401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5A1820" w:rsidRPr="00B15581" w:rsidRDefault="005A1820" w:rsidP="00704019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F13390" w:rsidRDefault="00F133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Ref89175893"/>
      <w:r>
        <w:rPr>
          <w:rFonts w:ascii="Times New Roman" w:hAnsi="Times New Roman"/>
          <w:b w:val="0"/>
          <w:sz w:val="22"/>
          <w:szCs w:val="22"/>
        </w:rPr>
        <w:t>2.7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6"/>
      <w:bookmarkEnd w:id="27"/>
      <w:bookmarkEnd w:id="28"/>
      <w:bookmarkEnd w:id="30"/>
    </w:p>
    <w:bookmarkEnd w:id="29"/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Default="0069211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55CD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F16482" w:rsidRDefault="00F16482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74"/>
      <w:bookmarkStart w:id="32" w:name="_Toc85727934"/>
      <w:bookmarkStart w:id="33" w:name="_Ref88512714"/>
      <w:bookmarkStart w:id="34" w:name="_Ref8917590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1"/>
      <w:bookmarkEnd w:id="32"/>
      <w:bookmarkEnd w:id="33"/>
      <w:bookmarkEnd w:id="34"/>
    </w:p>
    <w:p w:rsidR="00200C8E" w:rsidRDefault="00200C8E" w:rsidP="00200C8E">
      <w:pPr>
        <w:rPr>
          <w:noProof/>
          <w:sz w:val="22"/>
          <w:szCs w:val="22"/>
        </w:rPr>
      </w:pPr>
    </w:p>
    <w:p w:rsidR="00255CD1" w:rsidRPr="00057246" w:rsidRDefault="00255CD1" w:rsidP="00200C8E">
      <w:pPr>
        <w:rPr>
          <w:noProof/>
          <w:sz w:val="22"/>
          <w:szCs w:val="22"/>
        </w:rPr>
      </w:pPr>
    </w:p>
    <w:p w:rsidR="00200C8E" w:rsidRDefault="00200C8E" w:rsidP="00B067E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Pr="0069211F" w:rsidRDefault="00200C8E" w:rsidP="00200C8E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F164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Крестовые винты с утопленной головкой (M5) для трафарета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67A7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D67A7C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857DF">
              <w:rPr>
                <w:sz w:val="22"/>
                <w:szCs w:val="22"/>
              </w:rPr>
              <w:t>золяция (5Тх100х50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857D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857DF" w:rsidRDefault="009857D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(5Тх25х50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857DF" w:rsidRPr="009857DF" w:rsidRDefault="009857D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5" w:name="_Toc85529575"/>
      <w:bookmarkStart w:id="36" w:name="_Toc85727935"/>
      <w:bookmarkStart w:id="37" w:name="_Ref89175913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5"/>
      <w:bookmarkEnd w:id="36"/>
      <w:bookmarkEnd w:id="37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76"/>
      <w:bookmarkStart w:id="39" w:name="_Toc85727936"/>
      <w:bookmarkStart w:id="40" w:name="_Ref89175918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A67284">
        <w:rPr>
          <w:rFonts w:ascii="Times New Roman" w:hAnsi="Times New Roman"/>
          <w:b w:val="0"/>
          <w:sz w:val="22"/>
          <w:szCs w:val="22"/>
        </w:rPr>
        <w:t xml:space="preserve"> 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8"/>
      <w:bookmarkEnd w:id="39"/>
      <w:bookmarkEnd w:id="40"/>
    </w:p>
    <w:p w:rsidR="00A67284" w:rsidRDefault="00A67284" w:rsidP="00A67284"/>
    <w:p w:rsidR="00A67284" w:rsidRPr="00A67284" w:rsidRDefault="00A67284" w:rsidP="00A67284"/>
    <w:p w:rsidR="00EA6703" w:rsidRDefault="00BC4342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5676265"/>
            <wp:effectExtent l="0" t="0" r="5715" b="63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77"/>
      <w:bookmarkStart w:id="42" w:name="_Toc85727937"/>
      <w:bookmarkStart w:id="43" w:name="_Ref88512729"/>
      <w:bookmarkStart w:id="44" w:name="_Ref89175925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A67284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1"/>
      <w:bookmarkEnd w:id="42"/>
      <w:bookmarkEnd w:id="43"/>
      <w:bookmarkEnd w:id="44"/>
    </w:p>
    <w:p w:rsidR="00443241" w:rsidRDefault="00443241" w:rsidP="00443241"/>
    <w:p w:rsidR="00443241" w:rsidRPr="00443241" w:rsidRDefault="00443241" w:rsidP="00443241"/>
    <w:p w:rsidR="00EA6703" w:rsidRPr="00847FF3" w:rsidRDefault="00C6252D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7647940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764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CD1" w:rsidRDefault="00255CD1" w:rsidP="00255CD1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255CD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Toc85727938"/>
      <w:bookmarkStart w:id="49" w:name="_Ref88512737"/>
      <w:bookmarkStart w:id="50" w:name="_Ref8917592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5"/>
      <w:bookmarkEnd w:id="46"/>
      <w:bookmarkEnd w:id="47"/>
      <w:bookmarkEnd w:id="48"/>
      <w:bookmarkEnd w:id="49"/>
      <w:bookmarkEnd w:id="5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FA5C4C">
        <w:rPr>
          <w:sz w:val="22"/>
          <w:szCs w:val="22"/>
        </w:rPr>
        <w:t xml:space="preserve">оставляет </w:t>
      </w:r>
      <w:r w:rsidR="001D59B0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1" w:name="_Toc489886374"/>
      <w:bookmarkStart w:id="52" w:name="_Toc85529579"/>
      <w:bookmarkStart w:id="53" w:name="_Toc85727939"/>
      <w:bookmarkStart w:id="54" w:name="_Ref88512741"/>
      <w:bookmarkStart w:id="55" w:name="_Ref8917593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2"/>
      <w:bookmarkEnd w:id="53"/>
      <w:bookmarkEnd w:id="54"/>
      <w:bookmarkEnd w:id="5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074268" w:rsidP="00F1648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B42DE" w:rsidP="00074268">
            <w:pPr>
              <w:spacing w:before="60"/>
              <w:ind w:right="-28"/>
              <w:jc w:val="center"/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Pr="0044748D">
              <w:rPr>
                <w:b/>
                <w:sz w:val="22"/>
                <w:szCs w:val="22"/>
              </w:rPr>
              <w:t>-2.5FSR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290F54" w:rsidRDefault="00EA6703" w:rsidP="00290F54">
      <w:pPr>
        <w:pStyle w:val="afc"/>
        <w:spacing w:before="60"/>
        <w:ind w:right="-1" w:firstLine="567"/>
        <w:jc w:val="both"/>
        <w:rPr>
          <w:sz w:val="22"/>
          <w:szCs w:val="22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290F54" w:rsidRPr="00D263FB">
        <w:rPr>
          <w:sz w:val="22"/>
          <w:szCs w:val="22"/>
          <w:lang w:val="en-US"/>
        </w:rPr>
        <w:t>Johnson</w:t>
      </w:r>
      <w:r w:rsidR="00290F54" w:rsidRPr="00F14EEC">
        <w:rPr>
          <w:sz w:val="22"/>
          <w:szCs w:val="22"/>
          <w:lang w:val="en-US"/>
        </w:rPr>
        <w:t xml:space="preserve"> </w:t>
      </w:r>
      <w:r w:rsidR="00290F54" w:rsidRPr="00D263FB">
        <w:rPr>
          <w:sz w:val="22"/>
          <w:szCs w:val="22"/>
          <w:lang w:val="en-US"/>
        </w:rPr>
        <w:t>Controls</w:t>
      </w:r>
      <w:r w:rsidR="00290F54" w:rsidRPr="00F14EEC">
        <w:rPr>
          <w:sz w:val="22"/>
          <w:szCs w:val="22"/>
          <w:lang w:val="en-US"/>
        </w:rPr>
        <w:t>-</w:t>
      </w:r>
      <w:r w:rsidR="00290F54" w:rsidRPr="00D263FB">
        <w:rPr>
          <w:sz w:val="22"/>
          <w:szCs w:val="22"/>
          <w:lang w:val="en-US"/>
        </w:rPr>
        <w:t>Hitachi</w:t>
      </w:r>
      <w:r w:rsidR="00290F54" w:rsidRPr="00F14EEC">
        <w:rPr>
          <w:sz w:val="22"/>
          <w:szCs w:val="22"/>
          <w:lang w:val="en-US"/>
        </w:rPr>
        <w:t xml:space="preserve"> </w:t>
      </w:r>
      <w:r w:rsidR="00290F54" w:rsidRPr="00D263FB">
        <w:rPr>
          <w:sz w:val="22"/>
          <w:szCs w:val="22"/>
          <w:lang w:val="en-US"/>
        </w:rPr>
        <w:t>Air</w:t>
      </w:r>
      <w:r w:rsidR="00290F54" w:rsidRPr="00F14EEC">
        <w:rPr>
          <w:sz w:val="22"/>
          <w:szCs w:val="22"/>
          <w:lang w:val="en-US"/>
        </w:rPr>
        <w:t xml:space="preserve"> </w:t>
      </w:r>
      <w:r w:rsidR="00290F54" w:rsidRPr="00D263FB">
        <w:rPr>
          <w:sz w:val="22"/>
          <w:szCs w:val="22"/>
          <w:lang w:val="en-US"/>
        </w:rPr>
        <w:t>Conditioning</w:t>
      </w:r>
      <w:r w:rsidR="00290F54" w:rsidRPr="00F14EEC">
        <w:rPr>
          <w:sz w:val="22"/>
          <w:szCs w:val="22"/>
          <w:lang w:val="en-US"/>
        </w:rPr>
        <w:t xml:space="preserve"> </w:t>
      </w:r>
      <w:r w:rsidR="00290F54" w:rsidRPr="00D263FB">
        <w:rPr>
          <w:sz w:val="22"/>
          <w:szCs w:val="22"/>
          <w:lang w:val="en-US"/>
        </w:rPr>
        <w:t>Spain</w:t>
      </w:r>
      <w:r w:rsidR="00290F54" w:rsidRPr="00F14EEC">
        <w:rPr>
          <w:sz w:val="22"/>
          <w:szCs w:val="22"/>
          <w:lang w:val="en-US"/>
        </w:rPr>
        <w:t xml:space="preserve">, </w:t>
      </w:r>
      <w:r w:rsidR="00290F54" w:rsidRPr="00D263FB">
        <w:rPr>
          <w:sz w:val="22"/>
          <w:szCs w:val="22"/>
          <w:lang w:val="en-US"/>
        </w:rPr>
        <w:t>S</w:t>
      </w:r>
      <w:r w:rsidR="00290F54" w:rsidRPr="00F14EEC">
        <w:rPr>
          <w:sz w:val="22"/>
          <w:szCs w:val="22"/>
          <w:lang w:val="en-US"/>
        </w:rPr>
        <w:t>.</w:t>
      </w:r>
      <w:r w:rsidR="00290F54" w:rsidRPr="00D263FB">
        <w:rPr>
          <w:sz w:val="22"/>
          <w:szCs w:val="22"/>
          <w:lang w:val="en-US"/>
        </w:rPr>
        <w:t>A</w:t>
      </w:r>
      <w:r w:rsidR="00290F54" w:rsidRPr="00F14EEC">
        <w:rPr>
          <w:sz w:val="22"/>
          <w:szCs w:val="22"/>
          <w:lang w:val="en-US"/>
        </w:rPr>
        <w:t>.</w:t>
      </w:r>
      <w:r w:rsidR="00290F54" w:rsidRPr="00D263FB">
        <w:rPr>
          <w:sz w:val="22"/>
          <w:szCs w:val="22"/>
          <w:lang w:val="en-US"/>
        </w:rPr>
        <w:t>U</w:t>
      </w:r>
      <w:r w:rsidR="00290F54" w:rsidRPr="00F14EEC">
        <w:rPr>
          <w:sz w:val="22"/>
          <w:szCs w:val="22"/>
          <w:lang w:val="en-US"/>
        </w:rPr>
        <w:t>.</w:t>
      </w:r>
    </w:p>
    <w:p w:rsidR="00EA6703" w:rsidRPr="00985AEE" w:rsidRDefault="00EA6703" w:rsidP="00290F54">
      <w:pPr>
        <w:pStyle w:val="afc"/>
        <w:spacing w:before="60"/>
        <w:ind w:right="-1" w:firstLine="567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10BB9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="00290F54" w:rsidRPr="00B516D6">
        <w:rPr>
          <w:b w:val="0"/>
          <w:sz w:val="20"/>
        </w:rPr>
        <w:t xml:space="preserve">                                                                    </w:t>
      </w:r>
      <w:r w:rsidRPr="00B516D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D2B70" w:rsidRDefault="003D2B70" w:rsidP="0050033F">
      <w:pPr>
        <w:spacing w:line="360" w:lineRule="auto"/>
        <w:jc w:val="both"/>
      </w:pPr>
    </w:p>
    <w:p w:rsidR="003D2B70" w:rsidRDefault="003D2B70" w:rsidP="0050033F">
      <w:pPr>
        <w:spacing w:line="360" w:lineRule="auto"/>
        <w:jc w:val="both"/>
      </w:pPr>
    </w:p>
    <w:p w:rsidR="003D2B70" w:rsidRDefault="003D2B70" w:rsidP="0050033F">
      <w:pPr>
        <w:spacing w:line="360" w:lineRule="auto"/>
        <w:jc w:val="both"/>
      </w:pPr>
    </w:p>
    <w:p w:rsidR="003D2B70" w:rsidRDefault="003D2B70" w:rsidP="0050033F">
      <w:pPr>
        <w:spacing w:line="360" w:lineRule="auto"/>
        <w:jc w:val="both"/>
      </w:pPr>
    </w:p>
    <w:p w:rsidR="003D2B70" w:rsidRDefault="003D2B7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727940"/>
      <w:bookmarkStart w:id="57" w:name="_Ref88512748"/>
      <w:bookmarkStart w:id="58" w:name="_Ref8917593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6"/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4074" w:rsidP="00F1648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B42DE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Pr="0044748D">
              <w:rPr>
                <w:b/>
                <w:sz w:val="22"/>
                <w:szCs w:val="22"/>
              </w:rPr>
              <w:t>-2.5FSR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16482" w:rsidRDefault="00F1648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3D2B70" w:rsidRDefault="003D2B7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9" w:name="_Toc85529581"/>
      <w:bookmarkStart w:id="60" w:name="_Toc85727941"/>
      <w:bookmarkStart w:id="61" w:name="_Ref88512754"/>
      <w:bookmarkStart w:id="62" w:name="_Ref8917594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9"/>
      <w:bookmarkEnd w:id="60"/>
      <w:bookmarkEnd w:id="61"/>
      <w:bookmarkEnd w:id="6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529582"/>
      <w:bookmarkStart w:id="64" w:name="_Toc85727942"/>
      <w:bookmarkStart w:id="65" w:name="_Ref88512760"/>
      <w:bookmarkStart w:id="66" w:name="_Ref8917595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3"/>
      <w:bookmarkEnd w:id="64"/>
      <w:bookmarkEnd w:id="65"/>
      <w:bookmarkEnd w:id="6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83"/>
      <w:bookmarkStart w:id="68" w:name="_Toc85727943"/>
      <w:bookmarkStart w:id="69" w:name="_Ref88512764"/>
      <w:bookmarkStart w:id="70" w:name="_Ref8917595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7"/>
      <w:bookmarkEnd w:id="68"/>
      <w:bookmarkEnd w:id="69"/>
      <w:bookmarkEnd w:id="7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43715" w:rsidRDefault="00B43715" w:rsidP="00B43715">
      <w:pPr>
        <w:jc w:val="both"/>
        <w:rPr>
          <w:sz w:val="22"/>
          <w:szCs w:val="22"/>
        </w:rPr>
      </w:pPr>
    </w:p>
    <w:p w:rsidR="00B43715" w:rsidRPr="00724DF0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43715" w:rsidRPr="00412A5B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43715" w:rsidRDefault="00B43715" w:rsidP="00B4371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43715" w:rsidRPr="0073656C" w:rsidRDefault="00B43715" w:rsidP="00B4371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43715" w:rsidRPr="00254D5F" w:rsidRDefault="00B43715" w:rsidP="00B43715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43715" w:rsidRPr="005B2477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43715" w:rsidRPr="007B254E" w:rsidRDefault="00B43715" w:rsidP="00B43715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43715" w:rsidRPr="00BD5A49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DC2855" w:rsidRPr="00146736" w:rsidRDefault="00DC2855" w:rsidP="00146736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1" w:name="_Toc85529584"/>
      <w:bookmarkStart w:id="72" w:name="_Toc85727944"/>
      <w:bookmarkStart w:id="73" w:name="_Ref88512771"/>
      <w:bookmarkStart w:id="74" w:name="_Ref8917596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1"/>
      <w:bookmarkEnd w:id="72"/>
      <w:bookmarkEnd w:id="73"/>
      <w:bookmarkEnd w:id="7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5" w:name="_Toc489886376"/>
      <w:bookmarkStart w:id="76" w:name="_Ref75275862"/>
      <w:bookmarkStart w:id="7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5"/>
      <w:bookmarkStart w:id="79" w:name="_Ref88512776"/>
      <w:bookmarkStart w:id="80" w:name="_Ref8917596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5"/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489886377"/>
      <w:bookmarkStart w:id="82" w:name="_Ref75275866"/>
      <w:bookmarkStart w:id="83" w:name="_Toc85529586"/>
      <w:bookmarkStart w:id="84" w:name="_Toc85727946"/>
      <w:bookmarkStart w:id="85" w:name="_Ref88512782"/>
      <w:bookmarkStart w:id="86" w:name="_Ref8917597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1"/>
      <w:bookmarkEnd w:id="82"/>
      <w:bookmarkEnd w:id="83"/>
      <w:bookmarkEnd w:id="84"/>
      <w:bookmarkEnd w:id="85"/>
      <w:bookmarkEnd w:id="8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7" w:name="_Toc489886378"/>
      <w:bookmarkStart w:id="88" w:name="_Ref75275870"/>
      <w:bookmarkStart w:id="89" w:name="_Toc85529587"/>
      <w:bookmarkStart w:id="90" w:name="_Toc85727947"/>
      <w:bookmarkStart w:id="91" w:name="_Ref88512788"/>
      <w:bookmarkStart w:id="92" w:name="_Ref8917597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7"/>
      <w:bookmarkEnd w:id="88"/>
      <w:bookmarkEnd w:id="89"/>
      <w:bookmarkEnd w:id="90"/>
      <w:bookmarkEnd w:id="91"/>
      <w:bookmarkEnd w:id="9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3" w:name="_Toc489886379"/>
      <w:bookmarkStart w:id="94" w:name="_Ref75275874"/>
      <w:bookmarkStart w:id="9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727948"/>
      <w:bookmarkStart w:id="97" w:name="_Ref88512793"/>
      <w:bookmarkStart w:id="98" w:name="_Ref8917598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3"/>
      <w:bookmarkEnd w:id="94"/>
      <w:bookmarkEnd w:id="95"/>
      <w:bookmarkEnd w:id="96"/>
      <w:bookmarkEnd w:id="97"/>
      <w:bookmarkEnd w:id="9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9" w:name="_Toc489886380"/>
      <w:bookmarkStart w:id="100" w:name="_Ref75275878"/>
      <w:bookmarkStart w:id="101" w:name="_Toc85529589"/>
      <w:bookmarkStart w:id="102" w:name="_Toc85727949"/>
      <w:bookmarkStart w:id="103" w:name="_Ref88512798"/>
      <w:bookmarkStart w:id="104" w:name="_Ref8917598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9"/>
      <w:bookmarkEnd w:id="100"/>
      <w:bookmarkEnd w:id="101"/>
      <w:bookmarkEnd w:id="102"/>
      <w:bookmarkEnd w:id="103"/>
      <w:bookmarkEnd w:id="10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5" w:name="_Toc85727950"/>
      <w:bookmarkStart w:id="106" w:name="_Ref88512803"/>
      <w:bookmarkStart w:id="107" w:name="_Ref8917599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5"/>
      <w:bookmarkEnd w:id="106"/>
      <w:bookmarkEnd w:id="10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08" w:name="_Toc489886382"/>
      <w:bookmarkStart w:id="109" w:name="_Ref75275890"/>
      <w:bookmarkStart w:id="110" w:name="_Toc85529591"/>
      <w:bookmarkStart w:id="111" w:name="_Toc85727951"/>
      <w:bookmarkStart w:id="112" w:name="_Ref88512807"/>
      <w:bookmarkStart w:id="113" w:name="_Ref8917599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08"/>
      <w:bookmarkEnd w:id="109"/>
      <w:bookmarkEnd w:id="110"/>
      <w:bookmarkEnd w:id="111"/>
      <w:bookmarkEnd w:id="112"/>
      <w:bookmarkEnd w:id="11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4" w:name="_Ref75275894"/>
      <w:bookmarkStart w:id="115" w:name="_Toc85529592"/>
      <w:bookmarkStart w:id="116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4"/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7" w:name="_Toc85529593"/>
      <w:bookmarkStart w:id="118" w:name="_Toc85727953"/>
      <w:bookmarkStart w:id="119" w:name="_Ref88512820"/>
      <w:bookmarkStart w:id="120" w:name="_Ref8917600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7"/>
      <w:bookmarkEnd w:id="118"/>
      <w:bookmarkEnd w:id="119"/>
      <w:bookmarkEnd w:id="12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1" w:name="_Toc85529594"/>
      <w:bookmarkStart w:id="122" w:name="_Toc85727954"/>
      <w:bookmarkStart w:id="123" w:name="_Ref88512828"/>
      <w:bookmarkStart w:id="124" w:name="_Ref89176011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1"/>
      <w:bookmarkEnd w:id="122"/>
      <w:bookmarkEnd w:id="123"/>
      <w:bookmarkEnd w:id="12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25" w:name="_Toc85727955"/>
      <w:bookmarkStart w:id="126" w:name="_Ref88512834"/>
      <w:bookmarkStart w:id="127" w:name="_Ref89176015"/>
      <w:bookmarkStart w:id="128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5"/>
      <w:bookmarkEnd w:id="126"/>
      <w:bookmarkEnd w:id="127"/>
    </w:p>
    <w:bookmarkEnd w:id="128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29" w:name="_Toc85529595"/>
      <w:bookmarkStart w:id="130" w:name="_Toc85727956"/>
      <w:bookmarkStart w:id="131" w:name="_Ref88512841"/>
      <w:bookmarkStart w:id="132" w:name="_Ref89176021"/>
      <w:bookmarkStart w:id="133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29"/>
      <w:bookmarkEnd w:id="130"/>
      <w:bookmarkEnd w:id="131"/>
      <w:bookmarkEnd w:id="132"/>
    </w:p>
    <w:bookmarkEnd w:id="133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4" w:name="_Toc489886385"/>
      <w:bookmarkStart w:id="135" w:name="_Ref75275917"/>
      <w:bookmarkStart w:id="136" w:name="_Toc85529596"/>
      <w:bookmarkStart w:id="137" w:name="_Toc85727957"/>
      <w:bookmarkStart w:id="138" w:name="_Ref88512847"/>
      <w:bookmarkStart w:id="139" w:name="_Ref8917602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4"/>
      <w:bookmarkEnd w:id="135"/>
      <w:bookmarkEnd w:id="136"/>
      <w:bookmarkEnd w:id="137"/>
      <w:bookmarkEnd w:id="138"/>
      <w:bookmarkEnd w:id="13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0" w:name="_Toc85529597"/>
      <w:bookmarkStart w:id="141" w:name="_Toc85727958"/>
      <w:bookmarkStart w:id="142" w:name="_Ref88512851"/>
      <w:bookmarkStart w:id="143" w:name="_Ref8917603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0"/>
      <w:bookmarkEnd w:id="141"/>
      <w:bookmarkEnd w:id="142"/>
      <w:bookmarkEnd w:id="14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4" w:name="_Toc85529598"/>
      <w:bookmarkStart w:id="145" w:name="_Toc85727959"/>
      <w:bookmarkStart w:id="146" w:name="_Ref88512857"/>
      <w:bookmarkStart w:id="147" w:name="_Ref8917604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4"/>
      <w:bookmarkEnd w:id="145"/>
      <w:bookmarkEnd w:id="146"/>
      <w:bookmarkEnd w:id="14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48" w:name="_Toc489886387"/>
      <w:bookmarkStart w:id="149" w:name="_Ref75275934"/>
      <w:bookmarkStart w:id="150" w:name="_Toc85529599"/>
      <w:bookmarkStart w:id="151" w:name="_Toc85727960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152" w:name="_Ref88512861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48"/>
      <w:bookmarkEnd w:id="149"/>
      <w:bookmarkEnd w:id="150"/>
      <w:bookmarkEnd w:id="151"/>
      <w:bookmarkEnd w:id="15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147" w:rsidRDefault="007F1147">
      <w:r>
        <w:separator/>
      </w:r>
    </w:p>
  </w:endnote>
  <w:endnote w:type="continuationSeparator" w:id="0">
    <w:p w:rsidR="007F1147" w:rsidRDefault="007F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1147" w:rsidRDefault="007F114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F1147" w:rsidRDefault="007F11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F1147" w:rsidRDefault="007F11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F1147" w:rsidRDefault="007F11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D35EE4" w:rsidRDefault="00361F1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61F10">
                                <w:rPr>
                                  <w:b/>
                                  <w:sz w:val="22"/>
                                  <w:szCs w:val="22"/>
                                </w:rPr>
                                <w:t>RCIM-2.5FSRE</w:t>
                              </w:r>
                              <w:r w:rsidR="007F114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F1147" w:rsidRPr="00B7687E" w:rsidRDefault="007F114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ED1531" w:rsidRDefault="007F11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16D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ED1531" w:rsidRDefault="007F11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Pr="001D59B0" w:rsidRDefault="00290F5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</w:p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ЧЕТЫРЕХПОТОЧНЫЙ </w:t>
                              </w:r>
                            </w:p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E52903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361F10" w:rsidRDefault="00361F1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61F10">
                                <w:rPr>
                                  <w:b/>
                                  <w:sz w:val="18"/>
                                  <w:szCs w:val="18"/>
                                </w:rPr>
                                <w:t>RCIM-2.5FSRE</w:t>
                              </w:r>
                            </w:p>
                            <w:p w:rsidR="007F1147" w:rsidRPr="00AF301F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F1147" w:rsidRPr="00613EFB" w:rsidRDefault="007F114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F1147" w:rsidRPr="00D35EE4" w:rsidRDefault="00361F1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61F10">
                          <w:rPr>
                            <w:b/>
                            <w:sz w:val="22"/>
                            <w:szCs w:val="22"/>
                          </w:rPr>
                          <w:t>RCIM-2.5FSRE</w:t>
                        </w:r>
                        <w:r w:rsidR="007F114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F1147" w:rsidRPr="00B7687E" w:rsidRDefault="007F114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F1147" w:rsidRPr="00ED1531" w:rsidRDefault="007F114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516D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F1147" w:rsidRPr="00ED1531" w:rsidRDefault="007F11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F1147" w:rsidRPr="001D59B0" w:rsidRDefault="00290F5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</w:p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ЧЕТЫРЕХПОТОЧНЫЙ </w:t>
                        </w:r>
                      </w:p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E52903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361F10" w:rsidRDefault="00361F1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61F10">
                          <w:rPr>
                            <w:b/>
                            <w:sz w:val="18"/>
                            <w:szCs w:val="18"/>
                          </w:rPr>
                          <w:t>RCIM-2.5FSRE</w:t>
                        </w:r>
                      </w:p>
                      <w:p w:rsidR="007F1147" w:rsidRPr="00AF301F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F1147" w:rsidRPr="00613EFB" w:rsidRDefault="007F114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AF301F" w:rsidRDefault="007F11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16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1AD5" w:rsidRPr="00D35EE4" w:rsidRDefault="005F1AD5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4748D">
                                <w:rPr>
                                  <w:b/>
                                  <w:sz w:val="22"/>
                                  <w:szCs w:val="22"/>
                                </w:rPr>
                                <w:t>RCI</w:t>
                              </w:r>
                              <w:r w:rsidR="000E4AB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Pr="0044748D">
                                <w:rPr>
                                  <w:b/>
                                  <w:sz w:val="22"/>
                                  <w:szCs w:val="22"/>
                                </w:rPr>
                                <w:t>-2.5FSR</w:t>
                              </w:r>
                              <w:r w:rsidR="000E4AB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F1147" w:rsidRPr="00C23BB2" w:rsidRDefault="007F114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F1147" w:rsidRPr="00EC2FF5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F1147" w:rsidRPr="00AF301F" w:rsidRDefault="007F11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16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F1AD5" w:rsidRPr="00D35EE4" w:rsidRDefault="005F1AD5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4748D">
                          <w:rPr>
                            <w:b/>
                            <w:sz w:val="22"/>
                            <w:szCs w:val="22"/>
                          </w:rPr>
                          <w:t>RCI</w:t>
                        </w:r>
                        <w:r w:rsidR="000E4AB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Pr="0044748D">
                          <w:rPr>
                            <w:b/>
                            <w:sz w:val="22"/>
                            <w:szCs w:val="22"/>
                          </w:rPr>
                          <w:t>-2.5FSR</w:t>
                        </w:r>
                        <w:r w:rsidR="000E4AB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F1147" w:rsidRPr="00C23BB2" w:rsidRDefault="007F114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F1147" w:rsidRPr="00EC2FF5" w:rsidRDefault="007F114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AF301F" w:rsidRDefault="007F11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16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EC2FF5" w:rsidRDefault="00361F10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361F10">
                                <w:rPr>
                                  <w:b/>
                                  <w:sz w:val="22"/>
                                  <w:szCs w:val="22"/>
                                </w:rPr>
                                <w:t>RCIM-2.5FSRE</w:t>
                              </w:r>
                              <w:r w:rsidR="005F1AD5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F1147" w:rsidRPr="00AF301F" w:rsidRDefault="007F11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16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F1147" w:rsidRPr="00EC2FF5" w:rsidRDefault="00361F10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361F10">
                          <w:rPr>
                            <w:b/>
                            <w:sz w:val="22"/>
                            <w:szCs w:val="22"/>
                          </w:rPr>
                          <w:t>RCIM-2.5FSRE</w:t>
                        </w:r>
                        <w:r w:rsidR="005F1AD5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147" w:rsidRDefault="007F1147">
      <w:r>
        <w:separator/>
      </w:r>
    </w:p>
  </w:footnote>
  <w:footnote w:type="continuationSeparator" w:id="0">
    <w:p w:rsidR="007F1147" w:rsidRDefault="007F1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1147" w:rsidRDefault="007F114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614"/>
    <w:rsid w:val="00117ADC"/>
    <w:rsid w:val="00120686"/>
    <w:rsid w:val="00122066"/>
    <w:rsid w:val="00127EE8"/>
    <w:rsid w:val="001329B4"/>
    <w:rsid w:val="00135C40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8303C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D59B0"/>
    <w:rsid w:val="001E2E2E"/>
    <w:rsid w:val="001E45FC"/>
    <w:rsid w:val="001F7544"/>
    <w:rsid w:val="00200C8E"/>
    <w:rsid w:val="00201938"/>
    <w:rsid w:val="00216ED8"/>
    <w:rsid w:val="00220DC9"/>
    <w:rsid w:val="00230EDC"/>
    <w:rsid w:val="00231E1B"/>
    <w:rsid w:val="002322B2"/>
    <w:rsid w:val="00234107"/>
    <w:rsid w:val="0023535B"/>
    <w:rsid w:val="002446F6"/>
    <w:rsid w:val="00244B04"/>
    <w:rsid w:val="00253E33"/>
    <w:rsid w:val="00255CD1"/>
    <w:rsid w:val="00264C99"/>
    <w:rsid w:val="00266678"/>
    <w:rsid w:val="00266864"/>
    <w:rsid w:val="00276931"/>
    <w:rsid w:val="00276981"/>
    <w:rsid w:val="00282779"/>
    <w:rsid w:val="00290A2E"/>
    <w:rsid w:val="00290F54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25FA1"/>
    <w:rsid w:val="00326079"/>
    <w:rsid w:val="003266E8"/>
    <w:rsid w:val="00341216"/>
    <w:rsid w:val="00343FCA"/>
    <w:rsid w:val="00344173"/>
    <w:rsid w:val="00345C5B"/>
    <w:rsid w:val="003462FF"/>
    <w:rsid w:val="0036188A"/>
    <w:rsid w:val="00361F10"/>
    <w:rsid w:val="00366D19"/>
    <w:rsid w:val="00371DD6"/>
    <w:rsid w:val="00371E72"/>
    <w:rsid w:val="00372A29"/>
    <w:rsid w:val="003964AD"/>
    <w:rsid w:val="003C3DA8"/>
    <w:rsid w:val="003D1C42"/>
    <w:rsid w:val="003D2B70"/>
    <w:rsid w:val="003D398E"/>
    <w:rsid w:val="003E3AD4"/>
    <w:rsid w:val="003E6FA8"/>
    <w:rsid w:val="003F28A1"/>
    <w:rsid w:val="003F43C3"/>
    <w:rsid w:val="004057ED"/>
    <w:rsid w:val="004106D7"/>
    <w:rsid w:val="004158E2"/>
    <w:rsid w:val="00437185"/>
    <w:rsid w:val="00441553"/>
    <w:rsid w:val="004418FD"/>
    <w:rsid w:val="00443241"/>
    <w:rsid w:val="0044748D"/>
    <w:rsid w:val="004502D6"/>
    <w:rsid w:val="00455748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820"/>
    <w:rsid w:val="005A1BB3"/>
    <w:rsid w:val="005A5D58"/>
    <w:rsid w:val="005B68E2"/>
    <w:rsid w:val="005B7781"/>
    <w:rsid w:val="005D0574"/>
    <w:rsid w:val="005E38BC"/>
    <w:rsid w:val="005E5127"/>
    <w:rsid w:val="005F1AD5"/>
    <w:rsid w:val="00601691"/>
    <w:rsid w:val="0060423E"/>
    <w:rsid w:val="006070F9"/>
    <w:rsid w:val="00612E34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7856"/>
    <w:rsid w:val="006A0B68"/>
    <w:rsid w:val="006A3296"/>
    <w:rsid w:val="006A4752"/>
    <w:rsid w:val="006A7C74"/>
    <w:rsid w:val="006B0C6E"/>
    <w:rsid w:val="006B12BE"/>
    <w:rsid w:val="006B3F2C"/>
    <w:rsid w:val="006C0E3C"/>
    <w:rsid w:val="006D19F8"/>
    <w:rsid w:val="006D1C51"/>
    <w:rsid w:val="006D3295"/>
    <w:rsid w:val="006D6A03"/>
    <w:rsid w:val="006E30DA"/>
    <w:rsid w:val="006E54B4"/>
    <w:rsid w:val="006E631E"/>
    <w:rsid w:val="006F412D"/>
    <w:rsid w:val="00704019"/>
    <w:rsid w:val="0070650B"/>
    <w:rsid w:val="00712B08"/>
    <w:rsid w:val="0073406F"/>
    <w:rsid w:val="00734999"/>
    <w:rsid w:val="0073546B"/>
    <w:rsid w:val="00740801"/>
    <w:rsid w:val="00745BD9"/>
    <w:rsid w:val="00751720"/>
    <w:rsid w:val="00751FA7"/>
    <w:rsid w:val="0077256C"/>
    <w:rsid w:val="00776934"/>
    <w:rsid w:val="0078177F"/>
    <w:rsid w:val="007877E0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6CCF"/>
    <w:rsid w:val="00880EBF"/>
    <w:rsid w:val="0088349B"/>
    <w:rsid w:val="0088392A"/>
    <w:rsid w:val="0088749B"/>
    <w:rsid w:val="00896986"/>
    <w:rsid w:val="00897EAB"/>
    <w:rsid w:val="008A4FB2"/>
    <w:rsid w:val="008A504E"/>
    <w:rsid w:val="008C2E43"/>
    <w:rsid w:val="008C7A57"/>
    <w:rsid w:val="008D09DC"/>
    <w:rsid w:val="008E0B73"/>
    <w:rsid w:val="008F7D55"/>
    <w:rsid w:val="00913F03"/>
    <w:rsid w:val="009148F2"/>
    <w:rsid w:val="00922280"/>
    <w:rsid w:val="009243CB"/>
    <w:rsid w:val="0094137F"/>
    <w:rsid w:val="00941985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8A9"/>
    <w:rsid w:val="00A66853"/>
    <w:rsid w:val="00A66DAA"/>
    <w:rsid w:val="00A67284"/>
    <w:rsid w:val="00A71EC3"/>
    <w:rsid w:val="00A7291A"/>
    <w:rsid w:val="00A73373"/>
    <w:rsid w:val="00A77E80"/>
    <w:rsid w:val="00A947BA"/>
    <w:rsid w:val="00A94F9C"/>
    <w:rsid w:val="00AA15D2"/>
    <w:rsid w:val="00AA2033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430D"/>
    <w:rsid w:val="00B26154"/>
    <w:rsid w:val="00B263D1"/>
    <w:rsid w:val="00B338FC"/>
    <w:rsid w:val="00B43715"/>
    <w:rsid w:val="00B516D6"/>
    <w:rsid w:val="00B62215"/>
    <w:rsid w:val="00B637D9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22D6C"/>
    <w:rsid w:val="00C241C9"/>
    <w:rsid w:val="00C2699D"/>
    <w:rsid w:val="00C36F6E"/>
    <w:rsid w:val="00C419C1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6565"/>
    <w:rsid w:val="00C8688B"/>
    <w:rsid w:val="00C87F09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2903"/>
    <w:rsid w:val="00E54427"/>
    <w:rsid w:val="00E646AB"/>
    <w:rsid w:val="00E72244"/>
    <w:rsid w:val="00E729F0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738E"/>
    <w:rsid w:val="00EF3D97"/>
    <w:rsid w:val="00F02405"/>
    <w:rsid w:val="00F07909"/>
    <w:rsid w:val="00F107E0"/>
    <w:rsid w:val="00F10803"/>
    <w:rsid w:val="00F13390"/>
    <w:rsid w:val="00F1629E"/>
    <w:rsid w:val="00F16482"/>
    <w:rsid w:val="00F17ACC"/>
    <w:rsid w:val="00F17C96"/>
    <w:rsid w:val="00F231E0"/>
    <w:rsid w:val="00F312E9"/>
    <w:rsid w:val="00F31673"/>
    <w:rsid w:val="00F45097"/>
    <w:rsid w:val="00F46564"/>
    <w:rsid w:val="00F46DA1"/>
    <w:rsid w:val="00F51E1D"/>
    <w:rsid w:val="00F55F7B"/>
    <w:rsid w:val="00F572CC"/>
    <w:rsid w:val="00F57CC0"/>
    <w:rsid w:val="00F62AE1"/>
    <w:rsid w:val="00F642B6"/>
    <w:rsid w:val="00F722F8"/>
    <w:rsid w:val="00F74593"/>
    <w:rsid w:val="00F7656C"/>
    <w:rsid w:val="00F817D9"/>
    <w:rsid w:val="00F872F7"/>
    <w:rsid w:val="00FA3A55"/>
    <w:rsid w:val="00FA5C4C"/>
    <w:rsid w:val="00FA64E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07AC6060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47A37-9391-47C1-8E96-6500006BF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88</TotalTime>
  <Pages>35</Pages>
  <Words>6074</Words>
  <Characters>34628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45</cp:revision>
  <cp:lastPrinted>2021-03-26T08:29:00Z</cp:lastPrinted>
  <dcterms:created xsi:type="dcterms:W3CDTF">2021-11-29T11:27:00Z</dcterms:created>
  <dcterms:modified xsi:type="dcterms:W3CDTF">2026-07-16T08:37:00Z</dcterms:modified>
</cp:coreProperties>
</file>