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9356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D03F3F" w:rsidTr="001E201E">
        <w:trPr>
          <w:jc w:val="center"/>
        </w:trPr>
        <w:tc>
          <w:tcPr>
            <w:tcW w:w="9356" w:type="dxa"/>
            <w:shd w:val="clear" w:color="auto" w:fill="auto"/>
          </w:tcPr>
          <w:p w:rsidR="00D03F3F" w:rsidRPr="00734999" w:rsidRDefault="00734999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8A523A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>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D04A44">
              <w:rPr>
                <w:b/>
                <w:szCs w:val="28"/>
              </w:rPr>
              <w:t>RCIM-1</w:t>
            </w:r>
            <w:r w:rsidR="0097574B" w:rsidRPr="0097574B">
              <w:rPr>
                <w:b/>
                <w:szCs w:val="28"/>
              </w:rPr>
              <w:t>.5FSRE</w:t>
            </w:r>
          </w:p>
        </w:tc>
      </w:tr>
      <w:tr w:rsidR="00D03F3F" w:rsidTr="001E201E">
        <w:trPr>
          <w:jc w:val="center"/>
        </w:trPr>
        <w:tc>
          <w:tcPr>
            <w:tcW w:w="9356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4A44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RCIM-1</w:t>
            </w:r>
            <w:r w:rsidR="0097574B" w:rsidRPr="0097574B">
              <w:rPr>
                <w:b/>
                <w:szCs w:val="28"/>
              </w:rPr>
              <w:t>.5FSRE</w:t>
            </w:r>
            <w:r w:rsidR="00FF3EA4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1E201E" w:rsidRDefault="001E201E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D1CC2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775F59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96713C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96713C">
        <w:rPr>
          <w:b/>
          <w:sz w:val="22"/>
          <w:szCs w:val="22"/>
        </w:rPr>
        <w:lastRenderedPageBreak/>
        <w:t>СОДЕРЖАНИЕ</w:t>
      </w:r>
      <w:r w:rsidR="00231E1B" w:rsidRPr="0096713C">
        <w:rPr>
          <w:b/>
          <w:sz w:val="22"/>
          <w:szCs w:val="22"/>
        </w:rPr>
        <w:t xml:space="preserve"> </w:t>
      </w:r>
    </w:p>
    <w:p w:rsidR="0096713C" w:rsidRPr="0096713C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6713C">
        <w:rPr>
          <w:sz w:val="22"/>
          <w:szCs w:val="22"/>
        </w:rPr>
        <w:fldChar w:fldCharType="begin"/>
      </w:r>
      <w:r w:rsidRPr="0096713C">
        <w:rPr>
          <w:sz w:val="22"/>
          <w:szCs w:val="22"/>
        </w:rPr>
        <w:instrText xml:space="preserve"> TOC \o "1-3" \h \z \u </w:instrText>
      </w:r>
      <w:r w:rsidRPr="0096713C">
        <w:rPr>
          <w:sz w:val="22"/>
          <w:szCs w:val="22"/>
        </w:rPr>
        <w:fldChar w:fldCharType="separate"/>
      </w:r>
      <w:hyperlink w:anchor="_Toc152252628" w:history="1">
        <w:r w:rsidR="0096713C" w:rsidRPr="0096713C">
          <w:rPr>
            <w:rStyle w:val="ad"/>
            <w:noProof/>
            <w:sz w:val="22"/>
            <w:szCs w:val="22"/>
          </w:rPr>
          <w:t>Введение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_Toc152252628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3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29" w:history="1">
        <w:r w:rsidR="0096713C" w:rsidRPr="0096713C">
          <w:rPr>
            <w:rStyle w:val="ad"/>
            <w:noProof/>
            <w:sz w:val="22"/>
            <w:szCs w:val="22"/>
          </w:rPr>
          <w:t>1.</w:t>
        </w:r>
        <w:r w:rsidR="001E201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96713C" w:rsidRPr="0096713C">
          <w:rPr>
            <w:rStyle w:val="ad"/>
            <w:noProof/>
            <w:sz w:val="22"/>
            <w:szCs w:val="22"/>
          </w:rPr>
          <w:t>Общие сведения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_Toc152252629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4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30" w:history="1">
        <w:r w:rsidR="0096713C" w:rsidRPr="0096713C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_Toc152252630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5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31" w:history="1">
        <w:r w:rsidR="0096713C" w:rsidRPr="0096713C">
          <w:rPr>
            <w:rStyle w:val="ad"/>
            <w:noProof/>
            <w:sz w:val="22"/>
            <w:szCs w:val="22"/>
          </w:rPr>
          <w:t>2.2 Описание изделия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_Toc152252631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6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32" w:history="1">
        <w:r w:rsidR="0096713C" w:rsidRPr="0096713C">
          <w:rPr>
            <w:rStyle w:val="ad"/>
            <w:noProof/>
            <w:sz w:val="22"/>
            <w:szCs w:val="22"/>
          </w:rPr>
          <w:t>2.3 Принцип работы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_Toc152252632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6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33" w:history="1">
        <w:r w:rsidR="0096713C" w:rsidRPr="0096713C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_Toc152252633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7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34" w:history="1">
        <w:r w:rsidR="0096713C" w:rsidRPr="0096713C">
          <w:rPr>
            <w:rStyle w:val="ad"/>
            <w:noProof/>
            <w:sz w:val="22"/>
            <w:szCs w:val="22"/>
          </w:rPr>
          <w:t>2.5 Оптимальная эксплуатация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_Toc152252634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8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35" w:history="1">
        <w:r w:rsidR="0096713C" w:rsidRPr="0096713C">
          <w:rPr>
            <w:rStyle w:val="ad"/>
            <w:noProof/>
            <w:sz w:val="22"/>
            <w:szCs w:val="22"/>
          </w:rPr>
          <w:t>2.7 Маркировка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_Toc152252635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8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36" w:history="1">
        <w:r w:rsidR="0096713C" w:rsidRPr="0096713C">
          <w:rPr>
            <w:rStyle w:val="ad"/>
            <w:noProof/>
            <w:sz w:val="22"/>
            <w:szCs w:val="22"/>
          </w:rPr>
          <w:t>3. Комплектность поставки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_Toc152252636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9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37" w:history="1">
        <w:r w:rsidR="0096713C" w:rsidRPr="0096713C">
          <w:rPr>
            <w:rStyle w:val="ad"/>
            <w:noProof/>
            <w:sz w:val="22"/>
            <w:szCs w:val="22"/>
          </w:rPr>
          <w:t>4. Чертеж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_Toc152252637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10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38" w:history="1">
        <w:r w:rsidR="0096713C" w:rsidRPr="0096713C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_Toc152252638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10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39" w:history="1">
        <w:r w:rsidR="0096713C" w:rsidRPr="0096713C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_Toc152252639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11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40" w:history="1">
        <w:r w:rsidR="0096713C" w:rsidRPr="0096713C">
          <w:rPr>
            <w:rStyle w:val="ad"/>
            <w:noProof/>
            <w:sz w:val="22"/>
            <w:szCs w:val="22"/>
          </w:rPr>
          <w:t>5. Гарантии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_Toc152252640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12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41" w:history="1">
        <w:r w:rsidR="0096713C" w:rsidRPr="0096713C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_Toc152252641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13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42" w:history="1">
        <w:r w:rsidR="0096713C" w:rsidRPr="0096713C">
          <w:rPr>
            <w:rStyle w:val="ad"/>
            <w:noProof/>
            <w:sz w:val="22"/>
            <w:szCs w:val="22"/>
          </w:rPr>
          <w:t>7. Свидетельство о приемке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_Toc152252642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14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43" w:history="1">
        <w:r w:rsidR="0096713C" w:rsidRPr="0096713C">
          <w:rPr>
            <w:rStyle w:val="ad"/>
            <w:noProof/>
            <w:sz w:val="22"/>
            <w:szCs w:val="22"/>
          </w:rPr>
          <w:t>8. Консервация</w:t>
        </w:r>
        <w:r w:rsidR="0096713C" w:rsidRPr="0096713C">
          <w:rPr>
            <w:rStyle w:val="ad"/>
            <w:noProof/>
            <w:sz w:val="22"/>
            <w:szCs w:val="22"/>
            <w:lang w:val="en-US"/>
          </w:rPr>
          <w:t>*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_Toc152252643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15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44" w:history="1">
        <w:r w:rsidR="0096713C" w:rsidRPr="0096713C">
          <w:rPr>
            <w:rStyle w:val="ad"/>
            <w:noProof/>
            <w:sz w:val="22"/>
            <w:szCs w:val="22"/>
          </w:rPr>
          <w:t>9. Сведения об утилизации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_Toc152252644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16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45" w:history="1">
        <w:r w:rsidR="0096713C" w:rsidRPr="0096713C">
          <w:rPr>
            <w:rStyle w:val="ad"/>
            <w:noProof/>
            <w:sz w:val="22"/>
            <w:szCs w:val="22"/>
          </w:rPr>
          <w:t>10. Требования безопасности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_Toc152252645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17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46" w:history="1">
        <w:r w:rsidR="0096713C" w:rsidRPr="0096713C">
          <w:rPr>
            <w:rStyle w:val="ad"/>
            <w:noProof/>
            <w:sz w:val="22"/>
            <w:szCs w:val="22"/>
          </w:rPr>
          <w:t>10.1 Общие требования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_Toc152252646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18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47" w:history="1">
        <w:r w:rsidR="0096713C" w:rsidRPr="0096713C">
          <w:rPr>
            <w:rStyle w:val="ad"/>
            <w:noProof/>
            <w:sz w:val="22"/>
            <w:szCs w:val="22"/>
          </w:rPr>
          <w:t>11. Прием и передача изделия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_Toc152252647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20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48" w:history="1">
        <w:r w:rsidR="0096713C" w:rsidRPr="0096713C">
          <w:rPr>
            <w:rStyle w:val="ad"/>
            <w:noProof/>
            <w:sz w:val="22"/>
            <w:szCs w:val="22"/>
          </w:rPr>
          <w:t>12. Учет работы изделия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_Toc152252648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21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49" w:history="1">
        <w:r w:rsidR="0096713C" w:rsidRPr="0096713C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_Toc152252649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22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50" w:history="1">
        <w:r w:rsidR="0096713C" w:rsidRPr="0096713C">
          <w:rPr>
            <w:rStyle w:val="ad"/>
            <w:noProof/>
            <w:sz w:val="22"/>
            <w:szCs w:val="22"/>
          </w:rPr>
          <w:t>14. Работы при эксплуатации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_Toc152252650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23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51" w:history="1">
        <w:r w:rsidR="0096713C" w:rsidRPr="0096713C">
          <w:rPr>
            <w:rStyle w:val="ad"/>
            <w:noProof/>
            <w:sz w:val="22"/>
            <w:szCs w:val="22"/>
          </w:rPr>
          <w:t>14.1 Учет выполнения работ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_Toc152252651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23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52" w:history="1">
        <w:r w:rsidR="0096713C" w:rsidRPr="0096713C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_Toc152252652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24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53" w:history="1">
        <w:r w:rsidR="0096713C" w:rsidRPr="0096713C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_Toc152252653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25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54" w:history="1">
        <w:r w:rsidR="0096713C" w:rsidRPr="0096713C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_Toc152252654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26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55" w:history="1">
        <w:r w:rsidR="0096713C" w:rsidRPr="0096713C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_Toc152252655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27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56" w:history="1">
        <w:r w:rsidR="0096713C" w:rsidRPr="0096713C">
          <w:rPr>
            <w:rStyle w:val="ad"/>
            <w:noProof/>
            <w:sz w:val="22"/>
            <w:szCs w:val="22"/>
          </w:rPr>
          <w:t>16. Транспортировка и хранение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_Toc152252656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31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57" w:history="1">
        <w:r w:rsidR="0096713C" w:rsidRPr="0096713C">
          <w:rPr>
            <w:rStyle w:val="ad"/>
            <w:noProof/>
            <w:sz w:val="22"/>
            <w:szCs w:val="22"/>
          </w:rPr>
          <w:t>16.1 Транспортировка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_Toc152252657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31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58" w:history="1">
        <w:r w:rsidR="0096713C" w:rsidRPr="0096713C">
          <w:rPr>
            <w:rStyle w:val="ad"/>
            <w:noProof/>
            <w:sz w:val="22"/>
            <w:szCs w:val="22"/>
          </w:rPr>
          <w:t>16.2 Хранение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_Toc152252658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32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59" w:history="1">
        <w:r w:rsidR="0096713C" w:rsidRPr="0096713C">
          <w:rPr>
            <w:rStyle w:val="ad"/>
            <w:noProof/>
            <w:sz w:val="22"/>
            <w:szCs w:val="22"/>
          </w:rPr>
          <w:t>17. Ремонт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_Toc152252659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33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60" w:history="1">
        <w:r w:rsidR="0096713C" w:rsidRPr="0096713C">
          <w:rPr>
            <w:rStyle w:val="ad"/>
            <w:noProof/>
            <w:sz w:val="22"/>
            <w:szCs w:val="22"/>
          </w:rPr>
          <w:t>18. Сведения о рекламациях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_Toc152252660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34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61" w:history="1">
        <w:r w:rsidR="0096713C" w:rsidRPr="0096713C">
          <w:rPr>
            <w:rStyle w:val="ad"/>
            <w:noProof/>
            <w:sz w:val="22"/>
            <w:szCs w:val="22"/>
          </w:rPr>
          <w:t>19. Особые отметки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_Toc152252661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35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96713C" w:rsidRPr="0096713C" w:rsidRDefault="001418E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2662" w:history="1">
        <w:r w:rsidR="0096713C" w:rsidRPr="0096713C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96713C" w:rsidRPr="0096713C">
          <w:rPr>
            <w:noProof/>
            <w:webHidden/>
            <w:sz w:val="22"/>
            <w:szCs w:val="22"/>
          </w:rPr>
          <w:tab/>
        </w:r>
        <w:r w:rsidR="0096713C" w:rsidRPr="0096713C">
          <w:rPr>
            <w:noProof/>
            <w:webHidden/>
            <w:sz w:val="22"/>
            <w:szCs w:val="22"/>
          </w:rPr>
          <w:fldChar w:fldCharType="begin"/>
        </w:r>
        <w:r w:rsidR="0096713C" w:rsidRPr="0096713C">
          <w:rPr>
            <w:noProof/>
            <w:webHidden/>
            <w:sz w:val="22"/>
            <w:szCs w:val="22"/>
          </w:rPr>
          <w:instrText xml:space="preserve"> PAGEREF _Toc152252662 \h </w:instrText>
        </w:r>
        <w:r w:rsidR="0096713C" w:rsidRPr="0096713C">
          <w:rPr>
            <w:noProof/>
            <w:webHidden/>
            <w:sz w:val="22"/>
            <w:szCs w:val="22"/>
          </w:rPr>
        </w:r>
        <w:r w:rsidR="0096713C" w:rsidRPr="0096713C">
          <w:rPr>
            <w:noProof/>
            <w:webHidden/>
            <w:sz w:val="22"/>
            <w:szCs w:val="22"/>
          </w:rPr>
          <w:fldChar w:fldCharType="separate"/>
        </w:r>
        <w:r w:rsidR="00AC7E5B">
          <w:rPr>
            <w:noProof/>
            <w:webHidden/>
            <w:sz w:val="22"/>
            <w:szCs w:val="22"/>
          </w:rPr>
          <w:t>36</w:t>
        </w:r>
        <w:r w:rsidR="0096713C" w:rsidRPr="0096713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96713C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2252628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A1352B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D742F7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2252629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1E201E" w:rsidRPr="001E201E" w:rsidRDefault="001E201E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1E201E" w:rsidRDefault="001E201E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513"/>
      </w:tblGrid>
      <w:tr w:rsidR="00200C8E" w:rsidRPr="00CC2C20" w:rsidTr="001418E4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A1352B" w:rsidRDefault="00A1352B" w:rsidP="00A13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кассетного типа </w:t>
            </w:r>
          </w:p>
          <w:p w:rsidR="00200C8E" w:rsidRPr="00CC2C20" w:rsidRDefault="00A1352B" w:rsidP="00A1352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четырехпоточный промышленного назначения</w:t>
            </w:r>
          </w:p>
        </w:tc>
      </w:tr>
      <w:tr w:rsidR="00CA105D" w:rsidRPr="00CC2C20" w:rsidTr="001418E4">
        <w:trPr>
          <w:trHeight w:val="553"/>
        </w:trPr>
        <w:tc>
          <w:tcPr>
            <w:tcW w:w="2694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CA105D" w:rsidRPr="005F1AD5" w:rsidRDefault="00D04A44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RCIM-1</w:t>
            </w:r>
            <w:r w:rsidR="00361F10" w:rsidRPr="00361F10">
              <w:rPr>
                <w:sz w:val="22"/>
                <w:szCs w:val="22"/>
              </w:rPr>
              <w:t>.5FSRE</w:t>
            </w:r>
          </w:p>
        </w:tc>
      </w:tr>
      <w:tr w:rsidR="006A3296" w:rsidRPr="00CC2C20" w:rsidTr="001418E4">
        <w:trPr>
          <w:trHeight w:val="553"/>
        </w:trPr>
        <w:tc>
          <w:tcPr>
            <w:tcW w:w="2694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6A3296" w:rsidRPr="005F1AD5" w:rsidRDefault="00361F10" w:rsidP="005F1AD5">
            <w:pPr>
              <w:jc w:val="center"/>
              <w:rPr>
                <w:sz w:val="22"/>
                <w:szCs w:val="22"/>
              </w:rPr>
            </w:pPr>
            <w:r w:rsidRPr="00361F10">
              <w:rPr>
                <w:sz w:val="22"/>
                <w:szCs w:val="22"/>
              </w:rPr>
              <w:t>RCIM-</w:t>
            </w:r>
            <w:r w:rsidR="00D04A44">
              <w:rPr>
                <w:sz w:val="22"/>
                <w:szCs w:val="22"/>
              </w:rPr>
              <w:t>1</w:t>
            </w:r>
            <w:r w:rsidRPr="00361F10">
              <w:rPr>
                <w:sz w:val="22"/>
                <w:szCs w:val="22"/>
              </w:rPr>
              <w:t>.5FSRE</w:t>
            </w:r>
          </w:p>
        </w:tc>
      </w:tr>
      <w:tr w:rsidR="00D174D2" w:rsidRPr="00CC2C20" w:rsidTr="001418E4">
        <w:trPr>
          <w:trHeight w:val="553"/>
        </w:trPr>
        <w:tc>
          <w:tcPr>
            <w:tcW w:w="2694" w:type="dxa"/>
            <w:vAlign w:val="center"/>
          </w:tcPr>
          <w:p w:rsidR="00D174D2" w:rsidRPr="00CC2C20" w:rsidRDefault="00D174D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513" w:type="dxa"/>
            <w:vAlign w:val="center"/>
          </w:tcPr>
          <w:p w:rsidR="00D174D2" w:rsidRDefault="00D174D2" w:rsidP="00D174D2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D174D2" w:rsidRPr="0029731C" w:rsidRDefault="00D174D2" w:rsidP="00D17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1418E4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200C8E" w:rsidRPr="00CC2C20" w:rsidRDefault="00D174D2" w:rsidP="00A1352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1418E4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1418E4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513" w:type="dxa"/>
            <w:vAlign w:val="center"/>
          </w:tcPr>
          <w:p w:rsidR="00200C8E" w:rsidRPr="00A10E3C" w:rsidRDefault="00D174D2" w:rsidP="00775F59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775F59">
              <w:rPr>
                <w:sz w:val="22"/>
                <w:szCs w:val="22"/>
                <w:lang w:val="en-US"/>
              </w:rPr>
              <w:t>6</w:t>
            </w:r>
          </w:p>
        </w:tc>
      </w:tr>
      <w:tr w:rsidR="001E201E" w:rsidRPr="00CC2C20" w:rsidTr="001418E4">
        <w:trPr>
          <w:trHeight w:val="553"/>
        </w:trPr>
        <w:tc>
          <w:tcPr>
            <w:tcW w:w="2694" w:type="dxa"/>
            <w:vAlign w:val="center"/>
          </w:tcPr>
          <w:p w:rsidR="001E201E" w:rsidRPr="00CC2C20" w:rsidRDefault="001E201E" w:rsidP="001E201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1E201E" w:rsidRPr="005F7EB2" w:rsidRDefault="001E201E" w:rsidP="001E20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1418E4">
        <w:trPr>
          <w:trHeight w:val="492"/>
        </w:trPr>
        <w:tc>
          <w:tcPr>
            <w:tcW w:w="2694" w:type="dxa"/>
            <w:vAlign w:val="center"/>
          </w:tcPr>
          <w:p w:rsidR="00200C8E" w:rsidRPr="00CC2C20" w:rsidRDefault="00B624C8" w:rsidP="00297FD5">
            <w:pPr>
              <w:jc w:val="center"/>
              <w:rPr>
                <w:b/>
                <w:sz w:val="22"/>
                <w:szCs w:val="22"/>
              </w:rPr>
            </w:pPr>
            <w:r w:rsidRPr="00A80ECD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8D1F24">
              <w:rPr>
                <w:sz w:val="22"/>
                <w:szCs w:val="22"/>
              </w:rPr>
              <w:t> </w:t>
            </w:r>
          </w:p>
        </w:tc>
        <w:tc>
          <w:tcPr>
            <w:tcW w:w="7513" w:type="dxa"/>
            <w:vAlign w:val="center"/>
          </w:tcPr>
          <w:p w:rsidR="0081278B" w:rsidRDefault="0081278B" w:rsidP="0081278B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81278B" w:rsidRDefault="0081278B" w:rsidP="0081278B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81278B" w:rsidRDefault="0081278B" w:rsidP="0081278B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81278B" w:rsidRPr="009A1BB8" w:rsidRDefault="0081278B" w:rsidP="0081278B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81278B" w:rsidRPr="009C0E86" w:rsidRDefault="00361F10" w:rsidP="00361F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 w:rsidR="009C0E86"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="009C0E86" w:rsidRPr="009C0E86">
              <w:rPr>
                <w:sz w:val="22"/>
                <w:szCs w:val="22"/>
              </w:rPr>
              <w:t>5</w:t>
            </w:r>
            <w:r w:rsidR="00C72E7F"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="009C0E86"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="009C0E86" w:rsidRPr="009C0E86">
              <w:rPr>
                <w:sz w:val="22"/>
                <w:szCs w:val="22"/>
              </w:rPr>
              <w:t>4</w:t>
            </w:r>
          </w:p>
          <w:p w:rsidR="00276981" w:rsidRPr="00CC2C20" w:rsidRDefault="00361F10" w:rsidP="009C0E86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 w:rsidR="009C0E86"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 w:rsidR="009C0E86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 w:rsidR="009C0E86"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 w:rsidR="009C0E86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 w:rsidR="009C0E86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 w:rsidR="009C0E86"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200C8E" w:rsidRPr="001418E4" w:rsidTr="001418E4">
        <w:trPr>
          <w:trHeight w:val="636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200C8E" w:rsidRPr="00485C81" w:rsidRDefault="00361F1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1418E4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200C8E" w:rsidRPr="00960E1E" w:rsidRDefault="00361F10" w:rsidP="00960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200C8E" w:rsidRPr="0097574B" w:rsidTr="001418E4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vAlign w:val="center"/>
          </w:tcPr>
          <w:p w:rsidR="00361F10" w:rsidRPr="00D263FB" w:rsidRDefault="00361F10" w:rsidP="00361F1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536EB" w:rsidRDefault="00361F10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1418E4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775F59" w:rsidTr="001418E4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775F59" w:rsidRDefault="00775F59" w:rsidP="00775F59">
            <w:pPr>
              <w:jc w:val="center"/>
              <w:rPr>
                <w:sz w:val="22"/>
                <w:szCs w:val="22"/>
              </w:rPr>
            </w:pPr>
            <w:bookmarkStart w:id="5" w:name="_GoBack"/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775F59" w:rsidRPr="00BF0AAC" w:rsidRDefault="00775F59" w:rsidP="00775F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775F59" w:rsidRPr="00BF0AAC" w:rsidRDefault="00775F59" w:rsidP="00775F5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775F59" w:rsidRPr="00BF0AAC" w:rsidRDefault="00775F59" w:rsidP="00775F5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775F59" w:rsidRPr="00BF0AAC" w:rsidRDefault="00775F59" w:rsidP="00775F5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775F59" w:rsidRPr="00BF0AAC" w:rsidRDefault="00775F59" w:rsidP="00775F5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775F59" w:rsidRPr="00BF0AAC" w:rsidRDefault="00775F59" w:rsidP="00775F5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1418E4" w:rsidRDefault="00775F59" w:rsidP="00775F59">
            <w:pPr>
              <w:jc w:val="center"/>
              <w:rPr>
                <w:sz w:val="22"/>
                <w:szCs w:val="22"/>
                <w:highlight w:val="yellow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1418E4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1418E4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1418E4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1418E4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End w:id="5"/>
          </w:p>
        </w:tc>
      </w:tr>
    </w:tbl>
    <w:p w:rsidR="00775F59" w:rsidRDefault="00775F59" w:rsidP="00200C8E">
      <w:pPr>
        <w:jc w:val="center"/>
        <w:rPr>
          <w:b/>
          <w:szCs w:val="28"/>
        </w:rPr>
      </w:pPr>
    </w:p>
    <w:p w:rsidR="001418E4" w:rsidRDefault="001418E4" w:rsidP="00200C8E">
      <w:pPr>
        <w:jc w:val="center"/>
        <w:rPr>
          <w:b/>
          <w:szCs w:val="28"/>
        </w:rPr>
      </w:pPr>
    </w:p>
    <w:p w:rsidR="00775F59" w:rsidRDefault="00775F59" w:rsidP="00200C8E">
      <w:pPr>
        <w:jc w:val="center"/>
        <w:rPr>
          <w:b/>
          <w:szCs w:val="28"/>
        </w:rPr>
      </w:pPr>
    </w:p>
    <w:p w:rsidR="00200C8E" w:rsidRPr="0014505F" w:rsidRDefault="00200C8E" w:rsidP="00200C8E">
      <w:pPr>
        <w:jc w:val="center"/>
        <w:rPr>
          <w:b/>
          <w:szCs w:val="28"/>
        </w:rPr>
      </w:pPr>
      <w:r w:rsidRPr="0014505F">
        <w:rPr>
          <w:b/>
          <w:szCs w:val="28"/>
        </w:rPr>
        <w:lastRenderedPageBreak/>
        <w:t xml:space="preserve">2. </w:t>
      </w:r>
      <w:bookmarkStart w:id="6" w:name="оснтехданные"/>
      <w:r w:rsidRPr="0014505F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52252630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1E201E" w:rsidRPr="001E201E" w:rsidRDefault="001E201E" w:rsidP="00200C8E">
      <w:pPr>
        <w:outlineLvl w:val="0"/>
        <w:rPr>
          <w:b/>
          <w:sz w:val="22"/>
          <w:szCs w:val="22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1E201E" w:rsidRDefault="001E201E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"/>
        <w:gridCol w:w="2835"/>
        <w:gridCol w:w="1272"/>
        <w:gridCol w:w="3399"/>
      </w:tblGrid>
      <w:tr w:rsidR="00417EBD" w:rsidRPr="00AD1C4D" w:rsidTr="00D146C3">
        <w:trPr>
          <w:trHeight w:val="159"/>
          <w:jc w:val="center"/>
        </w:trPr>
        <w:tc>
          <w:tcPr>
            <w:tcW w:w="5105" w:type="dxa"/>
            <w:gridSpan w:val="3"/>
            <w:vAlign w:val="center"/>
          </w:tcPr>
          <w:p w:rsidR="00417EBD" w:rsidRPr="00D94425" w:rsidRDefault="00417EBD" w:rsidP="00417EBD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417EBD" w:rsidRPr="00D94425" w:rsidRDefault="00417EBD" w:rsidP="00417EBD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99" w:type="dxa"/>
            <w:vAlign w:val="center"/>
          </w:tcPr>
          <w:p w:rsidR="00417EBD" w:rsidRPr="00D94425" w:rsidRDefault="00417EBD" w:rsidP="00417EBD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D04A44" w:rsidRPr="00AD1C4D" w:rsidTr="00D146C3">
        <w:trPr>
          <w:trHeight w:val="159"/>
          <w:jc w:val="center"/>
        </w:trPr>
        <w:tc>
          <w:tcPr>
            <w:tcW w:w="2263" w:type="dxa"/>
            <w:vMerge w:val="restart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842" w:type="dxa"/>
            <w:gridSpan w:val="2"/>
            <w:vAlign w:val="center"/>
          </w:tcPr>
          <w:p w:rsidR="00D04A44" w:rsidRPr="0001459B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2" w:type="dxa"/>
            <w:vMerge w:val="restart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399" w:type="dxa"/>
            <w:vAlign w:val="center"/>
          </w:tcPr>
          <w:p w:rsidR="00D04A44" w:rsidRPr="00DA6454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D04A44" w:rsidRPr="00AD1C4D" w:rsidTr="00D146C3">
        <w:trPr>
          <w:trHeight w:val="159"/>
          <w:jc w:val="center"/>
        </w:trPr>
        <w:tc>
          <w:tcPr>
            <w:tcW w:w="2263" w:type="dxa"/>
            <w:vMerge/>
          </w:tcPr>
          <w:p w:rsidR="00D04A44" w:rsidRDefault="00D04A44" w:rsidP="00D04A44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2"/>
            <w:vAlign w:val="center"/>
          </w:tcPr>
          <w:p w:rsidR="00D04A44" w:rsidRPr="0001459B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2" w:type="dxa"/>
            <w:vMerge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9" w:type="dxa"/>
            <w:vAlign w:val="center"/>
          </w:tcPr>
          <w:p w:rsidR="00D04A44" w:rsidRDefault="00D04A44" w:rsidP="00D04A4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4.8</w:t>
            </w:r>
          </w:p>
        </w:tc>
      </w:tr>
      <w:tr w:rsidR="00D04A44" w:rsidRPr="00AD1C4D" w:rsidTr="00D146C3">
        <w:trPr>
          <w:trHeight w:val="159"/>
          <w:jc w:val="center"/>
        </w:trPr>
        <w:tc>
          <w:tcPr>
            <w:tcW w:w="2263" w:type="dxa"/>
            <w:vMerge w:val="restart"/>
          </w:tcPr>
          <w:p w:rsidR="00D04A44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842" w:type="dxa"/>
            <w:gridSpan w:val="2"/>
            <w:vAlign w:val="center"/>
          </w:tcPr>
          <w:p w:rsidR="00D04A44" w:rsidRPr="0001459B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 w:val="restart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399" w:type="dxa"/>
            <w:vAlign w:val="center"/>
          </w:tcPr>
          <w:p w:rsidR="00D04A44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</w:tr>
      <w:tr w:rsidR="00D04A44" w:rsidRPr="00AD1C4D" w:rsidTr="00D146C3">
        <w:trPr>
          <w:trHeight w:val="159"/>
          <w:jc w:val="center"/>
        </w:trPr>
        <w:tc>
          <w:tcPr>
            <w:tcW w:w="2263" w:type="dxa"/>
            <w:vMerge/>
          </w:tcPr>
          <w:p w:rsidR="00D04A44" w:rsidRDefault="00D04A44" w:rsidP="00D04A44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2"/>
            <w:vAlign w:val="center"/>
          </w:tcPr>
          <w:p w:rsidR="00D04A44" w:rsidRPr="0001459B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</w:t>
            </w:r>
          </w:p>
        </w:tc>
        <w:tc>
          <w:tcPr>
            <w:tcW w:w="1272" w:type="dxa"/>
            <w:vMerge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9" w:type="dxa"/>
            <w:vAlign w:val="center"/>
          </w:tcPr>
          <w:p w:rsidR="00D04A44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D04A44" w:rsidRPr="00AD1C4D" w:rsidTr="00D146C3">
        <w:trPr>
          <w:trHeight w:val="159"/>
          <w:jc w:val="center"/>
        </w:trPr>
        <w:tc>
          <w:tcPr>
            <w:tcW w:w="2270" w:type="dxa"/>
            <w:gridSpan w:val="2"/>
            <w:vAlign w:val="center"/>
          </w:tcPr>
          <w:p w:rsidR="00D04A44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835" w:type="dxa"/>
            <w:vAlign w:val="center"/>
          </w:tcPr>
          <w:p w:rsidR="00D04A44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D04A44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2" w:type="dxa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мин</w:t>
            </w:r>
          </w:p>
        </w:tc>
        <w:tc>
          <w:tcPr>
            <w:tcW w:w="3399" w:type="dxa"/>
            <w:vAlign w:val="center"/>
          </w:tcPr>
          <w:p w:rsidR="00D04A44" w:rsidRPr="00482A3A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13/11/9.5/7</w:t>
            </w:r>
          </w:p>
        </w:tc>
      </w:tr>
      <w:tr w:rsidR="00D04A44" w:rsidRPr="00AD1C4D" w:rsidTr="00D146C3">
        <w:trPr>
          <w:jc w:val="center"/>
        </w:trPr>
        <w:tc>
          <w:tcPr>
            <w:tcW w:w="2270" w:type="dxa"/>
            <w:gridSpan w:val="2"/>
            <w:vAlign w:val="center"/>
          </w:tcPr>
          <w:p w:rsidR="00D04A44" w:rsidRPr="00E4197E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835" w:type="dxa"/>
            <w:vAlign w:val="center"/>
          </w:tcPr>
          <w:p w:rsidR="00D04A44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D04A44" w:rsidRPr="00E4197E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2" w:type="dxa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399" w:type="dxa"/>
            <w:vAlign w:val="center"/>
          </w:tcPr>
          <w:p w:rsidR="00D04A44" w:rsidRPr="00D23215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41/37/33/27.5</w:t>
            </w:r>
          </w:p>
        </w:tc>
      </w:tr>
      <w:tr w:rsidR="00D04A44" w:rsidRPr="00AD1C4D" w:rsidTr="00D146C3">
        <w:trPr>
          <w:jc w:val="center"/>
        </w:trPr>
        <w:tc>
          <w:tcPr>
            <w:tcW w:w="5105" w:type="dxa"/>
            <w:gridSpan w:val="3"/>
            <w:vAlign w:val="center"/>
          </w:tcPr>
          <w:p w:rsidR="00D04A44" w:rsidRPr="00E4197E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399" w:type="dxa"/>
            <w:vAlign w:val="center"/>
          </w:tcPr>
          <w:p w:rsidR="00D04A44" w:rsidRPr="006C3B27" w:rsidRDefault="0014505F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D04A44" w:rsidRPr="00AD1C4D" w:rsidTr="00D146C3">
        <w:trPr>
          <w:trHeight w:val="159"/>
          <w:jc w:val="center"/>
        </w:trPr>
        <w:tc>
          <w:tcPr>
            <w:tcW w:w="2263" w:type="dxa"/>
            <w:vMerge w:val="restart"/>
            <w:vAlign w:val="center"/>
          </w:tcPr>
          <w:p w:rsidR="00D04A44" w:rsidRPr="00E4197E" w:rsidRDefault="00D04A44" w:rsidP="00D04A44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842" w:type="dxa"/>
            <w:gridSpan w:val="2"/>
            <w:vAlign w:val="center"/>
          </w:tcPr>
          <w:p w:rsidR="00D04A44" w:rsidRPr="00E4197E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399" w:type="dxa"/>
            <w:vAlign w:val="center"/>
          </w:tcPr>
          <w:p w:rsidR="00D04A44" w:rsidRPr="00135C40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D04A44" w:rsidRPr="00AD1C4D" w:rsidTr="00D146C3">
        <w:trPr>
          <w:trHeight w:val="159"/>
          <w:jc w:val="center"/>
        </w:trPr>
        <w:tc>
          <w:tcPr>
            <w:tcW w:w="2263" w:type="dxa"/>
            <w:vMerge/>
            <w:vAlign w:val="center"/>
          </w:tcPr>
          <w:p w:rsidR="00D04A44" w:rsidRPr="00FD6217" w:rsidRDefault="00D04A44" w:rsidP="00D04A44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2"/>
            <w:vAlign w:val="center"/>
          </w:tcPr>
          <w:p w:rsidR="00D04A44" w:rsidRPr="00FD6217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9" w:type="dxa"/>
            <w:vAlign w:val="center"/>
          </w:tcPr>
          <w:p w:rsidR="00D04A44" w:rsidRPr="0098223F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D04A44" w:rsidRPr="00AD1C4D" w:rsidTr="00D146C3">
        <w:trPr>
          <w:jc w:val="center"/>
        </w:trPr>
        <w:tc>
          <w:tcPr>
            <w:tcW w:w="5105" w:type="dxa"/>
            <w:gridSpan w:val="3"/>
            <w:vAlign w:val="center"/>
          </w:tcPr>
          <w:p w:rsidR="00D04A44" w:rsidRPr="00CA78AC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399" w:type="dxa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D04A44" w:rsidRPr="00AD1C4D" w:rsidTr="00D146C3">
        <w:trPr>
          <w:jc w:val="center"/>
        </w:trPr>
        <w:tc>
          <w:tcPr>
            <w:tcW w:w="5105" w:type="dxa"/>
            <w:gridSpan w:val="3"/>
            <w:vAlign w:val="center"/>
          </w:tcPr>
          <w:p w:rsidR="00D04A44" w:rsidRPr="00135C40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399" w:type="dxa"/>
            <w:shd w:val="clear" w:color="auto" w:fill="auto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230EDC">
              <w:rPr>
                <w:sz w:val="22"/>
                <w:szCs w:val="22"/>
              </w:rPr>
              <w:t>850</w:t>
            </w:r>
          </w:p>
        </w:tc>
      </w:tr>
      <w:tr w:rsidR="0073546B" w:rsidRPr="00AD1C4D" w:rsidTr="00D146C3">
        <w:trPr>
          <w:jc w:val="center"/>
        </w:trPr>
        <w:tc>
          <w:tcPr>
            <w:tcW w:w="9776" w:type="dxa"/>
            <w:gridSpan w:val="5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3546B" w:rsidRPr="00AD1C4D" w:rsidTr="00D146C3">
        <w:trPr>
          <w:jc w:val="center"/>
        </w:trPr>
        <w:tc>
          <w:tcPr>
            <w:tcW w:w="5105" w:type="dxa"/>
            <w:gridSpan w:val="3"/>
            <w:vAlign w:val="center"/>
          </w:tcPr>
          <w:p w:rsidR="0073546B" w:rsidRPr="00135C40" w:rsidRDefault="0073546B" w:rsidP="002B39A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399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3546B" w:rsidRPr="00AD1C4D" w:rsidTr="00D146C3">
        <w:trPr>
          <w:jc w:val="center"/>
        </w:trPr>
        <w:tc>
          <w:tcPr>
            <w:tcW w:w="5105" w:type="dxa"/>
            <w:gridSpan w:val="3"/>
            <w:vAlign w:val="center"/>
          </w:tcPr>
          <w:p w:rsidR="0073546B" w:rsidRPr="001D0C4B" w:rsidRDefault="0073546B" w:rsidP="002B39A0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1272" w:type="dxa"/>
            <w:vAlign w:val="center"/>
          </w:tcPr>
          <w:p w:rsidR="0073546B" w:rsidRPr="00812D3E" w:rsidRDefault="0073546B" w:rsidP="002B39A0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399" w:type="dxa"/>
            <w:vAlign w:val="center"/>
          </w:tcPr>
          <w:p w:rsidR="0073546B" w:rsidRPr="00812D3E" w:rsidRDefault="0073546B" w:rsidP="002B39A0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73546B" w:rsidRPr="00AD1C4D" w:rsidTr="00D146C3">
        <w:trPr>
          <w:trHeight w:val="416"/>
          <w:jc w:val="center"/>
        </w:trPr>
        <w:tc>
          <w:tcPr>
            <w:tcW w:w="9776" w:type="dxa"/>
            <w:gridSpan w:val="5"/>
            <w:vAlign w:val="center"/>
          </w:tcPr>
          <w:p w:rsidR="0073546B" w:rsidRPr="00C43D1A" w:rsidRDefault="0073546B" w:rsidP="002B39A0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3546B" w:rsidRPr="00AD1C4D" w:rsidTr="00D146C3">
        <w:trPr>
          <w:trHeight w:val="187"/>
          <w:jc w:val="center"/>
        </w:trPr>
        <w:tc>
          <w:tcPr>
            <w:tcW w:w="5105" w:type="dxa"/>
            <w:gridSpan w:val="3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99" w:type="dxa"/>
            <w:vAlign w:val="center"/>
          </w:tcPr>
          <w:p w:rsidR="0073546B" w:rsidRPr="00294001" w:rsidRDefault="00C22D6C" w:rsidP="002B39A0">
            <w:pPr>
              <w:jc w:val="center"/>
              <w:rPr>
                <w:sz w:val="22"/>
                <w:szCs w:val="22"/>
                <w:lang w:val="en-US"/>
              </w:rPr>
            </w:pPr>
            <w:r w:rsidRPr="00C22D6C">
              <w:rPr>
                <w:sz w:val="22"/>
                <w:szCs w:val="22"/>
              </w:rPr>
              <w:t>R-32</w:t>
            </w:r>
            <w:r>
              <w:rPr>
                <w:sz w:val="22"/>
                <w:szCs w:val="22"/>
                <w:lang w:val="en-US"/>
              </w:rPr>
              <w:t>/</w:t>
            </w:r>
            <w:r w:rsidR="0073546B" w:rsidRPr="00294001">
              <w:rPr>
                <w:sz w:val="22"/>
                <w:szCs w:val="22"/>
              </w:rPr>
              <w:t>R410A</w:t>
            </w:r>
          </w:p>
        </w:tc>
      </w:tr>
      <w:tr w:rsidR="0073546B" w:rsidRPr="00AD1C4D" w:rsidTr="00D146C3">
        <w:trPr>
          <w:trHeight w:val="187"/>
          <w:jc w:val="center"/>
        </w:trPr>
        <w:tc>
          <w:tcPr>
            <w:tcW w:w="5105" w:type="dxa"/>
            <w:gridSpan w:val="3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99" w:type="dxa"/>
            <w:vAlign w:val="center"/>
          </w:tcPr>
          <w:p w:rsidR="00C22D6C" w:rsidRDefault="00C22D6C" w:rsidP="002B39A0">
            <w:pPr>
              <w:jc w:val="center"/>
              <w:rPr>
                <w:sz w:val="22"/>
                <w:szCs w:val="22"/>
              </w:rPr>
            </w:pPr>
            <w:r w:rsidRPr="00C22D6C">
              <w:rPr>
                <w:sz w:val="22"/>
                <w:szCs w:val="22"/>
              </w:rPr>
              <w:t>R-32</w:t>
            </w:r>
            <w:r>
              <w:rPr>
                <w:sz w:val="22"/>
                <w:szCs w:val="22"/>
              </w:rPr>
              <w:t>:</w:t>
            </w:r>
            <w:r w:rsidRPr="008B4FFB">
              <w:t xml:space="preserve"> </w:t>
            </w:r>
            <w:r>
              <w:rPr>
                <w:sz w:val="22"/>
                <w:szCs w:val="22"/>
              </w:rPr>
              <w:t xml:space="preserve">дифторметан </w:t>
            </w:r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</w:t>
            </w:r>
          </w:p>
          <w:p w:rsidR="0073546B" w:rsidRDefault="00C22D6C" w:rsidP="001E201E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: </w:t>
            </w:r>
            <w:r w:rsidR="0073546B" w:rsidRPr="00D130D6">
              <w:rPr>
                <w:sz w:val="22"/>
                <w:szCs w:val="22"/>
              </w:rPr>
              <w:t>смесь из 50</w:t>
            </w:r>
            <w:r w:rsidR="0073546B" w:rsidRPr="00D130D6">
              <w:rPr>
                <w:sz w:val="22"/>
                <w:szCs w:val="22"/>
                <w:lang w:val="en-US"/>
              </w:rPr>
              <w:t> </w:t>
            </w:r>
            <w:r w:rsidR="0073546B" w:rsidRPr="00D130D6">
              <w:rPr>
                <w:sz w:val="22"/>
                <w:szCs w:val="22"/>
              </w:rPr>
              <w:t>%</w:t>
            </w:r>
            <w:r w:rsidR="0073546B" w:rsidRPr="00D130D6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="0073546B" w:rsidRPr="00D130D6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="0073546B" w:rsidRPr="00D130D6">
              <w:rPr>
                <w:sz w:val="22"/>
                <w:szCs w:val="22"/>
              </w:rPr>
              <w:t>(CH</w:t>
            </w:r>
            <w:r w:rsidR="0073546B" w:rsidRPr="00D130D6">
              <w:rPr>
                <w:sz w:val="22"/>
                <w:szCs w:val="22"/>
                <w:vertAlign w:val="subscript"/>
              </w:rPr>
              <w:t>2</w:t>
            </w:r>
            <w:r w:rsidR="0073546B" w:rsidRPr="00D130D6">
              <w:rPr>
                <w:sz w:val="22"/>
                <w:szCs w:val="22"/>
              </w:rPr>
              <w:t>F</w:t>
            </w:r>
            <w:r w:rsidR="0073546B" w:rsidRPr="00D130D6">
              <w:rPr>
                <w:sz w:val="22"/>
                <w:szCs w:val="22"/>
                <w:vertAlign w:val="subscript"/>
              </w:rPr>
              <w:t>2</w:t>
            </w:r>
            <w:r w:rsidR="0073546B" w:rsidRPr="00D130D6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="0073546B" w:rsidRPr="00D130D6">
                <w:rPr>
                  <w:sz w:val="22"/>
                  <w:szCs w:val="22"/>
                </w:rPr>
                <w:t>пентафторэтана R-125</w:t>
              </w:r>
            </w:hyperlink>
            <w:r w:rsidR="0073546B" w:rsidRPr="00D130D6">
              <w:rPr>
                <w:sz w:val="22"/>
                <w:szCs w:val="22"/>
              </w:rPr>
              <w:t>(CHF</w:t>
            </w:r>
            <w:r w:rsidR="0073546B" w:rsidRPr="00D130D6">
              <w:rPr>
                <w:sz w:val="22"/>
                <w:szCs w:val="22"/>
                <w:vertAlign w:val="subscript"/>
              </w:rPr>
              <w:t>2</w:t>
            </w:r>
            <w:r w:rsidR="0073546B" w:rsidRPr="00D130D6">
              <w:rPr>
                <w:sz w:val="22"/>
                <w:szCs w:val="22"/>
              </w:rPr>
              <w:t>CF</w:t>
            </w:r>
            <w:r w:rsidR="0073546B" w:rsidRPr="00D130D6">
              <w:rPr>
                <w:sz w:val="22"/>
                <w:szCs w:val="22"/>
                <w:vertAlign w:val="subscript"/>
              </w:rPr>
              <w:t>3</w:t>
            </w:r>
            <w:r w:rsidR="0073546B" w:rsidRPr="00D130D6">
              <w:rPr>
                <w:sz w:val="22"/>
                <w:szCs w:val="22"/>
              </w:rPr>
              <w:t>)</w:t>
            </w:r>
          </w:p>
        </w:tc>
      </w:tr>
      <w:tr w:rsidR="0073546B" w:rsidRPr="00AD1C4D" w:rsidTr="00D146C3">
        <w:trPr>
          <w:trHeight w:val="187"/>
          <w:jc w:val="center"/>
        </w:trPr>
        <w:tc>
          <w:tcPr>
            <w:tcW w:w="5105" w:type="dxa"/>
            <w:gridSpan w:val="3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99" w:type="dxa"/>
            <w:vAlign w:val="center"/>
          </w:tcPr>
          <w:p w:rsidR="0073546B" w:rsidRPr="00294001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3546B" w:rsidRPr="00AD1C4D" w:rsidTr="00D146C3">
        <w:trPr>
          <w:trHeight w:val="331"/>
          <w:jc w:val="center"/>
        </w:trPr>
        <w:tc>
          <w:tcPr>
            <w:tcW w:w="9776" w:type="dxa"/>
            <w:gridSpan w:val="5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D04A44" w:rsidRPr="00AD1C4D" w:rsidTr="00D146C3">
        <w:trPr>
          <w:trHeight w:val="241"/>
          <w:jc w:val="center"/>
        </w:trPr>
        <w:tc>
          <w:tcPr>
            <w:tcW w:w="510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1272" w:type="dxa"/>
            <w:vAlign w:val="center"/>
          </w:tcPr>
          <w:p w:rsidR="00D04A44" w:rsidRPr="00613D0C" w:rsidRDefault="00D04A44" w:rsidP="00D04A44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399" w:type="dxa"/>
            <w:vAlign w:val="center"/>
          </w:tcPr>
          <w:p w:rsidR="00D04A44" w:rsidRPr="00D15669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D04A44" w:rsidRPr="00AD1C4D" w:rsidTr="00D146C3">
        <w:trPr>
          <w:trHeight w:val="245"/>
          <w:jc w:val="center"/>
        </w:trPr>
        <w:tc>
          <w:tcPr>
            <w:tcW w:w="510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D04A44" w:rsidRPr="00613D0C" w:rsidRDefault="00D04A44" w:rsidP="00D04A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9" w:type="dxa"/>
            <w:vAlign w:val="center"/>
          </w:tcPr>
          <w:p w:rsidR="00D04A44" w:rsidRPr="00AD1C4D" w:rsidRDefault="00D04A44" w:rsidP="00D04A44">
            <w:pPr>
              <w:jc w:val="center"/>
              <w:rPr>
                <w:sz w:val="22"/>
                <w:szCs w:val="22"/>
              </w:rPr>
            </w:pPr>
          </w:p>
        </w:tc>
      </w:tr>
      <w:tr w:rsidR="00D04A44" w:rsidRPr="00AD1C4D" w:rsidTr="00D146C3">
        <w:trPr>
          <w:trHeight w:val="277"/>
          <w:jc w:val="center"/>
        </w:trPr>
        <w:tc>
          <w:tcPr>
            <w:tcW w:w="510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D04A44" w:rsidRPr="00613D0C" w:rsidRDefault="00D04A44" w:rsidP="00D04A44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99" w:type="dxa"/>
            <w:vAlign w:val="center"/>
          </w:tcPr>
          <w:p w:rsidR="00D04A44" w:rsidRPr="00135C40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</w:tr>
      <w:tr w:rsidR="00D04A44" w:rsidRPr="00AD1C4D" w:rsidTr="00D146C3">
        <w:trPr>
          <w:trHeight w:val="280"/>
          <w:jc w:val="center"/>
        </w:trPr>
        <w:tc>
          <w:tcPr>
            <w:tcW w:w="510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D04A44" w:rsidRPr="00613D0C" w:rsidRDefault="00D04A44" w:rsidP="00D04A44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99" w:type="dxa"/>
            <w:vAlign w:val="center"/>
          </w:tcPr>
          <w:p w:rsidR="00D04A44" w:rsidRPr="00135C40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</w:tr>
      <w:tr w:rsidR="00D04A44" w:rsidRPr="00AD1C4D" w:rsidTr="00D146C3">
        <w:trPr>
          <w:trHeight w:val="85"/>
          <w:jc w:val="center"/>
        </w:trPr>
        <w:tc>
          <w:tcPr>
            <w:tcW w:w="510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D04A44" w:rsidRPr="00613D0C" w:rsidRDefault="00D04A44" w:rsidP="00D04A44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99" w:type="dxa"/>
            <w:vAlign w:val="center"/>
          </w:tcPr>
          <w:p w:rsidR="00D04A44" w:rsidRPr="00F95C88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85</w:t>
            </w:r>
          </w:p>
        </w:tc>
      </w:tr>
      <w:tr w:rsidR="00D04A44" w:rsidRPr="00AD1C4D" w:rsidTr="00D146C3">
        <w:trPr>
          <w:trHeight w:val="85"/>
          <w:jc w:val="center"/>
        </w:trPr>
        <w:tc>
          <w:tcPr>
            <w:tcW w:w="510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панели (опция)</w:t>
            </w:r>
          </w:p>
        </w:tc>
        <w:tc>
          <w:tcPr>
            <w:tcW w:w="1272" w:type="dxa"/>
            <w:vAlign w:val="center"/>
          </w:tcPr>
          <w:p w:rsidR="00D04A44" w:rsidRPr="00613D0C" w:rsidRDefault="00D04A44" w:rsidP="00D04A44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399" w:type="dxa"/>
            <w:vAlign w:val="center"/>
          </w:tcPr>
          <w:p w:rsidR="00D04A44" w:rsidRPr="00D15669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D04A44" w:rsidRPr="00AD1C4D" w:rsidTr="00D146C3">
        <w:trPr>
          <w:trHeight w:val="85"/>
          <w:jc w:val="center"/>
        </w:trPr>
        <w:tc>
          <w:tcPr>
            <w:tcW w:w="510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панели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D04A44" w:rsidRPr="00AD1C4D" w:rsidRDefault="00D04A44" w:rsidP="00D04A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9" w:type="dxa"/>
            <w:vAlign w:val="center"/>
          </w:tcPr>
          <w:p w:rsidR="00D04A44" w:rsidRPr="00AD1C4D" w:rsidRDefault="00D04A44" w:rsidP="00D04A44">
            <w:pPr>
              <w:jc w:val="center"/>
              <w:rPr>
                <w:sz w:val="22"/>
                <w:szCs w:val="22"/>
              </w:rPr>
            </w:pPr>
          </w:p>
        </w:tc>
      </w:tr>
      <w:tr w:rsidR="00D04A44" w:rsidRPr="00AD1C4D" w:rsidTr="00D146C3">
        <w:trPr>
          <w:trHeight w:val="85"/>
          <w:jc w:val="center"/>
        </w:trPr>
        <w:tc>
          <w:tcPr>
            <w:tcW w:w="510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D04A44" w:rsidRPr="00AD1C4D" w:rsidRDefault="00D04A44" w:rsidP="00D04A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99" w:type="dxa"/>
            <w:vAlign w:val="center"/>
          </w:tcPr>
          <w:p w:rsidR="00D04A44" w:rsidRPr="00135C40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</w:tr>
      <w:tr w:rsidR="00D04A44" w:rsidRPr="00AD1C4D" w:rsidTr="00D146C3">
        <w:trPr>
          <w:trHeight w:val="85"/>
          <w:jc w:val="center"/>
        </w:trPr>
        <w:tc>
          <w:tcPr>
            <w:tcW w:w="510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D04A44" w:rsidRPr="00AD1C4D" w:rsidRDefault="00D04A44" w:rsidP="00D04A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99" w:type="dxa"/>
            <w:vAlign w:val="center"/>
          </w:tcPr>
          <w:p w:rsidR="00D04A44" w:rsidRPr="00135C40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</w:tr>
      <w:tr w:rsidR="00D04A44" w:rsidRPr="00AD1C4D" w:rsidTr="00D146C3">
        <w:trPr>
          <w:trHeight w:val="85"/>
          <w:jc w:val="center"/>
        </w:trPr>
        <w:tc>
          <w:tcPr>
            <w:tcW w:w="510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D04A44" w:rsidRPr="00AD1C4D" w:rsidRDefault="00D04A44" w:rsidP="00D04A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99" w:type="dxa"/>
            <w:vAlign w:val="center"/>
          </w:tcPr>
          <w:p w:rsidR="00D04A44" w:rsidRPr="00656A09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</w:tbl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5225263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1E201E" w:rsidRPr="00573C0B" w:rsidRDefault="001E201E" w:rsidP="00200C8E">
      <w:pPr>
        <w:outlineLvl w:val="0"/>
        <w:rPr>
          <w:b/>
          <w:sz w:val="22"/>
          <w:szCs w:val="22"/>
        </w:rPr>
      </w:pPr>
    </w:p>
    <w:p w:rsidR="00C8688B" w:rsidRPr="009E2744" w:rsidRDefault="00C8688B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="00E77798">
        <w:rPr>
          <w:sz w:val="22"/>
          <w:szCs w:val="22"/>
        </w:rPr>
        <w:t>RCIM-1</w:t>
      </w:r>
      <w:r w:rsidR="000E4AB2" w:rsidRPr="000E4AB2">
        <w:rPr>
          <w:sz w:val="22"/>
          <w:szCs w:val="22"/>
        </w:rPr>
        <w:t>.5FSRE</w:t>
      </w:r>
      <w:r w:rsidR="000E4AB2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C8688B" w:rsidRPr="0040389D" w:rsidRDefault="00C8688B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0E4AB2">
        <w:rPr>
          <w:sz w:val="22"/>
          <w:szCs w:val="22"/>
          <w:lang w:val="en-US"/>
        </w:rPr>
        <w:t>UTOPIA</w:t>
      </w:r>
      <w:r w:rsidR="000E4AB2" w:rsidRPr="0040389D">
        <w:rPr>
          <w:sz w:val="22"/>
          <w:szCs w:val="22"/>
        </w:rPr>
        <w:t xml:space="preserve"> </w:t>
      </w:r>
      <w:r w:rsidRPr="0040389D">
        <w:rPr>
          <w:sz w:val="22"/>
          <w:szCs w:val="22"/>
        </w:rPr>
        <w:t>и  SET-FREE.</w:t>
      </w:r>
    </w:p>
    <w:tbl>
      <w:tblPr>
        <w:tblW w:w="963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37"/>
      </w:tblGrid>
      <w:tr w:rsidR="003462FF" w:rsidRPr="00366D19" w:rsidTr="00366D19">
        <w:trPr>
          <w:trHeight w:val="449"/>
        </w:trPr>
        <w:tc>
          <w:tcPr>
            <w:tcW w:w="9637" w:type="dxa"/>
          </w:tcPr>
          <w:p w:rsidR="003462FF" w:rsidRPr="00366D19" w:rsidRDefault="00C8688B" w:rsidP="00366D19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both"/>
              <w:rPr>
                <w:sz w:val="22"/>
                <w:szCs w:val="22"/>
              </w:rPr>
            </w:pPr>
            <w:r w:rsidRPr="00C7067A">
              <w:rPr>
                <w:sz w:val="22"/>
                <w:szCs w:val="22"/>
              </w:rPr>
              <w:t>Внутренний блок оснащен двигателем постоянного тока с инверторным управлением — DC INVERTER.</w:t>
            </w:r>
          </w:p>
        </w:tc>
      </w:tr>
    </w:tbl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Не требует большого подпотолочного пространства для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монтажа</w:t>
      </w:r>
      <w:r>
        <w:rPr>
          <w:sz w:val="22"/>
          <w:szCs w:val="22"/>
        </w:rPr>
        <w:t xml:space="preserve"> (компактный размер 600х600 </w:t>
      </w:r>
      <w:r w:rsidR="003F1E53">
        <w:rPr>
          <w:sz w:val="22"/>
          <w:szCs w:val="22"/>
        </w:rPr>
        <w:t>мм)</w:t>
      </w:r>
      <w:r w:rsidR="003F1E53" w:rsidRPr="00BA7501">
        <w:rPr>
          <w:sz w:val="22"/>
          <w:szCs w:val="22"/>
        </w:rPr>
        <w:t xml:space="preserve"> и</w:t>
      </w:r>
      <w:r w:rsidRPr="00BA7501">
        <w:rPr>
          <w:sz w:val="22"/>
          <w:szCs w:val="22"/>
        </w:rPr>
        <w:t xml:space="preserve"> подходит для использования в помещениях с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высокими потолками 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 -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6A0B68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</w:t>
      </w:r>
    </w:p>
    <w:p w:rsidR="006A0B68" w:rsidRPr="00BA7501" w:rsidRDefault="006A0B68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52252632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617667" w:rsidRDefault="00617667" w:rsidP="00617667">
      <w:pPr>
        <w:rPr>
          <w:sz w:val="22"/>
          <w:szCs w:val="22"/>
        </w:rPr>
      </w:pPr>
    </w:p>
    <w:p w:rsidR="001E201E" w:rsidRPr="00573C0B" w:rsidRDefault="001E201E" w:rsidP="00617667">
      <w:pPr>
        <w:rPr>
          <w:sz w:val="22"/>
          <w:szCs w:val="22"/>
        </w:rPr>
      </w:pPr>
    </w:p>
    <w:p w:rsidR="001E201E" w:rsidRPr="008F31F7" w:rsidRDefault="001E201E" w:rsidP="001E201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1E201E" w:rsidRPr="003F1F02" w:rsidRDefault="001E201E" w:rsidP="001E201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1E201E" w:rsidRDefault="001E201E" w:rsidP="001E201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1E201E" w:rsidRPr="003F1F02" w:rsidRDefault="001E201E" w:rsidP="001E201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</w:t>
      </w:r>
      <w:r w:rsidRPr="003F1F02">
        <w:rPr>
          <w:sz w:val="22"/>
          <w:szCs w:val="22"/>
        </w:rPr>
        <w:lastRenderedPageBreak/>
        <w:t xml:space="preserve">испарителя газообразный хладагент вновь поступает на всасывание в компрессор, и далее процесс повторяется. </w:t>
      </w:r>
    </w:p>
    <w:p w:rsidR="001E201E" w:rsidRDefault="001E201E" w:rsidP="001E201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200C8E" w:rsidRDefault="003D39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Pr="006E30DA" w:rsidRDefault="00573C0B" w:rsidP="00573C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352925" cy="2317384"/>
            <wp:effectExtent l="0" t="0" r="0" b="698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585" cy="2348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390" w:rsidRDefault="00F1339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0B7F96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Ref88512692"/>
      <w:bookmarkStart w:id="15" w:name="_Toc152252633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  <w:bookmarkEnd w:id="15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DB7388" w:rsidRPr="000F41B6" w:rsidRDefault="00DB7388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bookmarkStart w:id="16" w:name="_Toc85529572"/>
      <w:bookmarkStart w:id="17" w:name="_Ref88512705"/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четырехкантный брус</w:t>
      </w:r>
      <w:r>
        <w:rPr>
          <w:sz w:val="22"/>
          <w:szCs w:val="22"/>
        </w:rPr>
        <w:t>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5A1820" w:rsidRPr="00C5034C" w:rsidRDefault="005A1820" w:rsidP="005A18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5A1820" w:rsidRPr="00C5034C" w:rsidRDefault="005A1820" w:rsidP="005A18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5A1820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5A1820" w:rsidRDefault="005A1820" w:rsidP="005A1820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lastRenderedPageBreak/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26EB1" w:rsidRDefault="00226EB1" w:rsidP="005A1820">
      <w:pPr>
        <w:ind w:firstLine="709"/>
        <w:jc w:val="both"/>
        <w:rPr>
          <w:sz w:val="22"/>
          <w:szCs w:val="22"/>
        </w:rPr>
      </w:pPr>
    </w:p>
    <w:p w:rsidR="00200C8E" w:rsidRDefault="001C41EC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152252634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6"/>
      <w:bookmarkEnd w:id="17"/>
      <w:bookmarkEnd w:id="18"/>
    </w:p>
    <w:p w:rsidR="00C36F6E" w:rsidRDefault="00C36F6E" w:rsidP="00C36F6E">
      <w:pPr>
        <w:rPr>
          <w:sz w:val="22"/>
          <w:szCs w:val="22"/>
        </w:rPr>
      </w:pPr>
    </w:p>
    <w:p w:rsidR="00226EB1" w:rsidRPr="00515009" w:rsidRDefault="00226EB1" w:rsidP="00C36F6E">
      <w:pPr>
        <w:rPr>
          <w:sz w:val="22"/>
          <w:szCs w:val="22"/>
        </w:rPr>
      </w:pPr>
    </w:p>
    <w:p w:rsidR="005A1820" w:rsidRDefault="005A1820" w:rsidP="005A1820">
      <w:pPr>
        <w:ind w:firstLine="709"/>
        <w:jc w:val="both"/>
        <w:rPr>
          <w:sz w:val="22"/>
          <w:szCs w:val="22"/>
        </w:rPr>
      </w:pPr>
      <w:bookmarkStart w:id="19" w:name="_Toc85529573"/>
      <w:bookmarkStart w:id="20" w:name="_Ref88512709"/>
      <w:bookmarkStart w:id="21" w:name="маркировка"/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5A1820" w:rsidRPr="00B15581" w:rsidRDefault="005A1820" w:rsidP="005A1820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5A1820" w:rsidRDefault="005A1820" w:rsidP="00E77798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775F59" w:rsidRDefault="00775F59" w:rsidP="00775F59">
      <w:pPr>
        <w:numPr>
          <w:ilvl w:val="0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775F59">
        <w:rPr>
          <w:sz w:val="22"/>
          <w:szCs w:val="22"/>
        </w:rPr>
        <w:t>Примените принудительную циркуляцию воздуха, если теплый воздух остается у потолка. Это повысит комфортность. Измените направление потока воздуха вниз, если поверхность потолка загрязняется.</w:t>
      </w:r>
    </w:p>
    <w:p w:rsidR="005A1820" w:rsidRPr="00B15581" w:rsidRDefault="005A1820" w:rsidP="00775F59">
      <w:pPr>
        <w:numPr>
          <w:ilvl w:val="0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5A1820" w:rsidRDefault="005A1820" w:rsidP="00E77798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5A1820" w:rsidRPr="00B15581" w:rsidRDefault="005A1820" w:rsidP="00E7779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5A1820" w:rsidRPr="00B15581" w:rsidRDefault="005A1820" w:rsidP="00E7779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5A1820" w:rsidRDefault="005A1820" w:rsidP="005A1820">
      <w:pPr>
        <w:numPr>
          <w:ilvl w:val="0"/>
          <w:numId w:val="25"/>
        </w:numPr>
        <w:autoSpaceDE w:val="0"/>
        <w:autoSpaceDN w:val="0"/>
        <w:adjustRightInd w:val="0"/>
        <w:ind w:left="1429" w:hanging="360"/>
        <w:rPr>
          <w:sz w:val="22"/>
          <w:szCs w:val="22"/>
        </w:rPr>
      </w:pPr>
    </w:p>
    <w:p w:rsidR="005A1820" w:rsidRPr="00B15581" w:rsidRDefault="005A1820" w:rsidP="00E7779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5A1820" w:rsidRPr="00B15581" w:rsidRDefault="005A1820" w:rsidP="00E77798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F13390" w:rsidRDefault="00F13390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152252635"/>
      <w:r>
        <w:rPr>
          <w:rFonts w:ascii="Times New Roman" w:hAnsi="Times New Roman"/>
          <w:b w:val="0"/>
          <w:sz w:val="22"/>
          <w:szCs w:val="22"/>
        </w:rPr>
        <w:t>2.7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2"/>
    </w:p>
    <w:bookmarkEnd w:id="21"/>
    <w:p w:rsidR="00200C8E" w:rsidRDefault="00200C8E" w:rsidP="00200C8E">
      <w:pPr>
        <w:rPr>
          <w:sz w:val="22"/>
          <w:szCs w:val="22"/>
        </w:rPr>
      </w:pPr>
    </w:p>
    <w:p w:rsidR="00226EB1" w:rsidRPr="00515009" w:rsidRDefault="00226EB1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69211F" w:rsidRDefault="0069211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5A1820" w:rsidRDefault="005A1820" w:rsidP="005A1820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63F3">
        <w:rPr>
          <w:noProof/>
          <w:sz w:val="20"/>
          <w:szCs w:val="20"/>
        </w:rPr>
        <w:drawing>
          <wp:inline distT="0" distB="0" distL="0" distR="0" wp14:anchorId="502BA96A" wp14:editId="360F3474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EB1" w:rsidRDefault="00226EB1" w:rsidP="00226EB1">
      <w:pPr>
        <w:jc w:val="center"/>
        <w:rPr>
          <w:sz w:val="22"/>
          <w:szCs w:val="22"/>
        </w:rPr>
      </w:pPr>
    </w:p>
    <w:p w:rsidR="00200C8E" w:rsidRDefault="00200C8E" w:rsidP="00226EB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F13390" w:rsidRDefault="00F13390" w:rsidP="00200C8E">
      <w:pPr>
        <w:ind w:firstLine="720"/>
        <w:jc w:val="center"/>
        <w:rPr>
          <w:sz w:val="20"/>
          <w:szCs w:val="20"/>
        </w:rPr>
      </w:pPr>
    </w:p>
    <w:p w:rsidR="00F13390" w:rsidRDefault="00F13390" w:rsidP="00200C8E">
      <w:pPr>
        <w:ind w:firstLine="720"/>
        <w:jc w:val="center"/>
        <w:rPr>
          <w:sz w:val="20"/>
          <w:szCs w:val="20"/>
        </w:rPr>
      </w:pPr>
    </w:p>
    <w:p w:rsidR="00F13390" w:rsidRDefault="00F13390" w:rsidP="00200C8E">
      <w:pPr>
        <w:ind w:firstLine="720"/>
        <w:jc w:val="center"/>
        <w:rPr>
          <w:sz w:val="20"/>
          <w:szCs w:val="20"/>
        </w:rPr>
      </w:pPr>
    </w:p>
    <w:p w:rsidR="00F13390" w:rsidRDefault="00F13390" w:rsidP="00200C8E">
      <w:pPr>
        <w:ind w:firstLine="720"/>
        <w:jc w:val="center"/>
        <w:rPr>
          <w:sz w:val="20"/>
          <w:szCs w:val="20"/>
        </w:rPr>
      </w:pPr>
    </w:p>
    <w:p w:rsidR="006F7EE3" w:rsidRDefault="006F7EE3" w:rsidP="00200C8E">
      <w:pPr>
        <w:ind w:firstLine="720"/>
        <w:jc w:val="center"/>
        <w:rPr>
          <w:sz w:val="20"/>
          <w:szCs w:val="20"/>
        </w:rPr>
      </w:pPr>
    </w:p>
    <w:p w:rsidR="003F1E53" w:rsidRDefault="003F1E53" w:rsidP="00200C8E">
      <w:pPr>
        <w:ind w:firstLine="720"/>
        <w:jc w:val="center"/>
        <w:rPr>
          <w:sz w:val="20"/>
          <w:szCs w:val="20"/>
        </w:rPr>
      </w:pPr>
    </w:p>
    <w:p w:rsidR="003F1E53" w:rsidRDefault="003F1E53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Ref88512714"/>
      <w:bookmarkStart w:id="25" w:name="_Toc152252636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3"/>
      <w:bookmarkEnd w:id="24"/>
      <w:bookmarkEnd w:id="25"/>
    </w:p>
    <w:p w:rsidR="00200C8E" w:rsidRDefault="00200C8E" w:rsidP="00200C8E">
      <w:pPr>
        <w:rPr>
          <w:noProof/>
          <w:sz w:val="22"/>
          <w:szCs w:val="22"/>
        </w:rPr>
      </w:pPr>
    </w:p>
    <w:p w:rsidR="00226EB1" w:rsidRPr="00057246" w:rsidRDefault="00226EB1" w:rsidP="00200C8E">
      <w:pPr>
        <w:rPr>
          <w:noProof/>
          <w:sz w:val="22"/>
          <w:szCs w:val="22"/>
        </w:rPr>
      </w:pPr>
    </w:p>
    <w:p w:rsidR="00200C8E" w:rsidRDefault="00200C8E" w:rsidP="00B067E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Pr="0069211F" w:rsidRDefault="00200C8E" w:rsidP="00200C8E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363C2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Крестовые винты с утопленной головкой (M5) для трафарета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67A7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D67A7C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9857DF">
              <w:rPr>
                <w:sz w:val="22"/>
                <w:szCs w:val="22"/>
              </w:rPr>
              <w:t>золяция (5Тх100х50</w:t>
            </w:r>
            <w:r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9857D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857DF" w:rsidRDefault="009857D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(5Тх25х50</w:t>
            </w:r>
            <w:r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857DF" w:rsidRPr="009857DF" w:rsidRDefault="009857D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Toc15225263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</w:p>
    <w:p w:rsidR="00226EB1" w:rsidRPr="00226EB1" w:rsidRDefault="00226EB1" w:rsidP="00226EB1"/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8" w:name="_Toc85529576"/>
      <w:bookmarkStart w:id="29" w:name="_Toc152252638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8"/>
      <w:bookmarkEnd w:id="29"/>
    </w:p>
    <w:p w:rsidR="00363C29" w:rsidRPr="00363C29" w:rsidRDefault="00363C29" w:rsidP="00363C29"/>
    <w:p w:rsidR="00363C29" w:rsidRPr="00363C29" w:rsidRDefault="00363C29" w:rsidP="00363C29">
      <w:pPr>
        <w:spacing w:line="360" w:lineRule="auto"/>
        <w:ind w:firstLine="709"/>
        <w:jc w:val="both"/>
      </w:pPr>
      <w:r w:rsidRPr="00EB3053">
        <w:rPr>
          <w:sz w:val="22"/>
          <w:szCs w:val="22"/>
        </w:rPr>
        <w:t xml:space="preserve">Чертеж изделия с основными габаритными размерами представлен на </w:t>
      </w:r>
      <w:r>
        <w:rPr>
          <w:sz w:val="22"/>
          <w:szCs w:val="22"/>
        </w:rPr>
        <w:t>рисунке 3</w:t>
      </w:r>
      <w:r w:rsidRPr="00EB3053">
        <w:rPr>
          <w:sz w:val="22"/>
          <w:szCs w:val="22"/>
        </w:rPr>
        <w:t>.</w:t>
      </w:r>
    </w:p>
    <w:p w:rsidR="00A67284" w:rsidRDefault="00A67284" w:rsidP="00A67284"/>
    <w:p w:rsidR="00A67284" w:rsidRPr="00A67284" w:rsidRDefault="00A67284" w:rsidP="00A67284"/>
    <w:p w:rsidR="00EA6703" w:rsidRDefault="00BC4342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2635" cy="5676265"/>
            <wp:effectExtent l="0" t="0" r="5715" b="63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35" cy="567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0" w:name="_Toc152252639"/>
      <w:bookmarkStart w:id="31" w:name="_Toc85529577"/>
      <w:bookmarkStart w:id="32" w:name="_Ref88512729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A67284">
        <w:rPr>
          <w:rFonts w:ascii="Times New Roman" w:hAnsi="Times New Roman"/>
          <w:b w:val="0"/>
          <w:sz w:val="22"/>
          <w:szCs w:val="22"/>
        </w:rPr>
        <w:t>новных узлов и деталей изделия</w:t>
      </w:r>
      <w:bookmarkEnd w:id="30"/>
      <w:r w:rsidR="00A67284">
        <w:rPr>
          <w:rFonts w:ascii="Times New Roman" w:hAnsi="Times New Roman"/>
          <w:b w:val="0"/>
          <w:sz w:val="22"/>
          <w:szCs w:val="22"/>
        </w:rPr>
        <w:t xml:space="preserve"> </w:t>
      </w:r>
      <w:bookmarkEnd w:id="31"/>
      <w:bookmarkEnd w:id="32"/>
    </w:p>
    <w:p w:rsidR="00363C29" w:rsidRDefault="00363C29" w:rsidP="00363C29"/>
    <w:p w:rsidR="00363C29" w:rsidRPr="00363C29" w:rsidRDefault="00363C29" w:rsidP="00363C29">
      <w:pPr>
        <w:spacing w:line="360" w:lineRule="auto"/>
        <w:ind w:firstLine="709"/>
        <w:jc w:val="both"/>
      </w:pPr>
      <w:r w:rsidRPr="00361B87">
        <w:rPr>
          <w:sz w:val="22"/>
          <w:szCs w:val="22"/>
        </w:rPr>
        <w:t>Чертеж ос</w:t>
      </w:r>
      <w:r>
        <w:rPr>
          <w:sz w:val="22"/>
          <w:szCs w:val="22"/>
        </w:rPr>
        <w:t xml:space="preserve">новных узлов и деталей изделия </w:t>
      </w:r>
      <w:r w:rsidRPr="00361B87">
        <w:rPr>
          <w:sz w:val="22"/>
          <w:szCs w:val="22"/>
        </w:rPr>
        <w:t xml:space="preserve">представлен на </w:t>
      </w:r>
      <w:r>
        <w:rPr>
          <w:sz w:val="22"/>
          <w:szCs w:val="22"/>
        </w:rPr>
        <w:t>рисунке 4</w:t>
      </w:r>
      <w:r w:rsidRPr="00361B87">
        <w:rPr>
          <w:sz w:val="22"/>
          <w:szCs w:val="22"/>
        </w:rPr>
        <w:t>.</w:t>
      </w:r>
    </w:p>
    <w:p w:rsidR="00443241" w:rsidRDefault="00443241" w:rsidP="00443241"/>
    <w:p w:rsidR="00443241" w:rsidRPr="00443241" w:rsidRDefault="00443241" w:rsidP="00443241"/>
    <w:p w:rsidR="00EA6703" w:rsidRPr="00847FF3" w:rsidRDefault="00C6252D" w:rsidP="00443241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743575" cy="7518272"/>
            <wp:effectExtent l="0" t="0" r="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274" cy="752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7D7ABA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8512737"/>
      <w:bookmarkStart w:id="37" w:name="_Toc15225264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512CE8">
        <w:rPr>
          <w:sz w:val="22"/>
          <w:szCs w:val="22"/>
        </w:rPr>
        <w:t xml:space="preserve"> нему срок гарантии составляет 3 (Три</w:t>
      </w:r>
      <w:r w:rsidR="00417EBD">
        <w:rPr>
          <w:sz w:val="22"/>
          <w:szCs w:val="22"/>
        </w:rPr>
        <w:t>) год</w:t>
      </w:r>
      <w:r w:rsidR="00512CE8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8512741"/>
      <w:bookmarkStart w:id="41" w:name="_Toc152252641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074268" w:rsidP="0064772B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B42DE" w:rsidP="00074268">
            <w:pPr>
              <w:spacing w:before="60"/>
              <w:ind w:right="-28"/>
              <w:jc w:val="center"/>
            </w:pPr>
            <w:r w:rsidRPr="0044748D">
              <w:rPr>
                <w:b/>
                <w:sz w:val="22"/>
                <w:szCs w:val="22"/>
              </w:rPr>
              <w:t>RCI</w:t>
            </w:r>
            <w:r>
              <w:rPr>
                <w:b/>
                <w:sz w:val="22"/>
                <w:szCs w:val="22"/>
                <w:lang w:val="en-US"/>
              </w:rPr>
              <w:t>M</w:t>
            </w:r>
            <w:r w:rsidR="00D61D73">
              <w:rPr>
                <w:b/>
                <w:sz w:val="22"/>
                <w:szCs w:val="22"/>
              </w:rPr>
              <w:t>-1</w:t>
            </w:r>
            <w:r w:rsidRPr="0044748D">
              <w:rPr>
                <w:b/>
                <w:sz w:val="22"/>
                <w:szCs w:val="22"/>
              </w:rPr>
              <w:t>.5FSR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64772B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64772B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64772B">
        <w:rPr>
          <w:b w:val="0"/>
          <w:sz w:val="22"/>
          <w:szCs w:val="22"/>
          <w:lang w:val="en-US"/>
        </w:rPr>
        <w:t>):</w:t>
      </w:r>
      <w:r w:rsidRPr="0064772B">
        <w:rPr>
          <w:b w:val="0"/>
          <w:sz w:val="24"/>
          <w:szCs w:val="24"/>
          <w:lang w:val="en-US"/>
        </w:rPr>
        <w:t xml:space="preserve">               </w:t>
      </w:r>
      <w:r w:rsidR="0064772B" w:rsidRPr="00D263FB">
        <w:rPr>
          <w:sz w:val="22"/>
          <w:szCs w:val="22"/>
          <w:lang w:val="en-US"/>
        </w:rPr>
        <w:t>Johnson</w:t>
      </w:r>
      <w:r w:rsidR="0064772B" w:rsidRPr="00F14EEC">
        <w:rPr>
          <w:sz w:val="22"/>
          <w:szCs w:val="22"/>
          <w:lang w:val="en-US"/>
        </w:rPr>
        <w:t xml:space="preserve"> </w:t>
      </w:r>
      <w:r w:rsidR="0064772B" w:rsidRPr="00D263FB">
        <w:rPr>
          <w:sz w:val="22"/>
          <w:szCs w:val="22"/>
          <w:lang w:val="en-US"/>
        </w:rPr>
        <w:t>Controls</w:t>
      </w:r>
      <w:r w:rsidR="0064772B" w:rsidRPr="00F14EEC">
        <w:rPr>
          <w:sz w:val="22"/>
          <w:szCs w:val="22"/>
          <w:lang w:val="en-US"/>
        </w:rPr>
        <w:t>-</w:t>
      </w:r>
      <w:r w:rsidR="0064772B" w:rsidRPr="00D263FB">
        <w:rPr>
          <w:sz w:val="22"/>
          <w:szCs w:val="22"/>
          <w:lang w:val="en-US"/>
        </w:rPr>
        <w:t>Hitachi</w:t>
      </w:r>
      <w:r w:rsidR="0064772B" w:rsidRPr="00F14EEC">
        <w:rPr>
          <w:sz w:val="22"/>
          <w:szCs w:val="22"/>
          <w:lang w:val="en-US"/>
        </w:rPr>
        <w:t xml:space="preserve"> </w:t>
      </w:r>
      <w:r w:rsidR="0064772B" w:rsidRPr="00D263FB">
        <w:rPr>
          <w:sz w:val="22"/>
          <w:szCs w:val="22"/>
          <w:lang w:val="en-US"/>
        </w:rPr>
        <w:t>Air</w:t>
      </w:r>
      <w:r w:rsidR="0064772B" w:rsidRPr="00F14EEC">
        <w:rPr>
          <w:sz w:val="22"/>
          <w:szCs w:val="22"/>
          <w:lang w:val="en-US"/>
        </w:rPr>
        <w:t xml:space="preserve"> </w:t>
      </w:r>
      <w:r w:rsidR="0064772B" w:rsidRPr="00D263FB">
        <w:rPr>
          <w:sz w:val="22"/>
          <w:szCs w:val="22"/>
          <w:lang w:val="en-US"/>
        </w:rPr>
        <w:t>Conditioning</w:t>
      </w:r>
      <w:r w:rsidR="0064772B" w:rsidRPr="00F14EEC">
        <w:rPr>
          <w:sz w:val="22"/>
          <w:szCs w:val="22"/>
          <w:lang w:val="en-US"/>
        </w:rPr>
        <w:t xml:space="preserve"> </w:t>
      </w:r>
      <w:r w:rsidR="0064772B" w:rsidRPr="00D263FB">
        <w:rPr>
          <w:sz w:val="22"/>
          <w:szCs w:val="22"/>
          <w:lang w:val="en-US"/>
        </w:rPr>
        <w:t>Spain</w:t>
      </w:r>
      <w:r w:rsidR="0064772B" w:rsidRPr="00F14EEC">
        <w:rPr>
          <w:sz w:val="22"/>
          <w:szCs w:val="22"/>
          <w:lang w:val="en-US"/>
        </w:rPr>
        <w:t xml:space="preserve">, </w:t>
      </w:r>
      <w:r w:rsidR="0064772B" w:rsidRPr="00D263FB">
        <w:rPr>
          <w:sz w:val="22"/>
          <w:szCs w:val="22"/>
          <w:lang w:val="en-US"/>
        </w:rPr>
        <w:t>S</w:t>
      </w:r>
      <w:r w:rsidR="0064772B" w:rsidRPr="00F14EEC">
        <w:rPr>
          <w:sz w:val="22"/>
          <w:szCs w:val="22"/>
          <w:lang w:val="en-US"/>
        </w:rPr>
        <w:t>.</w:t>
      </w:r>
      <w:r w:rsidR="0064772B" w:rsidRPr="00D263FB">
        <w:rPr>
          <w:sz w:val="22"/>
          <w:szCs w:val="22"/>
          <w:lang w:val="en-US"/>
        </w:rPr>
        <w:t>A</w:t>
      </w:r>
      <w:r w:rsidR="0064772B" w:rsidRPr="00F14EEC">
        <w:rPr>
          <w:sz w:val="22"/>
          <w:szCs w:val="22"/>
          <w:lang w:val="en-US"/>
        </w:rPr>
        <w:t>.</w:t>
      </w:r>
      <w:r w:rsidR="0064772B" w:rsidRPr="00D263FB">
        <w:rPr>
          <w:sz w:val="22"/>
          <w:szCs w:val="22"/>
          <w:lang w:val="en-US"/>
        </w:rPr>
        <w:t>U</w:t>
      </w:r>
      <w:r w:rsidR="0064772B" w:rsidRPr="00F14EEC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10BB9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418E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8512748"/>
      <w:bookmarkStart w:id="43" w:name="_Toc15225264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4074" w:rsidP="0064772B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B42DE" w:rsidP="00C7407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44748D">
              <w:rPr>
                <w:b/>
                <w:sz w:val="22"/>
                <w:szCs w:val="22"/>
              </w:rPr>
              <w:t>RCI</w:t>
            </w:r>
            <w:r>
              <w:rPr>
                <w:b/>
                <w:sz w:val="22"/>
                <w:szCs w:val="22"/>
                <w:lang w:val="en-US"/>
              </w:rPr>
              <w:t>M</w:t>
            </w:r>
            <w:r w:rsidR="00D61D73">
              <w:rPr>
                <w:b/>
                <w:sz w:val="22"/>
                <w:szCs w:val="22"/>
              </w:rPr>
              <w:t>-1</w:t>
            </w:r>
            <w:r w:rsidRPr="0044748D">
              <w:rPr>
                <w:b/>
                <w:sz w:val="22"/>
                <w:szCs w:val="22"/>
              </w:rPr>
              <w:t>.5FSR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64772B" w:rsidRDefault="006477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3F1E53" w:rsidRDefault="003F1E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8512754"/>
      <w:bookmarkStart w:id="46" w:name="_Toc152252643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8512760"/>
      <w:bookmarkStart w:id="49" w:name="_Toc152252644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AC7E5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C7E5B" w:rsidRDefault="00AC7E5B" w:rsidP="00AC7E5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Default="00AC7E5B" w:rsidP="00EA6703">
      <w:pPr>
        <w:ind w:firstLine="720"/>
        <w:jc w:val="both"/>
        <w:rPr>
          <w:sz w:val="22"/>
          <w:szCs w:val="22"/>
        </w:rPr>
      </w:pPr>
    </w:p>
    <w:p w:rsidR="00AC7E5B" w:rsidRPr="00AC1D78" w:rsidRDefault="00AC7E5B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8512764"/>
      <w:bookmarkStart w:id="52" w:name="_Toc152252645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43715" w:rsidRPr="004D53B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43715" w:rsidRPr="004D53B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43715" w:rsidRPr="00F36FCE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43715" w:rsidRPr="00F36FCE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43715" w:rsidRDefault="00B43715" w:rsidP="00B43715">
      <w:pPr>
        <w:jc w:val="both"/>
        <w:rPr>
          <w:sz w:val="22"/>
          <w:szCs w:val="22"/>
        </w:rPr>
      </w:pPr>
    </w:p>
    <w:p w:rsidR="00B43715" w:rsidRPr="00724DF0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3B7CDE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43715" w:rsidRPr="00412A5B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43715" w:rsidRDefault="00B43715" w:rsidP="00B4371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43715" w:rsidRPr="0073656C" w:rsidRDefault="00B43715" w:rsidP="00B4371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43715" w:rsidRPr="00254D5F" w:rsidRDefault="00B43715" w:rsidP="00B43715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43715" w:rsidRPr="005B2477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</w:t>
      </w:r>
      <w:r w:rsidR="003B7CDE" w:rsidRPr="00254D5F">
        <w:rPr>
          <w:rFonts w:ascii="Times New Roman" w:hAnsi="Times New Roman"/>
        </w:rPr>
        <w:t>эмали,</w:t>
      </w:r>
      <w:r w:rsidRPr="00254D5F">
        <w:rPr>
          <w:rFonts w:ascii="Times New Roman" w:hAnsi="Times New Roman"/>
        </w:rPr>
        <w:t xml:space="preserve"> или любой другой горючий газ на расстоянии метра от системы.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43715" w:rsidRPr="005763C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43715" w:rsidRPr="005763C5" w:rsidRDefault="00B43715" w:rsidP="00B43715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43715" w:rsidRPr="007B254E" w:rsidRDefault="00B43715" w:rsidP="00B43715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43715" w:rsidRPr="00BD5A49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E63F3" w:rsidRDefault="00B43715" w:rsidP="00BE63F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BE63F3" w:rsidRPr="005E73D5" w:rsidRDefault="00BE63F3" w:rsidP="00BE63F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BE63F3">
        <w:rPr>
          <w:rFonts w:ascii="Times New Roman" w:hAnsi="Times New Roman"/>
          <w:b/>
        </w:rPr>
        <w:t xml:space="preserve"> </w:t>
      </w: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BE63F3" w:rsidRDefault="00BE63F3" w:rsidP="00BE63F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BE63F3" w:rsidRDefault="00BE63F3" w:rsidP="00BE63F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BE63F3" w:rsidRDefault="00BE63F3" w:rsidP="00BE63F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lastRenderedPageBreak/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BE63F3" w:rsidRPr="0020594D" w:rsidRDefault="00BE63F3" w:rsidP="00BE63F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BE63F3" w:rsidRPr="0020594D" w:rsidRDefault="00BE63F3" w:rsidP="00BE63F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BE63F3" w:rsidRDefault="00BE63F3" w:rsidP="00BE63F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BE63F3" w:rsidRPr="00966DC3" w:rsidRDefault="00BE63F3" w:rsidP="00BE63F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BE63F3" w:rsidRDefault="00BE63F3" w:rsidP="00BE63F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BE63F3" w:rsidRPr="005E73D5" w:rsidRDefault="00BE63F3" w:rsidP="00BE63F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BE63F3" w:rsidRPr="005E73D5" w:rsidRDefault="00BE63F3" w:rsidP="00BE63F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BE63F3" w:rsidRPr="005E73D5" w:rsidRDefault="00BE63F3" w:rsidP="00BE63F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BE63F3" w:rsidRPr="005E73D5" w:rsidRDefault="00BE63F3" w:rsidP="00BE63F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3" w:name="_Toc85529584"/>
      <w:bookmarkStart w:id="54" w:name="_Ref88512771"/>
      <w:bookmarkStart w:id="55" w:name="_Toc152252646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3"/>
      <w:bookmarkEnd w:id="54"/>
      <w:bookmarkEnd w:id="55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6" w:name="_Toc489886376"/>
      <w:bookmarkStart w:id="57" w:name="_Ref75275862"/>
      <w:bookmarkStart w:id="58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Ref88512776"/>
      <w:bookmarkStart w:id="60" w:name="_Toc152252647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6"/>
      <w:bookmarkEnd w:id="57"/>
      <w:bookmarkEnd w:id="58"/>
      <w:bookmarkEnd w:id="59"/>
      <w:bookmarkEnd w:id="6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Toc489886377"/>
      <w:bookmarkStart w:id="62" w:name="_Ref75275866"/>
      <w:bookmarkStart w:id="63" w:name="_Toc85529586"/>
      <w:bookmarkStart w:id="64" w:name="_Ref88512782"/>
      <w:bookmarkStart w:id="65" w:name="_Toc152252648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1"/>
      <w:bookmarkEnd w:id="62"/>
      <w:bookmarkEnd w:id="63"/>
      <w:bookmarkEnd w:id="64"/>
      <w:bookmarkEnd w:id="6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489886378"/>
      <w:bookmarkStart w:id="67" w:name="_Ref75275870"/>
      <w:bookmarkStart w:id="68" w:name="_Toc85529587"/>
      <w:bookmarkStart w:id="69" w:name="_Ref88512788"/>
      <w:bookmarkStart w:id="70" w:name="_Toc152252649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1" w:name="_Toc489886379"/>
      <w:bookmarkStart w:id="72" w:name="_Ref75275874"/>
      <w:bookmarkStart w:id="73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Ref88512793"/>
      <w:bookmarkStart w:id="75" w:name="_Toc15225265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1"/>
      <w:bookmarkEnd w:id="72"/>
      <w:bookmarkEnd w:id="73"/>
      <w:bookmarkEnd w:id="74"/>
      <w:bookmarkEnd w:id="7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6" w:name="_Toc489886380"/>
      <w:bookmarkStart w:id="77" w:name="_Ref75275878"/>
      <w:bookmarkStart w:id="78" w:name="_Toc85529589"/>
      <w:bookmarkStart w:id="79" w:name="_Ref88512798"/>
      <w:bookmarkStart w:id="80" w:name="_Toc152252651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6"/>
      <w:bookmarkEnd w:id="77"/>
      <w:bookmarkEnd w:id="78"/>
      <w:bookmarkEnd w:id="79"/>
      <w:bookmarkEnd w:id="8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Ref88512803"/>
      <w:bookmarkStart w:id="82" w:name="_Toc152252652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1"/>
      <w:bookmarkEnd w:id="8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3" w:name="_Toc489886382"/>
      <w:bookmarkStart w:id="84" w:name="_Ref75275890"/>
      <w:bookmarkStart w:id="85" w:name="_Toc85529591"/>
      <w:bookmarkStart w:id="86" w:name="_Ref88512807"/>
      <w:bookmarkStart w:id="87" w:name="_Toc152252653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3"/>
      <w:bookmarkEnd w:id="84"/>
      <w:bookmarkEnd w:id="85"/>
      <w:bookmarkEnd w:id="86"/>
      <w:bookmarkEnd w:id="8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8" w:name="_Toc85529592"/>
      <w:bookmarkStart w:id="89" w:name="_Toc152252654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8"/>
      <w:bookmarkEnd w:id="8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0" w:name="_Toc85529593"/>
      <w:bookmarkStart w:id="91" w:name="_Ref88512820"/>
      <w:bookmarkStart w:id="92" w:name="_Toc152252655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0"/>
      <w:bookmarkEnd w:id="91"/>
      <w:bookmarkEnd w:id="9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85529594"/>
      <w:bookmarkStart w:id="94" w:name="_Ref88512828"/>
      <w:bookmarkStart w:id="95" w:name="_Toc152252656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3"/>
      <w:bookmarkEnd w:id="94"/>
      <w:bookmarkEnd w:id="9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96" w:name="_Ref88512834"/>
      <w:bookmarkStart w:id="97" w:name="_Toc152252657"/>
      <w:bookmarkStart w:id="98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6"/>
      <w:bookmarkEnd w:id="97"/>
    </w:p>
    <w:bookmarkEnd w:id="98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99" w:name="_Toc85529595"/>
      <w:bookmarkStart w:id="100" w:name="_Ref88512841"/>
      <w:bookmarkStart w:id="101" w:name="_Toc152252658"/>
      <w:bookmarkStart w:id="102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99"/>
      <w:bookmarkEnd w:id="100"/>
      <w:bookmarkEnd w:id="101"/>
    </w:p>
    <w:bookmarkEnd w:id="102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3" w:name="_Toc489886385"/>
      <w:bookmarkStart w:id="104" w:name="_Ref75275917"/>
      <w:bookmarkStart w:id="105" w:name="_Toc85529596"/>
      <w:bookmarkStart w:id="106" w:name="_Ref88512847"/>
      <w:bookmarkStart w:id="107" w:name="_Toc15225265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3"/>
      <w:bookmarkEnd w:id="104"/>
      <w:bookmarkEnd w:id="105"/>
      <w:bookmarkEnd w:id="106"/>
      <w:bookmarkEnd w:id="10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85529597"/>
      <w:bookmarkStart w:id="109" w:name="_Ref88512851"/>
      <w:bookmarkStart w:id="110" w:name="_Toc15225266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8"/>
      <w:bookmarkEnd w:id="109"/>
      <w:bookmarkEnd w:id="11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1" w:name="_Toc85529598"/>
      <w:bookmarkStart w:id="112" w:name="_Ref88512857"/>
      <w:bookmarkStart w:id="113" w:name="_Toc152252661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1"/>
      <w:bookmarkEnd w:id="112"/>
      <w:bookmarkEnd w:id="11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170EC3" w:rsidP="00170EC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4" w:name="_Toc489886387"/>
      <w:bookmarkStart w:id="115" w:name="_Ref75275934"/>
      <w:bookmarkStart w:id="116" w:name="_Toc85529599"/>
      <w:r>
        <w:rPr>
          <w:rFonts w:ascii="Times New Roman" w:hAnsi="Times New Roman"/>
          <w:sz w:val="28"/>
          <w:szCs w:val="28"/>
        </w:rPr>
        <w:lastRenderedPageBreak/>
        <w:t xml:space="preserve">                    </w:t>
      </w:r>
      <w:bookmarkStart w:id="117" w:name="_Toc152252662"/>
      <w:r w:rsidR="00EA6703" w:rsidRPr="009262F8">
        <w:rPr>
          <w:rFonts w:ascii="Times New Roman" w:hAnsi="Times New Roman"/>
          <w:sz w:val="28"/>
          <w:szCs w:val="28"/>
        </w:rPr>
        <w:t>2</w:t>
      </w:r>
      <w:r w:rsidR="00EA6703">
        <w:rPr>
          <w:rFonts w:ascii="Times New Roman" w:hAnsi="Times New Roman"/>
          <w:sz w:val="28"/>
          <w:szCs w:val="28"/>
        </w:rPr>
        <w:t>0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4"/>
      <w:bookmarkEnd w:id="115"/>
      <w:bookmarkEnd w:id="116"/>
      <w:bookmarkEnd w:id="117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C44" w:rsidRDefault="00970C44">
      <w:r>
        <w:separator/>
      </w:r>
    </w:p>
  </w:endnote>
  <w:endnote w:type="continuationSeparator" w:id="0">
    <w:p w:rsidR="00970C44" w:rsidRDefault="00970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44" w:rsidRDefault="00970C4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70C44" w:rsidRDefault="00970C4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44" w:rsidRDefault="00970C4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70C44" w:rsidRDefault="00970C4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70C44" w:rsidRDefault="00970C4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70C44" w:rsidRDefault="00970C4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44" w:rsidRDefault="00970C4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44" w:rsidRDefault="00970C4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Pr="00D35EE4" w:rsidRDefault="00970C4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RCIM-1</w:t>
                              </w:r>
                              <w:r w:rsidRPr="00361F10">
                                <w:rPr>
                                  <w:b/>
                                  <w:sz w:val="22"/>
                                  <w:szCs w:val="22"/>
                                </w:rPr>
                                <w:t>. 5FSRE.ПС</w:t>
                              </w:r>
                            </w:p>
                            <w:p w:rsidR="00970C44" w:rsidRPr="00B7687E" w:rsidRDefault="00970C4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Pr="00ED1531" w:rsidRDefault="00970C4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418E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Pr="00ED1531" w:rsidRDefault="00970C4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70C44" w:rsidRPr="003D1CC2" w:rsidRDefault="00970C4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70C44" w:rsidRPr="00E52903" w:rsidRDefault="00970C4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</w:t>
                              </w:r>
                            </w:p>
                            <w:p w:rsidR="00970C44" w:rsidRPr="00E52903" w:rsidRDefault="00970C4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КАССЕТНОГО ТИПА </w:t>
                              </w:r>
                            </w:p>
                            <w:p w:rsidR="00970C44" w:rsidRPr="00E52903" w:rsidRDefault="00970C4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ЧЕТЫРЕХПОТОЧНЫЙ </w:t>
                              </w:r>
                            </w:p>
                            <w:p w:rsidR="00970C44" w:rsidRPr="00E52903" w:rsidRDefault="00970C4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 w:rsidRPr="00E52903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970C44" w:rsidRDefault="00970C4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RCIM-1</w:t>
                              </w:r>
                              <w:r w:rsidRPr="00361F10">
                                <w:rPr>
                                  <w:b/>
                                  <w:sz w:val="18"/>
                                  <w:szCs w:val="18"/>
                                </w:rPr>
                                <w:t>.5FSRE</w:t>
                              </w:r>
                            </w:p>
                            <w:p w:rsidR="00970C44" w:rsidRPr="00AF301F" w:rsidRDefault="00970C4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70C44" w:rsidRPr="00613EFB" w:rsidRDefault="00970C4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70C44" w:rsidRPr="00D35EE4" w:rsidRDefault="00970C4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RCIM-1</w:t>
                        </w:r>
                        <w:r w:rsidRPr="00361F10">
                          <w:rPr>
                            <w:b/>
                            <w:sz w:val="22"/>
                            <w:szCs w:val="22"/>
                          </w:rPr>
                          <w:t>. 5FSRE.ПС</w:t>
                        </w:r>
                      </w:p>
                      <w:p w:rsidR="00970C44" w:rsidRPr="00B7687E" w:rsidRDefault="00970C4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70C44" w:rsidRPr="00ED1531" w:rsidRDefault="00970C4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418E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70C44" w:rsidRPr="00ED1531" w:rsidRDefault="00970C4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70C44" w:rsidRPr="003D1CC2" w:rsidRDefault="00970C4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70C44" w:rsidRPr="00E52903" w:rsidRDefault="00970C4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</w:t>
                        </w:r>
                      </w:p>
                      <w:p w:rsidR="00970C44" w:rsidRPr="00E52903" w:rsidRDefault="00970C4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КАССЕТНОГО ТИПА </w:t>
                        </w:r>
                      </w:p>
                      <w:p w:rsidR="00970C44" w:rsidRPr="00E52903" w:rsidRDefault="00970C4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ЧЕТЫРЕХПОТОЧНЫЙ </w:t>
                        </w:r>
                      </w:p>
                      <w:p w:rsidR="00970C44" w:rsidRPr="00E52903" w:rsidRDefault="00970C4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 w:rsidRPr="00E52903"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970C44" w:rsidRDefault="00970C4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RCIM-1</w:t>
                        </w:r>
                        <w:r w:rsidRPr="00361F10">
                          <w:rPr>
                            <w:b/>
                            <w:sz w:val="18"/>
                            <w:szCs w:val="18"/>
                          </w:rPr>
                          <w:t>.5FSRE</w:t>
                        </w:r>
                      </w:p>
                      <w:p w:rsidR="00970C44" w:rsidRPr="00AF301F" w:rsidRDefault="00970C4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70C44" w:rsidRPr="00613EFB" w:rsidRDefault="00970C4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44" w:rsidRDefault="00970C4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Pr="00AF301F" w:rsidRDefault="00970C4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418E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Pr="00D35EE4" w:rsidRDefault="00970C44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4748D">
                                <w:rPr>
                                  <w:b/>
                                  <w:sz w:val="22"/>
                                  <w:szCs w:val="22"/>
                                </w:rPr>
                                <w:t>RCI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-1</w:t>
                              </w:r>
                              <w:r w:rsidRPr="0044748D">
                                <w:rPr>
                                  <w:b/>
                                  <w:sz w:val="22"/>
                                  <w:szCs w:val="22"/>
                                </w:rPr>
                                <w:t>. 5FSRE.ПС</w:t>
                              </w:r>
                            </w:p>
                            <w:p w:rsidR="00970C44" w:rsidRPr="00C23BB2" w:rsidRDefault="00970C4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70C44" w:rsidRPr="00EC2FF5" w:rsidRDefault="00970C4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70C44" w:rsidRPr="00AF301F" w:rsidRDefault="00970C4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418E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70C44" w:rsidRPr="00D35EE4" w:rsidRDefault="00970C44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4748D">
                          <w:rPr>
                            <w:b/>
                            <w:sz w:val="22"/>
                            <w:szCs w:val="22"/>
                          </w:rPr>
                          <w:t>RCI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-1</w:t>
                        </w:r>
                        <w:r w:rsidRPr="0044748D">
                          <w:rPr>
                            <w:b/>
                            <w:sz w:val="22"/>
                            <w:szCs w:val="22"/>
                          </w:rPr>
                          <w:t>. 5FSRE.ПС</w:t>
                        </w:r>
                      </w:p>
                      <w:p w:rsidR="00970C44" w:rsidRPr="00C23BB2" w:rsidRDefault="00970C4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70C44" w:rsidRPr="00EC2FF5" w:rsidRDefault="00970C4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44" w:rsidRDefault="00970C4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Default="00970C4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Pr="00AF301F" w:rsidRDefault="00970C4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418E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44" w:rsidRPr="00EC2FF5" w:rsidRDefault="00970C44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RCIM-1</w:t>
                              </w:r>
                              <w:r w:rsidRPr="00361F10">
                                <w:rPr>
                                  <w:b/>
                                  <w:sz w:val="22"/>
                                  <w:szCs w:val="22"/>
                                </w:rPr>
                                <w:t>. 5FSRE.ПС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70C44" w:rsidRDefault="00970C4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70C44" w:rsidRPr="00AF301F" w:rsidRDefault="00970C4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418E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70C44" w:rsidRPr="00EC2FF5" w:rsidRDefault="00970C44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RCIM-1</w:t>
                        </w:r>
                        <w:r w:rsidRPr="00361F10">
                          <w:rPr>
                            <w:b/>
                            <w:sz w:val="22"/>
                            <w:szCs w:val="22"/>
                          </w:rPr>
                          <w:t>. 5FSRE.ПС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C44" w:rsidRDefault="00970C44">
      <w:r>
        <w:separator/>
      </w:r>
    </w:p>
  </w:footnote>
  <w:footnote w:type="continuationSeparator" w:id="0">
    <w:p w:rsidR="00970C44" w:rsidRDefault="00970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44" w:rsidRDefault="00970C4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70C44" w:rsidRDefault="00970C4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44" w:rsidRDefault="00970C44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44" w:rsidRDefault="00970C44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4716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2"/>
  </w:num>
  <w:num w:numId="2">
    <w:abstractNumId w:val="24"/>
  </w:num>
  <w:num w:numId="3">
    <w:abstractNumId w:val="17"/>
  </w:num>
  <w:num w:numId="4">
    <w:abstractNumId w:val="2"/>
  </w:num>
  <w:num w:numId="5">
    <w:abstractNumId w:val="6"/>
  </w:num>
  <w:num w:numId="6">
    <w:abstractNumId w:val="1"/>
  </w:num>
  <w:num w:numId="7">
    <w:abstractNumId w:val="21"/>
  </w:num>
  <w:num w:numId="8">
    <w:abstractNumId w:val="14"/>
  </w:num>
  <w:num w:numId="9">
    <w:abstractNumId w:val="20"/>
  </w:num>
  <w:num w:numId="10">
    <w:abstractNumId w:val="12"/>
  </w:num>
  <w:num w:numId="11">
    <w:abstractNumId w:val="5"/>
  </w:num>
  <w:num w:numId="12">
    <w:abstractNumId w:val="8"/>
  </w:num>
  <w:num w:numId="13">
    <w:abstractNumId w:val="16"/>
  </w:num>
  <w:num w:numId="14">
    <w:abstractNumId w:val="3"/>
  </w:num>
  <w:num w:numId="15">
    <w:abstractNumId w:val="13"/>
  </w:num>
  <w:num w:numId="16">
    <w:abstractNumId w:val="18"/>
  </w:num>
  <w:num w:numId="17">
    <w:abstractNumId w:val="15"/>
  </w:num>
  <w:num w:numId="18">
    <w:abstractNumId w:val="11"/>
  </w:num>
  <w:num w:numId="19">
    <w:abstractNumId w:val="19"/>
  </w:num>
  <w:num w:numId="20">
    <w:abstractNumId w:val="4"/>
  </w:num>
  <w:num w:numId="21">
    <w:abstractNumId w:val="10"/>
  </w:num>
  <w:num w:numId="22">
    <w:abstractNumId w:val="9"/>
  </w:num>
  <w:num w:numId="23">
    <w:abstractNumId w:val="23"/>
  </w:num>
  <w:num w:numId="24">
    <w:abstractNumId w:val="0"/>
  </w:num>
  <w:num w:numId="25">
    <w:abstractNumId w:val="25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CFF"/>
    <w:rsid w:val="000F41B6"/>
    <w:rsid w:val="000F4C07"/>
    <w:rsid w:val="000F5709"/>
    <w:rsid w:val="00106CF7"/>
    <w:rsid w:val="00114540"/>
    <w:rsid w:val="00116614"/>
    <w:rsid w:val="00117ADC"/>
    <w:rsid w:val="00120686"/>
    <w:rsid w:val="00122066"/>
    <w:rsid w:val="00127EE8"/>
    <w:rsid w:val="001329B4"/>
    <w:rsid w:val="00135C40"/>
    <w:rsid w:val="001418E4"/>
    <w:rsid w:val="0014505F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41EC"/>
    <w:rsid w:val="001D56EC"/>
    <w:rsid w:val="001E201E"/>
    <w:rsid w:val="001E2E2E"/>
    <w:rsid w:val="001E45FC"/>
    <w:rsid w:val="001F7544"/>
    <w:rsid w:val="00200C8E"/>
    <w:rsid w:val="00201938"/>
    <w:rsid w:val="00216ED8"/>
    <w:rsid w:val="00220DC9"/>
    <w:rsid w:val="00226EB1"/>
    <w:rsid w:val="00230EDC"/>
    <w:rsid w:val="00231E1B"/>
    <w:rsid w:val="002322B2"/>
    <w:rsid w:val="00234107"/>
    <w:rsid w:val="0023535B"/>
    <w:rsid w:val="002446F6"/>
    <w:rsid w:val="00244B04"/>
    <w:rsid w:val="00253E33"/>
    <w:rsid w:val="00264C99"/>
    <w:rsid w:val="00266678"/>
    <w:rsid w:val="00266864"/>
    <w:rsid w:val="00276931"/>
    <w:rsid w:val="00276981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E23E5"/>
    <w:rsid w:val="002F5171"/>
    <w:rsid w:val="002F79FC"/>
    <w:rsid w:val="003066A5"/>
    <w:rsid w:val="00311219"/>
    <w:rsid w:val="00325FA1"/>
    <w:rsid w:val="00326079"/>
    <w:rsid w:val="00341216"/>
    <w:rsid w:val="00343FCA"/>
    <w:rsid w:val="00344173"/>
    <w:rsid w:val="00345C5B"/>
    <w:rsid w:val="003462FF"/>
    <w:rsid w:val="0036188A"/>
    <w:rsid w:val="00361F10"/>
    <w:rsid w:val="00363C29"/>
    <w:rsid w:val="00366134"/>
    <w:rsid w:val="00366D19"/>
    <w:rsid w:val="00371DD6"/>
    <w:rsid w:val="00371E72"/>
    <w:rsid w:val="00372A29"/>
    <w:rsid w:val="003964AD"/>
    <w:rsid w:val="003B7CDE"/>
    <w:rsid w:val="003C3DA8"/>
    <w:rsid w:val="003D1C42"/>
    <w:rsid w:val="003D1CC2"/>
    <w:rsid w:val="003D398E"/>
    <w:rsid w:val="003E3AD4"/>
    <w:rsid w:val="003E6FA8"/>
    <w:rsid w:val="003F1E53"/>
    <w:rsid w:val="003F28A1"/>
    <w:rsid w:val="003F43C3"/>
    <w:rsid w:val="004057ED"/>
    <w:rsid w:val="004106D7"/>
    <w:rsid w:val="004158E2"/>
    <w:rsid w:val="00417EBD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4D0F"/>
    <w:rsid w:val="004B6F5E"/>
    <w:rsid w:val="004C1297"/>
    <w:rsid w:val="004C1E72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491"/>
    <w:rsid w:val="00512CE8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4062"/>
    <w:rsid w:val="00590895"/>
    <w:rsid w:val="00592BC8"/>
    <w:rsid w:val="00595FD8"/>
    <w:rsid w:val="005A1820"/>
    <w:rsid w:val="005A1BB3"/>
    <w:rsid w:val="005A5D58"/>
    <w:rsid w:val="005A690D"/>
    <w:rsid w:val="005B68E2"/>
    <w:rsid w:val="005B7781"/>
    <w:rsid w:val="005D0574"/>
    <w:rsid w:val="005E38BC"/>
    <w:rsid w:val="005E5127"/>
    <w:rsid w:val="005F1AD5"/>
    <w:rsid w:val="00601691"/>
    <w:rsid w:val="0060423E"/>
    <w:rsid w:val="006070F9"/>
    <w:rsid w:val="00617667"/>
    <w:rsid w:val="006239D1"/>
    <w:rsid w:val="006416FB"/>
    <w:rsid w:val="00646CE5"/>
    <w:rsid w:val="0064772B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2EC"/>
    <w:rsid w:val="0069211F"/>
    <w:rsid w:val="00697856"/>
    <w:rsid w:val="006A0B68"/>
    <w:rsid w:val="006A3296"/>
    <w:rsid w:val="006A4752"/>
    <w:rsid w:val="006A7C74"/>
    <w:rsid w:val="006B0C6E"/>
    <w:rsid w:val="006B12BE"/>
    <w:rsid w:val="006B3F2C"/>
    <w:rsid w:val="006C0E3C"/>
    <w:rsid w:val="006D19F8"/>
    <w:rsid w:val="006D1C51"/>
    <w:rsid w:val="006D3295"/>
    <w:rsid w:val="006D6A03"/>
    <w:rsid w:val="006E30DA"/>
    <w:rsid w:val="006E54B4"/>
    <w:rsid w:val="006E631E"/>
    <w:rsid w:val="006F412D"/>
    <w:rsid w:val="006F7EE3"/>
    <w:rsid w:val="0070650B"/>
    <w:rsid w:val="00712B08"/>
    <w:rsid w:val="0073406F"/>
    <w:rsid w:val="00734999"/>
    <w:rsid w:val="0073546B"/>
    <w:rsid w:val="00740801"/>
    <w:rsid w:val="00745BD9"/>
    <w:rsid w:val="00751720"/>
    <w:rsid w:val="00751FA7"/>
    <w:rsid w:val="007608FA"/>
    <w:rsid w:val="0077256C"/>
    <w:rsid w:val="00775F59"/>
    <w:rsid w:val="00776934"/>
    <w:rsid w:val="0078177F"/>
    <w:rsid w:val="007877E0"/>
    <w:rsid w:val="007B095E"/>
    <w:rsid w:val="007B36E9"/>
    <w:rsid w:val="007C300D"/>
    <w:rsid w:val="007D349B"/>
    <w:rsid w:val="007D36F1"/>
    <w:rsid w:val="007D4E6B"/>
    <w:rsid w:val="007D5B5F"/>
    <w:rsid w:val="007D6CCA"/>
    <w:rsid w:val="007D7ABA"/>
    <w:rsid w:val="007E5E22"/>
    <w:rsid w:val="007E61B1"/>
    <w:rsid w:val="007F1147"/>
    <w:rsid w:val="007F3078"/>
    <w:rsid w:val="00800294"/>
    <w:rsid w:val="008003C3"/>
    <w:rsid w:val="00810B70"/>
    <w:rsid w:val="0081278B"/>
    <w:rsid w:val="00815656"/>
    <w:rsid w:val="00830725"/>
    <w:rsid w:val="008361D5"/>
    <w:rsid w:val="00842788"/>
    <w:rsid w:val="00842C8C"/>
    <w:rsid w:val="00844C83"/>
    <w:rsid w:val="00850DCA"/>
    <w:rsid w:val="00851CB0"/>
    <w:rsid w:val="0085316F"/>
    <w:rsid w:val="0087148A"/>
    <w:rsid w:val="00872746"/>
    <w:rsid w:val="00876CCF"/>
    <w:rsid w:val="00880EBF"/>
    <w:rsid w:val="0088349B"/>
    <w:rsid w:val="0088392A"/>
    <w:rsid w:val="0088749B"/>
    <w:rsid w:val="00896986"/>
    <w:rsid w:val="00897EAB"/>
    <w:rsid w:val="008A4FB2"/>
    <w:rsid w:val="008A504E"/>
    <w:rsid w:val="008A523A"/>
    <w:rsid w:val="008C2E43"/>
    <w:rsid w:val="008C7A57"/>
    <w:rsid w:val="008D09DC"/>
    <w:rsid w:val="008E0B73"/>
    <w:rsid w:val="008F7D55"/>
    <w:rsid w:val="00913F03"/>
    <w:rsid w:val="009148F2"/>
    <w:rsid w:val="00922280"/>
    <w:rsid w:val="009243CB"/>
    <w:rsid w:val="0094137F"/>
    <w:rsid w:val="00941985"/>
    <w:rsid w:val="009454F1"/>
    <w:rsid w:val="009457C2"/>
    <w:rsid w:val="00960E1E"/>
    <w:rsid w:val="0096270C"/>
    <w:rsid w:val="0096713C"/>
    <w:rsid w:val="00970C44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C0E86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947BA"/>
    <w:rsid w:val="00A94F9C"/>
    <w:rsid w:val="00AA15D2"/>
    <w:rsid w:val="00AA2033"/>
    <w:rsid w:val="00AA57A8"/>
    <w:rsid w:val="00AA7C4F"/>
    <w:rsid w:val="00AC3F29"/>
    <w:rsid w:val="00AC57D5"/>
    <w:rsid w:val="00AC7E5B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430D"/>
    <w:rsid w:val="00B26154"/>
    <w:rsid w:val="00B263D1"/>
    <w:rsid w:val="00B43715"/>
    <w:rsid w:val="00B62215"/>
    <w:rsid w:val="00B624C8"/>
    <w:rsid w:val="00B637D9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BE63F3"/>
    <w:rsid w:val="00C0352C"/>
    <w:rsid w:val="00C0404E"/>
    <w:rsid w:val="00C10A1E"/>
    <w:rsid w:val="00C11FB0"/>
    <w:rsid w:val="00C22D6C"/>
    <w:rsid w:val="00C241C9"/>
    <w:rsid w:val="00C2699D"/>
    <w:rsid w:val="00C36F6E"/>
    <w:rsid w:val="00C419C1"/>
    <w:rsid w:val="00C47F87"/>
    <w:rsid w:val="00C510BE"/>
    <w:rsid w:val="00C512CD"/>
    <w:rsid w:val="00C5172D"/>
    <w:rsid w:val="00C536EB"/>
    <w:rsid w:val="00C612CD"/>
    <w:rsid w:val="00C6252D"/>
    <w:rsid w:val="00C66856"/>
    <w:rsid w:val="00C72E7F"/>
    <w:rsid w:val="00C74074"/>
    <w:rsid w:val="00C76CC9"/>
    <w:rsid w:val="00C817E2"/>
    <w:rsid w:val="00C85720"/>
    <w:rsid w:val="00C8688B"/>
    <w:rsid w:val="00C87F09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4A44"/>
    <w:rsid w:val="00D07290"/>
    <w:rsid w:val="00D146C3"/>
    <w:rsid w:val="00D174D2"/>
    <w:rsid w:val="00D21FC0"/>
    <w:rsid w:val="00D31D52"/>
    <w:rsid w:val="00D357F4"/>
    <w:rsid w:val="00D35EE4"/>
    <w:rsid w:val="00D4169C"/>
    <w:rsid w:val="00D549B4"/>
    <w:rsid w:val="00D566EE"/>
    <w:rsid w:val="00D61D73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B7388"/>
    <w:rsid w:val="00DC2855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52903"/>
    <w:rsid w:val="00E54427"/>
    <w:rsid w:val="00E646AB"/>
    <w:rsid w:val="00E72244"/>
    <w:rsid w:val="00E729F0"/>
    <w:rsid w:val="00E774B2"/>
    <w:rsid w:val="00E77798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738E"/>
    <w:rsid w:val="00EF3D97"/>
    <w:rsid w:val="00F02405"/>
    <w:rsid w:val="00F07909"/>
    <w:rsid w:val="00F107E0"/>
    <w:rsid w:val="00F10803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E1D"/>
    <w:rsid w:val="00F55F7B"/>
    <w:rsid w:val="00F57CC0"/>
    <w:rsid w:val="00F62AE1"/>
    <w:rsid w:val="00F642B6"/>
    <w:rsid w:val="00F722F8"/>
    <w:rsid w:val="00F74593"/>
    <w:rsid w:val="00F7656C"/>
    <w:rsid w:val="00F817D9"/>
    <w:rsid w:val="00F872F7"/>
    <w:rsid w:val="00FA3A55"/>
    <w:rsid w:val="00FA64EB"/>
    <w:rsid w:val="00FC694B"/>
    <w:rsid w:val="00FC6D6C"/>
    <w:rsid w:val="00FD298C"/>
    <w:rsid w:val="00FD64C5"/>
    <w:rsid w:val="00FE08C8"/>
    <w:rsid w:val="00FE481F"/>
    <w:rsid w:val="00FF3E85"/>
    <w:rsid w:val="00FF3EA4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4:docId w14:val="582FEB01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79972-7BD7-4D9C-8B2D-9FEA9956A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56</TotalTime>
  <Pages>36</Pages>
  <Words>6388</Words>
  <Characters>36416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35</cp:revision>
  <cp:lastPrinted>2021-03-26T08:29:00Z</cp:lastPrinted>
  <dcterms:created xsi:type="dcterms:W3CDTF">2022-01-18T10:29:00Z</dcterms:created>
  <dcterms:modified xsi:type="dcterms:W3CDTF">2026-07-21T09:27:00Z</dcterms:modified>
</cp:coreProperties>
</file>