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9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D03F3F" w:rsidTr="004713AA">
        <w:trPr>
          <w:jc w:val="center"/>
        </w:trPr>
        <w:tc>
          <w:tcPr>
            <w:tcW w:w="7797" w:type="dxa"/>
            <w:shd w:val="clear" w:color="auto" w:fill="auto"/>
          </w:tcPr>
          <w:p w:rsidR="004713AA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8F3FB5">
              <w:rPr>
                <w:b/>
                <w:szCs w:val="28"/>
              </w:rPr>
              <w:t>СИСТЕМЫ КОНДИЦИОНИРОВАНИЯ,</w:t>
            </w:r>
          </w:p>
          <w:p w:rsidR="00D03F3F" w:rsidRPr="00734999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A90545">
              <w:rPr>
                <w:b/>
                <w:szCs w:val="28"/>
              </w:rPr>
              <w:t>RCIM-1.0</w:t>
            </w:r>
            <w:r w:rsidR="00217120" w:rsidRPr="00217120">
              <w:rPr>
                <w:b/>
                <w:szCs w:val="28"/>
              </w:rPr>
              <w:t>FSRE</w:t>
            </w:r>
          </w:p>
        </w:tc>
      </w:tr>
      <w:tr w:rsidR="00D03F3F" w:rsidTr="004713AA">
        <w:trPr>
          <w:jc w:val="center"/>
        </w:trPr>
        <w:tc>
          <w:tcPr>
            <w:tcW w:w="779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A9054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RCIM-1.0</w:t>
            </w:r>
            <w:r w:rsidR="00217120" w:rsidRPr="00217120">
              <w:rPr>
                <w:b/>
                <w:szCs w:val="28"/>
              </w:rPr>
              <w:t>FSRE</w:t>
            </w:r>
            <w:r w:rsidR="00FD174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9063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476F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Default="00810B70" w:rsidP="00AA14C3">
      <w:pPr>
        <w:spacing w:line="276" w:lineRule="auto"/>
        <w:jc w:val="center"/>
        <w:rPr>
          <w:b/>
          <w:sz w:val="22"/>
          <w:szCs w:val="22"/>
        </w:rPr>
      </w:pPr>
      <w:bookmarkStart w:id="0" w:name="_Toc85529564"/>
      <w:r w:rsidRPr="00AA14C3">
        <w:rPr>
          <w:b/>
          <w:sz w:val="22"/>
          <w:szCs w:val="22"/>
        </w:rPr>
        <w:lastRenderedPageBreak/>
        <w:t>СОДЕРЖАНИЕ</w:t>
      </w:r>
      <w:r w:rsidR="00231E1B" w:rsidRPr="00AA14C3">
        <w:rPr>
          <w:b/>
          <w:sz w:val="22"/>
          <w:szCs w:val="22"/>
        </w:rPr>
        <w:t xml:space="preserve"> </w:t>
      </w:r>
    </w:p>
    <w:p w:rsidR="00DE2481" w:rsidRPr="00AA14C3" w:rsidRDefault="00DE2481" w:rsidP="00AA14C3">
      <w:pPr>
        <w:spacing w:line="276" w:lineRule="auto"/>
        <w:jc w:val="center"/>
        <w:rPr>
          <w:b/>
          <w:sz w:val="22"/>
          <w:szCs w:val="22"/>
        </w:rPr>
      </w:pPr>
    </w:p>
    <w:p w:rsidR="00AA14C3" w:rsidRPr="00AA14C3" w:rsidRDefault="00810B70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A14C3">
        <w:rPr>
          <w:sz w:val="22"/>
          <w:szCs w:val="22"/>
        </w:rPr>
        <w:fldChar w:fldCharType="begin"/>
      </w:r>
      <w:r w:rsidRPr="00AA14C3">
        <w:rPr>
          <w:sz w:val="22"/>
          <w:szCs w:val="22"/>
        </w:rPr>
        <w:instrText xml:space="preserve"> TOC \o "1-3" \h \z \u </w:instrText>
      </w:r>
      <w:r w:rsidRPr="00AA14C3">
        <w:rPr>
          <w:sz w:val="22"/>
          <w:szCs w:val="22"/>
        </w:rPr>
        <w:fldChar w:fldCharType="separate"/>
      </w:r>
      <w:hyperlink w:anchor="_Toc167892274" w:history="1">
        <w:r w:rsidR="00AA14C3" w:rsidRPr="00AA14C3">
          <w:rPr>
            <w:rStyle w:val="ad"/>
            <w:noProof/>
            <w:sz w:val="22"/>
            <w:szCs w:val="22"/>
          </w:rPr>
          <w:t>Введение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_Toc167892274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left" w:pos="440"/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75" w:history="1">
        <w:r w:rsidR="00AA14C3" w:rsidRPr="00AA14C3">
          <w:rPr>
            <w:rStyle w:val="ad"/>
            <w:noProof/>
            <w:sz w:val="22"/>
            <w:szCs w:val="22"/>
          </w:rPr>
          <w:t>1.</w:t>
        </w:r>
        <w:r w:rsidR="00AA14C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A14C3" w:rsidRPr="00AA14C3">
          <w:rPr>
            <w:rStyle w:val="ad"/>
            <w:noProof/>
            <w:sz w:val="22"/>
            <w:szCs w:val="22"/>
          </w:rPr>
          <w:t>Общие сведения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_Toc167892275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4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left" w:pos="440"/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76" w:history="1">
        <w:r w:rsidR="00AA14C3" w:rsidRPr="00AA14C3">
          <w:rPr>
            <w:rStyle w:val="ad"/>
            <w:noProof/>
            <w:sz w:val="22"/>
            <w:szCs w:val="22"/>
          </w:rPr>
          <w:t>2.</w:t>
        </w:r>
        <w:r w:rsidR="00AA14C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A14C3" w:rsidRPr="00AA14C3">
          <w:rPr>
            <w:rStyle w:val="ad"/>
            <w:noProof/>
            <w:sz w:val="22"/>
            <w:szCs w:val="22"/>
          </w:rPr>
          <w:t>Основные технические данные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_Toc167892276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5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77" w:history="1">
        <w:r w:rsidR="00AA14C3" w:rsidRPr="00AA14C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_Toc167892277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5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78" w:history="1">
        <w:r w:rsidR="00AA14C3" w:rsidRPr="00AA14C3">
          <w:rPr>
            <w:rStyle w:val="ad"/>
            <w:noProof/>
            <w:sz w:val="22"/>
            <w:szCs w:val="22"/>
          </w:rPr>
          <w:t>2.2 Описание изделия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_Toc167892278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6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79" w:history="1">
        <w:r w:rsidR="00AA14C3" w:rsidRPr="00AA14C3">
          <w:rPr>
            <w:rStyle w:val="ad"/>
            <w:noProof/>
            <w:sz w:val="22"/>
            <w:szCs w:val="22"/>
          </w:rPr>
          <w:t>2.3 Принцип работы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_Toc167892279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6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0" w:history="1">
        <w:r w:rsidR="00AA14C3" w:rsidRPr="00AA14C3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_Toc167892280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7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1" w:history="1">
        <w:r w:rsidR="00AA14C3" w:rsidRPr="00AA14C3">
          <w:rPr>
            <w:rStyle w:val="ad"/>
            <w:noProof/>
            <w:sz w:val="22"/>
            <w:szCs w:val="22"/>
          </w:rPr>
          <w:t>2.5 Оптимальная эксплуатация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_Toc167892281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8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2" w:history="1">
        <w:r w:rsidR="00AA14C3" w:rsidRPr="00AA14C3">
          <w:rPr>
            <w:rStyle w:val="ad"/>
            <w:noProof/>
            <w:sz w:val="22"/>
            <w:szCs w:val="22"/>
          </w:rPr>
          <w:t>2.6 Маркировка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_Toc167892282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8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3" w:history="1">
        <w:r w:rsidR="00AA14C3" w:rsidRPr="00AA14C3">
          <w:rPr>
            <w:rStyle w:val="ad"/>
            <w:noProof/>
            <w:sz w:val="22"/>
            <w:szCs w:val="22"/>
          </w:rPr>
          <w:t>3. Комплектность поставки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_Toc167892283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9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4" w:history="1">
        <w:r w:rsidR="00AA14C3" w:rsidRPr="00AA14C3">
          <w:rPr>
            <w:rStyle w:val="ad"/>
            <w:noProof/>
            <w:sz w:val="22"/>
            <w:szCs w:val="22"/>
          </w:rPr>
          <w:t>4. Чертеж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_Toc167892284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10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5" w:history="1">
        <w:r w:rsidR="00AA14C3" w:rsidRPr="00AA14C3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_Toc167892285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10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6" w:history="1">
        <w:r w:rsidR="00AA14C3" w:rsidRPr="00AA14C3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_Toc167892286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11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7" w:history="1">
        <w:r w:rsidR="00AA14C3" w:rsidRPr="00AA14C3">
          <w:rPr>
            <w:rStyle w:val="ad"/>
            <w:noProof/>
            <w:sz w:val="22"/>
            <w:szCs w:val="22"/>
          </w:rPr>
          <w:t>5. Гарантии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_Toc167892287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12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8" w:history="1">
        <w:r w:rsidR="00AA14C3" w:rsidRPr="00AA14C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_Toc167892288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13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89" w:history="1">
        <w:r w:rsidR="00AA14C3" w:rsidRPr="00AA14C3">
          <w:rPr>
            <w:rStyle w:val="ad"/>
            <w:noProof/>
            <w:sz w:val="22"/>
            <w:szCs w:val="22"/>
          </w:rPr>
          <w:t>7. Свидетельство о приемке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_Toc167892289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14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0" w:history="1">
        <w:r w:rsidR="00AA14C3" w:rsidRPr="00AA14C3">
          <w:rPr>
            <w:rStyle w:val="ad"/>
            <w:noProof/>
            <w:sz w:val="22"/>
            <w:szCs w:val="22"/>
          </w:rPr>
          <w:t>8. Консервация</w:t>
        </w:r>
        <w:r w:rsidR="00AA14C3" w:rsidRPr="00AA14C3">
          <w:rPr>
            <w:rStyle w:val="ad"/>
            <w:noProof/>
            <w:sz w:val="22"/>
            <w:szCs w:val="22"/>
            <w:lang w:val="en-US"/>
          </w:rPr>
          <w:t>*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_Toc167892290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15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1" w:history="1">
        <w:r w:rsidR="00AA14C3" w:rsidRPr="00AA14C3">
          <w:rPr>
            <w:rStyle w:val="ad"/>
            <w:noProof/>
            <w:sz w:val="22"/>
            <w:szCs w:val="22"/>
          </w:rPr>
          <w:t>9. Сведения об утилизации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_Toc167892291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16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2" w:history="1">
        <w:r w:rsidR="00AA14C3" w:rsidRPr="00AA14C3">
          <w:rPr>
            <w:rStyle w:val="ad"/>
            <w:noProof/>
            <w:sz w:val="22"/>
            <w:szCs w:val="22"/>
          </w:rPr>
          <w:t>10. Требования безопасности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_Toc167892292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16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3" w:history="1">
        <w:r w:rsidR="00AA14C3" w:rsidRPr="00AA14C3">
          <w:rPr>
            <w:rStyle w:val="ad"/>
            <w:noProof/>
            <w:sz w:val="22"/>
            <w:szCs w:val="22"/>
          </w:rPr>
          <w:t>10.1 Общие требования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_Toc167892293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18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4" w:history="1">
        <w:r w:rsidR="00AA14C3" w:rsidRPr="00AA14C3">
          <w:rPr>
            <w:rStyle w:val="ad"/>
            <w:noProof/>
            <w:sz w:val="22"/>
            <w:szCs w:val="22"/>
          </w:rPr>
          <w:t>11. Прием и передача изделия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_Toc167892294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19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5" w:history="1">
        <w:r w:rsidR="00AA14C3" w:rsidRPr="00AA14C3">
          <w:rPr>
            <w:rStyle w:val="ad"/>
            <w:noProof/>
            <w:sz w:val="22"/>
            <w:szCs w:val="22"/>
          </w:rPr>
          <w:t>12. Учет работы изделия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_Toc167892295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20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6" w:history="1">
        <w:r w:rsidR="00AA14C3" w:rsidRPr="00AA14C3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_Toc167892296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21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7" w:history="1">
        <w:r w:rsidR="00AA14C3" w:rsidRPr="00AA14C3">
          <w:rPr>
            <w:rStyle w:val="ad"/>
            <w:noProof/>
            <w:sz w:val="22"/>
            <w:szCs w:val="22"/>
          </w:rPr>
          <w:t>14. Работы при эксплуатации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_Toc167892297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22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8" w:history="1">
        <w:r w:rsidR="00AA14C3" w:rsidRPr="00AA14C3">
          <w:rPr>
            <w:rStyle w:val="ad"/>
            <w:noProof/>
            <w:sz w:val="22"/>
            <w:szCs w:val="22"/>
          </w:rPr>
          <w:t>14.1 Учет выполнения работ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_Toc167892298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22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299" w:history="1">
        <w:r w:rsidR="00AA14C3" w:rsidRPr="00AA14C3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_Toc167892299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23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0" w:history="1">
        <w:r w:rsidR="00AA14C3" w:rsidRPr="00AA14C3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_Toc167892300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24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1" w:history="1">
        <w:r w:rsidR="00AA14C3" w:rsidRPr="00AA14C3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_Toc167892301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25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2" w:history="1">
        <w:r w:rsidR="00AA14C3" w:rsidRPr="00AA14C3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_Toc167892302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26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3" w:history="1">
        <w:r w:rsidR="00AA14C3" w:rsidRPr="00AA14C3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_Toc167892303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30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4" w:history="1">
        <w:r w:rsidR="00AA14C3" w:rsidRPr="00AA14C3">
          <w:rPr>
            <w:rStyle w:val="ad"/>
            <w:noProof/>
            <w:sz w:val="22"/>
            <w:szCs w:val="22"/>
          </w:rPr>
          <w:t>16.1 Транспортировка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_Toc167892304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30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5" w:history="1">
        <w:r w:rsidR="00AA14C3" w:rsidRPr="00AA14C3">
          <w:rPr>
            <w:rStyle w:val="ad"/>
            <w:noProof/>
            <w:sz w:val="22"/>
            <w:szCs w:val="22"/>
          </w:rPr>
          <w:t>16.2 Хранение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_Toc167892305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31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6" w:history="1">
        <w:r w:rsidR="00AA14C3" w:rsidRPr="00AA14C3">
          <w:rPr>
            <w:rStyle w:val="ad"/>
            <w:noProof/>
            <w:sz w:val="22"/>
            <w:szCs w:val="22"/>
          </w:rPr>
          <w:t>17. Ремонт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_Toc167892306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32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7" w:history="1">
        <w:r w:rsidR="00AA14C3" w:rsidRPr="00AA14C3">
          <w:rPr>
            <w:rStyle w:val="ad"/>
            <w:noProof/>
            <w:sz w:val="22"/>
            <w:szCs w:val="22"/>
          </w:rPr>
          <w:t>18. Сведения о рекламациях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_Toc167892307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33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8" w:history="1">
        <w:r w:rsidR="00AA14C3" w:rsidRPr="00AA14C3">
          <w:rPr>
            <w:rStyle w:val="ad"/>
            <w:noProof/>
            <w:sz w:val="22"/>
            <w:szCs w:val="22"/>
          </w:rPr>
          <w:t>19. Особые отметки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_Toc167892308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34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AA14C3" w:rsidRPr="00AA14C3" w:rsidRDefault="00F476F6" w:rsidP="00AA14C3">
      <w:pPr>
        <w:pStyle w:val="12"/>
        <w:tabs>
          <w:tab w:val="right" w:leader="dot" w:pos="9771"/>
        </w:tabs>
        <w:spacing w:after="0"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2309" w:history="1">
        <w:r w:rsidR="00AA14C3" w:rsidRPr="00AA14C3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A14C3" w:rsidRPr="00AA14C3">
          <w:rPr>
            <w:noProof/>
            <w:webHidden/>
            <w:sz w:val="22"/>
            <w:szCs w:val="22"/>
          </w:rPr>
          <w:tab/>
        </w:r>
        <w:r w:rsidR="00AA14C3" w:rsidRPr="00AA14C3">
          <w:rPr>
            <w:noProof/>
            <w:webHidden/>
            <w:sz w:val="22"/>
            <w:szCs w:val="22"/>
          </w:rPr>
          <w:fldChar w:fldCharType="begin"/>
        </w:r>
        <w:r w:rsidR="00AA14C3" w:rsidRPr="00AA14C3">
          <w:rPr>
            <w:noProof/>
            <w:webHidden/>
            <w:sz w:val="22"/>
            <w:szCs w:val="22"/>
          </w:rPr>
          <w:instrText xml:space="preserve"> PAGEREF _Toc167892309 \h </w:instrText>
        </w:r>
        <w:r w:rsidR="00AA14C3" w:rsidRPr="00AA14C3">
          <w:rPr>
            <w:noProof/>
            <w:webHidden/>
            <w:sz w:val="22"/>
            <w:szCs w:val="22"/>
          </w:rPr>
        </w:r>
        <w:r w:rsidR="00AA14C3" w:rsidRPr="00AA14C3">
          <w:rPr>
            <w:noProof/>
            <w:webHidden/>
            <w:sz w:val="22"/>
            <w:szCs w:val="22"/>
          </w:rPr>
          <w:fldChar w:fldCharType="separate"/>
        </w:r>
        <w:r w:rsidR="00AA14C3">
          <w:rPr>
            <w:noProof/>
            <w:webHidden/>
            <w:sz w:val="22"/>
            <w:szCs w:val="22"/>
          </w:rPr>
          <w:t>35</w:t>
        </w:r>
        <w:r w:rsidR="00AA14C3" w:rsidRPr="00AA14C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AA14C3">
      <w:pPr>
        <w:pStyle w:val="21"/>
        <w:spacing w:line="276" w:lineRule="auto"/>
        <w:rPr>
          <w:color w:val="FF0000"/>
        </w:rPr>
      </w:pPr>
      <w:r w:rsidRPr="00AA14C3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89227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89227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4713AA" w:rsidRPr="004713AA" w:rsidRDefault="004713AA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4713AA" w:rsidRDefault="00200C8E" w:rsidP="00200C8E">
      <w:pPr>
        <w:spacing w:line="360" w:lineRule="auto"/>
        <w:jc w:val="both"/>
        <w:rPr>
          <w:sz w:val="22"/>
          <w:szCs w:val="22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4D1DD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5F1AD5" w:rsidRDefault="00A90545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RCIM-1.0</w:t>
            </w:r>
            <w:r w:rsidR="00796198" w:rsidRPr="00796198">
              <w:rPr>
                <w:sz w:val="22"/>
                <w:szCs w:val="22"/>
              </w:rPr>
              <w:t>FSRE</w:t>
            </w:r>
          </w:p>
        </w:tc>
      </w:tr>
      <w:tr w:rsidR="006A3296" w:rsidRPr="00CC2C20" w:rsidTr="004D1DD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5F1AD5" w:rsidRDefault="00A90545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RCIM-1.0</w:t>
            </w:r>
            <w:r w:rsidR="00796198" w:rsidRPr="00796198">
              <w:rPr>
                <w:sz w:val="22"/>
                <w:szCs w:val="22"/>
              </w:rPr>
              <w:t>FSRE</w:t>
            </w:r>
          </w:p>
        </w:tc>
      </w:tr>
      <w:tr w:rsidR="00FD1749" w:rsidRPr="00CC2C20" w:rsidTr="004D1DDE">
        <w:trPr>
          <w:trHeight w:val="553"/>
        </w:trPr>
        <w:tc>
          <w:tcPr>
            <w:tcW w:w="2410" w:type="dxa"/>
            <w:vAlign w:val="center"/>
          </w:tcPr>
          <w:p w:rsidR="00FD1749" w:rsidRPr="00CC2C20" w:rsidRDefault="00FD174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FD1749" w:rsidRDefault="00FD1749" w:rsidP="00FD1749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FD1749" w:rsidRPr="0029731C" w:rsidRDefault="00FD1749" w:rsidP="00FD17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FD1749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F476F6" w:rsidRDefault="00F9063E" w:rsidP="00F476F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F476F6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4713A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4713A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7F3265">
        <w:trPr>
          <w:trHeight w:val="2131"/>
        </w:trPr>
        <w:tc>
          <w:tcPr>
            <w:tcW w:w="2410" w:type="dxa"/>
            <w:vAlign w:val="center"/>
          </w:tcPr>
          <w:p w:rsidR="00200C8E" w:rsidRPr="00CC2C20" w:rsidRDefault="004D1DDE" w:rsidP="00297FD5">
            <w:pPr>
              <w:jc w:val="center"/>
              <w:rPr>
                <w:b/>
                <w:sz w:val="22"/>
                <w:szCs w:val="22"/>
              </w:rPr>
            </w:pPr>
            <w:r w:rsidRPr="004D1DDE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4D1DDE" w:rsidRDefault="004D1DDE" w:rsidP="004D1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требованиям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3C122A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3C122A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E57C26" w:rsidP="00E57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 w:rsidRPr="00E57C2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</w:t>
            </w:r>
            <w:r w:rsidRPr="00E57C2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 w:rsidRPr="00E57C26">
              <w:rPr>
                <w:sz w:val="22"/>
                <w:szCs w:val="22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 w:rsidRPr="00E57C2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</w:t>
            </w:r>
            <w:r w:rsidRPr="00E57C2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.202</w:t>
            </w:r>
            <w:r w:rsidRPr="00E57C26">
              <w:rPr>
                <w:sz w:val="22"/>
                <w:szCs w:val="22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F476F6" w:rsidTr="004D1DDE">
        <w:trPr>
          <w:trHeight w:val="411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D1DDE">
        <w:trPr>
          <w:trHeight w:val="33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F476F6" w:rsidTr="004D1DD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F476F6" w:rsidRDefault="00F476F6" w:rsidP="00F476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F476F6" w:rsidRPr="00BF0AAC" w:rsidRDefault="00F476F6" w:rsidP="00F476F6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F476F6" w:rsidRDefault="00F476F6" w:rsidP="00F476F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F476F6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F476F6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F476F6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F476F6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F476F6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5" w:name="_GoBack"/>
            <w:bookmarkEnd w:id="5"/>
          </w:p>
        </w:tc>
      </w:tr>
    </w:tbl>
    <w:p w:rsidR="00200C8E" w:rsidRPr="00BF2BBC" w:rsidRDefault="00200C8E" w:rsidP="00BF2BBC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67892276"/>
      <w:r w:rsidRPr="00BF2BBC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6789227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90545" w:rsidRPr="00A90545" w:rsidRDefault="00A90545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A90545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7"/>
        <w:gridCol w:w="3543"/>
        <w:gridCol w:w="1276"/>
        <w:gridCol w:w="2821"/>
      </w:tblGrid>
      <w:tr w:rsidR="00D94425" w:rsidRPr="00AD1C4D" w:rsidTr="00D94425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D94425" w:rsidRPr="00D94425" w:rsidRDefault="00D94425" w:rsidP="00D9442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D94425" w:rsidRPr="00D94425" w:rsidRDefault="00D94425" w:rsidP="00D60DBA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D94425" w:rsidRPr="00D94425" w:rsidRDefault="00D94425" w:rsidP="00D60DBA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 w:val="restart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2"/>
            <w:vAlign w:val="center"/>
          </w:tcPr>
          <w:p w:rsidR="00A90545" w:rsidRPr="0001459B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 w:val="restart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0545" w:rsidRPr="00DA6454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/>
          </w:tcPr>
          <w:p w:rsidR="00A90545" w:rsidRDefault="00A90545" w:rsidP="00D60DB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A90545" w:rsidRPr="0001459B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 w:val="restart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2"/>
            <w:vAlign w:val="center"/>
          </w:tcPr>
          <w:p w:rsidR="00A90545" w:rsidRPr="0001459B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/>
          </w:tcPr>
          <w:p w:rsidR="00A90545" w:rsidRDefault="00A90545" w:rsidP="00D60DB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A90545" w:rsidRPr="0001459B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43" w:type="dxa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6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0545" w:rsidRPr="00482A3A" w:rsidRDefault="00A90545" w:rsidP="00D60DBA">
            <w:pPr>
              <w:jc w:val="center"/>
              <w:rPr>
                <w:sz w:val="22"/>
                <w:szCs w:val="22"/>
              </w:rPr>
            </w:pPr>
            <w:r w:rsidRPr="006C4297">
              <w:rPr>
                <w:sz w:val="22"/>
                <w:szCs w:val="22"/>
              </w:rPr>
              <w:t>12/10/8.5/6</w:t>
            </w:r>
          </w:p>
        </w:tc>
      </w:tr>
      <w:tr w:rsidR="00A90545" w:rsidRPr="00AD1C4D" w:rsidTr="00D60DBA">
        <w:trPr>
          <w:jc w:val="center"/>
        </w:trPr>
        <w:tc>
          <w:tcPr>
            <w:tcW w:w="2279" w:type="dxa"/>
            <w:gridSpan w:val="2"/>
            <w:vAlign w:val="center"/>
          </w:tcPr>
          <w:p w:rsidR="00A90545" w:rsidRPr="00E4197E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43" w:type="dxa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0545" w:rsidRPr="00E4197E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6" w:type="dxa"/>
            <w:vAlign w:val="center"/>
          </w:tcPr>
          <w:p w:rsidR="00A90545" w:rsidRPr="00E4197E" w:rsidRDefault="00A90545" w:rsidP="00D60DB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0545" w:rsidRPr="00D23215" w:rsidRDefault="00A90545" w:rsidP="00D60DBA">
            <w:pPr>
              <w:jc w:val="center"/>
              <w:rPr>
                <w:sz w:val="22"/>
                <w:szCs w:val="22"/>
              </w:rPr>
            </w:pPr>
            <w:r w:rsidRPr="003E035C">
              <w:rPr>
                <w:sz w:val="22"/>
                <w:szCs w:val="22"/>
              </w:rPr>
              <w:t>38/34/30/24.5</w:t>
            </w:r>
          </w:p>
        </w:tc>
      </w:tr>
      <w:tr w:rsidR="00A90545" w:rsidRPr="00AD1C4D" w:rsidTr="00D60DBA">
        <w:trPr>
          <w:jc w:val="center"/>
        </w:trPr>
        <w:tc>
          <w:tcPr>
            <w:tcW w:w="5822" w:type="dxa"/>
            <w:gridSpan w:val="3"/>
            <w:vAlign w:val="center"/>
          </w:tcPr>
          <w:p w:rsidR="00A90545" w:rsidRPr="00E4197E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0545" w:rsidRPr="00E4197E" w:rsidRDefault="00A90545" w:rsidP="00D60DB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gridSpan w:val="2"/>
            <w:vAlign w:val="center"/>
          </w:tcPr>
          <w:p w:rsidR="00A90545" w:rsidRPr="00E4197E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мм (дюйм)</w:t>
            </w:r>
          </w:p>
        </w:tc>
        <w:tc>
          <w:tcPr>
            <w:tcW w:w="2821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0545" w:rsidRPr="00AD1C4D" w:rsidTr="00D60DB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0545" w:rsidRPr="00FD6217" w:rsidRDefault="00A90545" w:rsidP="00D60DB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A90545" w:rsidRPr="00FD6217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0545" w:rsidRPr="0098223F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0545" w:rsidRPr="00AD1C4D" w:rsidTr="00D60DBA">
        <w:trPr>
          <w:jc w:val="center"/>
        </w:trPr>
        <w:tc>
          <w:tcPr>
            <w:tcW w:w="5822" w:type="dxa"/>
            <w:gridSpan w:val="3"/>
            <w:vAlign w:val="center"/>
          </w:tcPr>
          <w:p w:rsidR="00A90545" w:rsidRPr="00CA78AC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0545" w:rsidRPr="00CA78AC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0545" w:rsidRPr="00CA78AC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A90545" w:rsidRPr="00AD1C4D" w:rsidTr="00D60DBA">
        <w:trPr>
          <w:jc w:val="center"/>
        </w:trPr>
        <w:tc>
          <w:tcPr>
            <w:tcW w:w="5822" w:type="dxa"/>
            <w:gridSpan w:val="3"/>
            <w:vAlign w:val="center"/>
          </w:tcPr>
          <w:p w:rsidR="00A90545" w:rsidRPr="00135C40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0545" w:rsidRPr="00CA78AC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0545" w:rsidRPr="00AD1C4D" w:rsidTr="00D60DBA">
        <w:trPr>
          <w:jc w:val="center"/>
        </w:trPr>
        <w:tc>
          <w:tcPr>
            <w:tcW w:w="9919" w:type="dxa"/>
            <w:gridSpan w:val="5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0545" w:rsidRPr="00AD1C4D" w:rsidTr="00D60DBA">
        <w:trPr>
          <w:jc w:val="center"/>
        </w:trPr>
        <w:tc>
          <w:tcPr>
            <w:tcW w:w="5822" w:type="dxa"/>
            <w:gridSpan w:val="3"/>
            <w:vAlign w:val="center"/>
          </w:tcPr>
          <w:p w:rsidR="00A90545" w:rsidRPr="00135C40" w:rsidRDefault="00A90545" w:rsidP="00D60DB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0545" w:rsidRPr="0001459B" w:rsidRDefault="00A90545" w:rsidP="00D60DB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0545" w:rsidRPr="0001459B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0545" w:rsidRPr="00AD1C4D" w:rsidTr="00D60DBA">
        <w:trPr>
          <w:jc w:val="center"/>
        </w:trPr>
        <w:tc>
          <w:tcPr>
            <w:tcW w:w="5822" w:type="dxa"/>
            <w:gridSpan w:val="3"/>
            <w:vAlign w:val="center"/>
          </w:tcPr>
          <w:p w:rsidR="00A90545" w:rsidRPr="001D0C4B" w:rsidRDefault="00A90545" w:rsidP="00D60DB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6" w:type="dxa"/>
            <w:vAlign w:val="center"/>
          </w:tcPr>
          <w:p w:rsidR="00A90545" w:rsidRPr="00812D3E" w:rsidRDefault="00A90545" w:rsidP="00D60DB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0545" w:rsidRPr="00812D3E" w:rsidRDefault="00A90545" w:rsidP="00D60DB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A90545" w:rsidRPr="00AD1C4D" w:rsidTr="00D60DBA">
        <w:trPr>
          <w:trHeight w:val="349"/>
          <w:jc w:val="center"/>
        </w:trPr>
        <w:tc>
          <w:tcPr>
            <w:tcW w:w="5822" w:type="dxa"/>
            <w:gridSpan w:val="3"/>
            <w:vAlign w:val="center"/>
          </w:tcPr>
          <w:p w:rsidR="00A90545" w:rsidRPr="00E4197E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6" w:type="dxa"/>
            <w:vAlign w:val="center"/>
          </w:tcPr>
          <w:p w:rsidR="00A90545" w:rsidRPr="00E4197E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821" w:type="dxa"/>
            <w:vAlign w:val="center"/>
          </w:tcPr>
          <w:p w:rsidR="00A90545" w:rsidRPr="00916159" w:rsidRDefault="00A90545" w:rsidP="00D60D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A90545" w:rsidRPr="00AD1C4D" w:rsidTr="00D60DBA">
        <w:trPr>
          <w:trHeight w:val="349"/>
          <w:jc w:val="center"/>
        </w:trPr>
        <w:tc>
          <w:tcPr>
            <w:tcW w:w="9919" w:type="dxa"/>
            <w:gridSpan w:val="5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 w:rsidRPr="00540FDD">
              <w:rPr>
                <w:b/>
                <w:sz w:val="22"/>
                <w:szCs w:val="22"/>
              </w:rPr>
              <w:t>Хладагент</w:t>
            </w:r>
          </w:p>
        </w:tc>
      </w:tr>
      <w:tr w:rsidR="00A90545" w:rsidRPr="00AD1C4D" w:rsidTr="00D60DBA">
        <w:trPr>
          <w:trHeight w:val="349"/>
          <w:jc w:val="center"/>
        </w:trPr>
        <w:tc>
          <w:tcPr>
            <w:tcW w:w="5822" w:type="dxa"/>
            <w:gridSpan w:val="3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 w:rsidRPr="00540FDD">
              <w:rPr>
                <w:sz w:val="22"/>
                <w:szCs w:val="22"/>
              </w:rPr>
              <w:t>R32/R410A</w:t>
            </w:r>
          </w:p>
        </w:tc>
      </w:tr>
      <w:tr w:rsidR="00A90545" w:rsidRPr="00AD1C4D" w:rsidTr="00D60DBA">
        <w:trPr>
          <w:trHeight w:val="349"/>
          <w:jc w:val="center"/>
        </w:trPr>
        <w:tc>
          <w:tcPr>
            <w:tcW w:w="5822" w:type="dxa"/>
            <w:gridSpan w:val="3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A90545" w:rsidRDefault="00A90545" w:rsidP="004713A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A90545" w:rsidRPr="00AD1C4D" w:rsidTr="00D60DBA">
        <w:trPr>
          <w:trHeight w:val="349"/>
          <w:jc w:val="center"/>
        </w:trPr>
        <w:tc>
          <w:tcPr>
            <w:tcW w:w="5822" w:type="dxa"/>
            <w:gridSpan w:val="3"/>
            <w:vAlign w:val="center"/>
          </w:tcPr>
          <w:p w:rsidR="00A90545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A90545" w:rsidRPr="00AD1C4D" w:rsidTr="00D60DBA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A90545" w:rsidRDefault="00A90545" w:rsidP="00D60DB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90545" w:rsidRPr="00AD1C4D" w:rsidTr="00D60DBA">
        <w:trPr>
          <w:trHeight w:val="241"/>
          <w:jc w:val="center"/>
        </w:trPr>
        <w:tc>
          <w:tcPr>
            <w:tcW w:w="5822" w:type="dxa"/>
            <w:gridSpan w:val="3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6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A90545" w:rsidRPr="00D15669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A90545" w:rsidRPr="00AD1C4D" w:rsidTr="00D60DBA">
        <w:trPr>
          <w:trHeight w:val="245"/>
          <w:jc w:val="center"/>
        </w:trPr>
        <w:tc>
          <w:tcPr>
            <w:tcW w:w="5822" w:type="dxa"/>
            <w:gridSpan w:val="3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6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</w:p>
        </w:tc>
      </w:tr>
      <w:tr w:rsidR="00A90545" w:rsidRPr="00AD1C4D" w:rsidTr="00D60DBA">
        <w:trPr>
          <w:trHeight w:val="277"/>
          <w:jc w:val="center"/>
        </w:trPr>
        <w:tc>
          <w:tcPr>
            <w:tcW w:w="5822" w:type="dxa"/>
            <w:gridSpan w:val="3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A90545" w:rsidRPr="00AD1C4D" w:rsidTr="00D60DBA">
        <w:trPr>
          <w:trHeight w:val="280"/>
          <w:jc w:val="center"/>
        </w:trPr>
        <w:tc>
          <w:tcPr>
            <w:tcW w:w="5822" w:type="dxa"/>
            <w:gridSpan w:val="3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0545" w:rsidRPr="00135C40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A90545" w:rsidRPr="00AD1C4D" w:rsidTr="00D60DBA">
        <w:trPr>
          <w:trHeight w:val="85"/>
          <w:jc w:val="center"/>
        </w:trPr>
        <w:tc>
          <w:tcPr>
            <w:tcW w:w="5822" w:type="dxa"/>
            <w:gridSpan w:val="3"/>
          </w:tcPr>
          <w:p w:rsidR="00A90545" w:rsidRPr="00AD1C4D" w:rsidRDefault="00A90545" w:rsidP="00D60DB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A90545" w:rsidRPr="00AD1C4D" w:rsidRDefault="00A90545" w:rsidP="00D60DB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0545" w:rsidRPr="00F95C88" w:rsidRDefault="00A90545" w:rsidP="00D60D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85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4713AA" w:rsidRDefault="004713AA" w:rsidP="004713AA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A90545" w:rsidRDefault="00A90545" w:rsidP="00200C8E">
      <w:pPr>
        <w:ind w:left="1620"/>
        <w:jc w:val="both"/>
        <w:rPr>
          <w:sz w:val="22"/>
          <w:szCs w:val="22"/>
        </w:rPr>
      </w:pPr>
    </w:p>
    <w:p w:rsidR="00A90545" w:rsidRDefault="00A90545" w:rsidP="00200C8E">
      <w:pPr>
        <w:ind w:left="1620"/>
        <w:jc w:val="both"/>
        <w:rPr>
          <w:sz w:val="22"/>
          <w:szCs w:val="22"/>
        </w:rPr>
      </w:pPr>
    </w:p>
    <w:p w:rsidR="00A90545" w:rsidRDefault="00A90545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6789227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230973">
        <w:rPr>
          <w:sz w:val="22"/>
          <w:szCs w:val="22"/>
        </w:rPr>
        <w:t>RCIM-1.0</w:t>
      </w:r>
      <w:r w:rsidR="000E4AB2" w:rsidRPr="000E4AB2">
        <w:rPr>
          <w:sz w:val="22"/>
          <w:szCs w:val="22"/>
        </w:rPr>
        <w:t>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>Внутренний блок работает в составе системы кондициониро</w:t>
      </w:r>
      <w:r w:rsidR="003352BA">
        <w:rPr>
          <w:sz w:val="22"/>
          <w:szCs w:val="22"/>
        </w:rPr>
        <w:t xml:space="preserve">вания с наружными блоками серии </w:t>
      </w:r>
      <w:r w:rsidRPr="0040389D">
        <w:rPr>
          <w:sz w:val="22"/>
          <w:szCs w:val="22"/>
        </w:rPr>
        <w:t>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мм)</w:t>
      </w:r>
      <w:r w:rsidRPr="00BA7501">
        <w:rPr>
          <w:sz w:val="22"/>
          <w:szCs w:val="22"/>
        </w:rPr>
        <w:t xml:space="preserve">   и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Pr="00BA7501" w:rsidRDefault="006A0B68" w:rsidP="006A0B68">
      <w:pPr>
        <w:autoSpaceDE w:val="0"/>
        <w:autoSpaceDN w:val="0"/>
        <w:adjustRightInd w:val="0"/>
        <w:rPr>
          <w:sz w:val="22"/>
          <w:szCs w:val="22"/>
        </w:rPr>
      </w:pP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6789227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617667" w:rsidRPr="00573C0B" w:rsidRDefault="00617667" w:rsidP="00617667">
      <w:pPr>
        <w:rPr>
          <w:sz w:val="22"/>
          <w:szCs w:val="22"/>
        </w:rPr>
      </w:pPr>
    </w:p>
    <w:p w:rsidR="00D60DBA" w:rsidRPr="008F31F7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D60DBA" w:rsidRPr="003F1F02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D60DBA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D60DBA" w:rsidRPr="003F1F02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D60DBA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D60DBA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D60DBA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6E30DA" w:rsidRDefault="00573C0B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38254" cy="2522524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96" cy="256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DBA" w:rsidRDefault="00D60DBA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0B7F96" w:rsidRDefault="00200C8E" w:rsidP="00D60DB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6789228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F67C8C" w:rsidRDefault="005A1820" w:rsidP="00F67C8C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lastRenderedPageBreak/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  <w:bookmarkStart w:id="21" w:name="_Ref89175889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67892281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E7137F" w:rsidRPr="0096208E" w:rsidRDefault="00F476F6" w:rsidP="00E7137F">
      <w:pPr>
        <w:ind w:firstLine="709"/>
        <w:jc w:val="both"/>
        <w:rPr>
          <w:sz w:val="22"/>
          <w:szCs w:val="22"/>
        </w:rPr>
      </w:pPr>
      <w:r w:rsidRPr="00F476F6">
        <w:rPr>
          <w:sz w:val="22"/>
          <w:szCs w:val="22"/>
        </w:rPr>
        <w:t>Примените принудительную циркуляцию воздуха, если теплый воздух остается у потолка. Это повысит комфортность. Измените направление потока воздуха вниз, если поверхность потолка загрязняется.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F67C8C" w:rsidRDefault="00E7137F" w:rsidP="00F67C8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  <w:bookmarkStart w:id="26" w:name="_Ref89175893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67892282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3AA">
        <w:rPr>
          <w:noProof/>
          <w:sz w:val="20"/>
          <w:szCs w:val="20"/>
        </w:rPr>
        <w:drawing>
          <wp:inline distT="0" distB="0" distL="0" distR="0" wp14:anchorId="34F7A533" wp14:editId="1B896F38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4713A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6789228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4713AA" w:rsidRPr="00057246" w:rsidRDefault="004713AA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4713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6789228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3"/>
      <w:bookmarkEnd w:id="34"/>
      <w:bookmarkEnd w:id="35"/>
    </w:p>
    <w:p w:rsidR="004713AA" w:rsidRDefault="004713AA" w:rsidP="004713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167709743"/>
      <w:bookmarkStart w:id="37" w:name="_Toc85529576"/>
    </w:p>
    <w:p w:rsidR="004713AA" w:rsidRDefault="004713AA" w:rsidP="004713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16789228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8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7"/>
    </w:p>
    <w:p w:rsidR="004713AA" w:rsidRDefault="004713AA" w:rsidP="004713AA">
      <w:pPr>
        <w:spacing w:line="360" w:lineRule="auto"/>
        <w:ind w:firstLine="709"/>
        <w:jc w:val="both"/>
        <w:rPr>
          <w:sz w:val="22"/>
          <w:szCs w:val="22"/>
        </w:rPr>
      </w:pPr>
    </w:p>
    <w:p w:rsidR="004713AA" w:rsidRDefault="004713AA" w:rsidP="004713AA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4713AA" w:rsidRPr="00EB3053" w:rsidRDefault="004713AA" w:rsidP="004713AA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4713AA" w:rsidRPr="00590494" w:rsidRDefault="004713AA" w:rsidP="004713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67709744"/>
      <w:bookmarkStart w:id="40" w:name="_Toc167892286"/>
      <w:bookmarkStart w:id="41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39"/>
      <w:bookmarkEnd w:id="40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41"/>
    </w:p>
    <w:p w:rsidR="004713AA" w:rsidRDefault="004713AA" w:rsidP="004713AA"/>
    <w:p w:rsidR="004713AA" w:rsidRPr="00590494" w:rsidRDefault="004713AA" w:rsidP="004713AA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443241" w:rsidRDefault="00443241" w:rsidP="00443241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764794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764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4713A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Ref88512737"/>
      <w:bookmarkStart w:id="46" w:name="_Ref89175929"/>
      <w:bookmarkStart w:id="47" w:name="_Ref89783634"/>
      <w:bookmarkStart w:id="48" w:name="_Toc16789228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  <w:bookmarkEnd w:id="47"/>
      <w:bookmarkEnd w:id="4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4713AA">
        <w:rPr>
          <w:sz w:val="22"/>
          <w:szCs w:val="22"/>
        </w:rPr>
        <w:t>3</w:t>
      </w:r>
      <w:r w:rsidR="00DD351B">
        <w:rPr>
          <w:sz w:val="22"/>
          <w:szCs w:val="22"/>
        </w:rPr>
        <w:t xml:space="preserve"> (</w:t>
      </w:r>
      <w:r w:rsidR="004713AA">
        <w:rPr>
          <w:sz w:val="22"/>
          <w:szCs w:val="22"/>
        </w:rPr>
        <w:t>Три</w:t>
      </w:r>
      <w:r w:rsidR="00DD351B">
        <w:rPr>
          <w:sz w:val="22"/>
          <w:szCs w:val="22"/>
        </w:rPr>
        <w:t>) год</w:t>
      </w:r>
      <w:r w:rsidR="004713AA">
        <w:rPr>
          <w:sz w:val="22"/>
          <w:szCs w:val="22"/>
        </w:rPr>
        <w:t>а</w:t>
      </w:r>
      <w:r w:rsidR="00DD351B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9" w:name="_Toc489886374"/>
      <w:bookmarkStart w:id="50" w:name="_Toc85529579"/>
      <w:bookmarkStart w:id="51" w:name="_Ref88512741"/>
      <w:bookmarkStart w:id="52" w:name="_Ref89175934"/>
      <w:bookmarkStart w:id="53" w:name="_Toc16789228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0"/>
      <w:bookmarkEnd w:id="51"/>
      <w:bookmarkEnd w:id="52"/>
      <w:bookmarkEnd w:id="5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B52DB0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801780">
              <w:rPr>
                <w:b/>
                <w:sz w:val="22"/>
                <w:szCs w:val="22"/>
              </w:rPr>
              <w:t>-1.0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F3265" w:rsidRPr="00D263FB">
        <w:rPr>
          <w:sz w:val="22"/>
          <w:szCs w:val="22"/>
          <w:lang w:val="en-US"/>
        </w:rPr>
        <w:t>Johnson</w:t>
      </w:r>
      <w:r w:rsidR="007F3265" w:rsidRPr="00F14EEC">
        <w:rPr>
          <w:sz w:val="22"/>
          <w:szCs w:val="22"/>
          <w:lang w:val="en-US"/>
        </w:rPr>
        <w:t xml:space="preserve"> </w:t>
      </w:r>
      <w:r w:rsidR="007F3265" w:rsidRPr="00D263FB">
        <w:rPr>
          <w:sz w:val="22"/>
          <w:szCs w:val="22"/>
          <w:lang w:val="en-US"/>
        </w:rPr>
        <w:t>Controls</w:t>
      </w:r>
      <w:r w:rsidR="007F3265" w:rsidRPr="00F14EEC">
        <w:rPr>
          <w:sz w:val="22"/>
          <w:szCs w:val="22"/>
          <w:lang w:val="en-US"/>
        </w:rPr>
        <w:t>-</w:t>
      </w:r>
      <w:r w:rsidR="007F3265" w:rsidRPr="00D263FB">
        <w:rPr>
          <w:sz w:val="22"/>
          <w:szCs w:val="22"/>
          <w:lang w:val="en-US"/>
        </w:rPr>
        <w:t>Hitachi</w:t>
      </w:r>
      <w:r w:rsidR="007F3265" w:rsidRPr="00F14EEC">
        <w:rPr>
          <w:sz w:val="22"/>
          <w:szCs w:val="22"/>
          <w:lang w:val="en-US"/>
        </w:rPr>
        <w:t xml:space="preserve"> </w:t>
      </w:r>
      <w:r w:rsidR="007F3265" w:rsidRPr="00D263FB">
        <w:rPr>
          <w:sz w:val="22"/>
          <w:szCs w:val="22"/>
          <w:lang w:val="en-US"/>
        </w:rPr>
        <w:t>Air</w:t>
      </w:r>
      <w:r w:rsidR="007F3265" w:rsidRPr="00F14EEC">
        <w:rPr>
          <w:sz w:val="22"/>
          <w:szCs w:val="22"/>
          <w:lang w:val="en-US"/>
        </w:rPr>
        <w:t xml:space="preserve"> </w:t>
      </w:r>
      <w:r w:rsidR="007F3265" w:rsidRPr="00D263FB">
        <w:rPr>
          <w:sz w:val="22"/>
          <w:szCs w:val="22"/>
          <w:lang w:val="en-US"/>
        </w:rPr>
        <w:t>Conditioning</w:t>
      </w:r>
      <w:r w:rsidR="007F3265" w:rsidRPr="00F14EEC">
        <w:rPr>
          <w:sz w:val="22"/>
          <w:szCs w:val="22"/>
          <w:lang w:val="en-US"/>
        </w:rPr>
        <w:t xml:space="preserve"> </w:t>
      </w:r>
      <w:r w:rsidR="007F3265" w:rsidRPr="00D263FB">
        <w:rPr>
          <w:sz w:val="22"/>
          <w:szCs w:val="22"/>
          <w:lang w:val="en-US"/>
        </w:rPr>
        <w:t>Spain</w:t>
      </w:r>
      <w:r w:rsidR="007F3265" w:rsidRPr="00F14EEC">
        <w:rPr>
          <w:sz w:val="22"/>
          <w:szCs w:val="22"/>
          <w:lang w:val="en-US"/>
        </w:rPr>
        <w:t xml:space="preserve">, </w:t>
      </w:r>
      <w:r w:rsidR="007F3265" w:rsidRPr="00D263FB">
        <w:rPr>
          <w:sz w:val="22"/>
          <w:szCs w:val="22"/>
          <w:lang w:val="en-US"/>
        </w:rPr>
        <w:t>S</w:t>
      </w:r>
      <w:r w:rsidR="007F3265" w:rsidRPr="00F14EEC">
        <w:rPr>
          <w:sz w:val="22"/>
          <w:szCs w:val="22"/>
          <w:lang w:val="en-US"/>
        </w:rPr>
        <w:t>.</w:t>
      </w:r>
      <w:r w:rsidR="007F3265" w:rsidRPr="00D263FB">
        <w:rPr>
          <w:sz w:val="22"/>
          <w:szCs w:val="22"/>
          <w:lang w:val="en-US"/>
        </w:rPr>
        <w:t>A</w:t>
      </w:r>
      <w:r w:rsidR="007F3265" w:rsidRPr="00F14EEC">
        <w:rPr>
          <w:sz w:val="22"/>
          <w:szCs w:val="22"/>
          <w:lang w:val="en-US"/>
        </w:rPr>
        <w:t>.</w:t>
      </w:r>
      <w:r w:rsidR="007F3265" w:rsidRPr="00D263FB">
        <w:rPr>
          <w:sz w:val="22"/>
          <w:szCs w:val="22"/>
          <w:lang w:val="en-US"/>
        </w:rPr>
        <w:t>U</w:t>
      </w:r>
      <w:r w:rsidR="007F3265" w:rsidRPr="00F14EEC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476F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B52DB0" w:rsidRDefault="00B52DB0" w:rsidP="0050033F">
      <w:pPr>
        <w:spacing w:line="360" w:lineRule="auto"/>
        <w:jc w:val="both"/>
      </w:pPr>
    </w:p>
    <w:p w:rsidR="00B52DB0" w:rsidRDefault="00B52DB0" w:rsidP="0050033F">
      <w:pPr>
        <w:spacing w:line="360" w:lineRule="auto"/>
        <w:jc w:val="both"/>
      </w:pPr>
    </w:p>
    <w:p w:rsidR="00B52DB0" w:rsidRDefault="00B52DB0" w:rsidP="0050033F">
      <w:pPr>
        <w:spacing w:line="360" w:lineRule="auto"/>
        <w:jc w:val="both"/>
      </w:pPr>
    </w:p>
    <w:p w:rsidR="00B52DB0" w:rsidRDefault="00B52DB0" w:rsidP="0050033F">
      <w:pPr>
        <w:spacing w:line="360" w:lineRule="auto"/>
        <w:jc w:val="both"/>
      </w:pPr>
    </w:p>
    <w:p w:rsidR="00B52DB0" w:rsidRDefault="00B52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Ref88512748"/>
      <w:bookmarkStart w:id="55" w:name="_Toc16789228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4"/>
      <w:bookmarkEnd w:id="5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B52DB0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801780">
              <w:rPr>
                <w:b/>
                <w:sz w:val="22"/>
                <w:szCs w:val="22"/>
              </w:rPr>
              <w:t>-1.0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52DB0" w:rsidRDefault="00B52DB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  <w:rPr>
          <w:b/>
          <w:sz w:val="22"/>
          <w:szCs w:val="22"/>
        </w:rPr>
      </w:pPr>
    </w:p>
    <w:p w:rsidR="00B52DB0" w:rsidRDefault="00B52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6" w:name="_Toc85529581"/>
      <w:bookmarkStart w:id="57" w:name="_Ref88512754"/>
      <w:bookmarkStart w:id="58" w:name="_Toc16789229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6"/>
      <w:bookmarkEnd w:id="57"/>
      <w:bookmarkEnd w:id="5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529582"/>
      <w:bookmarkStart w:id="60" w:name="_Ref88512760"/>
      <w:bookmarkStart w:id="61" w:name="_Toc16789229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9"/>
      <w:bookmarkEnd w:id="60"/>
      <w:bookmarkEnd w:id="6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85529583"/>
      <w:bookmarkStart w:id="63" w:name="_Ref88512764"/>
      <w:bookmarkStart w:id="64" w:name="_Toc16789229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2"/>
      <w:bookmarkEnd w:id="63"/>
      <w:bookmarkEnd w:id="6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AA14C3" w:rsidRPr="005E73D5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AA14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AA14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AA14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AA14C3" w:rsidRPr="0020594D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AA14C3" w:rsidRPr="0020594D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AA14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AA14C3" w:rsidRPr="00966D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AA14C3" w:rsidRDefault="00AA14C3" w:rsidP="00AA14C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AA14C3" w:rsidRPr="005E73D5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AA14C3" w:rsidRPr="005E73D5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AA14C3" w:rsidRPr="005E73D5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DC2855" w:rsidRPr="00AA14C3" w:rsidRDefault="00AA14C3" w:rsidP="00AA14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5" w:name="_Toc85529584"/>
      <w:bookmarkStart w:id="66" w:name="_Ref88512771"/>
      <w:bookmarkStart w:id="67" w:name="_Toc16789229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5"/>
      <w:bookmarkEnd w:id="66"/>
      <w:bookmarkEnd w:id="6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AA14C3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68" w:name="_Toc489886376"/>
      <w:bookmarkStart w:id="69" w:name="_Ref75275862"/>
      <w:bookmarkStart w:id="7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Ref88512776"/>
      <w:bookmarkStart w:id="72" w:name="_Toc16789229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7"/>
      <w:bookmarkStart w:id="74" w:name="_Ref75275866"/>
      <w:bookmarkStart w:id="75" w:name="_Toc85529586"/>
      <w:bookmarkStart w:id="76" w:name="_Ref88512782"/>
      <w:bookmarkStart w:id="77" w:name="_Toc16789229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489886378"/>
      <w:bookmarkStart w:id="79" w:name="_Ref75275870"/>
      <w:bookmarkStart w:id="80" w:name="_Toc85529587"/>
      <w:bookmarkStart w:id="81" w:name="_Ref88512788"/>
      <w:bookmarkStart w:id="82" w:name="_Toc16789229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3" w:name="_Toc489886379"/>
      <w:bookmarkStart w:id="84" w:name="_Ref75275874"/>
      <w:bookmarkStart w:id="8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Ref88512793"/>
      <w:bookmarkStart w:id="87" w:name="_Toc16789229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3"/>
      <w:bookmarkEnd w:id="84"/>
      <w:bookmarkEnd w:id="85"/>
      <w:bookmarkEnd w:id="86"/>
      <w:bookmarkEnd w:id="8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489886380"/>
      <w:bookmarkStart w:id="89" w:name="_Ref75275878"/>
      <w:bookmarkStart w:id="90" w:name="_Toc85529589"/>
      <w:bookmarkStart w:id="91" w:name="_Ref88512798"/>
      <w:bookmarkStart w:id="92" w:name="_Toc16789229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8"/>
      <w:bookmarkEnd w:id="89"/>
      <w:bookmarkEnd w:id="90"/>
      <w:bookmarkEnd w:id="91"/>
      <w:bookmarkEnd w:id="9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Ref88512803"/>
      <w:bookmarkStart w:id="94" w:name="_Toc16789229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3"/>
      <w:bookmarkEnd w:id="9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5" w:name="_Toc489886382"/>
      <w:bookmarkStart w:id="96" w:name="_Ref75275890"/>
      <w:bookmarkStart w:id="97" w:name="_Toc85529591"/>
      <w:bookmarkStart w:id="98" w:name="_Ref88512807"/>
      <w:bookmarkStart w:id="99" w:name="_Toc16789230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5"/>
      <w:bookmarkEnd w:id="96"/>
      <w:bookmarkEnd w:id="97"/>
      <w:bookmarkEnd w:id="98"/>
      <w:bookmarkEnd w:id="9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0" w:name="_Toc85529592"/>
      <w:bookmarkStart w:id="101" w:name="_Toc16789230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0"/>
      <w:bookmarkEnd w:id="10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2" w:name="_Toc85529593"/>
      <w:bookmarkStart w:id="103" w:name="_Ref88512820"/>
      <w:bookmarkStart w:id="104" w:name="_Toc16789230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2"/>
      <w:bookmarkEnd w:id="103"/>
      <w:bookmarkEnd w:id="104"/>
    </w:p>
    <w:p w:rsidR="00EA6703" w:rsidRDefault="00EA6703" w:rsidP="00EA6703">
      <w:pPr>
        <w:jc w:val="center"/>
        <w:outlineLvl w:val="0"/>
        <w:rPr>
          <w:b/>
          <w:sz w:val="22"/>
          <w:szCs w:val="22"/>
        </w:rPr>
      </w:pPr>
    </w:p>
    <w:p w:rsidR="00AA14C3" w:rsidRPr="00AA14C3" w:rsidRDefault="00AA14C3" w:rsidP="00EA6703">
      <w:pPr>
        <w:jc w:val="center"/>
        <w:outlineLvl w:val="0"/>
        <w:rPr>
          <w:b/>
          <w:sz w:val="22"/>
          <w:szCs w:val="22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AA14C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AA14C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AA14C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AA14C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529594"/>
      <w:bookmarkStart w:id="106" w:name="_Ref88512828"/>
      <w:bookmarkStart w:id="107" w:name="_Toc16789230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5"/>
      <w:bookmarkEnd w:id="106"/>
      <w:bookmarkEnd w:id="10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8" w:name="_Ref88512834"/>
      <w:bookmarkStart w:id="109" w:name="_Toc167892304"/>
      <w:bookmarkStart w:id="110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8"/>
      <w:bookmarkEnd w:id="109"/>
    </w:p>
    <w:bookmarkEnd w:id="110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1" w:name="_Toc85529595"/>
      <w:bookmarkStart w:id="112" w:name="_Ref88512841"/>
      <w:bookmarkStart w:id="113" w:name="_Toc167892305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Ref88512847"/>
      <w:bookmarkStart w:id="119" w:name="_Toc16789230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0" w:name="_Toc85529597"/>
      <w:bookmarkStart w:id="121" w:name="_Ref88512851"/>
      <w:bookmarkStart w:id="122" w:name="_Toc16789230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0"/>
      <w:bookmarkEnd w:id="121"/>
      <w:bookmarkEnd w:id="12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3" w:name="_Toc85529598"/>
      <w:bookmarkStart w:id="124" w:name="_Ref88512857"/>
      <w:bookmarkStart w:id="125" w:name="_Toc16789230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3"/>
      <w:bookmarkEnd w:id="124"/>
      <w:bookmarkEnd w:id="12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6" w:name="_Toc489886387"/>
      <w:bookmarkStart w:id="127" w:name="_Ref75275934"/>
      <w:bookmarkStart w:id="128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29" w:name="_Toc167892309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6"/>
      <w:bookmarkEnd w:id="127"/>
      <w:bookmarkEnd w:id="128"/>
      <w:bookmarkEnd w:id="12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DBA" w:rsidRDefault="00D60DBA">
      <w:r>
        <w:separator/>
      </w:r>
    </w:p>
  </w:endnote>
  <w:endnote w:type="continuationSeparator" w:id="0">
    <w:p w:rsidR="00D60DBA" w:rsidRDefault="00D6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0DBA" w:rsidRDefault="00D60D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60DBA" w:rsidRDefault="00D60D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60DBA" w:rsidRDefault="00D60D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60DBA" w:rsidRDefault="00D60D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D35EE4" w:rsidRDefault="00D60DB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RCIM-1.0</w:t>
                              </w: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60DBA" w:rsidRPr="00B7687E" w:rsidRDefault="00D60DB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ED1531" w:rsidRDefault="00D60D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476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ED1531" w:rsidRDefault="00D60D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60DBA" w:rsidRPr="003C122A" w:rsidRDefault="00D60DB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60DBA" w:rsidRPr="00E52903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D60DBA" w:rsidRPr="00E52903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D60DBA" w:rsidRPr="00E52903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D60DBA" w:rsidRPr="00E52903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D60DBA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RCIM-1.0</w:t>
                              </w:r>
                              <w:r w:rsidRPr="00796198">
                                <w:rPr>
                                  <w:b/>
                                  <w:sz w:val="18"/>
                                  <w:szCs w:val="18"/>
                                </w:rPr>
                                <w:t>FSRE</w:t>
                              </w:r>
                            </w:p>
                            <w:p w:rsidR="00D60DBA" w:rsidRPr="00AF301F" w:rsidRDefault="00D60D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60DBA" w:rsidRPr="00613EFB" w:rsidRDefault="00D60DB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60DBA" w:rsidRPr="00D35EE4" w:rsidRDefault="00D60DB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RCIM-1.0</w:t>
                        </w: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60DBA" w:rsidRPr="00B7687E" w:rsidRDefault="00D60DB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60DBA" w:rsidRPr="00ED1531" w:rsidRDefault="00D60DB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476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60DBA" w:rsidRPr="00ED1531" w:rsidRDefault="00D60D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60DBA" w:rsidRPr="003C122A" w:rsidRDefault="00D60DB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60DBA" w:rsidRPr="00E52903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D60DBA" w:rsidRPr="00E52903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D60DBA" w:rsidRPr="00E52903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D60DBA" w:rsidRPr="00E52903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D60DBA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RCIM-1.0</w:t>
                        </w:r>
                        <w:r w:rsidRPr="00796198">
                          <w:rPr>
                            <w:b/>
                            <w:sz w:val="18"/>
                            <w:szCs w:val="18"/>
                          </w:rPr>
                          <w:t>FSRE</w:t>
                        </w:r>
                      </w:p>
                      <w:p w:rsidR="00D60DBA" w:rsidRPr="00AF301F" w:rsidRDefault="00D60D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60DBA" w:rsidRPr="00613EFB" w:rsidRDefault="00D60DB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AF301F" w:rsidRDefault="00D60D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476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D35EE4" w:rsidRDefault="00D60DBA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RCIM-1.0</w:t>
                              </w: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60DBA" w:rsidRPr="00C23BB2" w:rsidRDefault="00D60DB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60DBA" w:rsidRPr="00EC2FF5" w:rsidRDefault="00D60DB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60DBA" w:rsidRPr="00AF301F" w:rsidRDefault="00D60D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476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60DBA" w:rsidRPr="00D35EE4" w:rsidRDefault="00D60DBA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RCIM-1.0</w:t>
                        </w: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60DBA" w:rsidRPr="00C23BB2" w:rsidRDefault="00D60DB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60DBA" w:rsidRPr="00EC2FF5" w:rsidRDefault="00D60DB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Default="00D60D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AF301F" w:rsidRDefault="00D60D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476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0DBA" w:rsidRPr="00EC2FF5" w:rsidRDefault="00D60DBA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RCIM-1.0</w:t>
                              </w:r>
                              <w:r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60DBA" w:rsidRDefault="00D60D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60DBA" w:rsidRPr="00AF301F" w:rsidRDefault="00D60D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476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60DBA" w:rsidRPr="00EC2FF5" w:rsidRDefault="00D60DBA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RCIM-1.0</w:t>
                        </w:r>
                        <w:r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DBA" w:rsidRDefault="00D60DBA">
      <w:r>
        <w:separator/>
      </w:r>
    </w:p>
  </w:footnote>
  <w:footnote w:type="continuationSeparator" w:id="0">
    <w:p w:rsidR="00D60DBA" w:rsidRDefault="00D60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0DBA" w:rsidRDefault="00D60DB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DBA" w:rsidRDefault="00D60DB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7ADC"/>
    <w:rsid w:val="00120686"/>
    <w:rsid w:val="00122066"/>
    <w:rsid w:val="001260AC"/>
    <w:rsid w:val="00127EE8"/>
    <w:rsid w:val="001329B4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72B9E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041CE"/>
    <w:rsid w:val="00216ED8"/>
    <w:rsid w:val="00217120"/>
    <w:rsid w:val="00220DC9"/>
    <w:rsid w:val="00230973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A680E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701D6"/>
    <w:rsid w:val="00371DD6"/>
    <w:rsid w:val="00371E72"/>
    <w:rsid w:val="00372A29"/>
    <w:rsid w:val="003964AD"/>
    <w:rsid w:val="003C122A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13AA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1DDE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22F9"/>
    <w:rsid w:val="006935E5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412D"/>
    <w:rsid w:val="00703C7F"/>
    <w:rsid w:val="0070650B"/>
    <w:rsid w:val="00712B08"/>
    <w:rsid w:val="0073406F"/>
    <w:rsid w:val="00734999"/>
    <w:rsid w:val="0073546B"/>
    <w:rsid w:val="00740801"/>
    <w:rsid w:val="007444A5"/>
    <w:rsid w:val="00745BD9"/>
    <w:rsid w:val="00751720"/>
    <w:rsid w:val="00751FA7"/>
    <w:rsid w:val="0077256C"/>
    <w:rsid w:val="00776934"/>
    <w:rsid w:val="007817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7F3265"/>
    <w:rsid w:val="00800294"/>
    <w:rsid w:val="008003C3"/>
    <w:rsid w:val="00801780"/>
    <w:rsid w:val="0080547F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4FB2"/>
    <w:rsid w:val="008A504E"/>
    <w:rsid w:val="008C2E43"/>
    <w:rsid w:val="008C7A57"/>
    <w:rsid w:val="008D09DC"/>
    <w:rsid w:val="008E0B73"/>
    <w:rsid w:val="008F3FB5"/>
    <w:rsid w:val="008F7D55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41B1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0545"/>
    <w:rsid w:val="00A947BA"/>
    <w:rsid w:val="00A94F9C"/>
    <w:rsid w:val="00AA14C3"/>
    <w:rsid w:val="00AA15D2"/>
    <w:rsid w:val="00AA2033"/>
    <w:rsid w:val="00AA3038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430D"/>
    <w:rsid w:val="00B26154"/>
    <w:rsid w:val="00B263D1"/>
    <w:rsid w:val="00B43715"/>
    <w:rsid w:val="00B52DB0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F2BBC"/>
    <w:rsid w:val="00C0352C"/>
    <w:rsid w:val="00C0404E"/>
    <w:rsid w:val="00C10A1E"/>
    <w:rsid w:val="00C11FB0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2CA5"/>
    <w:rsid w:val="00D549B4"/>
    <w:rsid w:val="00D566EE"/>
    <w:rsid w:val="00D60DBA"/>
    <w:rsid w:val="00D6500E"/>
    <w:rsid w:val="00D67A7C"/>
    <w:rsid w:val="00D70F85"/>
    <w:rsid w:val="00D85AD9"/>
    <w:rsid w:val="00D91D7E"/>
    <w:rsid w:val="00D94425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D351B"/>
    <w:rsid w:val="00DE2481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57C26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EA1"/>
    <w:rsid w:val="00EA6703"/>
    <w:rsid w:val="00EB0EC2"/>
    <w:rsid w:val="00EB25BE"/>
    <w:rsid w:val="00EC78F9"/>
    <w:rsid w:val="00EC79A8"/>
    <w:rsid w:val="00EE16D5"/>
    <w:rsid w:val="00EE40B5"/>
    <w:rsid w:val="00EE738E"/>
    <w:rsid w:val="00EF3D97"/>
    <w:rsid w:val="00F02405"/>
    <w:rsid w:val="00F07909"/>
    <w:rsid w:val="00F107E0"/>
    <w:rsid w:val="00F10803"/>
    <w:rsid w:val="00F1142B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476F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72F7"/>
    <w:rsid w:val="00F9063E"/>
    <w:rsid w:val="00FA2457"/>
    <w:rsid w:val="00FA3A55"/>
    <w:rsid w:val="00FA64EB"/>
    <w:rsid w:val="00FC694B"/>
    <w:rsid w:val="00FC6D6C"/>
    <w:rsid w:val="00FD1749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2FB0B75D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jpe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F6247-1803-4B56-BD9C-8806C8F6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38</TotalTime>
  <Pages>35</Pages>
  <Words>6422</Words>
  <Characters>36612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27</cp:revision>
  <cp:lastPrinted>2021-03-26T08:29:00Z</cp:lastPrinted>
  <dcterms:created xsi:type="dcterms:W3CDTF">2022-01-20T10:39:00Z</dcterms:created>
  <dcterms:modified xsi:type="dcterms:W3CDTF">2026-07-16T08:35:00Z</dcterms:modified>
</cp:coreProperties>
</file>