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734999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  <w:r w:rsidR="0043075B">
              <w:rPr>
                <w:b/>
                <w:szCs w:val="28"/>
              </w:rPr>
              <w:t xml:space="preserve">СИСТЕМЫ КОНДИЦИОНИРОВАНИЯ, </w:t>
            </w:r>
            <w:r w:rsidRPr="00C74813">
              <w:rPr>
                <w:b/>
                <w:szCs w:val="28"/>
              </w:rPr>
              <w:t>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 xml:space="preserve">ЧЕТЫРЕХПОТОЧНЫЙ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2A680E">
              <w:rPr>
                <w:b/>
                <w:szCs w:val="28"/>
              </w:rPr>
              <w:t>RCIM-0.8</w:t>
            </w:r>
            <w:r w:rsidR="00217120" w:rsidRPr="00217120">
              <w:rPr>
                <w:b/>
                <w:szCs w:val="28"/>
              </w:rPr>
              <w:t>FSRE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2A680E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RCIM-0.8</w:t>
            </w:r>
            <w:r w:rsidR="00217120" w:rsidRPr="00217120">
              <w:rPr>
                <w:b/>
                <w:szCs w:val="28"/>
              </w:rPr>
              <w:t>FSRE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43075B" w:rsidRDefault="0043075B" w:rsidP="00D03F3F">
      <w:pPr>
        <w:jc w:val="center"/>
        <w:rPr>
          <w:sz w:val="22"/>
          <w:szCs w:val="22"/>
          <w:lang w:val="en-US"/>
        </w:rPr>
      </w:pPr>
    </w:p>
    <w:p w:rsidR="00D03F3F" w:rsidRDefault="00ED3D35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B50E74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B26154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B26154">
        <w:rPr>
          <w:b/>
          <w:sz w:val="22"/>
          <w:szCs w:val="22"/>
        </w:rPr>
        <w:lastRenderedPageBreak/>
        <w:t>СОДЕРЖАНИЕ</w:t>
      </w:r>
      <w:r w:rsidR="00231E1B" w:rsidRPr="00B26154">
        <w:rPr>
          <w:b/>
          <w:sz w:val="22"/>
          <w:szCs w:val="22"/>
        </w:rPr>
        <w:t xml:space="preserve"> </w:t>
      </w:r>
    </w:p>
    <w:p w:rsidR="007D4E6B" w:rsidRPr="00B26154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26154">
        <w:rPr>
          <w:sz w:val="22"/>
          <w:szCs w:val="22"/>
        </w:rPr>
        <w:fldChar w:fldCharType="begin"/>
      </w:r>
      <w:r w:rsidRPr="00B26154">
        <w:rPr>
          <w:sz w:val="22"/>
          <w:szCs w:val="22"/>
        </w:rPr>
        <w:instrText xml:space="preserve"> TOC \o "1-3" \h \z \u </w:instrText>
      </w:r>
      <w:r w:rsidRPr="00B26154">
        <w:rPr>
          <w:sz w:val="22"/>
          <w:szCs w:val="22"/>
        </w:rPr>
        <w:fldChar w:fldCharType="separate"/>
      </w:r>
      <w:hyperlink w:anchor="_Toc85727925" w:history="1">
        <w:r w:rsidR="007D4E6B" w:rsidRPr="00B26154">
          <w:rPr>
            <w:rStyle w:val="ad"/>
            <w:noProof/>
            <w:sz w:val="22"/>
            <w:szCs w:val="22"/>
          </w:rPr>
          <w:t>Введение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4057ED">
          <w:rPr>
            <w:noProof/>
            <w:webHidden/>
            <w:sz w:val="22"/>
            <w:szCs w:val="22"/>
          </w:rPr>
          <w:fldChar w:fldCharType="begin"/>
        </w:r>
        <w:r w:rsidR="004057ED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4057ED">
          <w:rPr>
            <w:noProof/>
            <w:webHidden/>
            <w:sz w:val="22"/>
            <w:szCs w:val="22"/>
          </w:rPr>
        </w:r>
        <w:r w:rsidR="004057ED">
          <w:rPr>
            <w:noProof/>
            <w:webHidden/>
            <w:sz w:val="22"/>
            <w:szCs w:val="22"/>
          </w:rPr>
          <w:fldChar w:fldCharType="separate"/>
        </w:r>
        <w:r w:rsidR="004057ED">
          <w:rPr>
            <w:noProof/>
            <w:webHidden/>
            <w:sz w:val="22"/>
            <w:szCs w:val="22"/>
          </w:rPr>
          <w:t>3</w:t>
        </w:r>
        <w:r w:rsidR="004057E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B26154">
          <w:rPr>
            <w:rStyle w:val="ad"/>
            <w:noProof/>
            <w:sz w:val="22"/>
            <w:szCs w:val="22"/>
          </w:rPr>
          <w:t>1.</w:t>
        </w:r>
        <w:r w:rsidR="004418FD" w:rsidRPr="00B26154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4418FD" w:rsidRPr="00B2615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 xml:space="preserve"> </w:t>
        </w:r>
        <w:r w:rsidR="007D4E6B" w:rsidRPr="00B26154">
          <w:rPr>
            <w:rStyle w:val="ad"/>
            <w:noProof/>
            <w:sz w:val="22"/>
            <w:szCs w:val="22"/>
          </w:rPr>
          <w:t>Общие сведения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4057ED">
          <w:rPr>
            <w:noProof/>
            <w:webHidden/>
            <w:sz w:val="22"/>
            <w:szCs w:val="22"/>
          </w:rPr>
          <w:fldChar w:fldCharType="begin"/>
        </w:r>
        <w:r w:rsidR="004057ED">
          <w:rPr>
            <w:noProof/>
            <w:webHidden/>
            <w:sz w:val="22"/>
            <w:szCs w:val="22"/>
          </w:rPr>
          <w:instrText xml:space="preserve"> PAGEREF общие \h </w:instrText>
        </w:r>
        <w:r w:rsidR="004057ED">
          <w:rPr>
            <w:noProof/>
            <w:webHidden/>
            <w:sz w:val="22"/>
            <w:szCs w:val="22"/>
          </w:rPr>
        </w:r>
        <w:r w:rsidR="004057ED">
          <w:rPr>
            <w:noProof/>
            <w:webHidden/>
            <w:sz w:val="22"/>
            <w:szCs w:val="22"/>
          </w:rPr>
          <w:fldChar w:fldCharType="separate"/>
        </w:r>
        <w:r w:rsidR="004057ED">
          <w:rPr>
            <w:noProof/>
            <w:webHidden/>
            <w:sz w:val="22"/>
            <w:szCs w:val="22"/>
          </w:rPr>
          <w:t>4</w:t>
        </w:r>
        <w:r w:rsidR="004057E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B26154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4057ED">
          <w:rPr>
            <w:noProof/>
            <w:webHidden/>
            <w:sz w:val="22"/>
            <w:szCs w:val="22"/>
          </w:rPr>
          <w:fldChar w:fldCharType="begin"/>
        </w:r>
        <w:r w:rsidR="004057ED">
          <w:rPr>
            <w:noProof/>
            <w:webHidden/>
            <w:sz w:val="22"/>
            <w:szCs w:val="22"/>
          </w:rPr>
          <w:instrText xml:space="preserve"> PAGEREF _Ref88512678 \h </w:instrText>
        </w:r>
        <w:r w:rsidR="004057ED">
          <w:rPr>
            <w:noProof/>
            <w:webHidden/>
            <w:sz w:val="22"/>
            <w:szCs w:val="22"/>
          </w:rPr>
        </w:r>
        <w:r w:rsidR="004057ED">
          <w:rPr>
            <w:noProof/>
            <w:webHidden/>
            <w:sz w:val="22"/>
            <w:szCs w:val="22"/>
          </w:rPr>
          <w:fldChar w:fldCharType="separate"/>
        </w:r>
        <w:r w:rsidR="004057ED">
          <w:rPr>
            <w:noProof/>
            <w:webHidden/>
            <w:sz w:val="22"/>
            <w:szCs w:val="22"/>
          </w:rPr>
          <w:t>5</w:t>
        </w:r>
        <w:r w:rsidR="004057E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B26154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4057ED">
          <w:rPr>
            <w:noProof/>
            <w:webHidden/>
            <w:sz w:val="22"/>
            <w:szCs w:val="22"/>
          </w:rPr>
          <w:fldChar w:fldCharType="begin"/>
        </w:r>
        <w:r w:rsidR="004057ED">
          <w:rPr>
            <w:noProof/>
            <w:webHidden/>
            <w:sz w:val="22"/>
            <w:szCs w:val="22"/>
          </w:rPr>
          <w:instrText xml:space="preserve"> PAGEREF _Ref88512683 \h </w:instrText>
        </w:r>
        <w:r w:rsidR="004057ED">
          <w:rPr>
            <w:noProof/>
            <w:webHidden/>
            <w:sz w:val="22"/>
            <w:szCs w:val="22"/>
          </w:rPr>
        </w:r>
        <w:r w:rsidR="004057ED">
          <w:rPr>
            <w:noProof/>
            <w:webHidden/>
            <w:sz w:val="22"/>
            <w:szCs w:val="22"/>
          </w:rPr>
          <w:fldChar w:fldCharType="separate"/>
        </w:r>
        <w:r w:rsidR="004057ED">
          <w:rPr>
            <w:noProof/>
            <w:webHidden/>
            <w:sz w:val="22"/>
            <w:szCs w:val="22"/>
          </w:rPr>
          <w:t>6</w:t>
        </w:r>
        <w:r w:rsidR="004057E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B26154">
          <w:rPr>
            <w:rStyle w:val="ad"/>
            <w:noProof/>
            <w:sz w:val="22"/>
            <w:szCs w:val="22"/>
          </w:rPr>
          <w:t>2.3 Принцип работы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4057ED">
          <w:rPr>
            <w:noProof/>
            <w:webHidden/>
            <w:sz w:val="22"/>
            <w:szCs w:val="22"/>
          </w:rPr>
          <w:fldChar w:fldCharType="begin"/>
        </w:r>
        <w:r w:rsidR="004057ED">
          <w:rPr>
            <w:noProof/>
            <w:webHidden/>
            <w:sz w:val="22"/>
            <w:szCs w:val="22"/>
          </w:rPr>
          <w:instrText xml:space="preserve"> PAGEREF _Ref88512688 \h </w:instrText>
        </w:r>
        <w:r w:rsidR="004057ED">
          <w:rPr>
            <w:noProof/>
            <w:webHidden/>
            <w:sz w:val="22"/>
            <w:szCs w:val="22"/>
          </w:rPr>
        </w:r>
        <w:r w:rsidR="004057ED">
          <w:rPr>
            <w:noProof/>
            <w:webHidden/>
            <w:sz w:val="22"/>
            <w:szCs w:val="22"/>
          </w:rPr>
          <w:fldChar w:fldCharType="separate"/>
        </w:r>
        <w:r w:rsidR="004057ED">
          <w:rPr>
            <w:noProof/>
            <w:webHidden/>
            <w:sz w:val="22"/>
            <w:szCs w:val="22"/>
          </w:rPr>
          <w:t>6</w:t>
        </w:r>
        <w:r w:rsidR="004057E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B26154">
          <w:rPr>
            <w:rStyle w:val="ad"/>
            <w:noProof/>
            <w:sz w:val="22"/>
            <w:szCs w:val="22"/>
          </w:rPr>
          <w:t>2.4</w:t>
        </w:r>
        <w:r w:rsidR="007D4E6B" w:rsidRPr="00B26154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20358A">
          <w:rPr>
            <w:noProof/>
            <w:webHidden/>
            <w:sz w:val="22"/>
            <w:szCs w:val="22"/>
          </w:rPr>
          <w:fldChar w:fldCharType="begin"/>
        </w:r>
        <w:r w:rsidR="0020358A">
          <w:rPr>
            <w:noProof/>
            <w:webHidden/>
            <w:sz w:val="22"/>
            <w:szCs w:val="22"/>
          </w:rPr>
          <w:instrText xml:space="preserve"> PAGEREF _Ref89783895 \h </w:instrText>
        </w:r>
        <w:r w:rsidR="0020358A">
          <w:rPr>
            <w:noProof/>
            <w:webHidden/>
            <w:sz w:val="22"/>
            <w:szCs w:val="22"/>
          </w:rPr>
        </w:r>
        <w:r w:rsidR="0020358A">
          <w:rPr>
            <w:noProof/>
            <w:webHidden/>
            <w:sz w:val="22"/>
            <w:szCs w:val="22"/>
          </w:rPr>
          <w:fldChar w:fldCharType="separate"/>
        </w:r>
        <w:r w:rsidR="0020358A">
          <w:rPr>
            <w:noProof/>
            <w:webHidden/>
            <w:sz w:val="22"/>
            <w:szCs w:val="22"/>
          </w:rPr>
          <w:t>7</w:t>
        </w:r>
        <w:r w:rsidR="0020358A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оптим" w:history="1">
        <w:r w:rsidR="00B26154">
          <w:rPr>
            <w:rStyle w:val="ad"/>
            <w:noProof/>
            <w:sz w:val="22"/>
            <w:szCs w:val="22"/>
          </w:rPr>
          <w:t>2.5</w:t>
        </w:r>
        <w:r w:rsidR="007D4E6B" w:rsidRPr="00B26154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20358A">
          <w:rPr>
            <w:noProof/>
            <w:webHidden/>
            <w:sz w:val="22"/>
            <w:szCs w:val="22"/>
          </w:rPr>
          <w:fldChar w:fldCharType="begin"/>
        </w:r>
        <w:r w:rsidR="0020358A">
          <w:rPr>
            <w:noProof/>
            <w:webHidden/>
            <w:sz w:val="22"/>
            <w:szCs w:val="22"/>
          </w:rPr>
          <w:instrText xml:space="preserve"> PAGEREF _Ref89783889 \h </w:instrText>
        </w:r>
        <w:r w:rsidR="0020358A">
          <w:rPr>
            <w:noProof/>
            <w:webHidden/>
            <w:sz w:val="22"/>
            <w:szCs w:val="22"/>
          </w:rPr>
        </w:r>
        <w:r w:rsidR="0020358A">
          <w:rPr>
            <w:noProof/>
            <w:webHidden/>
            <w:sz w:val="22"/>
            <w:szCs w:val="22"/>
          </w:rPr>
          <w:fldChar w:fldCharType="separate"/>
        </w:r>
        <w:r w:rsidR="0020358A">
          <w:rPr>
            <w:noProof/>
            <w:webHidden/>
            <w:sz w:val="22"/>
            <w:szCs w:val="22"/>
          </w:rPr>
          <w:t>7</w:t>
        </w:r>
        <w:r w:rsidR="0020358A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маркировка" w:history="1">
        <w:r w:rsidR="00B26154">
          <w:rPr>
            <w:rStyle w:val="ad"/>
            <w:noProof/>
            <w:sz w:val="22"/>
            <w:szCs w:val="22"/>
          </w:rPr>
          <w:t>2.6</w:t>
        </w:r>
        <w:r w:rsidR="007D4E6B" w:rsidRPr="00B26154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BA2CA9">
          <w:rPr>
            <w:noProof/>
            <w:webHidden/>
            <w:sz w:val="22"/>
            <w:szCs w:val="22"/>
          </w:rPr>
          <w:fldChar w:fldCharType="begin"/>
        </w:r>
        <w:r w:rsidR="00BA2CA9">
          <w:rPr>
            <w:noProof/>
            <w:webHidden/>
            <w:sz w:val="22"/>
            <w:szCs w:val="22"/>
          </w:rPr>
          <w:instrText xml:space="preserve"> PAGEREF _Ref89783787 \h </w:instrText>
        </w:r>
        <w:r w:rsidR="00BA2CA9">
          <w:rPr>
            <w:noProof/>
            <w:webHidden/>
            <w:sz w:val="22"/>
            <w:szCs w:val="22"/>
          </w:rPr>
        </w:r>
        <w:r w:rsidR="00BA2CA9">
          <w:rPr>
            <w:noProof/>
            <w:webHidden/>
            <w:sz w:val="22"/>
            <w:szCs w:val="22"/>
          </w:rPr>
          <w:fldChar w:fldCharType="separate"/>
        </w:r>
        <w:r w:rsidR="00BA2CA9">
          <w:rPr>
            <w:noProof/>
            <w:webHidden/>
            <w:sz w:val="22"/>
            <w:szCs w:val="22"/>
          </w:rPr>
          <w:t>8</w:t>
        </w:r>
        <w:r w:rsidR="00BA2CA9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B26154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C45C06">
          <w:rPr>
            <w:noProof/>
            <w:webHidden/>
            <w:sz w:val="22"/>
            <w:szCs w:val="22"/>
          </w:rPr>
          <w:fldChar w:fldCharType="begin"/>
        </w:r>
        <w:r w:rsidR="00C45C06">
          <w:rPr>
            <w:noProof/>
            <w:webHidden/>
            <w:sz w:val="22"/>
            <w:szCs w:val="22"/>
          </w:rPr>
          <w:instrText xml:space="preserve"> PAGEREF _Ref89783675 \h </w:instrText>
        </w:r>
        <w:r w:rsidR="00C45C06">
          <w:rPr>
            <w:noProof/>
            <w:webHidden/>
            <w:sz w:val="22"/>
            <w:szCs w:val="22"/>
          </w:rPr>
        </w:r>
        <w:r w:rsidR="00C45C06">
          <w:rPr>
            <w:noProof/>
            <w:webHidden/>
            <w:sz w:val="22"/>
            <w:szCs w:val="22"/>
          </w:rPr>
          <w:fldChar w:fldCharType="separate"/>
        </w:r>
        <w:r w:rsidR="00C45C06">
          <w:rPr>
            <w:noProof/>
            <w:webHidden/>
            <w:sz w:val="22"/>
            <w:szCs w:val="22"/>
          </w:rPr>
          <w:t>8</w:t>
        </w:r>
        <w:r w:rsidR="00C45C06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B26154">
          <w:rPr>
            <w:rStyle w:val="ad"/>
            <w:noProof/>
            <w:sz w:val="22"/>
            <w:szCs w:val="22"/>
          </w:rPr>
          <w:t>4. Чертеж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C45C06">
          <w:rPr>
            <w:noProof/>
            <w:webHidden/>
            <w:sz w:val="22"/>
            <w:szCs w:val="22"/>
          </w:rPr>
          <w:fldChar w:fldCharType="begin"/>
        </w:r>
        <w:r w:rsidR="00C45C06">
          <w:rPr>
            <w:noProof/>
            <w:webHidden/>
            <w:sz w:val="22"/>
            <w:szCs w:val="22"/>
          </w:rPr>
          <w:instrText xml:space="preserve"> PAGEREF _Ref89783654 \h </w:instrText>
        </w:r>
        <w:r w:rsidR="00C45C06">
          <w:rPr>
            <w:noProof/>
            <w:webHidden/>
            <w:sz w:val="22"/>
            <w:szCs w:val="22"/>
          </w:rPr>
        </w:r>
        <w:r w:rsidR="00C45C06">
          <w:rPr>
            <w:noProof/>
            <w:webHidden/>
            <w:sz w:val="22"/>
            <w:szCs w:val="22"/>
          </w:rPr>
          <w:fldChar w:fldCharType="separate"/>
        </w:r>
        <w:r w:rsidR="00C45C06">
          <w:rPr>
            <w:noProof/>
            <w:webHidden/>
            <w:sz w:val="22"/>
            <w:szCs w:val="22"/>
          </w:rPr>
          <w:t>9</w:t>
        </w:r>
        <w:r w:rsidR="00C45C06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B26154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20358A">
          <w:rPr>
            <w:noProof/>
            <w:webHidden/>
            <w:sz w:val="22"/>
            <w:szCs w:val="22"/>
          </w:rPr>
          <w:fldChar w:fldCharType="begin"/>
        </w:r>
        <w:r w:rsidR="0020358A">
          <w:rPr>
            <w:noProof/>
            <w:webHidden/>
            <w:sz w:val="22"/>
            <w:szCs w:val="22"/>
          </w:rPr>
          <w:instrText xml:space="preserve"> PAGEREF _Ref89783930 \h </w:instrText>
        </w:r>
        <w:r w:rsidR="0020358A">
          <w:rPr>
            <w:noProof/>
            <w:webHidden/>
            <w:sz w:val="22"/>
            <w:szCs w:val="22"/>
          </w:rPr>
        </w:r>
        <w:r w:rsidR="0020358A">
          <w:rPr>
            <w:noProof/>
            <w:webHidden/>
            <w:sz w:val="22"/>
            <w:szCs w:val="22"/>
          </w:rPr>
          <w:fldChar w:fldCharType="separate"/>
        </w:r>
        <w:r w:rsidR="0020358A">
          <w:rPr>
            <w:noProof/>
            <w:webHidden/>
            <w:sz w:val="22"/>
            <w:szCs w:val="22"/>
          </w:rPr>
          <w:t>10</w:t>
        </w:r>
        <w:r w:rsidR="0020358A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B26154">
          <w:rPr>
            <w:rStyle w:val="ad"/>
            <w:noProof/>
            <w:sz w:val="22"/>
            <w:szCs w:val="22"/>
          </w:rPr>
          <w:t xml:space="preserve">4.2 Чертеж основных узлов и деталей изделия  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20358A">
          <w:rPr>
            <w:noProof/>
            <w:webHidden/>
            <w:sz w:val="22"/>
            <w:szCs w:val="22"/>
          </w:rPr>
          <w:fldChar w:fldCharType="begin"/>
        </w:r>
        <w:r w:rsidR="0020358A">
          <w:rPr>
            <w:noProof/>
            <w:webHidden/>
            <w:sz w:val="22"/>
            <w:szCs w:val="22"/>
          </w:rPr>
          <w:instrText xml:space="preserve"> PAGEREF _Ref89783925 \h </w:instrText>
        </w:r>
        <w:r w:rsidR="0020358A">
          <w:rPr>
            <w:noProof/>
            <w:webHidden/>
            <w:sz w:val="22"/>
            <w:szCs w:val="22"/>
          </w:rPr>
        </w:r>
        <w:r w:rsidR="0020358A">
          <w:rPr>
            <w:noProof/>
            <w:webHidden/>
            <w:sz w:val="22"/>
            <w:szCs w:val="22"/>
          </w:rPr>
          <w:fldChar w:fldCharType="separate"/>
        </w:r>
        <w:r w:rsidR="0020358A">
          <w:rPr>
            <w:noProof/>
            <w:webHidden/>
            <w:sz w:val="22"/>
            <w:szCs w:val="22"/>
          </w:rPr>
          <w:t>11</w:t>
        </w:r>
        <w:r w:rsidR="0020358A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B26154">
          <w:rPr>
            <w:rStyle w:val="ad"/>
            <w:noProof/>
            <w:sz w:val="22"/>
            <w:szCs w:val="22"/>
          </w:rPr>
          <w:t>5. Гарантии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20358A">
          <w:rPr>
            <w:noProof/>
            <w:webHidden/>
            <w:sz w:val="22"/>
            <w:szCs w:val="22"/>
          </w:rPr>
          <w:fldChar w:fldCharType="begin"/>
        </w:r>
        <w:r w:rsidR="0020358A">
          <w:rPr>
            <w:noProof/>
            <w:webHidden/>
            <w:sz w:val="22"/>
            <w:szCs w:val="22"/>
          </w:rPr>
          <w:instrText xml:space="preserve"> PAGEREF _Ref89783919 \h </w:instrText>
        </w:r>
        <w:r w:rsidR="0020358A">
          <w:rPr>
            <w:noProof/>
            <w:webHidden/>
            <w:sz w:val="22"/>
            <w:szCs w:val="22"/>
          </w:rPr>
        </w:r>
        <w:r w:rsidR="0020358A">
          <w:rPr>
            <w:noProof/>
            <w:webHidden/>
            <w:sz w:val="22"/>
            <w:szCs w:val="22"/>
          </w:rPr>
          <w:fldChar w:fldCharType="separate"/>
        </w:r>
        <w:r w:rsidR="0020358A">
          <w:rPr>
            <w:noProof/>
            <w:webHidden/>
            <w:sz w:val="22"/>
            <w:szCs w:val="22"/>
          </w:rPr>
          <w:t>12</w:t>
        </w:r>
        <w:r w:rsidR="0020358A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B26154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20358A">
          <w:rPr>
            <w:noProof/>
            <w:webHidden/>
            <w:sz w:val="22"/>
            <w:szCs w:val="22"/>
          </w:rPr>
          <w:fldChar w:fldCharType="begin"/>
        </w:r>
        <w:r w:rsidR="0020358A">
          <w:rPr>
            <w:noProof/>
            <w:webHidden/>
            <w:sz w:val="22"/>
            <w:szCs w:val="22"/>
          </w:rPr>
          <w:instrText xml:space="preserve"> PAGEREF _Ref89783913 \h </w:instrText>
        </w:r>
        <w:r w:rsidR="0020358A">
          <w:rPr>
            <w:noProof/>
            <w:webHidden/>
            <w:sz w:val="22"/>
            <w:szCs w:val="22"/>
          </w:rPr>
        </w:r>
        <w:r w:rsidR="0020358A">
          <w:rPr>
            <w:noProof/>
            <w:webHidden/>
            <w:sz w:val="22"/>
            <w:szCs w:val="22"/>
          </w:rPr>
          <w:fldChar w:fldCharType="separate"/>
        </w:r>
        <w:r w:rsidR="0020358A">
          <w:rPr>
            <w:noProof/>
            <w:webHidden/>
            <w:sz w:val="22"/>
            <w:szCs w:val="22"/>
          </w:rPr>
          <w:t>13</w:t>
        </w:r>
        <w:r w:rsidR="0020358A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B26154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_Ref89175938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14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B26154">
          <w:rPr>
            <w:rStyle w:val="ad"/>
            <w:noProof/>
            <w:sz w:val="22"/>
            <w:szCs w:val="22"/>
          </w:rPr>
          <w:t>8. Консервация</w:t>
        </w:r>
        <w:r w:rsidR="007D4E6B" w:rsidRPr="00B26154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_Ref89175946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15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B26154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_Ref89175953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16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B26154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_Ref89175957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16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B26154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_Ref89175963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18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B26154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_Ref89175968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19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B26154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_Ref89175972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20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B26154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_Ref89175978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21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B26154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_Ref89175982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22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B26154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_Ref89175989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22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B26154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_Ref89175993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23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B26154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_Ref89175999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24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B26154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_Ref75275894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25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B26154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_Ref89176007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26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B26154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_Ref89176011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30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B26154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_Ref89176015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30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B26154">
          <w:rPr>
            <w:rStyle w:val="ad"/>
            <w:noProof/>
            <w:sz w:val="22"/>
            <w:szCs w:val="22"/>
          </w:rPr>
          <w:t>16.2 Хранение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_Ref89176021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31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B26154">
          <w:rPr>
            <w:rStyle w:val="ad"/>
            <w:noProof/>
            <w:sz w:val="22"/>
            <w:szCs w:val="22"/>
          </w:rPr>
          <w:t>17. Ремонт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_Ref89176028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32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B26154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_Ref89176038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33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B26154">
          <w:rPr>
            <w:rStyle w:val="ad"/>
            <w:noProof/>
            <w:sz w:val="22"/>
            <w:szCs w:val="22"/>
          </w:rPr>
          <w:t>19. Особые отметки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_Ref89176045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34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B26154" w:rsidRDefault="0053031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B26154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B26154">
          <w:rPr>
            <w:noProof/>
            <w:webHidden/>
            <w:sz w:val="22"/>
            <w:szCs w:val="22"/>
          </w:rPr>
          <w:tab/>
        </w:r>
        <w:r w:rsidR="008C7A57">
          <w:rPr>
            <w:noProof/>
            <w:webHidden/>
            <w:sz w:val="22"/>
            <w:szCs w:val="22"/>
          </w:rPr>
          <w:fldChar w:fldCharType="begin"/>
        </w:r>
        <w:r w:rsidR="008C7A57">
          <w:rPr>
            <w:noProof/>
            <w:webHidden/>
            <w:sz w:val="22"/>
            <w:szCs w:val="22"/>
          </w:rPr>
          <w:instrText xml:space="preserve"> PAGEREF _Ref88512861 \h </w:instrText>
        </w:r>
        <w:r w:rsidR="008C7A57">
          <w:rPr>
            <w:noProof/>
            <w:webHidden/>
            <w:sz w:val="22"/>
            <w:szCs w:val="22"/>
          </w:rPr>
        </w:r>
        <w:r w:rsidR="008C7A57">
          <w:rPr>
            <w:noProof/>
            <w:webHidden/>
            <w:sz w:val="22"/>
            <w:szCs w:val="22"/>
          </w:rPr>
          <w:fldChar w:fldCharType="separate"/>
        </w:r>
        <w:r w:rsidR="008C7A57">
          <w:rPr>
            <w:noProof/>
            <w:webHidden/>
            <w:sz w:val="22"/>
            <w:szCs w:val="22"/>
          </w:rPr>
          <w:t>35</w:t>
        </w:r>
        <w:r w:rsidR="008C7A57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B26154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A1352B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D742F7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6"/>
        <w:gridCol w:w="7586"/>
      </w:tblGrid>
      <w:tr w:rsidR="00200C8E" w:rsidRPr="00CC2C20" w:rsidTr="00530310">
        <w:trPr>
          <w:trHeight w:val="553"/>
        </w:trPr>
        <w:tc>
          <w:tcPr>
            <w:tcW w:w="219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86" w:type="dxa"/>
            <w:vAlign w:val="center"/>
          </w:tcPr>
          <w:p w:rsidR="00A1352B" w:rsidRDefault="00A1352B" w:rsidP="00A135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кассетного типа </w:t>
            </w:r>
          </w:p>
          <w:p w:rsidR="00200C8E" w:rsidRPr="00CC2C20" w:rsidRDefault="00A1352B" w:rsidP="00A1352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четырехпоточный промышленного назначения</w:t>
            </w:r>
          </w:p>
        </w:tc>
      </w:tr>
      <w:tr w:rsidR="00CA105D" w:rsidRPr="00CC2C20" w:rsidTr="00530310">
        <w:trPr>
          <w:trHeight w:val="553"/>
        </w:trPr>
        <w:tc>
          <w:tcPr>
            <w:tcW w:w="219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86" w:type="dxa"/>
            <w:vAlign w:val="center"/>
          </w:tcPr>
          <w:p w:rsidR="00CA105D" w:rsidRPr="005F1AD5" w:rsidRDefault="002A680E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RCIM-0.8</w:t>
            </w:r>
            <w:r w:rsidR="00796198" w:rsidRPr="00796198">
              <w:rPr>
                <w:sz w:val="22"/>
                <w:szCs w:val="22"/>
              </w:rPr>
              <w:t>FSRE</w:t>
            </w:r>
          </w:p>
        </w:tc>
      </w:tr>
      <w:tr w:rsidR="006A3296" w:rsidRPr="00CC2C20" w:rsidTr="00530310">
        <w:trPr>
          <w:trHeight w:val="553"/>
        </w:trPr>
        <w:tc>
          <w:tcPr>
            <w:tcW w:w="219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86" w:type="dxa"/>
            <w:vAlign w:val="center"/>
          </w:tcPr>
          <w:p w:rsidR="006A3296" w:rsidRPr="005F1AD5" w:rsidRDefault="002A680E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RCIM-0.8</w:t>
            </w:r>
            <w:r w:rsidR="00796198" w:rsidRPr="00796198">
              <w:rPr>
                <w:sz w:val="22"/>
                <w:szCs w:val="22"/>
              </w:rPr>
              <w:t>FSRE</w:t>
            </w:r>
          </w:p>
        </w:tc>
      </w:tr>
      <w:tr w:rsidR="00200C8E" w:rsidRPr="00CC2C20" w:rsidTr="00530310">
        <w:trPr>
          <w:trHeight w:val="553"/>
        </w:trPr>
        <w:tc>
          <w:tcPr>
            <w:tcW w:w="219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86" w:type="dxa"/>
            <w:vAlign w:val="center"/>
          </w:tcPr>
          <w:p w:rsidR="00A1352B" w:rsidRDefault="00A1352B" w:rsidP="00A1352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200C8E" w:rsidRPr="00CC2C20" w:rsidRDefault="00A1352B" w:rsidP="00A135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530310">
        <w:trPr>
          <w:trHeight w:val="553"/>
        </w:trPr>
        <w:tc>
          <w:tcPr>
            <w:tcW w:w="219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86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530310">
        <w:trPr>
          <w:trHeight w:val="553"/>
        </w:trPr>
        <w:tc>
          <w:tcPr>
            <w:tcW w:w="2196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586" w:type="dxa"/>
            <w:vAlign w:val="center"/>
          </w:tcPr>
          <w:p w:rsidR="00200C8E" w:rsidRPr="00A10E3C" w:rsidRDefault="00ED3D35" w:rsidP="00B50E74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B50E74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530310">
        <w:trPr>
          <w:trHeight w:val="553"/>
        </w:trPr>
        <w:tc>
          <w:tcPr>
            <w:tcW w:w="2196" w:type="dxa"/>
            <w:vAlign w:val="center"/>
          </w:tcPr>
          <w:p w:rsidR="00200C8E" w:rsidRPr="00CC2C20" w:rsidRDefault="009005A9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86" w:type="dxa"/>
            <w:vAlign w:val="center"/>
          </w:tcPr>
          <w:p w:rsidR="00200C8E" w:rsidRPr="009005A9" w:rsidRDefault="009005A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530310">
        <w:trPr>
          <w:trHeight w:val="492"/>
        </w:trPr>
        <w:tc>
          <w:tcPr>
            <w:tcW w:w="219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586" w:type="dxa"/>
            <w:vAlign w:val="center"/>
          </w:tcPr>
          <w:p w:rsidR="00361F10" w:rsidRDefault="00361F10" w:rsidP="009005A9">
            <w:pPr>
              <w:jc w:val="center"/>
              <w:rPr>
                <w:sz w:val="22"/>
                <w:szCs w:val="22"/>
              </w:rPr>
            </w:pPr>
            <w:r w:rsidRPr="00A52243">
              <w:rPr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</w:t>
            </w:r>
            <w:r w:rsidR="009005A9">
              <w:rPr>
                <w:sz w:val="22"/>
                <w:szCs w:val="22"/>
              </w:rPr>
              <w:t>ЕАЭС N RU Д-</w:t>
            </w:r>
            <w:r w:rsidR="009005A9">
              <w:rPr>
                <w:sz w:val="22"/>
                <w:szCs w:val="22"/>
                <w:lang w:val="en-US"/>
              </w:rPr>
              <w:t>IT</w:t>
            </w:r>
            <w:r w:rsidR="009005A9" w:rsidRPr="003E3AD4">
              <w:rPr>
                <w:sz w:val="22"/>
                <w:szCs w:val="22"/>
              </w:rPr>
              <w:t>.</w:t>
            </w:r>
            <w:r w:rsidR="009005A9">
              <w:rPr>
                <w:sz w:val="22"/>
                <w:szCs w:val="22"/>
                <w:lang w:val="en-US"/>
              </w:rPr>
              <w:t>PA</w:t>
            </w:r>
            <w:r w:rsidR="009005A9" w:rsidRPr="00A52243">
              <w:rPr>
                <w:sz w:val="22"/>
                <w:szCs w:val="22"/>
              </w:rPr>
              <w:t>0</w:t>
            </w:r>
            <w:r w:rsidR="009005A9" w:rsidRPr="009C0E86">
              <w:rPr>
                <w:sz w:val="22"/>
                <w:szCs w:val="22"/>
              </w:rPr>
              <w:t>5</w:t>
            </w:r>
            <w:r w:rsidR="009005A9" w:rsidRPr="003E3AD4">
              <w:rPr>
                <w:sz w:val="22"/>
                <w:szCs w:val="22"/>
              </w:rPr>
              <w:t>.В.</w:t>
            </w:r>
            <w:r w:rsidR="009005A9" w:rsidRPr="009C0E86">
              <w:rPr>
                <w:sz w:val="22"/>
                <w:szCs w:val="22"/>
              </w:rPr>
              <w:t>83112</w:t>
            </w:r>
            <w:r w:rsidR="009005A9" w:rsidRPr="003E3AD4">
              <w:rPr>
                <w:sz w:val="22"/>
                <w:szCs w:val="22"/>
              </w:rPr>
              <w:t>/2</w:t>
            </w:r>
            <w:r w:rsidR="009005A9" w:rsidRPr="009C0E86">
              <w:rPr>
                <w:sz w:val="22"/>
                <w:szCs w:val="22"/>
              </w:rPr>
              <w:t>4</w:t>
            </w:r>
            <w:r w:rsidR="009005A9">
              <w:rPr>
                <w:sz w:val="22"/>
                <w:szCs w:val="22"/>
              </w:rPr>
              <w:t xml:space="preserve"> </w:t>
            </w:r>
            <w:r w:rsidR="009005A9" w:rsidRPr="003E3AD4">
              <w:rPr>
                <w:sz w:val="22"/>
                <w:szCs w:val="22"/>
              </w:rPr>
              <w:t xml:space="preserve"> (срок действия с </w:t>
            </w:r>
            <w:r w:rsidR="009005A9">
              <w:rPr>
                <w:sz w:val="22"/>
                <w:szCs w:val="22"/>
              </w:rPr>
              <w:t>0</w:t>
            </w:r>
            <w:r w:rsidR="009005A9" w:rsidRPr="0043075B">
              <w:rPr>
                <w:sz w:val="22"/>
                <w:szCs w:val="22"/>
              </w:rPr>
              <w:t>9</w:t>
            </w:r>
            <w:r w:rsidR="009005A9">
              <w:rPr>
                <w:sz w:val="22"/>
                <w:szCs w:val="22"/>
              </w:rPr>
              <w:t>.0</w:t>
            </w:r>
            <w:r w:rsidR="009005A9" w:rsidRPr="0043075B">
              <w:rPr>
                <w:sz w:val="22"/>
                <w:szCs w:val="22"/>
              </w:rPr>
              <w:t>7</w:t>
            </w:r>
            <w:r w:rsidR="009005A9">
              <w:rPr>
                <w:sz w:val="22"/>
                <w:szCs w:val="22"/>
              </w:rPr>
              <w:t>.</w:t>
            </w:r>
            <w:r w:rsidR="009005A9" w:rsidRPr="003E3AD4">
              <w:rPr>
                <w:sz w:val="22"/>
                <w:szCs w:val="22"/>
              </w:rPr>
              <w:t>202</w:t>
            </w:r>
            <w:r w:rsidR="009005A9" w:rsidRPr="0043075B">
              <w:rPr>
                <w:sz w:val="22"/>
                <w:szCs w:val="22"/>
              </w:rPr>
              <w:t>4</w:t>
            </w:r>
            <w:r w:rsidR="009005A9" w:rsidRPr="003E3AD4">
              <w:rPr>
                <w:sz w:val="22"/>
                <w:szCs w:val="22"/>
              </w:rPr>
              <w:t xml:space="preserve"> до </w:t>
            </w:r>
            <w:r w:rsidR="009005A9">
              <w:rPr>
                <w:sz w:val="22"/>
                <w:szCs w:val="22"/>
              </w:rPr>
              <w:t>0</w:t>
            </w:r>
            <w:r w:rsidR="009005A9" w:rsidRPr="0043075B">
              <w:rPr>
                <w:sz w:val="22"/>
                <w:szCs w:val="22"/>
              </w:rPr>
              <w:t>8</w:t>
            </w:r>
            <w:r w:rsidR="009005A9">
              <w:rPr>
                <w:sz w:val="22"/>
                <w:szCs w:val="22"/>
              </w:rPr>
              <w:t>.0</w:t>
            </w:r>
            <w:r w:rsidR="009005A9" w:rsidRPr="0043075B">
              <w:rPr>
                <w:sz w:val="22"/>
                <w:szCs w:val="22"/>
              </w:rPr>
              <w:t>7</w:t>
            </w:r>
            <w:r w:rsidR="009005A9">
              <w:rPr>
                <w:sz w:val="22"/>
                <w:szCs w:val="22"/>
              </w:rPr>
              <w:t>.202</w:t>
            </w:r>
            <w:r w:rsidR="009005A9" w:rsidRPr="0043075B">
              <w:rPr>
                <w:sz w:val="22"/>
                <w:szCs w:val="22"/>
              </w:rPr>
              <w:t>9</w:t>
            </w:r>
            <w:r w:rsidR="009005A9" w:rsidRPr="003E3AD4">
              <w:rPr>
                <w:sz w:val="22"/>
                <w:szCs w:val="22"/>
              </w:rPr>
              <w:t>)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361F10" w:rsidRPr="0029731C" w:rsidTr="006D13CA"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361F10" w:rsidRPr="00A52243" w:rsidTr="006D13CA"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276981" w:rsidRPr="00CC2C20" w:rsidRDefault="00276981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200C8E" w:rsidRPr="00B50E74" w:rsidTr="00530310">
        <w:trPr>
          <w:trHeight w:val="492"/>
        </w:trPr>
        <w:tc>
          <w:tcPr>
            <w:tcW w:w="219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86" w:type="dxa"/>
            <w:vAlign w:val="center"/>
          </w:tcPr>
          <w:p w:rsidR="00200C8E" w:rsidRPr="00485C81" w:rsidRDefault="00361F1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530310">
        <w:trPr>
          <w:trHeight w:val="553"/>
        </w:trPr>
        <w:tc>
          <w:tcPr>
            <w:tcW w:w="219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86" w:type="dxa"/>
            <w:vAlign w:val="center"/>
          </w:tcPr>
          <w:p w:rsidR="00200C8E" w:rsidRPr="00960E1E" w:rsidRDefault="00361F10" w:rsidP="00960E1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200C8E" w:rsidRPr="0097574B" w:rsidTr="00530310">
        <w:trPr>
          <w:trHeight w:val="553"/>
        </w:trPr>
        <w:tc>
          <w:tcPr>
            <w:tcW w:w="219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86" w:type="dxa"/>
            <w:vAlign w:val="center"/>
          </w:tcPr>
          <w:p w:rsidR="00361F10" w:rsidRPr="00D263FB" w:rsidRDefault="00361F10" w:rsidP="00361F10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536EB" w:rsidRDefault="00361F10" w:rsidP="00361F1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530310">
        <w:trPr>
          <w:trHeight w:val="553"/>
        </w:trPr>
        <w:tc>
          <w:tcPr>
            <w:tcW w:w="219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86" w:type="dxa"/>
            <w:vAlign w:val="center"/>
          </w:tcPr>
          <w:p w:rsidR="00200C8E" w:rsidRPr="00960E1E" w:rsidRDefault="00200C8E" w:rsidP="00297FD5">
            <w:pPr>
              <w:jc w:val="center"/>
              <w:rPr>
                <w:sz w:val="22"/>
                <w:szCs w:val="22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B50E74" w:rsidTr="00530310">
        <w:trPr>
          <w:trHeight w:val="553"/>
        </w:trPr>
        <w:tc>
          <w:tcPr>
            <w:tcW w:w="219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86" w:type="dxa"/>
            <w:vAlign w:val="center"/>
          </w:tcPr>
          <w:p w:rsidR="00530310" w:rsidRDefault="00530310" w:rsidP="00530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530310" w:rsidRPr="00BF0AAC" w:rsidRDefault="00530310" w:rsidP="00530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530310" w:rsidRPr="00BF0AAC" w:rsidRDefault="00530310" w:rsidP="0053031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530310" w:rsidRPr="00BF0AAC" w:rsidRDefault="00530310" w:rsidP="0053031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30310" w:rsidRPr="00BF0AAC" w:rsidRDefault="00530310" w:rsidP="0053031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30310" w:rsidRPr="00BF0AAC" w:rsidRDefault="00530310" w:rsidP="0053031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530310" w:rsidRPr="00BF0AAC" w:rsidRDefault="00530310" w:rsidP="0053031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B50E74" w:rsidRDefault="00530310" w:rsidP="00530310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530310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530310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530310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530310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200C8E" w:rsidRPr="00B50E74" w:rsidRDefault="00200C8E" w:rsidP="00200C8E">
      <w:pPr>
        <w:jc w:val="center"/>
        <w:rPr>
          <w:lang w:val="en-US"/>
        </w:rPr>
      </w:pPr>
    </w:p>
    <w:p w:rsidR="00361F10" w:rsidRPr="00B50E74" w:rsidRDefault="00361F10" w:rsidP="00200C8E">
      <w:pPr>
        <w:jc w:val="center"/>
        <w:rPr>
          <w:lang w:val="en-US"/>
        </w:rPr>
      </w:pPr>
    </w:p>
    <w:p w:rsidR="0043075B" w:rsidRPr="00B50E74" w:rsidRDefault="0043075B" w:rsidP="00200C8E">
      <w:pPr>
        <w:jc w:val="center"/>
        <w:rPr>
          <w:lang w:val="en-US"/>
        </w:rPr>
      </w:pPr>
    </w:p>
    <w:p w:rsidR="00200C8E" w:rsidRDefault="00200C8E" w:rsidP="00200C8E">
      <w:pPr>
        <w:ind w:left="1620"/>
        <w:jc w:val="both"/>
        <w:rPr>
          <w:sz w:val="22"/>
          <w:szCs w:val="22"/>
          <w:lang w:val="en-US"/>
        </w:rPr>
      </w:pPr>
    </w:p>
    <w:p w:rsidR="00530310" w:rsidRDefault="00530310" w:rsidP="00200C8E">
      <w:pPr>
        <w:ind w:left="1620"/>
        <w:jc w:val="both"/>
        <w:rPr>
          <w:sz w:val="22"/>
          <w:szCs w:val="22"/>
          <w:lang w:val="en-US"/>
        </w:rPr>
      </w:pPr>
      <w:bookmarkStart w:id="7" w:name="_GoBack"/>
      <w:bookmarkEnd w:id="7"/>
    </w:p>
    <w:p w:rsidR="00B50E74" w:rsidRDefault="00B50E74" w:rsidP="00200C8E">
      <w:pPr>
        <w:ind w:left="1620"/>
        <w:jc w:val="both"/>
        <w:rPr>
          <w:sz w:val="22"/>
          <w:szCs w:val="22"/>
          <w:lang w:val="en-US"/>
        </w:rPr>
      </w:pPr>
    </w:p>
    <w:p w:rsidR="00B50E74" w:rsidRPr="00B50E74" w:rsidRDefault="00B50E74" w:rsidP="00200C8E">
      <w:pPr>
        <w:ind w:left="1620"/>
        <w:jc w:val="both"/>
        <w:rPr>
          <w:sz w:val="22"/>
          <w:szCs w:val="22"/>
          <w:lang w:val="en-US"/>
        </w:rPr>
      </w:pPr>
    </w:p>
    <w:p w:rsidR="00200C8E" w:rsidRPr="008542FB" w:rsidRDefault="00200C8E" w:rsidP="00200C8E">
      <w:pPr>
        <w:jc w:val="center"/>
        <w:rPr>
          <w:szCs w:val="28"/>
        </w:rPr>
      </w:pPr>
      <w:r w:rsidRPr="008542FB">
        <w:rPr>
          <w:szCs w:val="28"/>
        </w:rPr>
        <w:lastRenderedPageBreak/>
        <w:t xml:space="preserve">2. </w:t>
      </w:r>
      <w:bookmarkStart w:id="8" w:name="оснтехданные"/>
      <w:r w:rsidRPr="008542FB">
        <w:rPr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851267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"/>
        <w:gridCol w:w="2497"/>
        <w:gridCol w:w="1272"/>
        <w:gridCol w:w="3875"/>
      </w:tblGrid>
      <w:tr w:rsidR="00061804" w:rsidRPr="00AD1C4D" w:rsidTr="00614C56">
        <w:trPr>
          <w:trHeight w:val="159"/>
          <w:jc w:val="center"/>
        </w:trPr>
        <w:tc>
          <w:tcPr>
            <w:tcW w:w="4830" w:type="dxa"/>
            <w:gridSpan w:val="3"/>
            <w:vAlign w:val="center"/>
          </w:tcPr>
          <w:p w:rsidR="00061804" w:rsidRPr="00D94425" w:rsidRDefault="00061804" w:rsidP="00061804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134" w:type="dxa"/>
            <w:vAlign w:val="center"/>
          </w:tcPr>
          <w:p w:rsidR="00061804" w:rsidRPr="00D94425" w:rsidRDefault="00061804" w:rsidP="00061804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955" w:type="dxa"/>
            <w:vAlign w:val="center"/>
          </w:tcPr>
          <w:p w:rsidR="00061804" w:rsidRPr="00D94425" w:rsidRDefault="00061804" w:rsidP="00061804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2A680E" w:rsidRPr="00AD1C4D" w:rsidTr="00161AE5">
        <w:trPr>
          <w:trHeight w:val="159"/>
          <w:jc w:val="center"/>
        </w:trPr>
        <w:tc>
          <w:tcPr>
            <w:tcW w:w="2272" w:type="dxa"/>
            <w:vMerge w:val="restart"/>
          </w:tcPr>
          <w:p w:rsidR="002A680E" w:rsidRPr="00AD1C4D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58" w:type="dxa"/>
            <w:gridSpan w:val="2"/>
            <w:vAlign w:val="center"/>
          </w:tcPr>
          <w:p w:rsidR="002A680E" w:rsidRPr="0001459B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134" w:type="dxa"/>
            <w:vMerge w:val="restart"/>
            <w:vAlign w:val="center"/>
          </w:tcPr>
          <w:p w:rsidR="002A680E" w:rsidRPr="00AD1C4D" w:rsidRDefault="002A680E" w:rsidP="00161AE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955" w:type="dxa"/>
            <w:vAlign w:val="center"/>
          </w:tcPr>
          <w:p w:rsidR="002A680E" w:rsidRPr="00DA6454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</w:tr>
      <w:tr w:rsidR="002A680E" w:rsidRPr="00AD1C4D" w:rsidTr="00161AE5">
        <w:trPr>
          <w:trHeight w:val="159"/>
          <w:jc w:val="center"/>
        </w:trPr>
        <w:tc>
          <w:tcPr>
            <w:tcW w:w="2272" w:type="dxa"/>
            <w:vMerge/>
          </w:tcPr>
          <w:p w:rsidR="002A680E" w:rsidRDefault="002A680E" w:rsidP="00161AE5">
            <w:pPr>
              <w:rPr>
                <w:sz w:val="22"/>
                <w:szCs w:val="22"/>
              </w:rPr>
            </w:pPr>
          </w:p>
        </w:tc>
        <w:tc>
          <w:tcPr>
            <w:tcW w:w="2558" w:type="dxa"/>
            <w:gridSpan w:val="2"/>
            <w:vAlign w:val="center"/>
          </w:tcPr>
          <w:p w:rsidR="002A680E" w:rsidRPr="0001459B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134" w:type="dxa"/>
            <w:vMerge/>
            <w:vAlign w:val="center"/>
          </w:tcPr>
          <w:p w:rsidR="002A680E" w:rsidRPr="00AD1C4D" w:rsidRDefault="002A680E" w:rsidP="00161A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55" w:type="dxa"/>
            <w:vAlign w:val="center"/>
          </w:tcPr>
          <w:p w:rsidR="002A680E" w:rsidRDefault="002A680E" w:rsidP="00161AE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  <w:tr w:rsidR="002A680E" w:rsidRPr="00AD1C4D" w:rsidTr="00161AE5">
        <w:trPr>
          <w:trHeight w:val="159"/>
          <w:jc w:val="center"/>
        </w:trPr>
        <w:tc>
          <w:tcPr>
            <w:tcW w:w="2272" w:type="dxa"/>
            <w:vMerge w:val="restart"/>
          </w:tcPr>
          <w:p w:rsidR="002A680E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58" w:type="dxa"/>
            <w:gridSpan w:val="2"/>
            <w:vAlign w:val="center"/>
          </w:tcPr>
          <w:p w:rsidR="002A680E" w:rsidRPr="0001459B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2A680E" w:rsidRPr="00AD1C4D" w:rsidRDefault="002A680E" w:rsidP="00161AE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955" w:type="dxa"/>
            <w:vAlign w:val="center"/>
          </w:tcPr>
          <w:p w:rsidR="002A680E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</w:tr>
      <w:tr w:rsidR="002A680E" w:rsidRPr="00AD1C4D" w:rsidTr="00161AE5">
        <w:trPr>
          <w:trHeight w:val="159"/>
          <w:jc w:val="center"/>
        </w:trPr>
        <w:tc>
          <w:tcPr>
            <w:tcW w:w="2272" w:type="dxa"/>
            <w:vMerge/>
          </w:tcPr>
          <w:p w:rsidR="002A680E" w:rsidRDefault="002A680E" w:rsidP="00161AE5">
            <w:pPr>
              <w:rPr>
                <w:sz w:val="22"/>
                <w:szCs w:val="22"/>
              </w:rPr>
            </w:pPr>
          </w:p>
        </w:tc>
        <w:tc>
          <w:tcPr>
            <w:tcW w:w="2558" w:type="dxa"/>
            <w:gridSpan w:val="2"/>
            <w:vAlign w:val="center"/>
          </w:tcPr>
          <w:p w:rsidR="002A680E" w:rsidRPr="0001459B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2A680E" w:rsidRPr="00AD1C4D" w:rsidRDefault="002A680E" w:rsidP="00161A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55" w:type="dxa"/>
            <w:vAlign w:val="center"/>
          </w:tcPr>
          <w:p w:rsidR="002A680E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</w:tr>
      <w:tr w:rsidR="002A680E" w:rsidRPr="00AD1C4D" w:rsidTr="00161AE5">
        <w:trPr>
          <w:trHeight w:val="159"/>
          <w:jc w:val="center"/>
        </w:trPr>
        <w:tc>
          <w:tcPr>
            <w:tcW w:w="2279" w:type="dxa"/>
            <w:gridSpan w:val="2"/>
            <w:vAlign w:val="center"/>
          </w:tcPr>
          <w:p w:rsidR="002A680E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551" w:type="dxa"/>
            <w:vAlign w:val="center"/>
          </w:tcPr>
          <w:p w:rsidR="002A680E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2A680E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134" w:type="dxa"/>
            <w:vAlign w:val="center"/>
          </w:tcPr>
          <w:p w:rsidR="002A680E" w:rsidRPr="00135C40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955" w:type="dxa"/>
            <w:vAlign w:val="center"/>
          </w:tcPr>
          <w:p w:rsidR="002A680E" w:rsidRPr="00482A3A" w:rsidRDefault="002A680E" w:rsidP="00161AE5">
            <w:pPr>
              <w:jc w:val="center"/>
              <w:rPr>
                <w:sz w:val="22"/>
                <w:szCs w:val="22"/>
              </w:rPr>
            </w:pPr>
            <w:r w:rsidRPr="00957935">
              <w:rPr>
                <w:sz w:val="22"/>
                <w:szCs w:val="22"/>
              </w:rPr>
              <w:t>11/9.5/8/6</w:t>
            </w:r>
          </w:p>
        </w:tc>
      </w:tr>
      <w:tr w:rsidR="002A680E" w:rsidRPr="00AD1C4D" w:rsidTr="00161AE5">
        <w:trPr>
          <w:jc w:val="center"/>
        </w:trPr>
        <w:tc>
          <w:tcPr>
            <w:tcW w:w="2279" w:type="dxa"/>
            <w:gridSpan w:val="2"/>
            <w:vAlign w:val="center"/>
          </w:tcPr>
          <w:p w:rsidR="002A680E" w:rsidRPr="00E4197E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551" w:type="dxa"/>
            <w:vAlign w:val="center"/>
          </w:tcPr>
          <w:p w:rsidR="002A680E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2A680E" w:rsidRPr="00E4197E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134" w:type="dxa"/>
            <w:vAlign w:val="center"/>
          </w:tcPr>
          <w:p w:rsidR="002A680E" w:rsidRPr="00E4197E" w:rsidRDefault="002A680E" w:rsidP="00161AE5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955" w:type="dxa"/>
            <w:vAlign w:val="center"/>
          </w:tcPr>
          <w:p w:rsidR="002A680E" w:rsidRPr="00D23215" w:rsidRDefault="002A680E" w:rsidP="00161AE5">
            <w:pPr>
              <w:jc w:val="center"/>
              <w:rPr>
                <w:sz w:val="22"/>
                <w:szCs w:val="22"/>
              </w:rPr>
            </w:pPr>
            <w:r w:rsidRPr="00194DC9">
              <w:rPr>
                <w:sz w:val="22"/>
                <w:szCs w:val="22"/>
              </w:rPr>
              <w:t>36/33/29/24,5</w:t>
            </w:r>
          </w:p>
        </w:tc>
      </w:tr>
      <w:tr w:rsidR="002A680E" w:rsidRPr="00AD1C4D" w:rsidTr="00161AE5">
        <w:trPr>
          <w:jc w:val="center"/>
        </w:trPr>
        <w:tc>
          <w:tcPr>
            <w:tcW w:w="4830" w:type="dxa"/>
            <w:gridSpan w:val="3"/>
            <w:vAlign w:val="center"/>
          </w:tcPr>
          <w:p w:rsidR="002A680E" w:rsidRPr="00E4197E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2A680E" w:rsidRPr="00135C40" w:rsidRDefault="002A680E" w:rsidP="00161AE5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955" w:type="dxa"/>
            <w:vAlign w:val="center"/>
          </w:tcPr>
          <w:p w:rsidR="002A680E" w:rsidRPr="00135C40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2A680E" w:rsidRPr="00AD1C4D" w:rsidTr="00161AE5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2A680E" w:rsidRPr="00E4197E" w:rsidRDefault="002A680E" w:rsidP="00161AE5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8" w:type="dxa"/>
            <w:gridSpan w:val="2"/>
            <w:vAlign w:val="center"/>
          </w:tcPr>
          <w:p w:rsidR="002A680E" w:rsidRPr="00E4197E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134" w:type="dxa"/>
            <w:vMerge w:val="restart"/>
            <w:vAlign w:val="center"/>
          </w:tcPr>
          <w:p w:rsidR="002A680E" w:rsidRPr="00135C40" w:rsidRDefault="002A680E" w:rsidP="00161AE5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мм (дюйм)</w:t>
            </w:r>
          </w:p>
        </w:tc>
        <w:tc>
          <w:tcPr>
            <w:tcW w:w="3955" w:type="dxa"/>
            <w:vAlign w:val="center"/>
          </w:tcPr>
          <w:p w:rsidR="002A680E" w:rsidRPr="00135C40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2A680E" w:rsidRPr="00AD1C4D" w:rsidTr="00161AE5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2A680E" w:rsidRPr="00FD6217" w:rsidRDefault="002A680E" w:rsidP="00161AE5">
            <w:pPr>
              <w:rPr>
                <w:sz w:val="22"/>
                <w:szCs w:val="22"/>
              </w:rPr>
            </w:pPr>
          </w:p>
        </w:tc>
        <w:tc>
          <w:tcPr>
            <w:tcW w:w="2558" w:type="dxa"/>
            <w:gridSpan w:val="2"/>
            <w:vAlign w:val="center"/>
          </w:tcPr>
          <w:p w:rsidR="002A680E" w:rsidRPr="00FD6217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134" w:type="dxa"/>
            <w:vMerge/>
            <w:vAlign w:val="center"/>
          </w:tcPr>
          <w:p w:rsidR="002A680E" w:rsidRPr="00135C40" w:rsidRDefault="002A680E" w:rsidP="00161A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55" w:type="dxa"/>
            <w:vAlign w:val="center"/>
          </w:tcPr>
          <w:p w:rsidR="002A680E" w:rsidRPr="0098223F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2A680E" w:rsidRPr="00AD1C4D" w:rsidTr="00161AE5">
        <w:trPr>
          <w:jc w:val="center"/>
        </w:trPr>
        <w:tc>
          <w:tcPr>
            <w:tcW w:w="4830" w:type="dxa"/>
            <w:gridSpan w:val="3"/>
            <w:vAlign w:val="center"/>
          </w:tcPr>
          <w:p w:rsidR="002A680E" w:rsidRPr="00CA78AC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134" w:type="dxa"/>
            <w:vAlign w:val="center"/>
          </w:tcPr>
          <w:p w:rsidR="002A680E" w:rsidRPr="00CA78AC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955" w:type="dxa"/>
            <w:vAlign w:val="center"/>
          </w:tcPr>
          <w:p w:rsidR="002A680E" w:rsidRPr="00CA78AC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2A680E" w:rsidRPr="00AD1C4D" w:rsidTr="00161AE5">
        <w:trPr>
          <w:jc w:val="center"/>
        </w:trPr>
        <w:tc>
          <w:tcPr>
            <w:tcW w:w="4830" w:type="dxa"/>
            <w:gridSpan w:val="3"/>
            <w:vAlign w:val="center"/>
          </w:tcPr>
          <w:p w:rsidR="002A680E" w:rsidRPr="00135C40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134" w:type="dxa"/>
            <w:vAlign w:val="center"/>
          </w:tcPr>
          <w:p w:rsidR="002A680E" w:rsidRPr="00135C40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955" w:type="dxa"/>
            <w:vAlign w:val="center"/>
          </w:tcPr>
          <w:p w:rsidR="002A680E" w:rsidRPr="00CA78AC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2A680E" w:rsidRPr="00AD1C4D" w:rsidTr="00161AE5">
        <w:trPr>
          <w:jc w:val="center"/>
        </w:trPr>
        <w:tc>
          <w:tcPr>
            <w:tcW w:w="9919" w:type="dxa"/>
            <w:gridSpan w:val="5"/>
          </w:tcPr>
          <w:p w:rsidR="002A680E" w:rsidRPr="00AD1C4D" w:rsidRDefault="002A680E" w:rsidP="00161AE5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A680E" w:rsidRPr="00AD1C4D" w:rsidTr="00161AE5">
        <w:trPr>
          <w:jc w:val="center"/>
        </w:trPr>
        <w:tc>
          <w:tcPr>
            <w:tcW w:w="4830" w:type="dxa"/>
            <w:gridSpan w:val="3"/>
            <w:vAlign w:val="center"/>
          </w:tcPr>
          <w:p w:rsidR="002A680E" w:rsidRPr="00135C40" w:rsidRDefault="002A680E" w:rsidP="00161AE5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134" w:type="dxa"/>
            <w:vAlign w:val="center"/>
          </w:tcPr>
          <w:p w:rsidR="002A680E" w:rsidRPr="0001459B" w:rsidRDefault="002A680E" w:rsidP="00161AE5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955" w:type="dxa"/>
            <w:vAlign w:val="center"/>
          </w:tcPr>
          <w:p w:rsidR="002A680E" w:rsidRPr="0001459B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2A680E" w:rsidRPr="00AD1C4D" w:rsidTr="00161AE5">
        <w:trPr>
          <w:jc w:val="center"/>
        </w:trPr>
        <w:tc>
          <w:tcPr>
            <w:tcW w:w="4830" w:type="dxa"/>
            <w:gridSpan w:val="3"/>
            <w:vAlign w:val="center"/>
          </w:tcPr>
          <w:p w:rsidR="002A680E" w:rsidRPr="001D0C4B" w:rsidRDefault="002A680E" w:rsidP="00161AE5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1134" w:type="dxa"/>
            <w:vAlign w:val="center"/>
          </w:tcPr>
          <w:p w:rsidR="002A680E" w:rsidRPr="00812D3E" w:rsidRDefault="002A680E" w:rsidP="00161AE5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955" w:type="dxa"/>
            <w:vAlign w:val="center"/>
          </w:tcPr>
          <w:p w:rsidR="002A680E" w:rsidRPr="00812D3E" w:rsidRDefault="002A680E" w:rsidP="00161AE5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2A680E" w:rsidRPr="00AD1C4D" w:rsidTr="00161AE5">
        <w:trPr>
          <w:trHeight w:val="349"/>
          <w:jc w:val="center"/>
        </w:trPr>
        <w:tc>
          <w:tcPr>
            <w:tcW w:w="4830" w:type="dxa"/>
            <w:gridSpan w:val="3"/>
            <w:vAlign w:val="center"/>
          </w:tcPr>
          <w:p w:rsidR="002A680E" w:rsidRPr="00E4197E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Мощность двигателя вентилятора</w:t>
            </w:r>
          </w:p>
        </w:tc>
        <w:tc>
          <w:tcPr>
            <w:tcW w:w="1134" w:type="dxa"/>
            <w:vAlign w:val="center"/>
          </w:tcPr>
          <w:p w:rsidR="002A680E" w:rsidRPr="00E4197E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955" w:type="dxa"/>
            <w:vAlign w:val="center"/>
          </w:tcPr>
          <w:p w:rsidR="002A680E" w:rsidRPr="00916159" w:rsidRDefault="002A680E" w:rsidP="00161AE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2A680E" w:rsidRPr="00AD1C4D" w:rsidTr="00161AE5">
        <w:trPr>
          <w:trHeight w:val="349"/>
          <w:jc w:val="center"/>
        </w:trPr>
        <w:tc>
          <w:tcPr>
            <w:tcW w:w="9919" w:type="dxa"/>
            <w:gridSpan w:val="5"/>
            <w:vAlign w:val="center"/>
          </w:tcPr>
          <w:p w:rsidR="002A680E" w:rsidRDefault="002A680E" w:rsidP="00161AE5">
            <w:pPr>
              <w:jc w:val="center"/>
              <w:rPr>
                <w:sz w:val="22"/>
                <w:szCs w:val="22"/>
              </w:rPr>
            </w:pPr>
            <w:r w:rsidRPr="00540FDD">
              <w:rPr>
                <w:b/>
                <w:sz w:val="22"/>
                <w:szCs w:val="22"/>
              </w:rPr>
              <w:t>Хладагент</w:t>
            </w:r>
          </w:p>
        </w:tc>
      </w:tr>
      <w:tr w:rsidR="002A680E" w:rsidRPr="00AD1C4D" w:rsidTr="00161AE5">
        <w:trPr>
          <w:trHeight w:val="349"/>
          <w:jc w:val="center"/>
        </w:trPr>
        <w:tc>
          <w:tcPr>
            <w:tcW w:w="4830" w:type="dxa"/>
            <w:gridSpan w:val="3"/>
            <w:vAlign w:val="center"/>
          </w:tcPr>
          <w:p w:rsidR="002A680E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134" w:type="dxa"/>
            <w:vAlign w:val="center"/>
          </w:tcPr>
          <w:p w:rsidR="002A680E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55" w:type="dxa"/>
            <w:vAlign w:val="center"/>
          </w:tcPr>
          <w:p w:rsidR="002A680E" w:rsidRDefault="002A680E" w:rsidP="00161AE5">
            <w:pPr>
              <w:jc w:val="center"/>
              <w:rPr>
                <w:sz w:val="22"/>
                <w:szCs w:val="22"/>
              </w:rPr>
            </w:pPr>
            <w:r w:rsidRPr="00540FDD">
              <w:rPr>
                <w:sz w:val="22"/>
                <w:szCs w:val="22"/>
              </w:rPr>
              <w:t>R32/R410A</w:t>
            </w:r>
          </w:p>
        </w:tc>
      </w:tr>
      <w:tr w:rsidR="002A680E" w:rsidRPr="00AD1C4D" w:rsidTr="00161AE5">
        <w:trPr>
          <w:trHeight w:val="349"/>
          <w:jc w:val="center"/>
        </w:trPr>
        <w:tc>
          <w:tcPr>
            <w:tcW w:w="4830" w:type="dxa"/>
            <w:gridSpan w:val="3"/>
            <w:vAlign w:val="center"/>
          </w:tcPr>
          <w:p w:rsidR="002A680E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134" w:type="dxa"/>
            <w:vAlign w:val="center"/>
          </w:tcPr>
          <w:p w:rsidR="002A680E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55" w:type="dxa"/>
            <w:vAlign w:val="center"/>
          </w:tcPr>
          <w:p w:rsidR="002A680E" w:rsidRDefault="002A680E" w:rsidP="00161AE5">
            <w:pPr>
              <w:jc w:val="center"/>
              <w:rPr>
                <w:sz w:val="22"/>
                <w:szCs w:val="22"/>
              </w:rPr>
            </w:pPr>
            <w:r w:rsidRPr="00C22D6C">
              <w:rPr>
                <w:sz w:val="22"/>
                <w:szCs w:val="22"/>
              </w:rPr>
              <w:t>R-32</w:t>
            </w:r>
            <w:r>
              <w:rPr>
                <w:sz w:val="22"/>
                <w:szCs w:val="22"/>
              </w:rPr>
              <w:t>:</w:t>
            </w:r>
            <w:r w:rsidRPr="008B4FFB">
              <w:t xml:space="preserve"> </w:t>
            </w:r>
            <w:r>
              <w:rPr>
                <w:sz w:val="22"/>
                <w:szCs w:val="22"/>
              </w:rPr>
              <w:t xml:space="preserve">дифторметан </w:t>
            </w:r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</w:t>
            </w:r>
          </w:p>
          <w:p w:rsidR="002A680E" w:rsidRDefault="002A680E" w:rsidP="00161AE5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: </w:t>
            </w:r>
            <w:r w:rsidRPr="00D130D6">
              <w:rPr>
                <w:sz w:val="22"/>
                <w:szCs w:val="22"/>
              </w:rPr>
              <w:t>неазеотропная смесь из 50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r w:rsidRPr="00D130D6">
              <w:rPr>
                <w:sz w:val="22"/>
                <w:szCs w:val="22"/>
              </w:rPr>
              <w:t>%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D130D6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 xml:space="preserve"> </w:t>
            </w:r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D130D6">
                <w:rPr>
                  <w:sz w:val="22"/>
                  <w:szCs w:val="22"/>
                </w:rPr>
                <w:t>пентафторэтана R-125</w:t>
              </w:r>
            </w:hyperlink>
            <w:r w:rsidRPr="00D130D6">
              <w:rPr>
                <w:sz w:val="22"/>
                <w:szCs w:val="22"/>
              </w:rPr>
              <w:t>(CHF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CF</w:t>
            </w:r>
            <w:r w:rsidRPr="00D130D6">
              <w:rPr>
                <w:sz w:val="22"/>
                <w:szCs w:val="22"/>
                <w:vertAlign w:val="subscript"/>
              </w:rPr>
              <w:t>3</w:t>
            </w:r>
            <w:r w:rsidRPr="00D130D6">
              <w:rPr>
                <w:sz w:val="22"/>
                <w:szCs w:val="22"/>
              </w:rPr>
              <w:t>)</w:t>
            </w:r>
          </w:p>
        </w:tc>
      </w:tr>
      <w:tr w:rsidR="002A680E" w:rsidRPr="00AD1C4D" w:rsidTr="00161AE5">
        <w:trPr>
          <w:trHeight w:val="349"/>
          <w:jc w:val="center"/>
        </w:trPr>
        <w:tc>
          <w:tcPr>
            <w:tcW w:w="4830" w:type="dxa"/>
            <w:gridSpan w:val="3"/>
            <w:vAlign w:val="center"/>
          </w:tcPr>
          <w:p w:rsidR="002A680E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134" w:type="dxa"/>
            <w:vAlign w:val="center"/>
          </w:tcPr>
          <w:p w:rsidR="002A680E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955" w:type="dxa"/>
            <w:vAlign w:val="center"/>
          </w:tcPr>
          <w:p w:rsidR="002A680E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2A680E" w:rsidRPr="00AD1C4D" w:rsidTr="00161AE5">
        <w:trPr>
          <w:trHeight w:val="331"/>
          <w:jc w:val="center"/>
        </w:trPr>
        <w:tc>
          <w:tcPr>
            <w:tcW w:w="9919" w:type="dxa"/>
            <w:gridSpan w:val="5"/>
            <w:vAlign w:val="center"/>
          </w:tcPr>
          <w:p w:rsidR="002A680E" w:rsidRDefault="002A680E" w:rsidP="00161AE5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2A680E" w:rsidRPr="00AD1C4D" w:rsidTr="00161AE5">
        <w:trPr>
          <w:trHeight w:val="241"/>
          <w:jc w:val="center"/>
        </w:trPr>
        <w:tc>
          <w:tcPr>
            <w:tcW w:w="4830" w:type="dxa"/>
            <w:gridSpan w:val="3"/>
          </w:tcPr>
          <w:p w:rsidR="002A680E" w:rsidRPr="00AD1C4D" w:rsidRDefault="002A680E" w:rsidP="00161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1134" w:type="dxa"/>
            <w:vAlign w:val="center"/>
          </w:tcPr>
          <w:p w:rsidR="002A680E" w:rsidRPr="00AD1C4D" w:rsidRDefault="002A680E" w:rsidP="00161AE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955" w:type="dxa"/>
            <w:vAlign w:val="center"/>
          </w:tcPr>
          <w:p w:rsidR="002A680E" w:rsidRPr="00D15669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A680E" w:rsidRPr="00AD1C4D" w:rsidTr="00161AE5">
        <w:trPr>
          <w:trHeight w:val="245"/>
          <w:jc w:val="center"/>
        </w:trPr>
        <w:tc>
          <w:tcPr>
            <w:tcW w:w="4830" w:type="dxa"/>
            <w:gridSpan w:val="3"/>
          </w:tcPr>
          <w:p w:rsidR="002A680E" w:rsidRPr="00AD1C4D" w:rsidRDefault="002A680E" w:rsidP="00161AE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134" w:type="dxa"/>
            <w:vAlign w:val="center"/>
          </w:tcPr>
          <w:p w:rsidR="002A680E" w:rsidRPr="00AD1C4D" w:rsidRDefault="002A680E" w:rsidP="00161A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55" w:type="dxa"/>
            <w:vAlign w:val="center"/>
          </w:tcPr>
          <w:p w:rsidR="002A680E" w:rsidRPr="00AD1C4D" w:rsidRDefault="002A680E" w:rsidP="00161AE5">
            <w:pPr>
              <w:jc w:val="center"/>
              <w:rPr>
                <w:sz w:val="22"/>
                <w:szCs w:val="22"/>
              </w:rPr>
            </w:pPr>
          </w:p>
        </w:tc>
      </w:tr>
      <w:tr w:rsidR="002A680E" w:rsidRPr="00AD1C4D" w:rsidTr="00161AE5">
        <w:trPr>
          <w:trHeight w:val="277"/>
          <w:jc w:val="center"/>
        </w:trPr>
        <w:tc>
          <w:tcPr>
            <w:tcW w:w="4830" w:type="dxa"/>
            <w:gridSpan w:val="3"/>
          </w:tcPr>
          <w:p w:rsidR="002A680E" w:rsidRPr="00AD1C4D" w:rsidRDefault="002A680E" w:rsidP="00161AE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134" w:type="dxa"/>
            <w:vAlign w:val="center"/>
          </w:tcPr>
          <w:p w:rsidR="002A680E" w:rsidRPr="00AD1C4D" w:rsidRDefault="002A680E" w:rsidP="00161AE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955" w:type="dxa"/>
            <w:vAlign w:val="center"/>
          </w:tcPr>
          <w:p w:rsidR="002A680E" w:rsidRPr="00135C40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</w:t>
            </w:r>
          </w:p>
        </w:tc>
      </w:tr>
      <w:tr w:rsidR="002A680E" w:rsidRPr="00AD1C4D" w:rsidTr="00161AE5">
        <w:trPr>
          <w:trHeight w:val="280"/>
          <w:jc w:val="center"/>
        </w:trPr>
        <w:tc>
          <w:tcPr>
            <w:tcW w:w="4830" w:type="dxa"/>
            <w:gridSpan w:val="3"/>
          </w:tcPr>
          <w:p w:rsidR="002A680E" w:rsidRPr="00AD1C4D" w:rsidRDefault="002A680E" w:rsidP="00161AE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134" w:type="dxa"/>
            <w:vAlign w:val="center"/>
          </w:tcPr>
          <w:p w:rsidR="002A680E" w:rsidRPr="00AD1C4D" w:rsidRDefault="002A680E" w:rsidP="00161AE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955" w:type="dxa"/>
            <w:vAlign w:val="center"/>
          </w:tcPr>
          <w:p w:rsidR="002A680E" w:rsidRPr="00135C40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</w:t>
            </w:r>
          </w:p>
        </w:tc>
      </w:tr>
      <w:tr w:rsidR="002A680E" w:rsidRPr="00AD1C4D" w:rsidTr="00161AE5">
        <w:trPr>
          <w:trHeight w:val="85"/>
          <w:jc w:val="center"/>
        </w:trPr>
        <w:tc>
          <w:tcPr>
            <w:tcW w:w="4830" w:type="dxa"/>
            <w:gridSpan w:val="3"/>
          </w:tcPr>
          <w:p w:rsidR="002A680E" w:rsidRPr="00AD1C4D" w:rsidRDefault="002A680E" w:rsidP="00161AE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134" w:type="dxa"/>
            <w:vAlign w:val="center"/>
          </w:tcPr>
          <w:p w:rsidR="002A680E" w:rsidRPr="00AD1C4D" w:rsidRDefault="002A680E" w:rsidP="00161AE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955" w:type="dxa"/>
            <w:vAlign w:val="center"/>
          </w:tcPr>
          <w:p w:rsidR="002A680E" w:rsidRPr="00F95C88" w:rsidRDefault="002A680E" w:rsidP="00161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85</w:t>
            </w:r>
          </w:p>
        </w:tc>
      </w:tr>
    </w:tbl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8512683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200C8E" w:rsidRPr="00573C0B" w:rsidRDefault="00200C8E" w:rsidP="00200C8E">
      <w:pPr>
        <w:outlineLvl w:val="0"/>
        <w:rPr>
          <w:b/>
          <w:sz w:val="22"/>
          <w:szCs w:val="22"/>
        </w:rPr>
      </w:pPr>
    </w:p>
    <w:p w:rsidR="00C8688B" w:rsidRPr="009E2744" w:rsidRDefault="00C8688B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промышленного назначения </w:t>
      </w:r>
      <w:r w:rsidR="00D52CA5">
        <w:rPr>
          <w:sz w:val="22"/>
          <w:szCs w:val="22"/>
        </w:rPr>
        <w:t>RCIM-0.8</w:t>
      </w:r>
      <w:r w:rsidR="000E4AB2" w:rsidRPr="000E4AB2">
        <w:rPr>
          <w:sz w:val="22"/>
          <w:szCs w:val="22"/>
        </w:rPr>
        <w:t>FSRE</w:t>
      </w:r>
      <w:r w:rsidR="000E4AB2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C8688B" w:rsidRPr="0040389D" w:rsidRDefault="00C8688B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>Внутренний блок работает в составе системы кондициониро</w:t>
      </w:r>
      <w:r w:rsidR="003352BA">
        <w:rPr>
          <w:sz w:val="22"/>
          <w:szCs w:val="22"/>
        </w:rPr>
        <w:t xml:space="preserve">вания с наружными блоками серии </w:t>
      </w:r>
      <w:r w:rsidRPr="0040389D">
        <w:rPr>
          <w:sz w:val="22"/>
          <w:szCs w:val="22"/>
        </w:rPr>
        <w:t>SET-FREE.</w:t>
      </w:r>
    </w:p>
    <w:tbl>
      <w:tblPr>
        <w:tblW w:w="963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37"/>
      </w:tblGrid>
      <w:tr w:rsidR="003462FF" w:rsidRPr="00366D19" w:rsidTr="00366D19">
        <w:trPr>
          <w:trHeight w:val="449"/>
        </w:trPr>
        <w:tc>
          <w:tcPr>
            <w:tcW w:w="9637" w:type="dxa"/>
          </w:tcPr>
          <w:p w:rsidR="003462FF" w:rsidRPr="00366D19" w:rsidRDefault="00C8688B" w:rsidP="00366D19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both"/>
              <w:rPr>
                <w:sz w:val="22"/>
                <w:szCs w:val="22"/>
              </w:rPr>
            </w:pPr>
            <w:r w:rsidRPr="00C7067A">
              <w:rPr>
                <w:sz w:val="22"/>
                <w:szCs w:val="22"/>
              </w:rPr>
              <w:t>Внутренний блок оснащен двигателем постоянного тока с инверторным управлением — DC INVERTER.</w:t>
            </w:r>
          </w:p>
        </w:tc>
      </w:tr>
    </w:tbl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Не требует большого подпотолочного пространства для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монтажа</w:t>
      </w:r>
      <w:r>
        <w:rPr>
          <w:sz w:val="22"/>
          <w:szCs w:val="22"/>
        </w:rPr>
        <w:t xml:space="preserve"> (компактный размер 600х600 мм)</w:t>
      </w:r>
      <w:r w:rsidRPr="00BA7501">
        <w:rPr>
          <w:sz w:val="22"/>
          <w:szCs w:val="22"/>
        </w:rPr>
        <w:t xml:space="preserve">   и подходит для использования в помещениях с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высокими потолками 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 -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6A0B68" w:rsidRPr="00BA7501" w:rsidRDefault="006A0B68" w:rsidP="006A0B68">
      <w:pPr>
        <w:autoSpaceDE w:val="0"/>
        <w:autoSpaceDN w:val="0"/>
        <w:adjustRightInd w:val="0"/>
        <w:rPr>
          <w:sz w:val="22"/>
          <w:szCs w:val="22"/>
        </w:rPr>
      </w:pPr>
    </w:p>
    <w:p w:rsidR="006A0B68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</w:t>
      </w:r>
    </w:p>
    <w:p w:rsidR="006A0B68" w:rsidRPr="00BA7501" w:rsidRDefault="006A0B68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8512688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617667" w:rsidRPr="00573C0B" w:rsidRDefault="00617667" w:rsidP="00617667">
      <w:pPr>
        <w:rPr>
          <w:sz w:val="22"/>
          <w:szCs w:val="22"/>
        </w:rPr>
      </w:pPr>
    </w:p>
    <w:p w:rsidR="00617667" w:rsidRPr="008F31F7" w:rsidRDefault="00617667" w:rsidP="0061766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 xml:space="preserve"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</w:t>
      </w:r>
      <w:r>
        <w:rPr>
          <w:sz w:val="22"/>
          <w:szCs w:val="22"/>
        </w:rPr>
        <w:t xml:space="preserve">кондиционирования регулирует </w:t>
      </w:r>
      <w:r w:rsidRPr="008F31F7">
        <w:rPr>
          <w:sz w:val="22"/>
          <w:szCs w:val="22"/>
        </w:rPr>
        <w:t>температуру воздуха и его состав (частично, с помощью механических фильтров).</w:t>
      </w:r>
    </w:p>
    <w:p w:rsidR="00617667" w:rsidRDefault="00617667" w:rsidP="0061766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AC3F29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B50E74" w:rsidRDefault="00B50E74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3D39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Pr="006E30DA" w:rsidRDefault="00573C0B" w:rsidP="00573C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738254" cy="2522524"/>
            <wp:effectExtent l="0" t="0" r="571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596" cy="2562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390" w:rsidRDefault="00F1339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0B7F96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8512692"/>
      <w:bookmarkStart w:id="21" w:name="_Ref89175884"/>
      <w:bookmarkStart w:id="22" w:name="_Ref89783895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  <w:bookmarkEnd w:id="21"/>
      <w:bookmarkEnd w:id="22"/>
    </w:p>
    <w:p w:rsidR="005A1BB3" w:rsidRPr="000F41B6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bookmarkStart w:id="23" w:name="_Toc85529572"/>
      <w:bookmarkStart w:id="24" w:name="_Toc85727932"/>
      <w:bookmarkStart w:id="25" w:name="_Ref88512705"/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четырехкантный брус</w:t>
      </w:r>
      <w:r>
        <w:rPr>
          <w:sz w:val="22"/>
          <w:szCs w:val="22"/>
        </w:rPr>
        <w:t>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5A1820" w:rsidRPr="00C5034C" w:rsidRDefault="005A1820" w:rsidP="005A182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5A1820" w:rsidRPr="00C5034C" w:rsidRDefault="005A1820" w:rsidP="005A182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5A1820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F67C8C" w:rsidRDefault="005A1820" w:rsidP="00F67C8C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  <w:bookmarkStart w:id="26" w:name="_Ref89175889"/>
    </w:p>
    <w:p w:rsidR="00F67C8C" w:rsidRDefault="00F67C8C" w:rsidP="00F67C8C">
      <w:pPr>
        <w:ind w:firstLine="709"/>
        <w:jc w:val="both"/>
        <w:rPr>
          <w:sz w:val="22"/>
          <w:szCs w:val="22"/>
        </w:rPr>
      </w:pPr>
    </w:p>
    <w:p w:rsidR="00200C8E" w:rsidRPr="00BA2CA9" w:rsidRDefault="001C41EC" w:rsidP="00BA2CA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Ref89783889"/>
      <w:bookmarkStart w:id="28" w:name="оптим"/>
      <w:r w:rsidRPr="00BA2CA9"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BA2CA9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3"/>
      <w:bookmarkEnd w:id="24"/>
      <w:bookmarkEnd w:id="25"/>
      <w:bookmarkEnd w:id="26"/>
      <w:bookmarkEnd w:id="27"/>
    </w:p>
    <w:bookmarkEnd w:id="28"/>
    <w:p w:rsidR="00C36F6E" w:rsidRPr="00515009" w:rsidRDefault="00C36F6E" w:rsidP="00C36F6E">
      <w:pPr>
        <w:rPr>
          <w:sz w:val="22"/>
          <w:szCs w:val="22"/>
        </w:rPr>
      </w:pPr>
    </w:p>
    <w:p w:rsidR="00E7137F" w:rsidRDefault="00E7137F" w:rsidP="00E7137F">
      <w:pPr>
        <w:ind w:firstLine="709"/>
        <w:jc w:val="both"/>
        <w:rPr>
          <w:sz w:val="22"/>
          <w:szCs w:val="22"/>
        </w:rPr>
      </w:pPr>
      <w:bookmarkStart w:id="29" w:name="_Toc85529573"/>
      <w:bookmarkStart w:id="30" w:name="_Toc85727933"/>
      <w:bookmarkStart w:id="31" w:name="_Ref88512709"/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E7137F" w:rsidRPr="00B15581" w:rsidRDefault="00E7137F" w:rsidP="00E7137F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E7137F" w:rsidRDefault="00E7137F" w:rsidP="00E7137F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50E74" w:rsidRPr="0096208E" w:rsidRDefault="00B50E74" w:rsidP="00B50E7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Примените принудительную</w:t>
      </w:r>
      <w:r w:rsidRPr="0096208E">
        <w:rPr>
          <w:sz w:val="22"/>
          <w:szCs w:val="22"/>
        </w:rPr>
        <w:t xml:space="preserve"> циркуля</w:t>
      </w:r>
      <w:r>
        <w:rPr>
          <w:sz w:val="22"/>
          <w:szCs w:val="22"/>
        </w:rPr>
        <w:t>цию воздуха</w:t>
      </w:r>
      <w:r w:rsidRPr="0096208E">
        <w:rPr>
          <w:sz w:val="22"/>
          <w:szCs w:val="22"/>
        </w:rPr>
        <w:t>, если теплый воздух остается у потолка. Это повысит комфортность. Измените направление потока воздуха вниз, если поверхность потолка загрязн</w:t>
      </w:r>
      <w:r>
        <w:rPr>
          <w:sz w:val="22"/>
          <w:szCs w:val="22"/>
        </w:rPr>
        <w:t>яется</w:t>
      </w:r>
      <w:r w:rsidRPr="0096208E">
        <w:rPr>
          <w:sz w:val="22"/>
          <w:szCs w:val="22"/>
        </w:rPr>
        <w:t>.</w:t>
      </w:r>
    </w:p>
    <w:p w:rsidR="00E7137F" w:rsidRPr="00B15581" w:rsidRDefault="00E7137F" w:rsidP="00E7137F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E7137F" w:rsidRDefault="00E7137F" w:rsidP="00E7137F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E7137F" w:rsidRPr="00B15581" w:rsidRDefault="00E7137F" w:rsidP="00E7137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E7137F" w:rsidRPr="00B15581" w:rsidRDefault="00E7137F" w:rsidP="00E7137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E7137F" w:rsidRPr="00B15581" w:rsidRDefault="00E7137F" w:rsidP="00E7137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F67C8C" w:rsidRDefault="00E7137F" w:rsidP="00F67C8C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  <w:bookmarkStart w:id="32" w:name="_Ref89175893"/>
    </w:p>
    <w:p w:rsidR="00F67C8C" w:rsidRDefault="00F67C8C" w:rsidP="00F67C8C">
      <w:pPr>
        <w:ind w:firstLine="709"/>
        <w:jc w:val="both"/>
        <w:rPr>
          <w:sz w:val="22"/>
          <w:szCs w:val="22"/>
        </w:rPr>
      </w:pPr>
    </w:p>
    <w:p w:rsidR="00200C8E" w:rsidRPr="00FA2457" w:rsidRDefault="00C45C06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3" w:name="_Ref89783787"/>
      <w:bookmarkStart w:id="34" w:name="маркировка"/>
      <w:r w:rsidRPr="00FA2457">
        <w:rPr>
          <w:rFonts w:ascii="Times New Roman" w:hAnsi="Times New Roman"/>
          <w:b w:val="0"/>
          <w:sz w:val="22"/>
          <w:szCs w:val="22"/>
        </w:rPr>
        <w:t>2.6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9"/>
      <w:bookmarkEnd w:id="30"/>
      <w:bookmarkEnd w:id="31"/>
      <w:bookmarkEnd w:id="32"/>
      <w:bookmarkEnd w:id="33"/>
    </w:p>
    <w:bookmarkEnd w:id="34"/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1500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69211F" w:rsidRDefault="0069211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5A1820" w:rsidRDefault="005A1820" w:rsidP="005A1820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5009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F13390" w:rsidRDefault="00F13390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9C41B1" w:rsidRDefault="009C41B1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74"/>
      <w:bookmarkStart w:id="36" w:name="_Toc85727934"/>
      <w:bookmarkStart w:id="37" w:name="_Ref88512714"/>
      <w:bookmarkStart w:id="38" w:name="_Ref89175900"/>
      <w:bookmarkStart w:id="39" w:name="_Ref89783659"/>
      <w:bookmarkStart w:id="40" w:name="_Ref8978367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35"/>
      <w:bookmarkEnd w:id="36"/>
      <w:bookmarkEnd w:id="37"/>
      <w:bookmarkEnd w:id="38"/>
      <w:bookmarkEnd w:id="39"/>
      <w:bookmarkEnd w:id="4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>четырехпоточный 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Крестовые винты с утопленной головкой (M5) для трафарета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67A7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D67A7C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9857DF">
              <w:rPr>
                <w:sz w:val="22"/>
                <w:szCs w:val="22"/>
              </w:rPr>
              <w:t>золяция (5Тх100х50</w:t>
            </w:r>
            <w:r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9857D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857DF" w:rsidRDefault="009857D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(5Тх25х50</w:t>
            </w:r>
            <w:r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857DF" w:rsidRPr="009857DF" w:rsidRDefault="009857D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41" w:name="_Toc85529575"/>
      <w:bookmarkStart w:id="42" w:name="_Toc85727935"/>
      <w:bookmarkStart w:id="43" w:name="_Ref89175913"/>
      <w:bookmarkStart w:id="44" w:name="_Ref8978365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41"/>
      <w:bookmarkEnd w:id="42"/>
      <w:bookmarkEnd w:id="43"/>
      <w:bookmarkEnd w:id="44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Toc85529576"/>
      <w:bookmarkStart w:id="46" w:name="_Toc85727936"/>
      <w:bookmarkStart w:id="47" w:name="_Ref89175918"/>
      <w:bookmarkStart w:id="48" w:name="_Ref89783649"/>
      <w:bookmarkStart w:id="49" w:name="_Ref89783930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A67284">
        <w:rPr>
          <w:rFonts w:ascii="Times New Roman" w:hAnsi="Times New Roman"/>
          <w:b w:val="0"/>
          <w:sz w:val="22"/>
          <w:szCs w:val="22"/>
        </w:rPr>
        <w:t xml:space="preserve"> 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5"/>
      <w:bookmarkEnd w:id="46"/>
      <w:bookmarkEnd w:id="47"/>
      <w:bookmarkEnd w:id="48"/>
      <w:bookmarkEnd w:id="49"/>
    </w:p>
    <w:p w:rsidR="00A67284" w:rsidRDefault="00A67284" w:rsidP="00A67284"/>
    <w:p w:rsidR="00A67284" w:rsidRPr="00A67284" w:rsidRDefault="00A67284" w:rsidP="00A67284"/>
    <w:p w:rsidR="00EA6703" w:rsidRDefault="00BC4342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2635" cy="5676265"/>
            <wp:effectExtent l="0" t="0" r="5715" b="63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35" cy="567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0" w:name="_Toc85529577"/>
      <w:bookmarkStart w:id="51" w:name="_Toc85727937"/>
      <w:bookmarkStart w:id="52" w:name="_Ref88512729"/>
      <w:bookmarkStart w:id="53" w:name="_Ref89175925"/>
      <w:bookmarkStart w:id="54" w:name="_Ref89783644"/>
      <w:bookmarkStart w:id="55" w:name="_Ref89783925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A67284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A67284">
        <w:rPr>
          <w:rFonts w:ascii="Times New Roman" w:hAnsi="Times New Roman"/>
          <w:b w:val="0"/>
          <w:sz w:val="22"/>
          <w:szCs w:val="22"/>
        </w:rPr>
        <w:t xml:space="preserve"> 4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50"/>
      <w:bookmarkEnd w:id="51"/>
      <w:bookmarkEnd w:id="52"/>
      <w:bookmarkEnd w:id="53"/>
      <w:bookmarkEnd w:id="54"/>
      <w:bookmarkEnd w:id="55"/>
    </w:p>
    <w:p w:rsidR="00443241" w:rsidRDefault="00443241" w:rsidP="00443241"/>
    <w:p w:rsidR="00443241" w:rsidRPr="00443241" w:rsidRDefault="00443241" w:rsidP="00443241"/>
    <w:p w:rsidR="00EA6703" w:rsidRPr="00847FF3" w:rsidRDefault="00C6252D" w:rsidP="00443241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2635" cy="7647940"/>
            <wp:effectExtent l="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35" cy="764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43241">
        <w:rPr>
          <w:bCs/>
          <w:color w:val="000000"/>
          <w:sz w:val="20"/>
          <w:szCs w:val="20"/>
        </w:rPr>
        <w:t>4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489886373"/>
      <w:bookmarkStart w:id="57" w:name="_Ref75275475"/>
      <w:bookmarkStart w:id="58" w:name="_Toc85529578"/>
      <w:bookmarkStart w:id="59" w:name="_Toc85727938"/>
      <w:bookmarkStart w:id="60" w:name="_Ref88512737"/>
      <w:bookmarkStart w:id="61" w:name="_Ref89175929"/>
      <w:bookmarkStart w:id="62" w:name="_Ref89783634"/>
      <w:bookmarkStart w:id="63" w:name="_Ref89783919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</w:t>
      </w:r>
      <w:r w:rsidR="00ED3D35">
        <w:rPr>
          <w:sz w:val="22"/>
          <w:szCs w:val="22"/>
        </w:rPr>
        <w:t>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64" w:name="_Toc489886374"/>
      <w:bookmarkStart w:id="65" w:name="_Toc85529579"/>
      <w:bookmarkStart w:id="66" w:name="_Toc85727939"/>
      <w:bookmarkStart w:id="67" w:name="_Ref88512741"/>
      <w:bookmarkStart w:id="68" w:name="_Ref89175934"/>
      <w:bookmarkStart w:id="69" w:name="_Ref8978391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64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65"/>
      <w:bookmarkEnd w:id="66"/>
      <w:bookmarkEnd w:id="67"/>
      <w:bookmarkEnd w:id="68"/>
      <w:bookmarkEnd w:id="6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07426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кассетного типа четырехпоточный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2B42DE" w:rsidP="00074268">
            <w:pPr>
              <w:spacing w:before="60"/>
              <w:ind w:right="-28"/>
              <w:jc w:val="center"/>
            </w:pPr>
            <w:r w:rsidRPr="0044748D">
              <w:rPr>
                <w:b/>
                <w:sz w:val="22"/>
                <w:szCs w:val="22"/>
              </w:rPr>
              <w:t>RCI</w:t>
            </w:r>
            <w:r>
              <w:rPr>
                <w:b/>
                <w:sz w:val="22"/>
                <w:szCs w:val="22"/>
                <w:lang w:val="en-US"/>
              </w:rPr>
              <w:t>M</w:t>
            </w:r>
            <w:r w:rsidR="00D52CA5">
              <w:rPr>
                <w:b/>
                <w:sz w:val="22"/>
                <w:szCs w:val="22"/>
              </w:rPr>
              <w:t>-0.8</w:t>
            </w:r>
            <w:r w:rsidRPr="0044748D">
              <w:rPr>
                <w:b/>
                <w:sz w:val="22"/>
                <w:szCs w:val="22"/>
              </w:rPr>
              <w:t>FSR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10BB9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13753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D65EA2" w:rsidRDefault="00EA6703" w:rsidP="00EA6703">
      <w:pPr>
        <w:jc w:val="both"/>
        <w:rPr>
          <w:b/>
          <w:sz w:val="22"/>
          <w:szCs w:val="22"/>
        </w:rPr>
      </w:pPr>
      <w:r w:rsidRPr="00D65EA2">
        <w:rPr>
          <w:b/>
          <w:sz w:val="22"/>
          <w:szCs w:val="22"/>
        </w:rPr>
        <w:t>От Поставщика:</w:t>
      </w: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40"/>
        <w:gridCol w:w="2126"/>
        <w:gridCol w:w="425"/>
        <w:gridCol w:w="2268"/>
      </w:tblGrid>
      <w:tr w:rsidR="00EA6703" w:rsidTr="00297FD5">
        <w:trPr>
          <w:jc w:val="center"/>
        </w:trPr>
        <w:tc>
          <w:tcPr>
            <w:tcW w:w="3369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2"/>
                <w:szCs w:val="22"/>
              </w:rPr>
            </w:pPr>
            <w:proofErr w:type="spellStart"/>
            <w:r w:rsidRPr="00D65EA2">
              <w:rPr>
                <w:sz w:val="22"/>
                <w:szCs w:val="22"/>
              </w:rPr>
              <w:t>М.п</w:t>
            </w:r>
            <w:proofErr w:type="spellEnd"/>
            <w:r w:rsidRPr="00D65EA2">
              <w:rPr>
                <w:sz w:val="22"/>
                <w:szCs w:val="22"/>
              </w:rPr>
              <w:t>.</w:t>
            </w:r>
          </w:p>
          <w:p w:rsidR="00EA6703" w:rsidRDefault="00EA6703" w:rsidP="00297FD5">
            <w:pPr>
              <w:jc w:val="center"/>
            </w:pPr>
          </w:p>
        </w:tc>
        <w:tc>
          <w:tcPr>
            <w:tcW w:w="2126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2268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369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должность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Подпись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расшифровка подписи</w:t>
            </w:r>
          </w:p>
        </w:tc>
      </w:tr>
    </w:tbl>
    <w:p w:rsidR="00EA6703" w:rsidRDefault="00EA6703" w:rsidP="00EA6703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85"/>
        <w:gridCol w:w="421"/>
        <w:gridCol w:w="3118"/>
      </w:tblGrid>
      <w:tr w:rsidR="00EA6703" w:rsidTr="00297FD5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21" w:type="dxa"/>
          </w:tcPr>
          <w:p w:rsidR="00EA6703" w:rsidRDefault="00EA6703" w:rsidP="00297FD5">
            <w:pPr>
              <w:jc w:val="center"/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A6703" w:rsidRPr="00751757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число/месяц/год</w:t>
            </w:r>
          </w:p>
        </w:tc>
        <w:tc>
          <w:tcPr>
            <w:tcW w:w="421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Договор Поставки</w:t>
            </w:r>
          </w:p>
        </w:tc>
      </w:tr>
    </w:tbl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727940"/>
      <w:bookmarkStart w:id="71" w:name="_Ref88512748"/>
      <w:bookmarkStart w:id="72" w:name="_Ref89175938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70"/>
      <w:bookmarkEnd w:id="71"/>
      <w:bookmarkEnd w:id="7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4074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кассетного типа четырехпоточный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B42DE" w:rsidP="00C7407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44748D">
              <w:rPr>
                <w:b/>
                <w:sz w:val="22"/>
                <w:szCs w:val="22"/>
              </w:rPr>
              <w:t>RCI</w:t>
            </w:r>
            <w:r>
              <w:rPr>
                <w:b/>
                <w:sz w:val="22"/>
                <w:szCs w:val="22"/>
                <w:lang w:val="en-US"/>
              </w:rPr>
              <w:t>M</w:t>
            </w:r>
            <w:r w:rsidR="00D52CA5">
              <w:rPr>
                <w:b/>
                <w:sz w:val="22"/>
                <w:szCs w:val="22"/>
              </w:rPr>
              <w:t>-0.8</w:t>
            </w:r>
            <w:r w:rsidRPr="0044748D">
              <w:rPr>
                <w:b/>
                <w:sz w:val="22"/>
                <w:szCs w:val="22"/>
              </w:rPr>
              <w:t>FSR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E0417" w:rsidRDefault="00EA6703" w:rsidP="00EA6703">
      <w:pPr>
        <w:jc w:val="both"/>
        <w:rPr>
          <w:b/>
          <w:sz w:val="22"/>
          <w:szCs w:val="22"/>
        </w:rPr>
      </w:pPr>
      <w:r w:rsidRPr="004E0417">
        <w:rPr>
          <w:b/>
          <w:sz w:val="22"/>
          <w:szCs w:val="22"/>
        </w:rPr>
        <w:t>От Поставщика:</w:t>
      </w: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40"/>
        <w:gridCol w:w="2126"/>
        <w:gridCol w:w="425"/>
        <w:gridCol w:w="2268"/>
      </w:tblGrid>
      <w:tr w:rsidR="00EA6703" w:rsidTr="00297FD5">
        <w:trPr>
          <w:trHeight w:val="566"/>
          <w:jc w:val="center"/>
        </w:trPr>
        <w:tc>
          <w:tcPr>
            <w:tcW w:w="3369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  <w:proofErr w:type="spellStart"/>
            <w:r w:rsidRPr="004E0417">
              <w:rPr>
                <w:sz w:val="22"/>
                <w:szCs w:val="22"/>
              </w:rPr>
              <w:t>М.п</w:t>
            </w:r>
            <w:proofErr w:type="spellEnd"/>
            <w:r w:rsidRPr="004E0417">
              <w:rPr>
                <w:sz w:val="22"/>
                <w:szCs w:val="22"/>
              </w:rPr>
              <w:t>.</w:t>
            </w:r>
          </w:p>
          <w:p w:rsidR="00EA6703" w:rsidRDefault="00EA6703" w:rsidP="00297FD5">
            <w:pPr>
              <w:jc w:val="center"/>
            </w:pPr>
          </w:p>
        </w:tc>
        <w:tc>
          <w:tcPr>
            <w:tcW w:w="2126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2268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369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должность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Подпись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расшифровка подписи</w:t>
            </w:r>
          </w:p>
        </w:tc>
      </w:tr>
    </w:tbl>
    <w:p w:rsidR="00EA6703" w:rsidRDefault="00EA6703" w:rsidP="00EA6703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85"/>
        <w:gridCol w:w="421"/>
        <w:gridCol w:w="3118"/>
      </w:tblGrid>
      <w:tr w:rsidR="00EA6703" w:rsidTr="00297FD5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21" w:type="dxa"/>
          </w:tcPr>
          <w:p w:rsidR="00EA6703" w:rsidRDefault="00EA6703" w:rsidP="00297FD5">
            <w:pPr>
              <w:jc w:val="center"/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A6703" w:rsidRPr="00751757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число/месяц/год</w:t>
            </w:r>
          </w:p>
        </w:tc>
        <w:tc>
          <w:tcPr>
            <w:tcW w:w="421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Договор Поставки</w:t>
            </w:r>
          </w:p>
        </w:tc>
      </w:tr>
    </w:tbl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p w:rsidR="00EA6703" w:rsidRPr="004E0417" w:rsidRDefault="00EA6703" w:rsidP="00EA6703">
      <w:pPr>
        <w:jc w:val="both"/>
        <w:rPr>
          <w:b/>
          <w:sz w:val="22"/>
          <w:szCs w:val="22"/>
        </w:rPr>
      </w:pPr>
      <w:r w:rsidRPr="004E0417">
        <w:rPr>
          <w:b/>
          <w:sz w:val="22"/>
          <w:szCs w:val="22"/>
        </w:rPr>
        <w:t>От Заказчика:</w:t>
      </w: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40"/>
        <w:gridCol w:w="2126"/>
        <w:gridCol w:w="425"/>
        <w:gridCol w:w="2268"/>
      </w:tblGrid>
      <w:tr w:rsidR="00EA6703" w:rsidTr="00297FD5">
        <w:trPr>
          <w:jc w:val="center"/>
        </w:trPr>
        <w:tc>
          <w:tcPr>
            <w:tcW w:w="3369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  <w:proofErr w:type="spellStart"/>
            <w:r w:rsidRPr="004E0417">
              <w:rPr>
                <w:sz w:val="22"/>
                <w:szCs w:val="22"/>
              </w:rPr>
              <w:t>М.п</w:t>
            </w:r>
            <w:proofErr w:type="spellEnd"/>
            <w:r w:rsidRPr="004E0417">
              <w:rPr>
                <w:sz w:val="22"/>
                <w:szCs w:val="22"/>
              </w:rPr>
              <w:t>.</w:t>
            </w:r>
          </w:p>
          <w:p w:rsidR="00EA6703" w:rsidRDefault="00EA6703" w:rsidP="00297FD5">
            <w:pPr>
              <w:jc w:val="center"/>
            </w:pPr>
          </w:p>
        </w:tc>
        <w:tc>
          <w:tcPr>
            <w:tcW w:w="2126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2268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</w:tr>
      <w:tr w:rsidR="00EA6703" w:rsidRPr="00F05C20" w:rsidTr="00297FD5">
        <w:trPr>
          <w:jc w:val="center"/>
        </w:trPr>
        <w:tc>
          <w:tcPr>
            <w:tcW w:w="3369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должность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F05C20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Подпись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F05C20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расшифровка подписи</w:t>
            </w:r>
          </w:p>
        </w:tc>
      </w:tr>
    </w:tbl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</w:tblGrid>
      <w:tr w:rsidR="00EA6703" w:rsidTr="00297FD5">
        <w:trPr>
          <w:jc w:val="center"/>
        </w:trPr>
        <w:tc>
          <w:tcPr>
            <w:tcW w:w="3085" w:type="dxa"/>
          </w:tcPr>
          <w:p w:rsidR="00EA6703" w:rsidRDefault="00EA6703" w:rsidP="00297FD5">
            <w:pPr>
              <w:jc w:val="center"/>
            </w:pPr>
          </w:p>
        </w:tc>
      </w:tr>
      <w:tr w:rsidR="00EA6703" w:rsidRPr="00F05C20" w:rsidTr="00297FD5">
        <w:trPr>
          <w:jc w:val="center"/>
        </w:trPr>
        <w:tc>
          <w:tcPr>
            <w:tcW w:w="3085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число/месяц/год</w:t>
            </w:r>
          </w:p>
        </w:tc>
      </w:tr>
    </w:tbl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73" w:name="_Toc85529581"/>
      <w:bookmarkStart w:id="74" w:name="_Toc85727941"/>
      <w:bookmarkStart w:id="75" w:name="_Ref88512754"/>
      <w:bookmarkStart w:id="76" w:name="_Ref8917594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73"/>
      <w:bookmarkEnd w:id="74"/>
      <w:bookmarkEnd w:id="75"/>
      <w:bookmarkEnd w:id="76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7" w:name="_Toc85529582"/>
      <w:bookmarkStart w:id="78" w:name="_Toc85727942"/>
      <w:bookmarkStart w:id="79" w:name="_Ref88512760"/>
      <w:bookmarkStart w:id="80" w:name="_Ref89175953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77"/>
      <w:bookmarkEnd w:id="78"/>
      <w:bookmarkEnd w:id="79"/>
      <w:bookmarkEnd w:id="8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12B08" w:rsidRPr="00AC1D78" w:rsidRDefault="00712B0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1" w:name="_Toc85529583"/>
      <w:bookmarkStart w:id="82" w:name="_Toc85727943"/>
      <w:bookmarkStart w:id="83" w:name="_Ref88512764"/>
      <w:bookmarkStart w:id="84" w:name="_Ref8917595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81"/>
      <w:bookmarkEnd w:id="82"/>
      <w:bookmarkEnd w:id="83"/>
      <w:bookmarkEnd w:id="84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43715" w:rsidRPr="004D53B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43715" w:rsidRPr="004D53B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43715" w:rsidRPr="00F36FCE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43715" w:rsidRPr="00F36FCE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43715" w:rsidRDefault="00B43715" w:rsidP="00B43715">
      <w:pPr>
        <w:jc w:val="both"/>
        <w:rPr>
          <w:sz w:val="22"/>
          <w:szCs w:val="22"/>
        </w:rPr>
      </w:pPr>
    </w:p>
    <w:p w:rsidR="00B43715" w:rsidRPr="00724DF0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43715" w:rsidRPr="00412A5B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43715" w:rsidRDefault="00B43715" w:rsidP="00B4371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lastRenderedPageBreak/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43715" w:rsidRPr="0073656C" w:rsidRDefault="00B43715" w:rsidP="00B4371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43715" w:rsidRPr="00254D5F" w:rsidRDefault="00B43715" w:rsidP="00B43715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43715" w:rsidRPr="005B2477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43715" w:rsidRPr="005763C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43715" w:rsidRPr="005763C5" w:rsidRDefault="00B43715" w:rsidP="00B43715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43715" w:rsidRPr="007B254E" w:rsidRDefault="00B43715" w:rsidP="00B43715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43715" w:rsidRPr="00BD5A49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</w:t>
      </w:r>
      <w:r w:rsidRPr="00285943">
        <w:rPr>
          <w:rFonts w:ascii="Times New Roman" w:hAnsi="Times New Roman"/>
        </w:rPr>
        <w:lastRenderedPageBreak/>
        <w:t xml:space="preserve">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DC2855" w:rsidRPr="00146736" w:rsidRDefault="00DC2855" w:rsidP="00146736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5" w:name="_Toc85529584"/>
      <w:bookmarkStart w:id="86" w:name="_Toc85727944"/>
      <w:bookmarkStart w:id="87" w:name="_Ref88512771"/>
      <w:bookmarkStart w:id="88" w:name="_Ref8917596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85"/>
      <w:bookmarkEnd w:id="86"/>
      <w:bookmarkEnd w:id="87"/>
      <w:bookmarkEnd w:id="8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89" w:name="_Toc489886376"/>
      <w:bookmarkStart w:id="90" w:name="_Ref75275862"/>
      <w:bookmarkStart w:id="9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85727945"/>
      <w:bookmarkStart w:id="93" w:name="_Ref88512776"/>
      <w:bookmarkStart w:id="94" w:name="_Ref8917596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89"/>
      <w:bookmarkEnd w:id="90"/>
      <w:bookmarkEnd w:id="91"/>
      <w:bookmarkEnd w:id="92"/>
      <w:bookmarkEnd w:id="93"/>
      <w:bookmarkEnd w:id="9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489886377"/>
      <w:bookmarkStart w:id="96" w:name="_Ref75275866"/>
      <w:bookmarkStart w:id="97" w:name="_Toc85529586"/>
      <w:bookmarkStart w:id="98" w:name="_Toc85727946"/>
      <w:bookmarkStart w:id="99" w:name="_Ref88512782"/>
      <w:bookmarkStart w:id="100" w:name="_Ref8917597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95"/>
      <w:bookmarkEnd w:id="96"/>
      <w:bookmarkEnd w:id="97"/>
      <w:bookmarkEnd w:id="98"/>
      <w:bookmarkEnd w:id="99"/>
      <w:bookmarkEnd w:id="10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489886378"/>
      <w:bookmarkStart w:id="102" w:name="_Ref75275870"/>
      <w:bookmarkStart w:id="103" w:name="_Toc85529587"/>
      <w:bookmarkStart w:id="104" w:name="_Toc85727947"/>
      <w:bookmarkStart w:id="105" w:name="_Ref88512788"/>
      <w:bookmarkStart w:id="106" w:name="_Ref89175978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101"/>
      <w:bookmarkEnd w:id="102"/>
      <w:bookmarkEnd w:id="103"/>
      <w:bookmarkEnd w:id="104"/>
      <w:bookmarkEnd w:id="105"/>
      <w:bookmarkEnd w:id="10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107" w:name="_Toc489886379"/>
      <w:bookmarkStart w:id="108" w:name="_Ref75275874"/>
      <w:bookmarkStart w:id="10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0" w:name="_Toc85727948"/>
      <w:bookmarkStart w:id="111" w:name="_Ref88512793"/>
      <w:bookmarkStart w:id="112" w:name="_Ref8917598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107"/>
      <w:bookmarkEnd w:id="108"/>
      <w:bookmarkEnd w:id="109"/>
      <w:bookmarkEnd w:id="110"/>
      <w:bookmarkEnd w:id="111"/>
      <w:bookmarkEnd w:id="11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3" w:name="_Toc489886380"/>
      <w:bookmarkStart w:id="114" w:name="_Ref75275878"/>
      <w:bookmarkStart w:id="115" w:name="_Toc85529589"/>
      <w:bookmarkStart w:id="116" w:name="_Toc85727949"/>
      <w:bookmarkStart w:id="117" w:name="_Ref88512798"/>
      <w:bookmarkStart w:id="118" w:name="_Ref8917598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13"/>
      <w:bookmarkEnd w:id="114"/>
      <w:bookmarkEnd w:id="115"/>
      <w:bookmarkEnd w:id="116"/>
      <w:bookmarkEnd w:id="117"/>
      <w:bookmarkEnd w:id="11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9" w:name="_Toc85727950"/>
      <w:bookmarkStart w:id="120" w:name="_Ref88512803"/>
      <w:bookmarkStart w:id="121" w:name="_Ref8917599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19"/>
      <w:bookmarkEnd w:id="120"/>
      <w:bookmarkEnd w:id="12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22" w:name="_Toc489886382"/>
      <w:bookmarkStart w:id="123" w:name="_Ref75275890"/>
      <w:bookmarkStart w:id="124" w:name="_Toc85529591"/>
      <w:bookmarkStart w:id="125" w:name="_Toc85727951"/>
      <w:bookmarkStart w:id="126" w:name="_Ref88512807"/>
      <w:bookmarkStart w:id="127" w:name="_Ref8917599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22"/>
      <w:bookmarkEnd w:id="123"/>
      <w:bookmarkEnd w:id="124"/>
      <w:bookmarkEnd w:id="125"/>
      <w:bookmarkEnd w:id="126"/>
      <w:bookmarkEnd w:id="12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28" w:name="_Ref75275894"/>
      <w:bookmarkStart w:id="129" w:name="_Toc85529592"/>
      <w:bookmarkStart w:id="130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28"/>
      <w:bookmarkEnd w:id="129"/>
      <w:bookmarkEnd w:id="13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1" w:name="_Toc85529593"/>
      <w:bookmarkStart w:id="132" w:name="_Toc85727953"/>
      <w:bookmarkStart w:id="133" w:name="_Ref88512820"/>
      <w:bookmarkStart w:id="134" w:name="_Ref8917600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31"/>
      <w:bookmarkEnd w:id="132"/>
      <w:bookmarkEnd w:id="133"/>
      <w:bookmarkEnd w:id="134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5" w:name="_Toc85529594"/>
      <w:bookmarkStart w:id="136" w:name="_Toc85727954"/>
      <w:bookmarkStart w:id="137" w:name="_Ref88512828"/>
      <w:bookmarkStart w:id="138" w:name="_Ref89176011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35"/>
      <w:bookmarkEnd w:id="136"/>
      <w:bookmarkEnd w:id="137"/>
      <w:bookmarkEnd w:id="138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39" w:name="_Toc85727955"/>
      <w:bookmarkStart w:id="140" w:name="_Ref88512834"/>
      <w:bookmarkStart w:id="141" w:name="_Ref89176015"/>
      <w:bookmarkStart w:id="142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39"/>
      <w:bookmarkEnd w:id="140"/>
      <w:bookmarkEnd w:id="141"/>
    </w:p>
    <w:bookmarkEnd w:id="142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3" w:name="_Toc85529595"/>
      <w:bookmarkStart w:id="144" w:name="_Toc85727956"/>
      <w:bookmarkStart w:id="145" w:name="_Ref88512841"/>
      <w:bookmarkStart w:id="146" w:name="_Ref89176021"/>
      <w:bookmarkStart w:id="14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43"/>
      <w:bookmarkEnd w:id="144"/>
      <w:bookmarkEnd w:id="145"/>
      <w:bookmarkEnd w:id="146"/>
    </w:p>
    <w:bookmarkEnd w:id="14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8" w:name="_Toc489886385"/>
      <w:bookmarkStart w:id="149" w:name="_Ref75275917"/>
      <w:bookmarkStart w:id="150" w:name="_Toc85529596"/>
      <w:bookmarkStart w:id="151" w:name="_Toc85727957"/>
      <w:bookmarkStart w:id="152" w:name="_Ref88512847"/>
      <w:bookmarkStart w:id="153" w:name="_Ref89176028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48"/>
      <w:bookmarkEnd w:id="149"/>
      <w:bookmarkEnd w:id="150"/>
      <w:bookmarkEnd w:id="151"/>
      <w:bookmarkEnd w:id="152"/>
      <w:bookmarkEnd w:id="1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4" w:name="_Toc85529597"/>
      <w:bookmarkStart w:id="155" w:name="_Toc85727958"/>
      <w:bookmarkStart w:id="156" w:name="_Ref88512851"/>
      <w:bookmarkStart w:id="157" w:name="_Ref89176038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54"/>
      <w:bookmarkEnd w:id="155"/>
      <w:bookmarkEnd w:id="156"/>
      <w:bookmarkEnd w:id="157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58" w:name="_Toc85529598"/>
      <w:bookmarkStart w:id="159" w:name="_Toc85727959"/>
      <w:bookmarkStart w:id="160" w:name="_Ref88512857"/>
      <w:bookmarkStart w:id="161" w:name="_Ref8917604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58"/>
      <w:bookmarkEnd w:id="159"/>
      <w:bookmarkEnd w:id="160"/>
      <w:bookmarkEnd w:id="16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170EC3" w:rsidP="00170EC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2" w:name="_Toc489886387"/>
      <w:bookmarkStart w:id="163" w:name="_Ref75275934"/>
      <w:bookmarkStart w:id="164" w:name="_Toc85529599"/>
      <w:bookmarkStart w:id="165" w:name="_Toc85727960"/>
      <w:r>
        <w:rPr>
          <w:rFonts w:ascii="Times New Roman" w:hAnsi="Times New Roman"/>
          <w:sz w:val="28"/>
          <w:szCs w:val="28"/>
        </w:rPr>
        <w:lastRenderedPageBreak/>
        <w:t xml:space="preserve">                    </w:t>
      </w:r>
      <w:bookmarkStart w:id="166" w:name="_Ref88512861"/>
      <w:r w:rsidR="00EA6703" w:rsidRPr="009262F8">
        <w:rPr>
          <w:rFonts w:ascii="Times New Roman" w:hAnsi="Times New Roman"/>
          <w:sz w:val="28"/>
          <w:szCs w:val="28"/>
        </w:rPr>
        <w:t>2</w:t>
      </w:r>
      <w:r w:rsidR="00EA6703">
        <w:rPr>
          <w:rFonts w:ascii="Times New Roman" w:hAnsi="Times New Roman"/>
          <w:sz w:val="28"/>
          <w:szCs w:val="28"/>
        </w:rPr>
        <w:t>0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62"/>
      <w:bookmarkEnd w:id="163"/>
      <w:bookmarkEnd w:id="164"/>
      <w:bookmarkEnd w:id="165"/>
      <w:bookmarkEnd w:id="16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3CA" w:rsidRDefault="006D13CA">
      <w:r>
        <w:separator/>
      </w:r>
    </w:p>
  </w:endnote>
  <w:endnote w:type="continuationSeparator" w:id="0">
    <w:p w:rsidR="006D13CA" w:rsidRDefault="006D1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3CA" w:rsidRDefault="006D13C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13CA" w:rsidRDefault="006D13C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3CA" w:rsidRDefault="006D13C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D13CA" w:rsidRDefault="006D13C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D13CA" w:rsidRDefault="006D13C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D13CA" w:rsidRDefault="006D13C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D13CA" w:rsidRDefault="006D13C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3CA" w:rsidRDefault="006D13C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3CA" w:rsidRDefault="006D13C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Pr="00D35EE4" w:rsidRDefault="002A680E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RCIM-0.8</w:t>
                              </w:r>
                              <w:r w:rsidR="006D13CA" w:rsidRPr="00796198">
                                <w:rPr>
                                  <w:b/>
                                  <w:sz w:val="22"/>
                                  <w:szCs w:val="22"/>
                                </w:rPr>
                                <w:t>FSRE</w:t>
                              </w:r>
                              <w:r w:rsidR="006D13CA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D13CA" w:rsidRPr="00B7687E" w:rsidRDefault="006D13C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Pr="00ED1531" w:rsidRDefault="006D13C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0E7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Pr="00ED1531" w:rsidRDefault="006D13C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13CA" w:rsidRPr="0058149E" w:rsidRDefault="006D13C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13CA" w:rsidRPr="00E52903" w:rsidRDefault="006D13C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</w:t>
                              </w:r>
                            </w:p>
                            <w:p w:rsidR="006D13CA" w:rsidRPr="00E52903" w:rsidRDefault="006D13C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КАССЕТНОГО ТИПА </w:t>
                              </w:r>
                            </w:p>
                            <w:p w:rsidR="006D13CA" w:rsidRPr="00E52903" w:rsidRDefault="006D13C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ЧЕТЫРЕХПОТОЧНЫЙ </w:t>
                              </w:r>
                            </w:p>
                            <w:p w:rsidR="006D13CA" w:rsidRPr="00E52903" w:rsidRDefault="006D13C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 w:rsidRPr="00E52903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6D13CA" w:rsidRDefault="002A680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RCIM-0.8</w:t>
                              </w:r>
                              <w:r w:rsidR="006D13CA" w:rsidRPr="00796198">
                                <w:rPr>
                                  <w:b/>
                                  <w:sz w:val="18"/>
                                  <w:szCs w:val="18"/>
                                </w:rPr>
                                <w:t>FSRE</w:t>
                              </w:r>
                            </w:p>
                            <w:p w:rsidR="006D13CA" w:rsidRPr="00AF301F" w:rsidRDefault="006D13C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D13CA" w:rsidRPr="00613EFB" w:rsidRDefault="006D13C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pt;margin-top:22.9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D13CA" w:rsidRPr="00D35EE4" w:rsidRDefault="002A680E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RCIM-0.8</w:t>
                        </w:r>
                        <w:r w:rsidR="006D13CA" w:rsidRPr="00796198">
                          <w:rPr>
                            <w:b/>
                            <w:sz w:val="22"/>
                            <w:szCs w:val="22"/>
                          </w:rPr>
                          <w:t>FSRE</w:t>
                        </w:r>
                        <w:r w:rsidR="006D13CA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D13CA" w:rsidRPr="00B7687E" w:rsidRDefault="006D13C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D13CA" w:rsidRPr="00ED1531" w:rsidRDefault="006D13C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50E7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D13CA" w:rsidRPr="00ED1531" w:rsidRDefault="006D13C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D13CA" w:rsidRPr="0058149E" w:rsidRDefault="006D13C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D13CA" w:rsidRPr="00E52903" w:rsidRDefault="006D13C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</w:t>
                        </w:r>
                      </w:p>
                      <w:p w:rsidR="006D13CA" w:rsidRPr="00E52903" w:rsidRDefault="006D13C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КАССЕТНОГО ТИПА </w:t>
                        </w:r>
                      </w:p>
                      <w:p w:rsidR="006D13CA" w:rsidRPr="00E52903" w:rsidRDefault="006D13C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ЧЕТЫРЕХПОТОЧНЫЙ </w:t>
                        </w:r>
                      </w:p>
                      <w:p w:rsidR="006D13CA" w:rsidRPr="00E52903" w:rsidRDefault="006D13C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 w:rsidRPr="00E52903">
                          <w:rPr>
                            <w:b/>
                            <w:szCs w:val="28"/>
                          </w:rPr>
                          <w:t xml:space="preserve"> </w:t>
                        </w:r>
                      </w:p>
                      <w:p w:rsidR="006D13CA" w:rsidRDefault="002A680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RCIM-0.8</w:t>
                        </w:r>
                        <w:r w:rsidR="006D13CA" w:rsidRPr="00796198">
                          <w:rPr>
                            <w:b/>
                            <w:sz w:val="18"/>
                            <w:szCs w:val="18"/>
                          </w:rPr>
                          <w:t>FSRE</w:t>
                        </w:r>
                      </w:p>
                      <w:p w:rsidR="006D13CA" w:rsidRPr="00AF301F" w:rsidRDefault="006D13C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D13CA" w:rsidRPr="00613EFB" w:rsidRDefault="006D13C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3CA" w:rsidRDefault="006D13C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Pr="00AF301F" w:rsidRDefault="006D13C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3031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Pr="00D35EE4" w:rsidRDefault="00D52CA5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RCIM-0.8</w:t>
                              </w:r>
                              <w:r w:rsidR="006D13CA" w:rsidRPr="00796198">
                                <w:rPr>
                                  <w:b/>
                                  <w:sz w:val="22"/>
                                  <w:szCs w:val="22"/>
                                </w:rPr>
                                <w:t>FSRE</w:t>
                              </w:r>
                              <w:r w:rsidR="006D13CA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D13CA" w:rsidRPr="00C23BB2" w:rsidRDefault="006D13C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D13CA" w:rsidRPr="00EC2FF5" w:rsidRDefault="006D13C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D13CA" w:rsidRPr="00AF301F" w:rsidRDefault="006D13C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3031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D13CA" w:rsidRPr="00D35EE4" w:rsidRDefault="00D52CA5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RCIM-0.8</w:t>
                        </w:r>
                        <w:r w:rsidR="006D13CA" w:rsidRPr="00796198">
                          <w:rPr>
                            <w:b/>
                            <w:sz w:val="22"/>
                            <w:szCs w:val="22"/>
                          </w:rPr>
                          <w:t>FSRE</w:t>
                        </w:r>
                        <w:r w:rsidR="006D13CA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D13CA" w:rsidRPr="00C23BB2" w:rsidRDefault="006D13C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D13CA" w:rsidRPr="00EC2FF5" w:rsidRDefault="006D13C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3CA" w:rsidRDefault="006D13C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Default="006D13C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Pr="00AF301F" w:rsidRDefault="006D13C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3031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3CA" w:rsidRPr="00EC2FF5" w:rsidRDefault="002A680E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RCIM-0.8</w:t>
                              </w:r>
                              <w:r w:rsidR="006D13CA" w:rsidRPr="00796198">
                                <w:rPr>
                                  <w:b/>
                                  <w:sz w:val="22"/>
                                  <w:szCs w:val="22"/>
                                </w:rPr>
                                <w:t>FSRE</w:t>
                              </w:r>
                              <w:r w:rsidR="006D13CA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D13CA" w:rsidRDefault="006D13C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D13CA" w:rsidRPr="00AF301F" w:rsidRDefault="006D13C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3031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D13CA" w:rsidRPr="00EC2FF5" w:rsidRDefault="002A680E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RCIM-0.8</w:t>
                        </w:r>
                        <w:r w:rsidR="006D13CA" w:rsidRPr="00796198">
                          <w:rPr>
                            <w:b/>
                            <w:sz w:val="22"/>
                            <w:szCs w:val="22"/>
                          </w:rPr>
                          <w:t>FSRE</w:t>
                        </w:r>
                        <w:r w:rsidR="006D13CA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3CA" w:rsidRDefault="006D13CA">
      <w:r>
        <w:separator/>
      </w:r>
    </w:p>
  </w:footnote>
  <w:footnote w:type="continuationSeparator" w:id="0">
    <w:p w:rsidR="006D13CA" w:rsidRDefault="006D1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3CA" w:rsidRDefault="006D13C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13CA" w:rsidRDefault="006D13C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3CA" w:rsidRDefault="006D13C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3CA" w:rsidRDefault="006D13C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4716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2"/>
  </w:num>
  <w:num w:numId="2">
    <w:abstractNumId w:val="24"/>
  </w:num>
  <w:num w:numId="3">
    <w:abstractNumId w:val="17"/>
  </w:num>
  <w:num w:numId="4">
    <w:abstractNumId w:val="2"/>
  </w:num>
  <w:num w:numId="5">
    <w:abstractNumId w:val="6"/>
  </w:num>
  <w:num w:numId="6">
    <w:abstractNumId w:val="1"/>
  </w:num>
  <w:num w:numId="7">
    <w:abstractNumId w:val="21"/>
  </w:num>
  <w:num w:numId="8">
    <w:abstractNumId w:val="14"/>
  </w:num>
  <w:num w:numId="9">
    <w:abstractNumId w:val="20"/>
  </w:num>
  <w:num w:numId="10">
    <w:abstractNumId w:val="12"/>
  </w:num>
  <w:num w:numId="11">
    <w:abstractNumId w:val="5"/>
  </w:num>
  <w:num w:numId="12">
    <w:abstractNumId w:val="8"/>
  </w:num>
  <w:num w:numId="13">
    <w:abstractNumId w:val="16"/>
  </w:num>
  <w:num w:numId="14">
    <w:abstractNumId w:val="3"/>
  </w:num>
  <w:num w:numId="15">
    <w:abstractNumId w:val="13"/>
  </w:num>
  <w:num w:numId="16">
    <w:abstractNumId w:val="18"/>
  </w:num>
  <w:num w:numId="17">
    <w:abstractNumId w:val="15"/>
  </w:num>
  <w:num w:numId="18">
    <w:abstractNumId w:val="11"/>
  </w:num>
  <w:num w:numId="19">
    <w:abstractNumId w:val="19"/>
  </w:num>
  <w:num w:numId="20">
    <w:abstractNumId w:val="4"/>
  </w:num>
  <w:num w:numId="21">
    <w:abstractNumId w:val="10"/>
  </w:num>
  <w:num w:numId="22">
    <w:abstractNumId w:val="9"/>
  </w:num>
  <w:num w:numId="23">
    <w:abstractNumId w:val="23"/>
  </w:num>
  <w:num w:numId="24">
    <w:abstractNumId w:val="0"/>
  </w:num>
  <w:num w:numId="25">
    <w:abstractNumId w:val="25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7BCD"/>
    <w:rsid w:val="00057CBB"/>
    <w:rsid w:val="00061804"/>
    <w:rsid w:val="00073C25"/>
    <w:rsid w:val="00074268"/>
    <w:rsid w:val="000779F8"/>
    <w:rsid w:val="000814C8"/>
    <w:rsid w:val="000841AF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2CFF"/>
    <w:rsid w:val="000F41B6"/>
    <w:rsid w:val="000F4C07"/>
    <w:rsid w:val="000F5709"/>
    <w:rsid w:val="00106CF7"/>
    <w:rsid w:val="00114540"/>
    <w:rsid w:val="00116614"/>
    <w:rsid w:val="00117ADC"/>
    <w:rsid w:val="00120686"/>
    <w:rsid w:val="00122066"/>
    <w:rsid w:val="00127EE8"/>
    <w:rsid w:val="001329B4"/>
    <w:rsid w:val="00135C40"/>
    <w:rsid w:val="001360A5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41EC"/>
    <w:rsid w:val="001D56EC"/>
    <w:rsid w:val="001E2E2E"/>
    <w:rsid w:val="001E45FC"/>
    <w:rsid w:val="001F7544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82779"/>
    <w:rsid w:val="00290A2E"/>
    <w:rsid w:val="00293885"/>
    <w:rsid w:val="002970FA"/>
    <w:rsid w:val="00297FD5"/>
    <w:rsid w:val="002A1BAD"/>
    <w:rsid w:val="002A49F0"/>
    <w:rsid w:val="002A5772"/>
    <w:rsid w:val="002A680E"/>
    <w:rsid w:val="002B0E60"/>
    <w:rsid w:val="002B39A0"/>
    <w:rsid w:val="002B42DE"/>
    <w:rsid w:val="002B4BD3"/>
    <w:rsid w:val="002C2364"/>
    <w:rsid w:val="002C44E0"/>
    <w:rsid w:val="002E23E5"/>
    <w:rsid w:val="002F5171"/>
    <w:rsid w:val="002F79FC"/>
    <w:rsid w:val="003066A5"/>
    <w:rsid w:val="00311219"/>
    <w:rsid w:val="00325FA1"/>
    <w:rsid w:val="00326079"/>
    <w:rsid w:val="003352BA"/>
    <w:rsid w:val="00341216"/>
    <w:rsid w:val="00343FCA"/>
    <w:rsid w:val="00344173"/>
    <w:rsid w:val="00345C5B"/>
    <w:rsid w:val="003462FF"/>
    <w:rsid w:val="0036188A"/>
    <w:rsid w:val="00361F10"/>
    <w:rsid w:val="00366D19"/>
    <w:rsid w:val="003701D6"/>
    <w:rsid w:val="00371DD6"/>
    <w:rsid w:val="00371E72"/>
    <w:rsid w:val="00372A29"/>
    <w:rsid w:val="003964AD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58E2"/>
    <w:rsid w:val="0043075B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1F92"/>
    <w:rsid w:val="004D5533"/>
    <w:rsid w:val="004E674F"/>
    <w:rsid w:val="004F494A"/>
    <w:rsid w:val="004F77E1"/>
    <w:rsid w:val="00500249"/>
    <w:rsid w:val="0050033F"/>
    <w:rsid w:val="00500799"/>
    <w:rsid w:val="00505AFE"/>
    <w:rsid w:val="00506491"/>
    <w:rsid w:val="00515009"/>
    <w:rsid w:val="00525949"/>
    <w:rsid w:val="00530310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4062"/>
    <w:rsid w:val="00590895"/>
    <w:rsid w:val="00592BC8"/>
    <w:rsid w:val="00595FD8"/>
    <w:rsid w:val="005A1820"/>
    <w:rsid w:val="005A1BB3"/>
    <w:rsid w:val="005A5D58"/>
    <w:rsid w:val="005B68E2"/>
    <w:rsid w:val="005B7781"/>
    <w:rsid w:val="005D0574"/>
    <w:rsid w:val="005E38BC"/>
    <w:rsid w:val="005E5127"/>
    <w:rsid w:val="005F1AD5"/>
    <w:rsid w:val="00601691"/>
    <w:rsid w:val="0060423E"/>
    <w:rsid w:val="006070F9"/>
    <w:rsid w:val="00617667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2EC"/>
    <w:rsid w:val="0069211F"/>
    <w:rsid w:val="006935E5"/>
    <w:rsid w:val="00697856"/>
    <w:rsid w:val="006A0B68"/>
    <w:rsid w:val="006A3296"/>
    <w:rsid w:val="006A4752"/>
    <w:rsid w:val="006A7C74"/>
    <w:rsid w:val="006B0C6E"/>
    <w:rsid w:val="006B12BE"/>
    <w:rsid w:val="006B3F2C"/>
    <w:rsid w:val="006C0E3C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412D"/>
    <w:rsid w:val="0070650B"/>
    <w:rsid w:val="00712B08"/>
    <w:rsid w:val="0073406F"/>
    <w:rsid w:val="00734999"/>
    <w:rsid w:val="0073546B"/>
    <w:rsid w:val="00740801"/>
    <w:rsid w:val="007444A5"/>
    <w:rsid w:val="00745BD9"/>
    <w:rsid w:val="00751720"/>
    <w:rsid w:val="00751FA7"/>
    <w:rsid w:val="0077256C"/>
    <w:rsid w:val="00776934"/>
    <w:rsid w:val="0078177F"/>
    <w:rsid w:val="007877E0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5E22"/>
    <w:rsid w:val="007E61B1"/>
    <w:rsid w:val="007F1147"/>
    <w:rsid w:val="007F3078"/>
    <w:rsid w:val="00800294"/>
    <w:rsid w:val="008003C3"/>
    <w:rsid w:val="00810B70"/>
    <w:rsid w:val="00815656"/>
    <w:rsid w:val="00830725"/>
    <w:rsid w:val="008361D5"/>
    <w:rsid w:val="00842788"/>
    <w:rsid w:val="00842C8C"/>
    <w:rsid w:val="00844C83"/>
    <w:rsid w:val="00850DCA"/>
    <w:rsid w:val="00851CB0"/>
    <w:rsid w:val="0085316F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EAB"/>
    <w:rsid w:val="008A4FB2"/>
    <w:rsid w:val="008A504E"/>
    <w:rsid w:val="008C2E43"/>
    <w:rsid w:val="008C7A57"/>
    <w:rsid w:val="008D09DC"/>
    <w:rsid w:val="008E0B73"/>
    <w:rsid w:val="008F7D55"/>
    <w:rsid w:val="009005A9"/>
    <w:rsid w:val="00913F03"/>
    <w:rsid w:val="009148F2"/>
    <w:rsid w:val="00922280"/>
    <w:rsid w:val="009243CB"/>
    <w:rsid w:val="0094137F"/>
    <w:rsid w:val="00941985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C41B1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947BA"/>
    <w:rsid w:val="00A94F9C"/>
    <w:rsid w:val="00AA15D2"/>
    <w:rsid w:val="00AA2033"/>
    <w:rsid w:val="00AA3038"/>
    <w:rsid w:val="00AA57A8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F7A"/>
    <w:rsid w:val="00B2430D"/>
    <w:rsid w:val="00B26154"/>
    <w:rsid w:val="00B263D1"/>
    <w:rsid w:val="00B43715"/>
    <w:rsid w:val="00B50E74"/>
    <w:rsid w:val="00B62215"/>
    <w:rsid w:val="00B637D9"/>
    <w:rsid w:val="00B65EF5"/>
    <w:rsid w:val="00B713E6"/>
    <w:rsid w:val="00B757EC"/>
    <w:rsid w:val="00B853CA"/>
    <w:rsid w:val="00B930C4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C0352C"/>
    <w:rsid w:val="00C0404E"/>
    <w:rsid w:val="00C10A1E"/>
    <w:rsid w:val="00C11FB0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5720"/>
    <w:rsid w:val="00C8688B"/>
    <w:rsid w:val="00C87F09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2CA5"/>
    <w:rsid w:val="00D549B4"/>
    <w:rsid w:val="00D566EE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52903"/>
    <w:rsid w:val="00E54427"/>
    <w:rsid w:val="00E646AB"/>
    <w:rsid w:val="00E7137F"/>
    <w:rsid w:val="00E72244"/>
    <w:rsid w:val="00E729F0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D3D35"/>
    <w:rsid w:val="00EE40B5"/>
    <w:rsid w:val="00EE738E"/>
    <w:rsid w:val="00EF3D97"/>
    <w:rsid w:val="00F02405"/>
    <w:rsid w:val="00F07909"/>
    <w:rsid w:val="00F107E0"/>
    <w:rsid w:val="00F10803"/>
    <w:rsid w:val="00F1142B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E1D"/>
    <w:rsid w:val="00F55F7B"/>
    <w:rsid w:val="00F57CC0"/>
    <w:rsid w:val="00F62AE1"/>
    <w:rsid w:val="00F642B6"/>
    <w:rsid w:val="00F67C8C"/>
    <w:rsid w:val="00F722F8"/>
    <w:rsid w:val="00F74593"/>
    <w:rsid w:val="00F7656C"/>
    <w:rsid w:val="00F817D9"/>
    <w:rsid w:val="00F872F7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4:docId w14:val="53569443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52379-4E30-41DE-B011-636F59E21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345843C</Template>
  <TotalTime>11</TotalTime>
  <Pages>35</Pages>
  <Words>5888</Words>
  <Characters>33568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12</cp:revision>
  <cp:lastPrinted>2021-03-26T08:29:00Z</cp:lastPrinted>
  <dcterms:created xsi:type="dcterms:W3CDTF">2022-01-19T11:52:00Z</dcterms:created>
  <dcterms:modified xsi:type="dcterms:W3CDTF">2026-07-16T08:33:00Z</dcterms:modified>
</cp:coreProperties>
</file>