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08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D03F3F" w:rsidTr="00681217">
        <w:trPr>
          <w:jc w:val="center"/>
        </w:trPr>
        <w:tc>
          <w:tcPr>
            <w:tcW w:w="8080" w:type="dxa"/>
            <w:shd w:val="clear" w:color="auto" w:fill="auto"/>
          </w:tcPr>
          <w:p w:rsidR="00681217" w:rsidRDefault="00734999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397E10">
              <w:rPr>
                <w:b/>
                <w:szCs w:val="28"/>
              </w:rPr>
              <w:t>СИСТЕМЫ КОНДИЦИОНИРОВАНИЯ,</w:t>
            </w:r>
          </w:p>
          <w:p w:rsidR="00681217" w:rsidRDefault="00734999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</w:p>
          <w:p w:rsidR="00D03F3F" w:rsidRPr="00734999" w:rsidRDefault="00734999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217120" w:rsidRPr="00217120">
              <w:rPr>
                <w:b/>
                <w:szCs w:val="28"/>
              </w:rPr>
              <w:t>RCIM-0.6FSRE</w:t>
            </w:r>
          </w:p>
        </w:tc>
      </w:tr>
      <w:tr w:rsidR="00D03F3F" w:rsidTr="00681217">
        <w:trPr>
          <w:jc w:val="center"/>
        </w:trPr>
        <w:tc>
          <w:tcPr>
            <w:tcW w:w="808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217120" w:rsidP="00D03F3F">
            <w:pPr>
              <w:jc w:val="center"/>
              <w:rPr>
                <w:b/>
                <w:szCs w:val="28"/>
              </w:rPr>
            </w:pPr>
            <w:r w:rsidRPr="00217120">
              <w:rPr>
                <w:b/>
                <w:szCs w:val="28"/>
              </w:rPr>
              <w:t>RCIM-0.6FSRE</w:t>
            </w:r>
            <w:r w:rsidR="005F7FEC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60CF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05DF0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Default="00810B70" w:rsidP="00B210C7">
      <w:pPr>
        <w:spacing w:line="300" w:lineRule="exact"/>
        <w:jc w:val="center"/>
        <w:rPr>
          <w:b/>
          <w:sz w:val="22"/>
          <w:szCs w:val="22"/>
        </w:rPr>
      </w:pPr>
      <w:bookmarkStart w:id="0" w:name="_Toc85529564"/>
      <w:r w:rsidRPr="00B210C7">
        <w:rPr>
          <w:b/>
          <w:sz w:val="22"/>
          <w:szCs w:val="22"/>
        </w:rPr>
        <w:lastRenderedPageBreak/>
        <w:t>СОДЕРЖАНИЕ</w:t>
      </w:r>
      <w:r w:rsidR="00231E1B" w:rsidRPr="00B210C7">
        <w:rPr>
          <w:b/>
          <w:sz w:val="22"/>
          <w:szCs w:val="22"/>
        </w:rPr>
        <w:t xml:space="preserve"> </w:t>
      </w:r>
    </w:p>
    <w:p w:rsidR="00B210C7" w:rsidRPr="00B210C7" w:rsidRDefault="00B210C7" w:rsidP="00B210C7">
      <w:pPr>
        <w:spacing w:line="300" w:lineRule="exact"/>
        <w:jc w:val="center"/>
        <w:rPr>
          <w:b/>
          <w:sz w:val="22"/>
          <w:szCs w:val="22"/>
        </w:rPr>
      </w:pPr>
    </w:p>
    <w:p w:rsidR="00B210C7" w:rsidRPr="00B210C7" w:rsidRDefault="00810B7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210C7">
        <w:rPr>
          <w:sz w:val="22"/>
          <w:szCs w:val="22"/>
        </w:rPr>
        <w:fldChar w:fldCharType="begin"/>
      </w:r>
      <w:r w:rsidRPr="00B210C7">
        <w:rPr>
          <w:sz w:val="22"/>
          <w:szCs w:val="22"/>
        </w:rPr>
        <w:instrText xml:space="preserve"> TOC \o "1-3" \h \z \u </w:instrText>
      </w:r>
      <w:r w:rsidRPr="00B210C7">
        <w:rPr>
          <w:sz w:val="22"/>
          <w:szCs w:val="22"/>
        </w:rPr>
        <w:fldChar w:fldCharType="separate"/>
      </w:r>
      <w:hyperlink w:anchor="_Toc167790193" w:history="1">
        <w:r w:rsidR="00B210C7" w:rsidRPr="00B210C7">
          <w:rPr>
            <w:rStyle w:val="ad"/>
            <w:noProof/>
            <w:sz w:val="22"/>
            <w:szCs w:val="22"/>
          </w:rPr>
          <w:t>Введение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_Toc167790193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3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left" w:pos="440"/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194" w:history="1">
        <w:r w:rsidR="00B210C7" w:rsidRPr="00B210C7">
          <w:rPr>
            <w:rStyle w:val="ad"/>
            <w:noProof/>
            <w:sz w:val="22"/>
            <w:szCs w:val="22"/>
          </w:rPr>
          <w:t>1.</w:t>
        </w:r>
        <w:r w:rsidR="00B210C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210C7" w:rsidRPr="00B210C7">
          <w:rPr>
            <w:rStyle w:val="ad"/>
            <w:noProof/>
            <w:sz w:val="22"/>
            <w:szCs w:val="22"/>
          </w:rPr>
          <w:t>Общие сведения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_Toc167790194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4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left" w:pos="440"/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195" w:history="1">
        <w:r w:rsidR="00B210C7" w:rsidRPr="00B210C7">
          <w:rPr>
            <w:rStyle w:val="ad"/>
            <w:noProof/>
            <w:sz w:val="22"/>
            <w:szCs w:val="22"/>
          </w:rPr>
          <w:t>2.</w:t>
        </w:r>
        <w:r w:rsidR="00B210C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210C7" w:rsidRPr="00B210C7">
          <w:rPr>
            <w:rStyle w:val="ad"/>
            <w:noProof/>
            <w:sz w:val="22"/>
            <w:szCs w:val="22"/>
          </w:rPr>
          <w:t>Основные технические данные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_Toc167790195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5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196" w:history="1">
        <w:r w:rsidR="00B210C7" w:rsidRPr="00B210C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_Toc167790196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5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197" w:history="1">
        <w:r w:rsidR="00B210C7" w:rsidRPr="00B210C7">
          <w:rPr>
            <w:rStyle w:val="ad"/>
            <w:noProof/>
            <w:sz w:val="22"/>
            <w:szCs w:val="22"/>
          </w:rPr>
          <w:t>2.2 Описание изделия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_Toc167790197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5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198" w:history="1">
        <w:r w:rsidR="00B210C7" w:rsidRPr="00B210C7">
          <w:rPr>
            <w:rStyle w:val="ad"/>
            <w:noProof/>
            <w:sz w:val="22"/>
            <w:szCs w:val="22"/>
          </w:rPr>
          <w:t>2.3 Принцип работы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_Toc167790198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6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199" w:history="1">
        <w:r w:rsidR="00B210C7" w:rsidRPr="00B210C7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_Toc167790199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7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0" w:history="1">
        <w:r w:rsidR="00B210C7" w:rsidRPr="00B210C7">
          <w:rPr>
            <w:rStyle w:val="ad"/>
            <w:noProof/>
            <w:sz w:val="22"/>
            <w:szCs w:val="22"/>
          </w:rPr>
          <w:t>2.5 Оптимальная эксплуатация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_Toc167790200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8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1" w:history="1">
        <w:r w:rsidR="00B210C7" w:rsidRPr="00B210C7">
          <w:rPr>
            <w:rStyle w:val="ad"/>
            <w:noProof/>
            <w:sz w:val="22"/>
            <w:szCs w:val="22"/>
          </w:rPr>
          <w:t>2.6 Маркировка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_Toc167790201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8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2" w:history="1">
        <w:r w:rsidR="00B210C7" w:rsidRPr="00B210C7">
          <w:rPr>
            <w:rStyle w:val="ad"/>
            <w:noProof/>
            <w:sz w:val="22"/>
            <w:szCs w:val="22"/>
          </w:rPr>
          <w:t>3. Комплектность поставки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_Toc167790202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9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3" w:history="1">
        <w:r w:rsidR="00B210C7" w:rsidRPr="00B210C7">
          <w:rPr>
            <w:rStyle w:val="ad"/>
            <w:noProof/>
            <w:sz w:val="22"/>
            <w:szCs w:val="22"/>
          </w:rPr>
          <w:t>4. Чертеж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_Toc167790203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10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4" w:history="1">
        <w:r w:rsidR="00B210C7" w:rsidRPr="00B210C7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_Toc167790204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10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5" w:history="1">
        <w:r w:rsidR="00B210C7" w:rsidRPr="00B210C7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_Toc167790205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11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6" w:history="1">
        <w:r w:rsidR="00B210C7" w:rsidRPr="00B210C7">
          <w:rPr>
            <w:rStyle w:val="ad"/>
            <w:noProof/>
            <w:sz w:val="22"/>
            <w:szCs w:val="22"/>
          </w:rPr>
          <w:t>5. Гарантии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_Toc167790206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12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7" w:history="1">
        <w:r w:rsidR="00B210C7" w:rsidRPr="00B210C7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_Toc167790207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13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8" w:history="1">
        <w:r w:rsidR="00B210C7" w:rsidRPr="00B210C7">
          <w:rPr>
            <w:rStyle w:val="ad"/>
            <w:noProof/>
            <w:sz w:val="22"/>
            <w:szCs w:val="22"/>
          </w:rPr>
          <w:t>7. Свидетельство о приемке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_Toc167790208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14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09" w:history="1">
        <w:r w:rsidR="00B210C7" w:rsidRPr="00B210C7">
          <w:rPr>
            <w:rStyle w:val="ad"/>
            <w:noProof/>
            <w:sz w:val="22"/>
            <w:szCs w:val="22"/>
          </w:rPr>
          <w:t>8. Консервация</w:t>
        </w:r>
        <w:r w:rsidR="00B210C7" w:rsidRPr="00B210C7">
          <w:rPr>
            <w:rStyle w:val="ad"/>
            <w:noProof/>
            <w:sz w:val="22"/>
            <w:szCs w:val="22"/>
            <w:lang w:val="en-US"/>
          </w:rPr>
          <w:t>*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_Toc167790209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15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0" w:history="1">
        <w:r w:rsidR="00B210C7" w:rsidRPr="00B210C7">
          <w:rPr>
            <w:rStyle w:val="ad"/>
            <w:noProof/>
            <w:sz w:val="22"/>
            <w:szCs w:val="22"/>
          </w:rPr>
          <w:t>9. Сведения об утилизации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_Toc167790210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16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1" w:history="1">
        <w:r w:rsidR="00B210C7" w:rsidRPr="00B210C7">
          <w:rPr>
            <w:rStyle w:val="ad"/>
            <w:noProof/>
            <w:sz w:val="22"/>
            <w:szCs w:val="22"/>
          </w:rPr>
          <w:t>10. Требования безопасности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_Toc167790211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16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2" w:history="1">
        <w:r w:rsidR="00B210C7" w:rsidRPr="00B210C7">
          <w:rPr>
            <w:rStyle w:val="ad"/>
            <w:noProof/>
            <w:sz w:val="22"/>
            <w:szCs w:val="22"/>
          </w:rPr>
          <w:t>10.1 Общие требования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_Toc167790212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18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3" w:history="1">
        <w:r w:rsidR="00B210C7" w:rsidRPr="00B210C7">
          <w:rPr>
            <w:rStyle w:val="ad"/>
            <w:noProof/>
            <w:sz w:val="22"/>
            <w:szCs w:val="22"/>
          </w:rPr>
          <w:t>11. Прием и передача изделия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_Toc167790213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19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4" w:history="1">
        <w:r w:rsidR="00B210C7" w:rsidRPr="00B210C7">
          <w:rPr>
            <w:rStyle w:val="ad"/>
            <w:noProof/>
            <w:sz w:val="22"/>
            <w:szCs w:val="22"/>
          </w:rPr>
          <w:t>12. Учет работы изделия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_Toc167790214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20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5" w:history="1">
        <w:r w:rsidR="00B210C7" w:rsidRPr="00B210C7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_Toc167790215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21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6" w:history="1">
        <w:r w:rsidR="00B210C7" w:rsidRPr="00B210C7">
          <w:rPr>
            <w:rStyle w:val="ad"/>
            <w:noProof/>
            <w:sz w:val="22"/>
            <w:szCs w:val="22"/>
          </w:rPr>
          <w:t>14. Работы при эксплуатации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_Toc167790216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22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7" w:history="1">
        <w:r w:rsidR="00B210C7" w:rsidRPr="00B210C7">
          <w:rPr>
            <w:rStyle w:val="ad"/>
            <w:noProof/>
            <w:sz w:val="22"/>
            <w:szCs w:val="22"/>
          </w:rPr>
          <w:t>14.1 Учет выполнения работ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_Toc167790217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22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8" w:history="1">
        <w:r w:rsidR="00B210C7" w:rsidRPr="00B210C7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_Toc167790218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23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19" w:history="1">
        <w:r w:rsidR="00B210C7" w:rsidRPr="00B210C7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_Toc167790219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24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20" w:history="1">
        <w:r w:rsidR="00B210C7" w:rsidRPr="00B210C7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_Toc167790220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25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21" w:history="1">
        <w:r w:rsidR="00B210C7" w:rsidRPr="00B210C7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_Toc167790221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26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22" w:history="1">
        <w:r w:rsidR="00B210C7" w:rsidRPr="00B210C7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_Toc167790222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30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23" w:history="1">
        <w:r w:rsidR="00B210C7" w:rsidRPr="00B210C7">
          <w:rPr>
            <w:rStyle w:val="ad"/>
            <w:noProof/>
            <w:sz w:val="22"/>
            <w:szCs w:val="22"/>
          </w:rPr>
          <w:t>16.1 Транспортировка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_Toc167790223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30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24" w:history="1">
        <w:r w:rsidR="00B210C7" w:rsidRPr="00B210C7">
          <w:rPr>
            <w:rStyle w:val="ad"/>
            <w:noProof/>
            <w:sz w:val="22"/>
            <w:szCs w:val="22"/>
          </w:rPr>
          <w:t>16.2 Хранение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_Toc167790224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31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25" w:history="1">
        <w:r w:rsidR="00B210C7" w:rsidRPr="00B210C7">
          <w:rPr>
            <w:rStyle w:val="ad"/>
            <w:noProof/>
            <w:sz w:val="22"/>
            <w:szCs w:val="22"/>
          </w:rPr>
          <w:t>17. Ремонт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_Toc167790225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32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26" w:history="1">
        <w:r w:rsidR="00B210C7" w:rsidRPr="00B210C7">
          <w:rPr>
            <w:rStyle w:val="ad"/>
            <w:noProof/>
            <w:sz w:val="22"/>
            <w:szCs w:val="22"/>
          </w:rPr>
          <w:t>18. Сведения о рекламациях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_Toc167790226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33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27" w:history="1">
        <w:r w:rsidR="00B210C7" w:rsidRPr="00B210C7">
          <w:rPr>
            <w:rStyle w:val="ad"/>
            <w:noProof/>
            <w:sz w:val="22"/>
            <w:szCs w:val="22"/>
          </w:rPr>
          <w:t>19. Особые отметки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_Toc167790227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34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B210C7" w:rsidRPr="00B210C7" w:rsidRDefault="00505DF0" w:rsidP="00B210C7">
      <w:pPr>
        <w:pStyle w:val="12"/>
        <w:tabs>
          <w:tab w:val="right" w:leader="dot" w:pos="9771"/>
        </w:tabs>
        <w:spacing w:after="0" w:line="30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228" w:history="1">
        <w:r w:rsidR="00B210C7" w:rsidRPr="00B210C7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210C7" w:rsidRPr="00B210C7">
          <w:rPr>
            <w:noProof/>
            <w:webHidden/>
            <w:sz w:val="22"/>
            <w:szCs w:val="22"/>
          </w:rPr>
          <w:tab/>
        </w:r>
        <w:r w:rsidR="00B210C7" w:rsidRPr="00B210C7">
          <w:rPr>
            <w:noProof/>
            <w:webHidden/>
            <w:sz w:val="22"/>
            <w:szCs w:val="22"/>
          </w:rPr>
          <w:fldChar w:fldCharType="begin"/>
        </w:r>
        <w:r w:rsidR="00B210C7" w:rsidRPr="00B210C7">
          <w:rPr>
            <w:noProof/>
            <w:webHidden/>
            <w:sz w:val="22"/>
            <w:szCs w:val="22"/>
          </w:rPr>
          <w:instrText xml:space="preserve"> PAGEREF _Toc167790228 \h </w:instrText>
        </w:r>
        <w:r w:rsidR="00B210C7" w:rsidRPr="00B210C7">
          <w:rPr>
            <w:noProof/>
            <w:webHidden/>
            <w:sz w:val="22"/>
            <w:szCs w:val="22"/>
          </w:rPr>
        </w:r>
        <w:r w:rsidR="00B210C7" w:rsidRPr="00B210C7">
          <w:rPr>
            <w:noProof/>
            <w:webHidden/>
            <w:sz w:val="22"/>
            <w:szCs w:val="22"/>
          </w:rPr>
          <w:fldChar w:fldCharType="separate"/>
        </w:r>
        <w:r w:rsidR="00B210C7">
          <w:rPr>
            <w:noProof/>
            <w:webHidden/>
            <w:sz w:val="22"/>
            <w:szCs w:val="22"/>
          </w:rPr>
          <w:t>35</w:t>
        </w:r>
        <w:r w:rsidR="00B210C7" w:rsidRPr="00B210C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B210C7">
      <w:pPr>
        <w:pStyle w:val="21"/>
        <w:spacing w:line="300" w:lineRule="exact"/>
        <w:rPr>
          <w:color w:val="FF0000"/>
        </w:rPr>
      </w:pPr>
      <w:r w:rsidRPr="00B210C7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9019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A1352B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D742F7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9019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681217" w:rsidRPr="00681217" w:rsidRDefault="00681217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5"/>
      </w:tblGrid>
      <w:tr w:rsidR="00200C8E" w:rsidRPr="00CC2C20" w:rsidTr="0068121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A1352B" w:rsidRDefault="00A1352B" w:rsidP="00A13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кассетного типа </w:t>
            </w:r>
          </w:p>
          <w:p w:rsidR="00200C8E" w:rsidRPr="00CC2C20" w:rsidRDefault="00A1352B" w:rsidP="00A1352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четырехпоточный промышленного назначения</w:t>
            </w:r>
          </w:p>
        </w:tc>
      </w:tr>
      <w:tr w:rsidR="00CA105D" w:rsidRPr="00CC2C20" w:rsidTr="00681217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5F1AD5" w:rsidRDefault="00796198" w:rsidP="005F1AD5">
            <w:pPr>
              <w:jc w:val="center"/>
              <w:rPr>
                <w:sz w:val="22"/>
                <w:szCs w:val="22"/>
              </w:rPr>
            </w:pPr>
            <w:r w:rsidRPr="00796198">
              <w:rPr>
                <w:sz w:val="22"/>
                <w:szCs w:val="22"/>
              </w:rPr>
              <w:t>RCIM-0.6FSRE</w:t>
            </w:r>
          </w:p>
        </w:tc>
      </w:tr>
      <w:tr w:rsidR="006A3296" w:rsidRPr="00CC2C20" w:rsidTr="00681217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5F1AD5" w:rsidRDefault="00796198" w:rsidP="005F1AD5">
            <w:pPr>
              <w:jc w:val="center"/>
              <w:rPr>
                <w:sz w:val="22"/>
                <w:szCs w:val="22"/>
              </w:rPr>
            </w:pPr>
            <w:r w:rsidRPr="00796198">
              <w:rPr>
                <w:sz w:val="22"/>
                <w:szCs w:val="22"/>
              </w:rPr>
              <w:t>RCIM-0.6FSRE</w:t>
            </w:r>
          </w:p>
        </w:tc>
      </w:tr>
      <w:tr w:rsidR="00097A01" w:rsidRPr="00CC2C20" w:rsidTr="00681217">
        <w:trPr>
          <w:trHeight w:val="553"/>
        </w:trPr>
        <w:tc>
          <w:tcPr>
            <w:tcW w:w="2410" w:type="dxa"/>
            <w:vAlign w:val="center"/>
          </w:tcPr>
          <w:p w:rsidR="00097A01" w:rsidRPr="00CC2C20" w:rsidRDefault="00097A0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097A01" w:rsidRDefault="00097A01" w:rsidP="00097A01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097A01" w:rsidRPr="0029731C" w:rsidRDefault="00097A01" w:rsidP="00097A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68121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CC2C20" w:rsidRDefault="00097A01" w:rsidP="00A1352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68121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68121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505DF0" w:rsidRDefault="00360CFD" w:rsidP="00505DF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505DF0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68121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5F7FE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5F7FE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505DF0">
        <w:trPr>
          <w:trHeight w:val="20"/>
        </w:trPr>
        <w:tc>
          <w:tcPr>
            <w:tcW w:w="2410" w:type="dxa"/>
            <w:vAlign w:val="center"/>
          </w:tcPr>
          <w:p w:rsidR="00200C8E" w:rsidRPr="00CC2C20" w:rsidRDefault="00681217" w:rsidP="00297FD5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A717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55" w:type="dxa"/>
            <w:vAlign w:val="center"/>
          </w:tcPr>
          <w:p w:rsidR="00681217" w:rsidRDefault="00681217" w:rsidP="00681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681217" w:rsidRDefault="00681217" w:rsidP="00681217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6D13CA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6D13CA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F11CB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 w:rsidRPr="00E57C2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</w:t>
            </w:r>
            <w:r w:rsidRPr="00E57C2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 w:rsidRPr="00E57C26">
              <w:rPr>
                <w:sz w:val="22"/>
                <w:szCs w:val="22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 w:rsidRPr="00E57C2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</w:t>
            </w:r>
            <w:r w:rsidRPr="00E57C2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.202</w:t>
            </w:r>
            <w:r w:rsidRPr="00E57C26">
              <w:rPr>
                <w:sz w:val="22"/>
                <w:szCs w:val="22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200C8E" w:rsidRPr="00505DF0" w:rsidTr="00681217">
        <w:trPr>
          <w:trHeight w:val="492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68121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68121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68121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68121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505DF0" w:rsidRDefault="00505DF0" w:rsidP="00505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505DF0" w:rsidRPr="00BF0AAC" w:rsidRDefault="00505DF0" w:rsidP="00505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505DF0" w:rsidRPr="00BF0AAC" w:rsidRDefault="00505DF0" w:rsidP="00505DF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505DF0" w:rsidRPr="00BF0AAC" w:rsidRDefault="00505DF0" w:rsidP="00505DF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05DF0" w:rsidRPr="00BF0AAC" w:rsidRDefault="00505DF0" w:rsidP="00505DF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05DF0" w:rsidRPr="00BF0AAC" w:rsidRDefault="00505DF0" w:rsidP="00505DF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505DF0" w:rsidRPr="00BF0AAC" w:rsidRDefault="00505DF0" w:rsidP="00505DF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CC2C20" w:rsidRDefault="00505DF0" w:rsidP="00505DF0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Pr="00702CCF" w:rsidRDefault="00200C8E" w:rsidP="00702CCF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67790195"/>
      <w:r w:rsidRPr="00702CCF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6779019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2942"/>
        <w:gridCol w:w="1272"/>
        <w:gridCol w:w="3536"/>
      </w:tblGrid>
      <w:tr w:rsidR="007438F6" w:rsidRPr="00AD1C4D" w:rsidTr="00577F55">
        <w:trPr>
          <w:trHeight w:val="159"/>
          <w:jc w:val="center"/>
        </w:trPr>
        <w:tc>
          <w:tcPr>
            <w:tcW w:w="5105" w:type="dxa"/>
            <w:gridSpan w:val="2"/>
            <w:vAlign w:val="center"/>
          </w:tcPr>
          <w:p w:rsidR="007438F6" w:rsidRPr="00D94425" w:rsidRDefault="007438F6" w:rsidP="007438F6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7438F6" w:rsidRPr="00D94425" w:rsidRDefault="007438F6" w:rsidP="007438F6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42" w:type="dxa"/>
            <w:vAlign w:val="center"/>
          </w:tcPr>
          <w:p w:rsidR="007438F6" w:rsidRPr="00D94425" w:rsidRDefault="007438F6" w:rsidP="007438F6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73546B" w:rsidRPr="00AD1C4D" w:rsidTr="00681217">
        <w:trPr>
          <w:trHeight w:val="159"/>
          <w:jc w:val="center"/>
        </w:trPr>
        <w:tc>
          <w:tcPr>
            <w:tcW w:w="2156" w:type="dxa"/>
            <w:vMerge w:val="restart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49" w:type="dxa"/>
            <w:vAlign w:val="center"/>
          </w:tcPr>
          <w:p w:rsidR="0073546B" w:rsidRPr="0001459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 w:val="restart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542" w:type="dxa"/>
            <w:vAlign w:val="center"/>
          </w:tcPr>
          <w:p w:rsidR="0073546B" w:rsidRPr="006C3B27" w:rsidRDefault="00F1142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</w:tr>
      <w:tr w:rsidR="0073546B" w:rsidRPr="00AD1C4D" w:rsidTr="00681217">
        <w:trPr>
          <w:trHeight w:val="159"/>
          <w:jc w:val="center"/>
        </w:trPr>
        <w:tc>
          <w:tcPr>
            <w:tcW w:w="2156" w:type="dxa"/>
            <w:vMerge/>
          </w:tcPr>
          <w:p w:rsidR="0073546B" w:rsidRDefault="0073546B" w:rsidP="002B39A0">
            <w:pPr>
              <w:rPr>
                <w:sz w:val="22"/>
                <w:szCs w:val="22"/>
              </w:rPr>
            </w:pPr>
          </w:p>
        </w:tc>
        <w:tc>
          <w:tcPr>
            <w:tcW w:w="2949" w:type="dxa"/>
            <w:vAlign w:val="center"/>
          </w:tcPr>
          <w:p w:rsidR="0073546B" w:rsidRPr="0001459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2" w:type="dxa"/>
            <w:vAlign w:val="center"/>
          </w:tcPr>
          <w:p w:rsidR="0073546B" w:rsidRPr="006C3B27" w:rsidRDefault="00F1142B" w:rsidP="002B39A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1.9</w:t>
            </w:r>
          </w:p>
        </w:tc>
      </w:tr>
      <w:tr w:rsidR="0073546B" w:rsidRPr="00AD1C4D" w:rsidTr="00681217">
        <w:trPr>
          <w:trHeight w:val="159"/>
          <w:jc w:val="center"/>
        </w:trPr>
        <w:tc>
          <w:tcPr>
            <w:tcW w:w="2156" w:type="dxa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49" w:type="dxa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3546B" w:rsidRPr="006C3B27" w:rsidRDefault="0073546B" w:rsidP="0073546B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3542" w:type="dxa"/>
            <w:vAlign w:val="center"/>
          </w:tcPr>
          <w:p w:rsidR="0073546B" w:rsidRPr="006C3B27" w:rsidRDefault="00F1142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10/8.5/7.5/6</w:t>
            </w:r>
          </w:p>
        </w:tc>
      </w:tr>
      <w:tr w:rsidR="0073546B" w:rsidRPr="00AD1C4D" w:rsidTr="00681217">
        <w:trPr>
          <w:jc w:val="center"/>
        </w:trPr>
        <w:tc>
          <w:tcPr>
            <w:tcW w:w="2156" w:type="dxa"/>
            <w:vAlign w:val="center"/>
          </w:tcPr>
          <w:p w:rsidR="0073546B" w:rsidRPr="00E4197E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49" w:type="dxa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3546B" w:rsidRPr="00E4197E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542" w:type="dxa"/>
            <w:vAlign w:val="center"/>
          </w:tcPr>
          <w:p w:rsidR="0073546B" w:rsidRPr="006C3B27" w:rsidRDefault="00F1142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34/30/28/24.5</w:t>
            </w:r>
          </w:p>
        </w:tc>
      </w:tr>
      <w:tr w:rsidR="0073546B" w:rsidRPr="00AD1C4D" w:rsidTr="00577F55">
        <w:trPr>
          <w:jc w:val="center"/>
        </w:trPr>
        <w:tc>
          <w:tcPr>
            <w:tcW w:w="5105" w:type="dxa"/>
            <w:gridSpan w:val="2"/>
            <w:vAlign w:val="center"/>
          </w:tcPr>
          <w:p w:rsidR="0073546B" w:rsidRPr="00E4197E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542" w:type="dxa"/>
            <w:vAlign w:val="center"/>
          </w:tcPr>
          <w:p w:rsidR="0073546B" w:rsidRPr="006C3B27" w:rsidRDefault="006935E5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</w:tr>
      <w:tr w:rsidR="0073546B" w:rsidRPr="00AD1C4D" w:rsidTr="00681217">
        <w:trPr>
          <w:trHeight w:val="159"/>
          <w:jc w:val="center"/>
        </w:trPr>
        <w:tc>
          <w:tcPr>
            <w:tcW w:w="2156" w:type="dxa"/>
            <w:vMerge w:val="restart"/>
            <w:vAlign w:val="center"/>
          </w:tcPr>
          <w:p w:rsidR="0073546B" w:rsidRPr="00E4197E" w:rsidRDefault="0073546B" w:rsidP="002B39A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49" w:type="dxa"/>
            <w:vAlign w:val="center"/>
          </w:tcPr>
          <w:p w:rsidR="0073546B" w:rsidRPr="00E4197E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542" w:type="dxa"/>
            <w:vAlign w:val="center"/>
          </w:tcPr>
          <w:p w:rsidR="0073546B" w:rsidRPr="006C3B27" w:rsidRDefault="00D4169C" w:rsidP="006935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6935E5">
              <w:rPr>
                <w:sz w:val="22"/>
                <w:szCs w:val="22"/>
              </w:rPr>
              <w:t>6.35 (1/4)</w:t>
            </w:r>
            <w:r w:rsidR="0073546B" w:rsidRPr="006C3B27">
              <w:rPr>
                <w:sz w:val="22"/>
                <w:szCs w:val="22"/>
              </w:rPr>
              <w:t xml:space="preserve"> </w:t>
            </w:r>
          </w:p>
        </w:tc>
      </w:tr>
      <w:tr w:rsidR="0073546B" w:rsidRPr="00AD1C4D" w:rsidTr="00681217">
        <w:trPr>
          <w:trHeight w:val="159"/>
          <w:jc w:val="center"/>
        </w:trPr>
        <w:tc>
          <w:tcPr>
            <w:tcW w:w="2156" w:type="dxa"/>
            <w:vMerge/>
            <w:vAlign w:val="center"/>
          </w:tcPr>
          <w:p w:rsidR="0073546B" w:rsidRPr="00FD6217" w:rsidRDefault="0073546B" w:rsidP="002B39A0">
            <w:pPr>
              <w:rPr>
                <w:sz w:val="22"/>
                <w:szCs w:val="22"/>
              </w:rPr>
            </w:pPr>
          </w:p>
        </w:tc>
        <w:tc>
          <w:tcPr>
            <w:tcW w:w="2949" w:type="dxa"/>
            <w:vAlign w:val="center"/>
          </w:tcPr>
          <w:p w:rsidR="0073546B" w:rsidRPr="00FD6217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2" w:type="dxa"/>
            <w:vAlign w:val="center"/>
          </w:tcPr>
          <w:p w:rsidR="0073546B" w:rsidRPr="006C3B27" w:rsidRDefault="00D4169C" w:rsidP="006935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6935E5">
              <w:rPr>
                <w:sz w:val="22"/>
                <w:szCs w:val="22"/>
              </w:rPr>
              <w:t>12.7 (1/2)</w:t>
            </w:r>
          </w:p>
        </w:tc>
      </w:tr>
      <w:tr w:rsidR="0073546B" w:rsidRPr="00AD1C4D" w:rsidTr="00577F55">
        <w:trPr>
          <w:jc w:val="center"/>
        </w:trPr>
        <w:tc>
          <w:tcPr>
            <w:tcW w:w="5105" w:type="dxa"/>
            <w:gridSpan w:val="2"/>
            <w:vAlign w:val="center"/>
          </w:tcPr>
          <w:p w:rsidR="0073546B" w:rsidRPr="00CA78AC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542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3546B" w:rsidRPr="00AD1C4D" w:rsidTr="00577F55">
        <w:trPr>
          <w:jc w:val="center"/>
        </w:trPr>
        <w:tc>
          <w:tcPr>
            <w:tcW w:w="5105" w:type="dxa"/>
            <w:gridSpan w:val="2"/>
            <w:vAlign w:val="center"/>
          </w:tcPr>
          <w:p w:rsidR="0073546B" w:rsidRPr="00135C40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230EDC">
              <w:rPr>
                <w:sz w:val="22"/>
                <w:szCs w:val="22"/>
              </w:rPr>
              <w:t>850</w:t>
            </w:r>
          </w:p>
        </w:tc>
      </w:tr>
      <w:tr w:rsidR="0073546B" w:rsidRPr="00AD1C4D" w:rsidTr="002B39A0">
        <w:trPr>
          <w:jc w:val="center"/>
        </w:trPr>
        <w:tc>
          <w:tcPr>
            <w:tcW w:w="9919" w:type="dxa"/>
            <w:gridSpan w:val="4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3546B" w:rsidRPr="00AD1C4D" w:rsidTr="00577F55">
        <w:trPr>
          <w:jc w:val="center"/>
        </w:trPr>
        <w:tc>
          <w:tcPr>
            <w:tcW w:w="5105" w:type="dxa"/>
            <w:gridSpan w:val="2"/>
            <w:vAlign w:val="center"/>
          </w:tcPr>
          <w:p w:rsidR="0073546B" w:rsidRPr="00135C40" w:rsidRDefault="0073546B" w:rsidP="002B39A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542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3546B" w:rsidRPr="00AD1C4D" w:rsidTr="00577F55">
        <w:trPr>
          <w:jc w:val="center"/>
        </w:trPr>
        <w:tc>
          <w:tcPr>
            <w:tcW w:w="5105" w:type="dxa"/>
            <w:gridSpan w:val="2"/>
            <w:vAlign w:val="center"/>
          </w:tcPr>
          <w:p w:rsidR="0073546B" w:rsidRPr="001D0C4B" w:rsidRDefault="0073546B" w:rsidP="002B39A0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272" w:type="dxa"/>
            <w:vAlign w:val="center"/>
          </w:tcPr>
          <w:p w:rsidR="0073546B" w:rsidRPr="00812D3E" w:rsidRDefault="0073546B" w:rsidP="002B39A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542" w:type="dxa"/>
            <w:vAlign w:val="center"/>
          </w:tcPr>
          <w:p w:rsidR="0073546B" w:rsidRPr="00812D3E" w:rsidRDefault="0073546B" w:rsidP="002B39A0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73546B" w:rsidRPr="00AD1C4D" w:rsidTr="002B39A0">
        <w:trPr>
          <w:jc w:val="center"/>
        </w:trPr>
        <w:tc>
          <w:tcPr>
            <w:tcW w:w="9919" w:type="dxa"/>
            <w:gridSpan w:val="4"/>
            <w:vAlign w:val="center"/>
          </w:tcPr>
          <w:p w:rsidR="0073546B" w:rsidRPr="00C43D1A" w:rsidRDefault="0073546B" w:rsidP="002B39A0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3546B" w:rsidRPr="00AD1C4D" w:rsidTr="00577F55">
        <w:trPr>
          <w:trHeight w:val="187"/>
          <w:jc w:val="center"/>
        </w:trPr>
        <w:tc>
          <w:tcPr>
            <w:tcW w:w="5105" w:type="dxa"/>
            <w:gridSpan w:val="2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2" w:type="dxa"/>
            <w:vAlign w:val="center"/>
          </w:tcPr>
          <w:p w:rsidR="0073546B" w:rsidRPr="00294001" w:rsidRDefault="00C22D6C" w:rsidP="002B39A0">
            <w:pPr>
              <w:jc w:val="center"/>
              <w:rPr>
                <w:sz w:val="22"/>
                <w:szCs w:val="22"/>
                <w:lang w:val="en-US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  <w:lang w:val="en-US"/>
              </w:rPr>
              <w:t>/</w:t>
            </w:r>
            <w:r w:rsidR="0073546B" w:rsidRPr="00294001">
              <w:rPr>
                <w:sz w:val="22"/>
                <w:szCs w:val="22"/>
              </w:rPr>
              <w:t>R410A</w:t>
            </w:r>
          </w:p>
        </w:tc>
      </w:tr>
      <w:tr w:rsidR="0073546B" w:rsidRPr="00AD1C4D" w:rsidTr="00577F55">
        <w:trPr>
          <w:trHeight w:val="187"/>
          <w:jc w:val="center"/>
        </w:trPr>
        <w:tc>
          <w:tcPr>
            <w:tcW w:w="5105" w:type="dxa"/>
            <w:gridSpan w:val="2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2" w:type="dxa"/>
            <w:vAlign w:val="center"/>
          </w:tcPr>
          <w:p w:rsidR="00C22D6C" w:rsidRDefault="00C22D6C" w:rsidP="002B39A0">
            <w:pPr>
              <w:jc w:val="center"/>
              <w:rPr>
                <w:sz w:val="22"/>
                <w:szCs w:val="22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</w:rPr>
              <w:t>:</w:t>
            </w:r>
            <w:r w:rsidRPr="008B4FFB">
              <w:t xml:space="preserve"> </w:t>
            </w:r>
            <w:r>
              <w:rPr>
                <w:sz w:val="22"/>
                <w:szCs w:val="22"/>
              </w:rPr>
              <w:t xml:space="preserve">дифторметан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</w:t>
            </w:r>
          </w:p>
          <w:p w:rsidR="0073546B" w:rsidRDefault="00C22D6C" w:rsidP="00A00065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: </w:t>
            </w:r>
            <w:r w:rsidR="0073546B" w:rsidRPr="00D130D6">
              <w:rPr>
                <w:sz w:val="22"/>
                <w:szCs w:val="22"/>
              </w:rPr>
              <w:t>смесь из 50</w:t>
            </w:r>
            <w:r w:rsidR="0073546B" w:rsidRPr="00D130D6">
              <w:rPr>
                <w:sz w:val="22"/>
                <w:szCs w:val="22"/>
                <w:lang w:val="en-US"/>
              </w:rPr>
              <w:t> </w:t>
            </w:r>
            <w:r w:rsidR="0073546B" w:rsidRPr="00D130D6">
              <w:rPr>
                <w:sz w:val="22"/>
                <w:szCs w:val="22"/>
              </w:rPr>
              <w:t>%</w:t>
            </w:r>
            <w:r w:rsidR="0073546B"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="0073546B" w:rsidRPr="00D130D6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="0073546B" w:rsidRPr="00D130D6">
              <w:rPr>
                <w:sz w:val="22"/>
                <w:szCs w:val="22"/>
              </w:rPr>
              <w:t>(CH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F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="0073546B"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="0073546B" w:rsidRPr="00D130D6">
              <w:rPr>
                <w:sz w:val="22"/>
                <w:szCs w:val="22"/>
              </w:rPr>
              <w:t>(CHF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CF</w:t>
            </w:r>
            <w:r w:rsidR="0073546B" w:rsidRPr="00D130D6">
              <w:rPr>
                <w:sz w:val="22"/>
                <w:szCs w:val="22"/>
                <w:vertAlign w:val="subscript"/>
              </w:rPr>
              <w:t>3</w:t>
            </w:r>
            <w:r w:rsidR="0073546B" w:rsidRPr="00D130D6">
              <w:rPr>
                <w:sz w:val="22"/>
                <w:szCs w:val="22"/>
              </w:rPr>
              <w:t>)</w:t>
            </w:r>
          </w:p>
        </w:tc>
      </w:tr>
      <w:tr w:rsidR="0073546B" w:rsidRPr="00AD1C4D" w:rsidTr="00577F55">
        <w:trPr>
          <w:trHeight w:val="187"/>
          <w:jc w:val="center"/>
        </w:trPr>
        <w:tc>
          <w:tcPr>
            <w:tcW w:w="5105" w:type="dxa"/>
            <w:gridSpan w:val="2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42" w:type="dxa"/>
            <w:vAlign w:val="center"/>
          </w:tcPr>
          <w:p w:rsidR="0073546B" w:rsidRPr="00294001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3546B" w:rsidRPr="00AD1C4D" w:rsidTr="002B39A0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3546B" w:rsidRPr="00AD1C4D" w:rsidTr="00577F55">
        <w:trPr>
          <w:trHeight w:val="241"/>
          <w:jc w:val="center"/>
        </w:trPr>
        <w:tc>
          <w:tcPr>
            <w:tcW w:w="5105" w:type="dxa"/>
            <w:gridSpan w:val="2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2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542" w:type="dxa"/>
            <w:vAlign w:val="center"/>
          </w:tcPr>
          <w:p w:rsidR="0073546B" w:rsidRPr="00613D0C" w:rsidRDefault="00FE1C07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73546B" w:rsidRPr="00AD1C4D" w:rsidTr="00577F55">
        <w:trPr>
          <w:trHeight w:val="245"/>
          <w:jc w:val="center"/>
        </w:trPr>
        <w:tc>
          <w:tcPr>
            <w:tcW w:w="5105" w:type="dxa"/>
            <w:gridSpan w:val="2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2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</w:p>
        </w:tc>
      </w:tr>
      <w:tr w:rsidR="0073546B" w:rsidRPr="00AD1C4D" w:rsidTr="00577F55">
        <w:trPr>
          <w:trHeight w:val="277"/>
          <w:jc w:val="center"/>
        </w:trPr>
        <w:tc>
          <w:tcPr>
            <w:tcW w:w="5105" w:type="dxa"/>
            <w:gridSpan w:val="2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542" w:type="dxa"/>
            <w:vAlign w:val="center"/>
          </w:tcPr>
          <w:p w:rsidR="0073546B" w:rsidRPr="00613D0C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73546B" w:rsidRPr="00AD1C4D" w:rsidTr="00577F55">
        <w:trPr>
          <w:trHeight w:val="280"/>
          <w:jc w:val="center"/>
        </w:trPr>
        <w:tc>
          <w:tcPr>
            <w:tcW w:w="5105" w:type="dxa"/>
            <w:gridSpan w:val="2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542" w:type="dxa"/>
            <w:vAlign w:val="center"/>
          </w:tcPr>
          <w:p w:rsidR="0073546B" w:rsidRPr="00613D0C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73546B" w:rsidRPr="00AD1C4D" w:rsidTr="00577F55">
        <w:trPr>
          <w:trHeight w:val="85"/>
          <w:jc w:val="center"/>
        </w:trPr>
        <w:tc>
          <w:tcPr>
            <w:tcW w:w="5105" w:type="dxa"/>
            <w:gridSpan w:val="2"/>
          </w:tcPr>
          <w:p w:rsidR="0073546B" w:rsidRPr="00AD1C4D" w:rsidRDefault="0073546B" w:rsidP="002B39A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3546B" w:rsidRPr="00613D0C" w:rsidRDefault="0073546B" w:rsidP="002B39A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542" w:type="dxa"/>
            <w:vAlign w:val="center"/>
          </w:tcPr>
          <w:p w:rsidR="0073546B" w:rsidRPr="00613D0C" w:rsidRDefault="00BC652D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</w:tr>
    </w:tbl>
    <w:p w:rsidR="00577F55" w:rsidRDefault="00577F55" w:rsidP="00577F55">
      <w:pPr>
        <w:jc w:val="both"/>
        <w:rPr>
          <w:noProof/>
          <w:sz w:val="20"/>
          <w:szCs w:val="20"/>
        </w:rPr>
      </w:pPr>
    </w:p>
    <w:p w:rsidR="00577F55" w:rsidRDefault="00577F55" w:rsidP="00577F5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диаметр.</w:t>
      </w:r>
    </w:p>
    <w:p w:rsidR="00577F55" w:rsidRDefault="00577F55" w:rsidP="00577F55">
      <w:pPr>
        <w:jc w:val="both"/>
        <w:rPr>
          <w:noProof/>
          <w:sz w:val="20"/>
          <w:szCs w:val="20"/>
        </w:rPr>
      </w:pPr>
    </w:p>
    <w:p w:rsidR="00577F55" w:rsidRDefault="00577F55" w:rsidP="00577F55">
      <w:pPr>
        <w:jc w:val="both"/>
        <w:rPr>
          <w:noProof/>
          <w:sz w:val="20"/>
          <w:szCs w:val="20"/>
        </w:rPr>
      </w:pPr>
    </w:p>
    <w:p w:rsidR="00577F55" w:rsidRDefault="00577F55" w:rsidP="00577F55">
      <w:pPr>
        <w:jc w:val="both"/>
        <w:rPr>
          <w:noProof/>
          <w:sz w:val="20"/>
          <w:szCs w:val="20"/>
        </w:rPr>
      </w:pPr>
    </w:p>
    <w:p w:rsidR="00577F55" w:rsidRDefault="00577F55" w:rsidP="00577F55">
      <w:pPr>
        <w:jc w:val="both"/>
        <w:rPr>
          <w:noProof/>
          <w:sz w:val="20"/>
          <w:szCs w:val="20"/>
        </w:rPr>
      </w:pPr>
    </w:p>
    <w:p w:rsidR="00577F55" w:rsidRDefault="00577F55" w:rsidP="00577F55">
      <w:pPr>
        <w:jc w:val="both"/>
        <w:rPr>
          <w:noProof/>
          <w:sz w:val="20"/>
          <w:szCs w:val="20"/>
        </w:rPr>
      </w:pPr>
    </w:p>
    <w:p w:rsidR="00577F55" w:rsidRDefault="00577F55" w:rsidP="00577F55">
      <w:pPr>
        <w:jc w:val="both"/>
        <w:rPr>
          <w:noProof/>
          <w:sz w:val="20"/>
          <w:szCs w:val="20"/>
        </w:rPr>
      </w:pPr>
    </w:p>
    <w:p w:rsidR="00577F55" w:rsidRDefault="00577F55" w:rsidP="00577F55">
      <w:pPr>
        <w:jc w:val="both"/>
        <w:rPr>
          <w:noProof/>
          <w:sz w:val="20"/>
          <w:szCs w:val="20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67790197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C8688B" w:rsidRPr="009E2744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884412">
        <w:rPr>
          <w:sz w:val="22"/>
          <w:szCs w:val="22"/>
        </w:rPr>
        <w:t>RCIM-0.6</w:t>
      </w:r>
      <w:r w:rsidR="000E4AB2" w:rsidRPr="000E4AB2">
        <w:rPr>
          <w:sz w:val="22"/>
          <w:szCs w:val="22"/>
        </w:rPr>
        <w:t>FSRE</w:t>
      </w:r>
      <w:r w:rsidR="000E4AB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C8688B" w:rsidRPr="0040389D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>Внутренний блок работает в составе системы кондициониро</w:t>
      </w:r>
      <w:r w:rsidR="003352BA">
        <w:rPr>
          <w:sz w:val="22"/>
          <w:szCs w:val="22"/>
        </w:rPr>
        <w:t xml:space="preserve">вания с наружными блоками серии </w:t>
      </w:r>
      <w:r w:rsidRPr="0040389D">
        <w:rPr>
          <w:sz w:val="22"/>
          <w:szCs w:val="22"/>
        </w:rPr>
        <w:t>SET-FREE.</w:t>
      </w:r>
    </w:p>
    <w:tbl>
      <w:tblPr>
        <w:tblW w:w="963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37"/>
      </w:tblGrid>
      <w:tr w:rsidR="003462FF" w:rsidRPr="00366D19" w:rsidTr="00366D19">
        <w:trPr>
          <w:trHeight w:val="449"/>
        </w:trPr>
        <w:tc>
          <w:tcPr>
            <w:tcW w:w="9637" w:type="dxa"/>
          </w:tcPr>
          <w:p w:rsidR="003462FF" w:rsidRPr="00366D19" w:rsidRDefault="00C8688B" w:rsidP="00366D1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both"/>
              <w:rPr>
                <w:sz w:val="22"/>
                <w:szCs w:val="22"/>
              </w:rPr>
            </w:pPr>
            <w:r w:rsidRPr="00C7067A">
              <w:rPr>
                <w:sz w:val="22"/>
                <w:szCs w:val="22"/>
              </w:rPr>
              <w:t>Внутренний блок оснащен двигателем постоянного тока с инверторным управлением — DC INVERTER.</w:t>
            </w:r>
          </w:p>
        </w:tc>
      </w:tr>
    </w:tbl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Не требует большого подпотолочного пространства для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монтажа</w:t>
      </w:r>
      <w:r>
        <w:rPr>
          <w:sz w:val="22"/>
          <w:szCs w:val="22"/>
        </w:rPr>
        <w:t xml:space="preserve"> (компактный размер 600х600 мм)</w:t>
      </w:r>
      <w:r w:rsidRPr="00BA7501">
        <w:rPr>
          <w:sz w:val="22"/>
          <w:szCs w:val="22"/>
        </w:rPr>
        <w:t xml:space="preserve">   и подходит для использования в помещениях с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высокими потолками 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 -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6A0B68" w:rsidRPr="00BA7501" w:rsidRDefault="006A0B68" w:rsidP="006A0B68">
      <w:pPr>
        <w:autoSpaceDE w:val="0"/>
        <w:autoSpaceDN w:val="0"/>
        <w:adjustRightInd w:val="0"/>
        <w:rPr>
          <w:sz w:val="22"/>
          <w:szCs w:val="22"/>
        </w:rPr>
      </w:pPr>
    </w:p>
    <w:p w:rsidR="006A0B68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</w:t>
      </w:r>
    </w:p>
    <w:p w:rsidR="006A0B68" w:rsidRPr="00BA7501" w:rsidRDefault="006A0B68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67790198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617667" w:rsidRPr="00573C0B" w:rsidRDefault="00617667" w:rsidP="00617667">
      <w:pPr>
        <w:rPr>
          <w:sz w:val="22"/>
          <w:szCs w:val="22"/>
        </w:rPr>
      </w:pPr>
    </w:p>
    <w:p w:rsidR="00403E33" w:rsidRPr="008F31F7" w:rsidRDefault="00403E33" w:rsidP="00403E3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403E33" w:rsidRPr="003F1F02" w:rsidRDefault="00403E33" w:rsidP="00403E3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403E33" w:rsidRDefault="00403E33" w:rsidP="00403E3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403E33" w:rsidRPr="003F1F02" w:rsidRDefault="00403E33" w:rsidP="00403E3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</w:t>
      </w:r>
      <w:r w:rsidRPr="003F1F02">
        <w:rPr>
          <w:sz w:val="22"/>
          <w:szCs w:val="22"/>
        </w:rPr>
        <w:lastRenderedPageBreak/>
        <w:t xml:space="preserve">испарителя газообразный хладагент вновь поступает на всасывание в компрессор, и далее процесс повторяется. </w:t>
      </w:r>
    </w:p>
    <w:p w:rsidR="00403E33" w:rsidRDefault="00403E33" w:rsidP="00403E3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200C8E" w:rsidRDefault="00403E33" w:rsidP="00403E3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</w:p>
    <w:p w:rsidR="00200C8E" w:rsidRPr="006E30DA" w:rsidRDefault="00573C0B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38254" cy="2522524"/>
            <wp:effectExtent l="0" t="0" r="571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596" cy="256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390" w:rsidRDefault="00F1339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0B7F96" w:rsidRDefault="00200C8E" w:rsidP="00403E3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67790199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F67C8C" w:rsidRDefault="005A1820" w:rsidP="00F67C8C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lastRenderedPageBreak/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  <w:bookmarkStart w:id="21" w:name="_Ref89175889"/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67790200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C36F6E" w:rsidRPr="00515009" w:rsidRDefault="00C36F6E" w:rsidP="00C36F6E">
      <w:pPr>
        <w:rPr>
          <w:sz w:val="22"/>
          <w:szCs w:val="22"/>
        </w:rPr>
      </w:pPr>
    </w:p>
    <w:p w:rsidR="00E7137F" w:rsidRDefault="00E7137F" w:rsidP="00E7137F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E7137F" w:rsidRDefault="00E7137F" w:rsidP="00E7137F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505DF0" w:rsidRPr="0096208E" w:rsidRDefault="00505DF0" w:rsidP="00505DF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Примените принудительную</w:t>
      </w:r>
      <w:r w:rsidRPr="0096208E">
        <w:rPr>
          <w:sz w:val="22"/>
          <w:szCs w:val="22"/>
        </w:rPr>
        <w:t xml:space="preserve"> циркуля</w:t>
      </w:r>
      <w:r>
        <w:rPr>
          <w:sz w:val="22"/>
          <w:szCs w:val="22"/>
        </w:rPr>
        <w:t>цию воздуха</w:t>
      </w:r>
      <w:r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</w:t>
      </w:r>
      <w:r>
        <w:rPr>
          <w:sz w:val="22"/>
          <w:szCs w:val="22"/>
        </w:rPr>
        <w:t>яется</w:t>
      </w:r>
      <w:r w:rsidRPr="0096208E">
        <w:rPr>
          <w:sz w:val="22"/>
          <w:szCs w:val="22"/>
        </w:rPr>
        <w:t>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E7137F" w:rsidRDefault="00E7137F" w:rsidP="00E7137F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F67C8C" w:rsidRDefault="00E7137F" w:rsidP="00F67C8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  <w:bookmarkStart w:id="26" w:name="_Ref89175893"/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67790201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211F" w:rsidRPr="001E3AC2" w:rsidRDefault="0069211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5A1820" w:rsidRDefault="005A1820" w:rsidP="005A1820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3E33">
        <w:rPr>
          <w:noProof/>
          <w:sz w:val="20"/>
          <w:szCs w:val="20"/>
        </w:rPr>
        <w:drawing>
          <wp:inline distT="0" distB="0" distL="0" distR="0" wp14:anchorId="6B5B423C" wp14:editId="2708EABD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1E3AC2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403E3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403E33" w:rsidRDefault="00403E33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167790202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  <w:bookmarkEnd w:id="31"/>
      <w:bookmarkEnd w:id="32"/>
    </w:p>
    <w:p w:rsidR="00200C8E" w:rsidRDefault="00200C8E" w:rsidP="00200C8E">
      <w:pPr>
        <w:rPr>
          <w:noProof/>
          <w:sz w:val="22"/>
          <w:szCs w:val="22"/>
        </w:rPr>
      </w:pPr>
    </w:p>
    <w:p w:rsidR="00681217" w:rsidRPr="00057246" w:rsidRDefault="00681217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1E3AC2">
        <w:trPr>
          <w:trHeight w:val="374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1E3AC2">
        <w:trPr>
          <w:trHeight w:val="4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1E3AC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1E3AC2">
        <w:trPr>
          <w:trHeight w:val="35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Крестовые винты с утопленной головкой (M5) для трафарета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1E3AC2">
        <w:trPr>
          <w:trHeight w:val="43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1E3AC2">
        <w:trPr>
          <w:trHeight w:val="39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1E3AC2">
        <w:trPr>
          <w:trHeight w:val="41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67A7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1E3AC2">
        <w:trPr>
          <w:trHeight w:val="42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1E3AC2">
        <w:trPr>
          <w:trHeight w:val="416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D67A7C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1E3AC2">
        <w:trPr>
          <w:trHeight w:val="40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857DF">
              <w:rPr>
                <w:sz w:val="22"/>
                <w:szCs w:val="22"/>
              </w:rPr>
              <w:t>золяция (5Тх100х50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857DF" w:rsidRPr="00F312E9" w:rsidTr="001E3AC2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857DF" w:rsidRDefault="009857D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(5Тх25х50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857DF" w:rsidRPr="009857DF" w:rsidRDefault="009857D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211F" w:rsidRPr="00F312E9" w:rsidTr="001E3AC2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3" w:name="_Toc85529575"/>
      <w:bookmarkStart w:id="34" w:name="_Ref89175913"/>
      <w:bookmarkStart w:id="35" w:name="_Toc167790203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3"/>
      <w:bookmarkEnd w:id="34"/>
      <w:bookmarkEnd w:id="35"/>
    </w:p>
    <w:p w:rsidR="00403E33" w:rsidRDefault="00403E33" w:rsidP="00403E3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167709743"/>
      <w:bookmarkStart w:id="37" w:name="_Toc85529576"/>
    </w:p>
    <w:p w:rsidR="00403E33" w:rsidRDefault="00403E33" w:rsidP="00403E3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167790204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6"/>
      <w:bookmarkEnd w:id="38"/>
      <w:r w:rsidRPr="000E11C5">
        <w:rPr>
          <w:rFonts w:ascii="Times New Roman" w:hAnsi="Times New Roman"/>
          <w:b w:val="0"/>
          <w:sz w:val="22"/>
          <w:szCs w:val="22"/>
        </w:rPr>
        <w:t xml:space="preserve"> </w:t>
      </w:r>
      <w:bookmarkEnd w:id="37"/>
    </w:p>
    <w:p w:rsidR="00403E33" w:rsidRDefault="00403E33" w:rsidP="00403E33">
      <w:pPr>
        <w:spacing w:line="360" w:lineRule="auto"/>
        <w:ind w:firstLine="709"/>
        <w:jc w:val="both"/>
        <w:rPr>
          <w:sz w:val="22"/>
          <w:szCs w:val="22"/>
        </w:rPr>
      </w:pPr>
    </w:p>
    <w:p w:rsidR="00403E33" w:rsidRDefault="00403E33" w:rsidP="00403E33">
      <w:pPr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 изделия с основными габаритными размерами</w:t>
      </w:r>
      <w:r w:rsidRPr="000E11C5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 декоративной панелью </w:t>
      </w:r>
    </w:p>
    <w:p w:rsidR="00403E33" w:rsidRPr="00EB3053" w:rsidRDefault="00403E33" w:rsidP="00403E33">
      <w:pPr>
        <w:rPr>
          <w:b/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0E11C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N</w:t>
      </w:r>
      <w:r w:rsidRPr="000E11C5">
        <w:rPr>
          <w:sz w:val="22"/>
          <w:szCs w:val="22"/>
        </w:rPr>
        <w:t>23</w:t>
      </w:r>
      <w:r>
        <w:rPr>
          <w:sz w:val="22"/>
          <w:szCs w:val="22"/>
          <w:lang w:val="en-US"/>
        </w:rPr>
        <w:t>NA</w:t>
      </w:r>
      <w:r w:rsidRPr="000E11C5">
        <w:rPr>
          <w:sz w:val="22"/>
          <w:szCs w:val="22"/>
        </w:rPr>
        <w:t>2)</w:t>
      </w:r>
      <w:r w:rsidRPr="00EB3053">
        <w:rPr>
          <w:sz w:val="22"/>
          <w:szCs w:val="22"/>
        </w:rPr>
        <w:t xml:space="preserve"> представлен на </w:t>
      </w:r>
      <w:r>
        <w:rPr>
          <w:sz w:val="22"/>
          <w:szCs w:val="22"/>
        </w:rPr>
        <w:t>рисунке 3</w:t>
      </w:r>
      <w:r w:rsidRPr="00EB3053">
        <w:rPr>
          <w:sz w:val="22"/>
          <w:szCs w:val="22"/>
        </w:rPr>
        <w:t>.</w:t>
      </w:r>
    </w:p>
    <w:p w:rsidR="00A67284" w:rsidRDefault="00A67284" w:rsidP="00A67284"/>
    <w:p w:rsidR="00A67284" w:rsidRPr="00A67284" w:rsidRDefault="00A67284" w:rsidP="00A67284"/>
    <w:p w:rsidR="00EA6703" w:rsidRDefault="00BC4342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5676265"/>
            <wp:effectExtent l="0" t="0" r="5715" b="63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5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403E33" w:rsidRPr="00590494" w:rsidRDefault="00403E33" w:rsidP="00403E3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67709744"/>
      <w:bookmarkStart w:id="40" w:name="_Toc167790205"/>
      <w:bookmarkStart w:id="41" w:name="_Toc8552957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 изделия</w:t>
      </w:r>
      <w:bookmarkEnd w:id="39"/>
      <w:bookmarkEnd w:id="40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End w:id="41"/>
    </w:p>
    <w:p w:rsidR="00403E33" w:rsidRDefault="00403E33" w:rsidP="00403E33"/>
    <w:p w:rsidR="00403E33" w:rsidRPr="00590494" w:rsidRDefault="00403E33" w:rsidP="00403E33">
      <w:pPr>
        <w:ind w:firstLine="709"/>
        <w:jc w:val="both"/>
      </w:pPr>
      <w:r w:rsidRPr="00361B87">
        <w:rPr>
          <w:sz w:val="22"/>
          <w:szCs w:val="22"/>
        </w:rPr>
        <w:t xml:space="preserve">Чертеж основных узлов и деталей изделия представлен на </w:t>
      </w:r>
      <w:r>
        <w:rPr>
          <w:sz w:val="22"/>
          <w:szCs w:val="22"/>
        </w:rPr>
        <w:t>рисунке 4</w:t>
      </w:r>
      <w:r w:rsidRPr="00361B87">
        <w:rPr>
          <w:sz w:val="22"/>
          <w:szCs w:val="22"/>
        </w:rPr>
        <w:t>.</w:t>
      </w:r>
    </w:p>
    <w:p w:rsidR="00443241" w:rsidRDefault="00443241" w:rsidP="00443241"/>
    <w:p w:rsidR="00443241" w:rsidRPr="00443241" w:rsidRDefault="00443241" w:rsidP="00443241"/>
    <w:p w:rsidR="00EA6703" w:rsidRPr="00847FF3" w:rsidRDefault="00C6252D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7647940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764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403E33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3"/>
      <w:bookmarkStart w:id="43" w:name="_Ref75275475"/>
      <w:bookmarkStart w:id="44" w:name="_Toc85529578"/>
      <w:bookmarkStart w:id="45" w:name="_Ref88512737"/>
      <w:bookmarkStart w:id="46" w:name="_Ref89175929"/>
      <w:bookmarkStart w:id="47" w:name="_Ref89783634"/>
      <w:bookmarkStart w:id="48" w:name="_Toc167790206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2"/>
      <w:bookmarkEnd w:id="43"/>
      <w:bookmarkEnd w:id="44"/>
      <w:bookmarkEnd w:id="45"/>
      <w:bookmarkEnd w:id="46"/>
      <w:bookmarkEnd w:id="47"/>
      <w:bookmarkEnd w:id="4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6D521C">
        <w:rPr>
          <w:sz w:val="22"/>
          <w:szCs w:val="22"/>
        </w:rPr>
        <w:t>3</w:t>
      </w:r>
      <w:r w:rsidR="00360CFD">
        <w:rPr>
          <w:sz w:val="22"/>
          <w:szCs w:val="22"/>
        </w:rPr>
        <w:t xml:space="preserve"> (</w:t>
      </w:r>
      <w:r w:rsidR="006D521C">
        <w:rPr>
          <w:sz w:val="22"/>
          <w:szCs w:val="22"/>
        </w:rPr>
        <w:t>Три</w:t>
      </w:r>
      <w:r w:rsidR="00360CFD">
        <w:rPr>
          <w:sz w:val="22"/>
          <w:szCs w:val="22"/>
        </w:rPr>
        <w:t>) год</w:t>
      </w:r>
      <w:r w:rsidR="006D521C">
        <w:rPr>
          <w:sz w:val="22"/>
          <w:szCs w:val="22"/>
        </w:rPr>
        <w:t>а</w:t>
      </w:r>
      <w:r w:rsidR="00360CFD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9" w:name="_Toc489886374"/>
      <w:bookmarkStart w:id="50" w:name="_Toc85529579"/>
      <w:bookmarkStart w:id="51" w:name="_Ref88512741"/>
      <w:bookmarkStart w:id="52" w:name="_Ref89175934"/>
      <w:bookmarkStart w:id="53" w:name="_Toc16779020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0"/>
      <w:bookmarkEnd w:id="51"/>
      <w:bookmarkEnd w:id="52"/>
      <w:bookmarkEnd w:id="5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074268" w:rsidP="00F84836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B42DE" w:rsidP="00074268">
            <w:pPr>
              <w:spacing w:before="60"/>
              <w:ind w:right="-28"/>
              <w:jc w:val="center"/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3701D6">
              <w:rPr>
                <w:b/>
                <w:sz w:val="22"/>
                <w:szCs w:val="22"/>
              </w:rPr>
              <w:t>-0.6</w:t>
            </w:r>
            <w:r w:rsidRPr="0044748D">
              <w:rPr>
                <w:b/>
                <w:sz w:val="22"/>
                <w:szCs w:val="22"/>
              </w:rPr>
              <w:t>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C6168F" w:rsidRPr="00D263FB">
        <w:rPr>
          <w:sz w:val="22"/>
          <w:szCs w:val="22"/>
          <w:lang w:val="en-US"/>
        </w:rPr>
        <w:t>Johnson</w:t>
      </w:r>
      <w:r w:rsidR="00C6168F" w:rsidRPr="00F14EEC">
        <w:rPr>
          <w:sz w:val="22"/>
          <w:szCs w:val="22"/>
          <w:lang w:val="en-US"/>
        </w:rPr>
        <w:t xml:space="preserve"> </w:t>
      </w:r>
      <w:r w:rsidR="00C6168F" w:rsidRPr="00D263FB">
        <w:rPr>
          <w:sz w:val="22"/>
          <w:szCs w:val="22"/>
          <w:lang w:val="en-US"/>
        </w:rPr>
        <w:t>Controls</w:t>
      </w:r>
      <w:r w:rsidR="00C6168F" w:rsidRPr="00F14EEC">
        <w:rPr>
          <w:sz w:val="22"/>
          <w:szCs w:val="22"/>
          <w:lang w:val="en-US"/>
        </w:rPr>
        <w:t>-</w:t>
      </w:r>
      <w:r w:rsidR="00C6168F" w:rsidRPr="00D263FB">
        <w:rPr>
          <w:sz w:val="22"/>
          <w:szCs w:val="22"/>
          <w:lang w:val="en-US"/>
        </w:rPr>
        <w:t>Hitachi</w:t>
      </w:r>
      <w:r w:rsidR="00C6168F" w:rsidRPr="00F14EEC">
        <w:rPr>
          <w:sz w:val="22"/>
          <w:szCs w:val="22"/>
          <w:lang w:val="en-US"/>
        </w:rPr>
        <w:t xml:space="preserve"> </w:t>
      </w:r>
      <w:r w:rsidR="00C6168F" w:rsidRPr="00D263FB">
        <w:rPr>
          <w:sz w:val="22"/>
          <w:szCs w:val="22"/>
          <w:lang w:val="en-US"/>
        </w:rPr>
        <w:t>Air</w:t>
      </w:r>
      <w:r w:rsidR="00C6168F" w:rsidRPr="00F14EEC">
        <w:rPr>
          <w:sz w:val="22"/>
          <w:szCs w:val="22"/>
          <w:lang w:val="en-US"/>
        </w:rPr>
        <w:t xml:space="preserve"> </w:t>
      </w:r>
      <w:r w:rsidR="00C6168F" w:rsidRPr="00D263FB">
        <w:rPr>
          <w:sz w:val="22"/>
          <w:szCs w:val="22"/>
          <w:lang w:val="en-US"/>
        </w:rPr>
        <w:t>Conditioning</w:t>
      </w:r>
      <w:r w:rsidR="00C6168F" w:rsidRPr="00F14EEC">
        <w:rPr>
          <w:sz w:val="22"/>
          <w:szCs w:val="22"/>
          <w:lang w:val="en-US"/>
        </w:rPr>
        <w:t xml:space="preserve"> </w:t>
      </w:r>
      <w:r w:rsidR="00C6168F" w:rsidRPr="00D263FB">
        <w:rPr>
          <w:sz w:val="22"/>
          <w:szCs w:val="22"/>
          <w:lang w:val="en-US"/>
        </w:rPr>
        <w:t>Spain</w:t>
      </w:r>
      <w:r w:rsidR="00C6168F" w:rsidRPr="00F14EEC">
        <w:rPr>
          <w:sz w:val="22"/>
          <w:szCs w:val="22"/>
          <w:lang w:val="en-US"/>
        </w:rPr>
        <w:t xml:space="preserve">, </w:t>
      </w:r>
      <w:r w:rsidR="00C6168F" w:rsidRPr="00D263FB">
        <w:rPr>
          <w:sz w:val="22"/>
          <w:szCs w:val="22"/>
          <w:lang w:val="en-US"/>
        </w:rPr>
        <w:t>S</w:t>
      </w:r>
      <w:r w:rsidR="00C6168F" w:rsidRPr="00F14EEC">
        <w:rPr>
          <w:sz w:val="22"/>
          <w:szCs w:val="22"/>
          <w:lang w:val="en-US"/>
        </w:rPr>
        <w:t>.</w:t>
      </w:r>
      <w:r w:rsidR="00C6168F" w:rsidRPr="00D263FB">
        <w:rPr>
          <w:sz w:val="22"/>
          <w:szCs w:val="22"/>
          <w:lang w:val="en-US"/>
        </w:rPr>
        <w:t>A</w:t>
      </w:r>
      <w:r w:rsidR="00C6168F" w:rsidRPr="00F14EEC">
        <w:rPr>
          <w:sz w:val="22"/>
          <w:szCs w:val="22"/>
          <w:lang w:val="en-US"/>
        </w:rPr>
        <w:t>.</w:t>
      </w:r>
      <w:r w:rsidR="00C6168F" w:rsidRPr="00D263FB">
        <w:rPr>
          <w:sz w:val="22"/>
          <w:szCs w:val="22"/>
          <w:lang w:val="en-US"/>
        </w:rPr>
        <w:t>U</w:t>
      </w:r>
      <w:r w:rsidR="00C6168F" w:rsidRPr="00F14EEC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10BB9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05DF0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F84836" w:rsidRDefault="00F84836" w:rsidP="0050033F">
      <w:pPr>
        <w:spacing w:line="360" w:lineRule="auto"/>
        <w:jc w:val="both"/>
      </w:pPr>
    </w:p>
    <w:p w:rsidR="00F84836" w:rsidRDefault="00F84836" w:rsidP="0050033F">
      <w:pPr>
        <w:spacing w:line="360" w:lineRule="auto"/>
        <w:jc w:val="both"/>
      </w:pPr>
    </w:p>
    <w:p w:rsidR="00F84836" w:rsidRDefault="00F84836" w:rsidP="0050033F">
      <w:pPr>
        <w:spacing w:line="360" w:lineRule="auto"/>
        <w:jc w:val="both"/>
      </w:pPr>
    </w:p>
    <w:p w:rsidR="00F84836" w:rsidRDefault="00F84836" w:rsidP="0050033F">
      <w:pPr>
        <w:spacing w:line="360" w:lineRule="auto"/>
        <w:jc w:val="both"/>
      </w:pPr>
    </w:p>
    <w:p w:rsidR="00F84836" w:rsidRDefault="00F8483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Ref88512748"/>
      <w:bookmarkStart w:id="55" w:name="_Toc16779020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4"/>
      <w:bookmarkEnd w:id="5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4074" w:rsidP="00F84836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B42DE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3701D6">
              <w:rPr>
                <w:b/>
                <w:sz w:val="22"/>
                <w:szCs w:val="22"/>
              </w:rPr>
              <w:t>-0.6</w:t>
            </w:r>
            <w:r w:rsidRPr="0044748D">
              <w:rPr>
                <w:b/>
                <w:sz w:val="22"/>
                <w:szCs w:val="22"/>
              </w:rPr>
              <w:t>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84836" w:rsidRDefault="00F8483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  <w:rPr>
          <w:b/>
          <w:sz w:val="22"/>
          <w:szCs w:val="22"/>
        </w:rPr>
      </w:pPr>
    </w:p>
    <w:p w:rsidR="00F84836" w:rsidRDefault="00F8483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6" w:name="_Toc85529581"/>
      <w:bookmarkStart w:id="57" w:name="_Ref88512754"/>
      <w:bookmarkStart w:id="58" w:name="_Toc167790209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6"/>
      <w:bookmarkEnd w:id="57"/>
      <w:bookmarkEnd w:id="58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85529582"/>
      <w:bookmarkStart w:id="60" w:name="_Ref88512760"/>
      <w:bookmarkStart w:id="61" w:name="_Toc16779021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9"/>
      <w:bookmarkEnd w:id="60"/>
      <w:bookmarkEnd w:id="61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85529583"/>
      <w:bookmarkStart w:id="63" w:name="_Ref88512764"/>
      <w:bookmarkStart w:id="64" w:name="_Toc16779021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2"/>
      <w:bookmarkEnd w:id="63"/>
      <w:bookmarkEnd w:id="6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43715" w:rsidRDefault="00B43715" w:rsidP="00B43715">
      <w:pPr>
        <w:jc w:val="both"/>
        <w:rPr>
          <w:sz w:val="22"/>
          <w:szCs w:val="22"/>
        </w:rPr>
      </w:pPr>
    </w:p>
    <w:p w:rsidR="00B43715" w:rsidRPr="00724DF0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43715" w:rsidRPr="00412A5B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43715" w:rsidRDefault="00B43715" w:rsidP="00B4371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43715" w:rsidRPr="0073656C" w:rsidRDefault="00B43715" w:rsidP="00B4371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43715" w:rsidRPr="00254D5F" w:rsidRDefault="00B43715" w:rsidP="00B43715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43715" w:rsidRPr="005B2477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43715" w:rsidRPr="007B254E" w:rsidRDefault="00B43715" w:rsidP="00B43715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43715" w:rsidRPr="00BD5A49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</w:t>
      </w:r>
      <w:r w:rsidRPr="00285943">
        <w:rPr>
          <w:rFonts w:ascii="Times New Roman" w:hAnsi="Times New Roman"/>
        </w:rPr>
        <w:lastRenderedPageBreak/>
        <w:t xml:space="preserve">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403E33" w:rsidRPr="005E73D5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403E33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403E33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403E33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403E33" w:rsidRPr="0020594D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403E33" w:rsidRPr="0020594D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403E33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403E33" w:rsidRPr="00966DC3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403E33" w:rsidRDefault="00403E33" w:rsidP="00403E3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403E33" w:rsidRPr="005E73D5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403E33" w:rsidRPr="005E73D5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403E33" w:rsidRPr="005E73D5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403E33" w:rsidRPr="005E73D5" w:rsidRDefault="00403E33" w:rsidP="00403E3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5" w:name="_Toc85529584"/>
      <w:bookmarkStart w:id="66" w:name="_Ref88512771"/>
      <w:bookmarkStart w:id="67" w:name="_Toc16779021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5"/>
      <w:bookmarkEnd w:id="66"/>
      <w:bookmarkEnd w:id="6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403E33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68" w:name="_Toc489886376"/>
      <w:bookmarkStart w:id="69" w:name="_Ref75275862"/>
      <w:bookmarkStart w:id="7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Ref88512776"/>
      <w:bookmarkStart w:id="72" w:name="_Toc167790213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489886377"/>
      <w:bookmarkStart w:id="74" w:name="_Ref75275866"/>
      <w:bookmarkStart w:id="75" w:name="_Toc85529586"/>
      <w:bookmarkStart w:id="76" w:name="_Ref88512782"/>
      <w:bookmarkStart w:id="77" w:name="_Toc16779021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3"/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489886378"/>
      <w:bookmarkStart w:id="79" w:name="_Ref75275870"/>
      <w:bookmarkStart w:id="80" w:name="_Toc85529587"/>
      <w:bookmarkStart w:id="81" w:name="_Ref88512788"/>
      <w:bookmarkStart w:id="82" w:name="_Toc167790215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8"/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3" w:name="_Toc489886379"/>
      <w:bookmarkStart w:id="84" w:name="_Ref75275874"/>
      <w:bookmarkStart w:id="8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Ref88512793"/>
      <w:bookmarkStart w:id="87" w:name="_Toc1677902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3"/>
      <w:bookmarkEnd w:id="84"/>
      <w:bookmarkEnd w:id="85"/>
      <w:bookmarkEnd w:id="86"/>
      <w:bookmarkEnd w:id="8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8" w:name="_Toc489886380"/>
      <w:bookmarkStart w:id="89" w:name="_Ref75275878"/>
      <w:bookmarkStart w:id="90" w:name="_Toc85529589"/>
      <w:bookmarkStart w:id="91" w:name="_Ref88512798"/>
      <w:bookmarkStart w:id="92" w:name="_Toc16779021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8"/>
      <w:bookmarkEnd w:id="89"/>
      <w:bookmarkEnd w:id="90"/>
      <w:bookmarkEnd w:id="91"/>
      <w:bookmarkEnd w:id="9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3" w:name="_Ref88512803"/>
      <w:bookmarkStart w:id="94" w:name="_Toc167790218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3"/>
      <w:bookmarkEnd w:id="9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5" w:name="_Toc489886382"/>
      <w:bookmarkStart w:id="96" w:name="_Ref75275890"/>
      <w:bookmarkStart w:id="97" w:name="_Toc85529591"/>
      <w:bookmarkStart w:id="98" w:name="_Ref88512807"/>
      <w:bookmarkStart w:id="99" w:name="_Toc16779021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5"/>
      <w:bookmarkEnd w:id="96"/>
      <w:bookmarkEnd w:id="97"/>
      <w:bookmarkEnd w:id="98"/>
      <w:bookmarkEnd w:id="9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0" w:name="_Toc85529592"/>
      <w:bookmarkStart w:id="101" w:name="_Toc167790220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0"/>
      <w:bookmarkEnd w:id="10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2" w:name="_Toc85529593"/>
      <w:bookmarkStart w:id="103" w:name="_Ref88512820"/>
      <w:bookmarkStart w:id="104" w:name="_Toc167790221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2"/>
      <w:bookmarkEnd w:id="103"/>
      <w:bookmarkEnd w:id="10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681217" w:rsidRDefault="00681217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5" w:name="_Toc85529594"/>
      <w:bookmarkStart w:id="106" w:name="_Ref88512828"/>
      <w:bookmarkStart w:id="107" w:name="_Toc167790222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05"/>
      <w:bookmarkEnd w:id="106"/>
      <w:bookmarkEnd w:id="10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8" w:name="_Ref88512834"/>
      <w:bookmarkStart w:id="109" w:name="_Toc167790223"/>
      <w:bookmarkStart w:id="110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8"/>
      <w:bookmarkEnd w:id="109"/>
    </w:p>
    <w:bookmarkEnd w:id="110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Pr="009262F8" w:rsidRDefault="00EA6703" w:rsidP="00862C7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11" w:name="_Toc85529595"/>
      <w:bookmarkStart w:id="112" w:name="_Ref88512841"/>
      <w:bookmarkStart w:id="113" w:name="_Toc167790224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Ref88512847"/>
      <w:bookmarkStart w:id="119" w:name="_Toc16779022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5"/>
      <w:bookmarkEnd w:id="116"/>
      <w:bookmarkEnd w:id="117"/>
      <w:bookmarkEnd w:id="118"/>
      <w:bookmarkEnd w:id="11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0" w:name="_Toc85529597"/>
      <w:bookmarkStart w:id="121" w:name="_Ref88512851"/>
      <w:bookmarkStart w:id="122" w:name="_Toc16779022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0"/>
      <w:bookmarkEnd w:id="121"/>
      <w:bookmarkEnd w:id="12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3" w:name="_Toc85529598"/>
      <w:bookmarkStart w:id="124" w:name="_Ref88512857"/>
      <w:bookmarkStart w:id="125" w:name="_Toc16779022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3"/>
      <w:bookmarkEnd w:id="124"/>
      <w:bookmarkEnd w:id="12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170EC3" w:rsidP="00170EC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6" w:name="_Toc489886387"/>
      <w:bookmarkStart w:id="127" w:name="_Ref75275934"/>
      <w:bookmarkStart w:id="128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</w:t>
      </w:r>
      <w:bookmarkStart w:id="129" w:name="_Toc167790228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6"/>
      <w:bookmarkEnd w:id="127"/>
      <w:bookmarkEnd w:id="128"/>
      <w:bookmarkEnd w:id="12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065" w:rsidRDefault="00A00065">
      <w:r>
        <w:separator/>
      </w:r>
    </w:p>
  </w:endnote>
  <w:endnote w:type="continuationSeparator" w:id="0">
    <w:p w:rsidR="00A00065" w:rsidRDefault="00A00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065" w:rsidRDefault="00A0006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0065" w:rsidRDefault="00A0006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065" w:rsidRDefault="00A000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00065" w:rsidRDefault="00A000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00065" w:rsidRDefault="00A000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00065" w:rsidRDefault="00A000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065" w:rsidRDefault="00A000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065" w:rsidRDefault="00A000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Pr="00D35EE4" w:rsidRDefault="00A0006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796198">
                                <w:rPr>
                                  <w:b/>
                                  <w:sz w:val="22"/>
                                  <w:szCs w:val="22"/>
                                </w:rPr>
                                <w:t>RCIM-0.6FSRE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00065" w:rsidRPr="00B7687E" w:rsidRDefault="00A0006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Pr="00ED1531" w:rsidRDefault="00A000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5DF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Pr="00ED1531" w:rsidRDefault="00A000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00065" w:rsidRPr="00C6168F" w:rsidRDefault="00C6168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00065" w:rsidRPr="00E52903" w:rsidRDefault="00A000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</w:t>
                              </w:r>
                            </w:p>
                            <w:p w:rsidR="00A00065" w:rsidRPr="00E52903" w:rsidRDefault="00A000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A00065" w:rsidRPr="00E52903" w:rsidRDefault="00A000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ЧЕТЫРЕХПОТОЧНЫЙ </w:t>
                              </w:r>
                            </w:p>
                            <w:p w:rsidR="00A00065" w:rsidRPr="00E52903" w:rsidRDefault="00A000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Pr="00E52903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A00065" w:rsidRDefault="00A000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96198">
                                <w:rPr>
                                  <w:b/>
                                  <w:sz w:val="18"/>
                                  <w:szCs w:val="18"/>
                                </w:rPr>
                                <w:t>RCIM-0.6FSRE</w:t>
                              </w:r>
                            </w:p>
                            <w:p w:rsidR="00A00065" w:rsidRPr="00AF301F" w:rsidRDefault="00A000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00065" w:rsidRPr="00613EFB" w:rsidRDefault="00A0006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00065" w:rsidRPr="00D35EE4" w:rsidRDefault="00A0006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796198">
                          <w:rPr>
                            <w:b/>
                            <w:sz w:val="22"/>
                            <w:szCs w:val="22"/>
                          </w:rPr>
                          <w:t>RCIM-0.6FSRE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00065" w:rsidRPr="00B7687E" w:rsidRDefault="00A0006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00065" w:rsidRPr="00ED1531" w:rsidRDefault="00A0006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05DF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00065" w:rsidRPr="00ED1531" w:rsidRDefault="00A000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00065" w:rsidRPr="00C6168F" w:rsidRDefault="00C6168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00065" w:rsidRPr="00E52903" w:rsidRDefault="00A000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</w:t>
                        </w:r>
                      </w:p>
                      <w:p w:rsidR="00A00065" w:rsidRPr="00E52903" w:rsidRDefault="00A000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A00065" w:rsidRPr="00E52903" w:rsidRDefault="00A000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ЧЕТЫРЕХПОТОЧНЫЙ </w:t>
                        </w:r>
                      </w:p>
                      <w:p w:rsidR="00A00065" w:rsidRPr="00E52903" w:rsidRDefault="00A000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Pr="00E52903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A00065" w:rsidRDefault="00A000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96198">
                          <w:rPr>
                            <w:b/>
                            <w:sz w:val="18"/>
                            <w:szCs w:val="18"/>
                          </w:rPr>
                          <w:t>RCIM-0.6FSRE</w:t>
                        </w:r>
                      </w:p>
                      <w:p w:rsidR="00A00065" w:rsidRPr="00AF301F" w:rsidRDefault="00A000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00065" w:rsidRPr="00613EFB" w:rsidRDefault="00A0006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065" w:rsidRDefault="00A000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Pr="00AF301F" w:rsidRDefault="00A000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5DF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Pr="00D35EE4" w:rsidRDefault="00A00065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796198">
                                <w:rPr>
                                  <w:b/>
                                  <w:sz w:val="22"/>
                                  <w:szCs w:val="22"/>
                                </w:rPr>
                                <w:t>RCIM-0.6FSRE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00065" w:rsidRPr="00C23BB2" w:rsidRDefault="00A0006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00065" w:rsidRPr="00EC2FF5" w:rsidRDefault="00A0006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00065" w:rsidRPr="00AF301F" w:rsidRDefault="00A000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5DF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00065" w:rsidRPr="00D35EE4" w:rsidRDefault="00A00065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796198">
                          <w:rPr>
                            <w:b/>
                            <w:sz w:val="22"/>
                            <w:szCs w:val="22"/>
                          </w:rPr>
                          <w:t>RCIM-0.6FSRE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00065" w:rsidRPr="00C23BB2" w:rsidRDefault="00A0006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00065" w:rsidRPr="00EC2FF5" w:rsidRDefault="00A0006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065" w:rsidRDefault="00A000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Default="00A000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Pr="00AF301F" w:rsidRDefault="00A000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5DF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0065" w:rsidRPr="00EC2FF5" w:rsidRDefault="00A00065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796198">
                                <w:rPr>
                                  <w:b/>
                                  <w:sz w:val="22"/>
                                  <w:szCs w:val="22"/>
                                </w:rPr>
                                <w:t>RCIM-0.6FSRE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00065" w:rsidRDefault="00A000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00065" w:rsidRPr="00AF301F" w:rsidRDefault="00A000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5DF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00065" w:rsidRPr="00EC2FF5" w:rsidRDefault="00A00065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796198">
                          <w:rPr>
                            <w:b/>
                            <w:sz w:val="22"/>
                            <w:szCs w:val="22"/>
                          </w:rPr>
                          <w:t>RCIM-0.6FSRE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065" w:rsidRDefault="00A00065">
      <w:r>
        <w:separator/>
      </w:r>
    </w:p>
  </w:footnote>
  <w:footnote w:type="continuationSeparator" w:id="0">
    <w:p w:rsidR="00A00065" w:rsidRDefault="00A00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065" w:rsidRDefault="00A000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0065" w:rsidRDefault="00A0006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065" w:rsidRDefault="00A0006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065" w:rsidRDefault="00A0006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4716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6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5"/>
  </w:num>
  <w:num w:numId="12">
    <w:abstractNumId w:val="8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4"/>
  </w:num>
  <w:num w:numId="21">
    <w:abstractNumId w:val="10"/>
  </w:num>
  <w:num w:numId="22">
    <w:abstractNumId w:val="9"/>
  </w:num>
  <w:num w:numId="23">
    <w:abstractNumId w:val="23"/>
  </w:num>
  <w:num w:numId="24">
    <w:abstractNumId w:val="0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97A01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614"/>
    <w:rsid w:val="00117ADC"/>
    <w:rsid w:val="00120686"/>
    <w:rsid w:val="00122066"/>
    <w:rsid w:val="00127EE8"/>
    <w:rsid w:val="001329B4"/>
    <w:rsid w:val="00135C40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3AC2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25FA1"/>
    <w:rsid w:val="00326079"/>
    <w:rsid w:val="003352BA"/>
    <w:rsid w:val="00341216"/>
    <w:rsid w:val="00343FCA"/>
    <w:rsid w:val="00344173"/>
    <w:rsid w:val="00345C5B"/>
    <w:rsid w:val="003462FF"/>
    <w:rsid w:val="00360CFD"/>
    <w:rsid w:val="0036188A"/>
    <w:rsid w:val="00361F10"/>
    <w:rsid w:val="00366D19"/>
    <w:rsid w:val="003701D6"/>
    <w:rsid w:val="00371DD6"/>
    <w:rsid w:val="00371E72"/>
    <w:rsid w:val="00372A29"/>
    <w:rsid w:val="003964AD"/>
    <w:rsid w:val="00397E10"/>
    <w:rsid w:val="003C3DA8"/>
    <w:rsid w:val="003D1C42"/>
    <w:rsid w:val="003D398E"/>
    <w:rsid w:val="003E3AD4"/>
    <w:rsid w:val="003E6FA8"/>
    <w:rsid w:val="003F28A1"/>
    <w:rsid w:val="003F43C3"/>
    <w:rsid w:val="00403E33"/>
    <w:rsid w:val="004057ED"/>
    <w:rsid w:val="004106D7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5DF0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77F55"/>
    <w:rsid w:val="0058149E"/>
    <w:rsid w:val="00584062"/>
    <w:rsid w:val="00590895"/>
    <w:rsid w:val="00592BC8"/>
    <w:rsid w:val="00595FD8"/>
    <w:rsid w:val="005A1820"/>
    <w:rsid w:val="005A1BB3"/>
    <w:rsid w:val="005A5D58"/>
    <w:rsid w:val="005B68E2"/>
    <w:rsid w:val="005B7781"/>
    <w:rsid w:val="005D0574"/>
    <w:rsid w:val="005E38BC"/>
    <w:rsid w:val="005E5127"/>
    <w:rsid w:val="005F1AD5"/>
    <w:rsid w:val="005F7FEC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1217"/>
    <w:rsid w:val="00684159"/>
    <w:rsid w:val="006866EC"/>
    <w:rsid w:val="00687F0A"/>
    <w:rsid w:val="006912EC"/>
    <w:rsid w:val="0069211F"/>
    <w:rsid w:val="006935E5"/>
    <w:rsid w:val="00697856"/>
    <w:rsid w:val="006A0B68"/>
    <w:rsid w:val="006A3296"/>
    <w:rsid w:val="006A4752"/>
    <w:rsid w:val="006A7C74"/>
    <w:rsid w:val="006B0C6E"/>
    <w:rsid w:val="006B12BE"/>
    <w:rsid w:val="006B3F2C"/>
    <w:rsid w:val="006C0E3C"/>
    <w:rsid w:val="006D13CA"/>
    <w:rsid w:val="006D19F8"/>
    <w:rsid w:val="006D1C51"/>
    <w:rsid w:val="006D3295"/>
    <w:rsid w:val="006D330A"/>
    <w:rsid w:val="006D521C"/>
    <w:rsid w:val="006D6A03"/>
    <w:rsid w:val="006E30DA"/>
    <w:rsid w:val="006E54B4"/>
    <w:rsid w:val="006E631E"/>
    <w:rsid w:val="006F412D"/>
    <w:rsid w:val="00702CCF"/>
    <w:rsid w:val="0070650B"/>
    <w:rsid w:val="00712B08"/>
    <w:rsid w:val="0073406F"/>
    <w:rsid w:val="00734999"/>
    <w:rsid w:val="0073546B"/>
    <w:rsid w:val="00740801"/>
    <w:rsid w:val="007438F6"/>
    <w:rsid w:val="007444A5"/>
    <w:rsid w:val="00745BD9"/>
    <w:rsid w:val="00751720"/>
    <w:rsid w:val="00751FA7"/>
    <w:rsid w:val="0077256C"/>
    <w:rsid w:val="00776934"/>
    <w:rsid w:val="0078177F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10B70"/>
    <w:rsid w:val="00815656"/>
    <w:rsid w:val="00830725"/>
    <w:rsid w:val="008361D5"/>
    <w:rsid w:val="00842788"/>
    <w:rsid w:val="00842C8C"/>
    <w:rsid w:val="00844C83"/>
    <w:rsid w:val="00850DCA"/>
    <w:rsid w:val="00851CB0"/>
    <w:rsid w:val="0085316F"/>
    <w:rsid w:val="00862C78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4FB2"/>
    <w:rsid w:val="008A504E"/>
    <w:rsid w:val="008C2E43"/>
    <w:rsid w:val="008C7A57"/>
    <w:rsid w:val="008D09DC"/>
    <w:rsid w:val="008E0B73"/>
    <w:rsid w:val="008F7D55"/>
    <w:rsid w:val="00913F03"/>
    <w:rsid w:val="009148F2"/>
    <w:rsid w:val="00922280"/>
    <w:rsid w:val="009243CB"/>
    <w:rsid w:val="0094137F"/>
    <w:rsid w:val="00941985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00065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47BA"/>
    <w:rsid w:val="00A94F9C"/>
    <w:rsid w:val="00AA15D2"/>
    <w:rsid w:val="00AA2033"/>
    <w:rsid w:val="00AA57A8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10C7"/>
    <w:rsid w:val="00B2430D"/>
    <w:rsid w:val="00B26154"/>
    <w:rsid w:val="00B263D1"/>
    <w:rsid w:val="00B43715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168F"/>
    <w:rsid w:val="00C6252D"/>
    <w:rsid w:val="00C66856"/>
    <w:rsid w:val="00C74074"/>
    <w:rsid w:val="00C76CC9"/>
    <w:rsid w:val="00C817E2"/>
    <w:rsid w:val="00C85720"/>
    <w:rsid w:val="00C8688B"/>
    <w:rsid w:val="00C87F09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52903"/>
    <w:rsid w:val="00E54427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738E"/>
    <w:rsid w:val="00EF3D97"/>
    <w:rsid w:val="00F02405"/>
    <w:rsid w:val="00F07909"/>
    <w:rsid w:val="00F107E0"/>
    <w:rsid w:val="00F10803"/>
    <w:rsid w:val="00F1142B"/>
    <w:rsid w:val="00F11529"/>
    <w:rsid w:val="00F11CB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4836"/>
    <w:rsid w:val="00F872F7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19748CBF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19DD4-DD98-4F88-93F2-C13B8100C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90</TotalTime>
  <Pages>35</Pages>
  <Words>6405</Words>
  <Characters>36513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38</cp:revision>
  <cp:lastPrinted>2021-03-26T08:29:00Z</cp:lastPrinted>
  <dcterms:created xsi:type="dcterms:W3CDTF">2021-12-07T12:19:00Z</dcterms:created>
  <dcterms:modified xsi:type="dcterms:W3CDTF">2026-07-16T08:33:00Z</dcterms:modified>
</cp:coreProperties>
</file>