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A50017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961447">
              <w:rPr>
                <w:b/>
                <w:szCs w:val="28"/>
              </w:rPr>
              <w:t>RCI-6.0FSR1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96144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RCI-6.0FSR1</w:t>
            </w:r>
            <w:r w:rsidR="007002F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002F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E4A20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4D06B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4D06B7">
        <w:rPr>
          <w:b/>
          <w:sz w:val="22"/>
          <w:szCs w:val="22"/>
        </w:rPr>
        <w:lastRenderedPageBreak/>
        <w:t>СОДЕРЖАНИЕ</w:t>
      </w:r>
      <w:r w:rsidR="00231E1B" w:rsidRPr="004D06B7">
        <w:rPr>
          <w:b/>
          <w:sz w:val="22"/>
          <w:szCs w:val="22"/>
        </w:rPr>
        <w:t xml:space="preserve"> </w:t>
      </w:r>
    </w:p>
    <w:p w:rsidR="004D06B7" w:rsidRPr="004D06B7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D06B7">
        <w:rPr>
          <w:sz w:val="22"/>
          <w:szCs w:val="22"/>
        </w:rPr>
        <w:fldChar w:fldCharType="begin"/>
      </w:r>
      <w:r w:rsidRPr="004D06B7">
        <w:rPr>
          <w:sz w:val="22"/>
          <w:szCs w:val="22"/>
        </w:rPr>
        <w:instrText xml:space="preserve"> TOC \o "1-3" \h \z \u </w:instrText>
      </w:r>
      <w:r w:rsidRPr="004D06B7">
        <w:rPr>
          <w:sz w:val="22"/>
          <w:szCs w:val="22"/>
        </w:rPr>
        <w:fldChar w:fldCharType="separate"/>
      </w:r>
      <w:hyperlink w:anchor="_Toc167713272" w:history="1">
        <w:r w:rsidR="004D06B7" w:rsidRPr="004D06B7">
          <w:rPr>
            <w:rStyle w:val="ad"/>
            <w:noProof/>
            <w:sz w:val="22"/>
            <w:szCs w:val="22"/>
          </w:rPr>
          <w:t>Введение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_Toc167713272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3" w:history="1">
        <w:r w:rsidR="004D06B7" w:rsidRPr="004D06B7">
          <w:rPr>
            <w:rStyle w:val="ad"/>
            <w:noProof/>
            <w:sz w:val="22"/>
            <w:szCs w:val="22"/>
          </w:rPr>
          <w:t>1.</w:t>
        </w:r>
        <w:r w:rsidR="004D06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D06B7" w:rsidRPr="004D06B7">
          <w:rPr>
            <w:rStyle w:val="ad"/>
            <w:noProof/>
            <w:sz w:val="22"/>
            <w:szCs w:val="22"/>
          </w:rPr>
          <w:t>Общие сведения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_Toc167713273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4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4" w:history="1">
        <w:r w:rsidR="004D06B7" w:rsidRPr="004D06B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_Toc167713274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5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5" w:history="1">
        <w:r w:rsidR="004D06B7" w:rsidRPr="004D06B7">
          <w:rPr>
            <w:rStyle w:val="ad"/>
            <w:noProof/>
            <w:sz w:val="22"/>
            <w:szCs w:val="22"/>
          </w:rPr>
          <w:t>2.2 Описание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_Toc167713275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6" w:history="1">
        <w:r w:rsidR="004D06B7" w:rsidRPr="004D06B7">
          <w:rPr>
            <w:rStyle w:val="ad"/>
            <w:noProof/>
            <w:sz w:val="22"/>
            <w:szCs w:val="22"/>
          </w:rPr>
          <w:t>2.3 Принцип работы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_Toc167713276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7" w:history="1">
        <w:r w:rsidR="004D06B7" w:rsidRPr="004D06B7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_Toc167713277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7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8" w:history="1">
        <w:r w:rsidR="004D06B7" w:rsidRPr="004D06B7">
          <w:rPr>
            <w:rStyle w:val="ad"/>
            <w:noProof/>
            <w:sz w:val="22"/>
            <w:szCs w:val="22"/>
          </w:rPr>
          <w:t>2.5 Оптимальная эксплуатация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_Toc167713278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8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9" w:history="1">
        <w:r w:rsidR="004D06B7" w:rsidRPr="004D06B7">
          <w:rPr>
            <w:rStyle w:val="ad"/>
            <w:noProof/>
            <w:sz w:val="22"/>
            <w:szCs w:val="22"/>
          </w:rPr>
          <w:t>2.6 Маркировка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_Toc167713279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8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0" w:history="1">
        <w:r w:rsidR="004D06B7" w:rsidRPr="004D06B7">
          <w:rPr>
            <w:rStyle w:val="ad"/>
            <w:noProof/>
            <w:sz w:val="22"/>
            <w:szCs w:val="22"/>
          </w:rPr>
          <w:t>3. Комплектность поставки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_Toc167713280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9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1" w:history="1">
        <w:r w:rsidR="004D06B7" w:rsidRPr="004D06B7">
          <w:rPr>
            <w:rStyle w:val="ad"/>
            <w:noProof/>
            <w:sz w:val="22"/>
            <w:szCs w:val="22"/>
          </w:rPr>
          <w:t>4. Чертеж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_Toc167713281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2" w:history="1">
        <w:r w:rsidR="004D06B7" w:rsidRPr="004D06B7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_Toc167713282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3" w:history="1">
        <w:r w:rsidR="004D06B7" w:rsidRPr="004D06B7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_Toc167713283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11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4" w:history="1">
        <w:r w:rsidR="004D06B7" w:rsidRPr="004D06B7">
          <w:rPr>
            <w:rStyle w:val="ad"/>
            <w:noProof/>
            <w:sz w:val="22"/>
            <w:szCs w:val="22"/>
          </w:rPr>
          <w:t>5. Гарантии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_Toc167713284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12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5" w:history="1">
        <w:r w:rsidR="004D06B7" w:rsidRPr="004D06B7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_Toc167713285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13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6" w:history="1">
        <w:r w:rsidR="004D06B7" w:rsidRPr="004D06B7">
          <w:rPr>
            <w:rStyle w:val="ad"/>
            <w:noProof/>
            <w:sz w:val="22"/>
            <w:szCs w:val="22"/>
          </w:rPr>
          <w:t>7. Свидетельство о приемке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_Toc167713286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14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7" w:history="1">
        <w:r w:rsidR="004D06B7" w:rsidRPr="004D06B7">
          <w:rPr>
            <w:rStyle w:val="ad"/>
            <w:noProof/>
            <w:sz w:val="22"/>
            <w:szCs w:val="22"/>
          </w:rPr>
          <w:t>8. Консервация</w:t>
        </w:r>
        <w:r w:rsidR="004D06B7" w:rsidRPr="004D06B7">
          <w:rPr>
            <w:rStyle w:val="ad"/>
            <w:noProof/>
            <w:sz w:val="22"/>
            <w:szCs w:val="22"/>
            <w:lang w:val="en-US"/>
          </w:rPr>
          <w:t>*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_Toc167713287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15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8" w:history="1">
        <w:r w:rsidR="004D06B7" w:rsidRPr="004D06B7">
          <w:rPr>
            <w:rStyle w:val="ad"/>
            <w:noProof/>
            <w:sz w:val="22"/>
            <w:szCs w:val="22"/>
          </w:rPr>
          <w:t>9. Сведения об утилизации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_Toc167713288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9" w:history="1">
        <w:r w:rsidR="004D06B7" w:rsidRPr="004D06B7">
          <w:rPr>
            <w:rStyle w:val="ad"/>
            <w:noProof/>
            <w:sz w:val="22"/>
            <w:szCs w:val="22"/>
          </w:rPr>
          <w:t>10. Требования безопасности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_Toc167713289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0" w:history="1">
        <w:r w:rsidR="004D06B7" w:rsidRPr="004D06B7">
          <w:rPr>
            <w:rStyle w:val="ad"/>
            <w:noProof/>
            <w:sz w:val="22"/>
            <w:szCs w:val="22"/>
          </w:rPr>
          <w:t>10.1 Общие требования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_Toc167713290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18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1" w:history="1">
        <w:r w:rsidR="004D06B7" w:rsidRPr="004D06B7">
          <w:rPr>
            <w:rStyle w:val="ad"/>
            <w:noProof/>
            <w:sz w:val="22"/>
            <w:szCs w:val="22"/>
          </w:rPr>
          <w:t>11. Прием и передача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_Toc167713291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19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2" w:history="1">
        <w:r w:rsidR="004D06B7" w:rsidRPr="004D06B7">
          <w:rPr>
            <w:rStyle w:val="ad"/>
            <w:noProof/>
            <w:sz w:val="22"/>
            <w:szCs w:val="22"/>
          </w:rPr>
          <w:t>12. Учет работы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_Toc167713292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3" w:history="1">
        <w:r w:rsidR="004D06B7" w:rsidRPr="004D06B7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_Toc167713293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21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4" w:history="1">
        <w:r w:rsidR="004D06B7" w:rsidRPr="004D06B7">
          <w:rPr>
            <w:rStyle w:val="ad"/>
            <w:noProof/>
            <w:sz w:val="22"/>
            <w:szCs w:val="22"/>
          </w:rPr>
          <w:t>14. Работы при эксплуатации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_Toc167713294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22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5" w:history="1">
        <w:r w:rsidR="004D06B7" w:rsidRPr="004D06B7">
          <w:rPr>
            <w:rStyle w:val="ad"/>
            <w:noProof/>
            <w:sz w:val="22"/>
            <w:szCs w:val="22"/>
          </w:rPr>
          <w:t>14.1 Учет выполнения работ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_Toc167713295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22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6" w:history="1">
        <w:r w:rsidR="004D06B7" w:rsidRPr="004D06B7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_Toc167713296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23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7" w:history="1">
        <w:r w:rsidR="004D06B7" w:rsidRPr="004D06B7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_Toc167713297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24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8" w:history="1">
        <w:r w:rsidR="004D06B7" w:rsidRPr="004D06B7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_Toc167713298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25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9" w:history="1">
        <w:r w:rsidR="004D06B7" w:rsidRPr="004D06B7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_Toc167713299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0" w:history="1">
        <w:r w:rsidR="004D06B7" w:rsidRPr="004D06B7">
          <w:rPr>
            <w:rStyle w:val="ad"/>
            <w:noProof/>
            <w:sz w:val="22"/>
            <w:szCs w:val="22"/>
          </w:rPr>
          <w:t>16. Транспортировка и хранение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_Toc167713300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1" w:history="1">
        <w:r w:rsidR="004D06B7" w:rsidRPr="004D06B7">
          <w:rPr>
            <w:rStyle w:val="ad"/>
            <w:noProof/>
            <w:sz w:val="22"/>
            <w:szCs w:val="22"/>
          </w:rPr>
          <w:t>16.1 Транспортировка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_Toc167713301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2" w:history="1">
        <w:r w:rsidR="004D06B7" w:rsidRPr="004D06B7">
          <w:rPr>
            <w:rStyle w:val="ad"/>
            <w:noProof/>
            <w:sz w:val="22"/>
            <w:szCs w:val="22"/>
          </w:rPr>
          <w:t>16.2 Хранение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_Toc167713302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3" w:history="1">
        <w:r w:rsidR="004D06B7" w:rsidRPr="004D06B7">
          <w:rPr>
            <w:rStyle w:val="ad"/>
            <w:noProof/>
            <w:sz w:val="22"/>
            <w:szCs w:val="22"/>
          </w:rPr>
          <w:t>17. Ремонт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_Toc167713303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31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4" w:history="1">
        <w:r w:rsidR="004D06B7" w:rsidRPr="004D06B7">
          <w:rPr>
            <w:rStyle w:val="ad"/>
            <w:noProof/>
            <w:sz w:val="22"/>
            <w:szCs w:val="22"/>
          </w:rPr>
          <w:t>18. Сведения о рекламациях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_Toc167713304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32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5" w:history="1">
        <w:r w:rsidR="004D06B7" w:rsidRPr="004D06B7">
          <w:rPr>
            <w:rStyle w:val="ad"/>
            <w:noProof/>
            <w:sz w:val="22"/>
            <w:szCs w:val="22"/>
          </w:rPr>
          <w:t>19. Особые отметки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_Toc167713305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33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8E4A2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6" w:history="1">
        <w:r w:rsidR="004D06B7" w:rsidRPr="004D06B7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_Toc167713306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34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4D06B7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32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7002FF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5EFC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32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655"/>
      </w:tblGrid>
      <w:tr w:rsidR="00200C8E" w:rsidRPr="00CC2C20" w:rsidTr="005145EC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7002FF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145EC">
        <w:trPr>
          <w:trHeight w:val="553"/>
        </w:trPr>
        <w:tc>
          <w:tcPr>
            <w:tcW w:w="21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AC07A8" w:rsidRDefault="00961447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RCI-6.0FSR1</w:t>
            </w:r>
          </w:p>
        </w:tc>
      </w:tr>
      <w:tr w:rsidR="006A3296" w:rsidRPr="00CC2C20" w:rsidTr="005145EC">
        <w:trPr>
          <w:trHeight w:val="553"/>
        </w:trPr>
        <w:tc>
          <w:tcPr>
            <w:tcW w:w="21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07A8" w:rsidRDefault="009614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RCI-6.0FSR1</w:t>
            </w:r>
          </w:p>
        </w:tc>
      </w:tr>
      <w:tr w:rsidR="000519D8" w:rsidRPr="00CC2C20" w:rsidTr="005145EC">
        <w:trPr>
          <w:trHeight w:val="553"/>
        </w:trPr>
        <w:tc>
          <w:tcPr>
            <w:tcW w:w="2127" w:type="dxa"/>
            <w:vAlign w:val="center"/>
          </w:tcPr>
          <w:p w:rsidR="000519D8" w:rsidRPr="00CC2C20" w:rsidRDefault="000519D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655" w:type="dxa"/>
            <w:vAlign w:val="center"/>
          </w:tcPr>
          <w:p w:rsidR="000519D8" w:rsidRDefault="000519D8" w:rsidP="000519D8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0519D8" w:rsidRPr="0029731C" w:rsidRDefault="000519D8" w:rsidP="00051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5145EC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CC2C20" w:rsidRDefault="000519D8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145EC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6A0BAF">
        <w:trPr>
          <w:trHeight w:val="414"/>
        </w:trPr>
        <w:tc>
          <w:tcPr>
            <w:tcW w:w="2127" w:type="dxa"/>
            <w:vAlign w:val="center"/>
          </w:tcPr>
          <w:p w:rsidR="00200C8E" w:rsidRPr="00CC2C20" w:rsidRDefault="007002FF" w:rsidP="007002FF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DE5BEB" w:rsidRDefault="007002FF" w:rsidP="008E4A2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8E4A20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6A0BAF">
        <w:trPr>
          <w:trHeight w:val="420"/>
        </w:trPr>
        <w:tc>
          <w:tcPr>
            <w:tcW w:w="2127" w:type="dxa"/>
            <w:vAlign w:val="center"/>
          </w:tcPr>
          <w:p w:rsidR="00200C8E" w:rsidRPr="00CC2C20" w:rsidRDefault="007002F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7002F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5145EC">
        <w:trPr>
          <w:trHeight w:val="1752"/>
        </w:trPr>
        <w:tc>
          <w:tcPr>
            <w:tcW w:w="2127" w:type="dxa"/>
            <w:vAlign w:val="center"/>
          </w:tcPr>
          <w:p w:rsidR="00200C8E" w:rsidRPr="00CC2C20" w:rsidRDefault="005145EC" w:rsidP="005145EC">
            <w:pPr>
              <w:jc w:val="center"/>
              <w:rPr>
                <w:b/>
                <w:sz w:val="22"/>
                <w:szCs w:val="22"/>
              </w:rPr>
            </w:pPr>
            <w:r w:rsidRPr="005145EC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 xml:space="preserve">  </w:t>
            </w:r>
          </w:p>
        </w:tc>
        <w:tc>
          <w:tcPr>
            <w:tcW w:w="7655" w:type="dxa"/>
            <w:vAlign w:val="center"/>
          </w:tcPr>
          <w:tbl>
            <w:tblPr>
              <w:tblpPr w:leftFromText="180" w:rightFromText="180" w:vertAnchor="page" w:horzAnchor="margin" w:tblpY="611"/>
              <w:tblOverlap w:val="never"/>
              <w:tblW w:w="6831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012"/>
              <w:gridCol w:w="4819"/>
            </w:tblGrid>
            <w:tr w:rsidR="00FB3E70" w:rsidRPr="005145EC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FB3E70" w:rsidRPr="005145EC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E97CB1" w:rsidRDefault="00E97CB1" w:rsidP="00E97CB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97CB1" w:rsidRDefault="00E97CB1" w:rsidP="00E97CB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5145EC" w:rsidRDefault="005145EC" w:rsidP="00CE4AC5">
            <w:pPr>
              <w:jc w:val="center"/>
              <w:rPr>
                <w:sz w:val="22"/>
                <w:szCs w:val="22"/>
              </w:rPr>
            </w:pPr>
          </w:p>
          <w:p w:rsidR="00CE4AC5" w:rsidRPr="00E96BA0" w:rsidRDefault="00DE5BEB" w:rsidP="00CE4AC5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  <w:p w:rsidR="00200C8E" w:rsidRPr="00CC2C20" w:rsidRDefault="00200C8E" w:rsidP="00CE4AC5">
            <w:pPr>
              <w:jc w:val="center"/>
              <w:rPr>
                <w:sz w:val="22"/>
                <w:szCs w:val="22"/>
              </w:rPr>
            </w:pPr>
          </w:p>
        </w:tc>
      </w:tr>
      <w:tr w:rsidR="00FB3E70" w:rsidRPr="008E4A20" w:rsidTr="005145EC">
        <w:trPr>
          <w:trHeight w:val="492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5145EC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8E4A20" w:rsidTr="005145EC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5145EC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8E4A20" w:rsidTr="005145EC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A50017" w:rsidRDefault="00A50017" w:rsidP="007002FF">
            <w:pPr>
              <w:jc w:val="center"/>
              <w:rPr>
                <w:sz w:val="22"/>
                <w:szCs w:val="22"/>
              </w:rPr>
            </w:pPr>
          </w:p>
          <w:p w:rsidR="008E4A20" w:rsidRDefault="008E4A20" w:rsidP="008E4A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8E4A20" w:rsidRPr="00BF0AAC" w:rsidRDefault="008E4A20" w:rsidP="008E4A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8E4A20" w:rsidRPr="00BF0AAC" w:rsidRDefault="008E4A20" w:rsidP="008E4A2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8E4A20" w:rsidRPr="00BF0AAC" w:rsidRDefault="008E4A20" w:rsidP="008E4A2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E4A20" w:rsidRPr="00BF0AAC" w:rsidRDefault="008E4A20" w:rsidP="008E4A2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E4A20" w:rsidRPr="00BF0AAC" w:rsidRDefault="008E4A20" w:rsidP="008E4A2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8E4A20" w:rsidRPr="00BF0AAC" w:rsidRDefault="008E4A20" w:rsidP="008E4A2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8E4A20" w:rsidRDefault="008E4A20" w:rsidP="008E4A20">
            <w:pPr>
              <w:jc w:val="center"/>
              <w:rPr>
                <w:rStyle w:val="ad"/>
                <w:sz w:val="22"/>
                <w:szCs w:val="22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8E4A20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8E4A20">
              <w:rPr>
                <w:sz w:val="22"/>
                <w:szCs w:val="22"/>
              </w:rPr>
              <w:t xml:space="preserve">: </w:t>
            </w:r>
            <w:hyperlink r:id="rId19" w:history="1">
              <w:r w:rsidRPr="00A34557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8E4A20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A34557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8E4A20">
                <w:rPr>
                  <w:rStyle w:val="ad"/>
                  <w:sz w:val="22"/>
                  <w:szCs w:val="22"/>
                </w:rPr>
                <w:t>.</w:t>
              </w:r>
              <w:r w:rsidRPr="00A34557">
                <w:rPr>
                  <w:rStyle w:val="ad"/>
                  <w:sz w:val="22"/>
                  <w:szCs w:val="22"/>
                  <w:lang w:val="en-US"/>
                </w:rPr>
                <w:t>com</w:t>
              </w:r>
              <w:r w:rsidRPr="008E4A20">
                <w:rPr>
                  <w:rStyle w:val="ad"/>
                  <w:sz w:val="22"/>
                  <w:szCs w:val="22"/>
                </w:rPr>
                <w:t>\</w:t>
              </w:r>
            </w:hyperlink>
          </w:p>
          <w:p w:rsidR="008E4A20" w:rsidRDefault="008E4A20" w:rsidP="008E4A20">
            <w:pPr>
              <w:jc w:val="center"/>
              <w:rPr>
                <w:rStyle w:val="ad"/>
                <w:sz w:val="22"/>
                <w:szCs w:val="22"/>
              </w:rPr>
            </w:pPr>
          </w:p>
          <w:p w:rsidR="008E4A20" w:rsidRPr="008E4A20" w:rsidRDefault="008E4A20" w:rsidP="008E4A20">
            <w:pPr>
              <w:jc w:val="center"/>
              <w:rPr>
                <w:color w:val="FF0000"/>
              </w:rPr>
            </w:pPr>
            <w:bookmarkStart w:id="5" w:name="_GoBack"/>
            <w:bookmarkEnd w:id="5"/>
          </w:p>
        </w:tc>
      </w:tr>
    </w:tbl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77132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7002FF" w:rsidRDefault="007002FF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002FF" w:rsidRDefault="00200C8E" w:rsidP="00200C8E">
      <w:pPr>
        <w:outlineLvl w:val="0"/>
        <w:rPr>
          <w:b/>
          <w:sz w:val="22"/>
          <w:szCs w:val="22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"/>
        <w:gridCol w:w="2835"/>
        <w:gridCol w:w="1272"/>
        <w:gridCol w:w="3542"/>
      </w:tblGrid>
      <w:tr w:rsidR="00E97CB1" w:rsidRPr="00AD1C4D" w:rsidTr="00134FCF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E97CB1" w:rsidRPr="0034384C" w:rsidRDefault="00E97CB1" w:rsidP="00E97CB1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E97CB1" w:rsidRPr="0034384C" w:rsidRDefault="00E97CB1" w:rsidP="00E97CB1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671" w:type="dxa"/>
            <w:vAlign w:val="center"/>
          </w:tcPr>
          <w:p w:rsidR="00E97CB1" w:rsidRPr="0034384C" w:rsidRDefault="00E97CB1" w:rsidP="00E97CB1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Значение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 w:val="restart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E97CB1" w:rsidRPr="0001459B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/>
          </w:tcPr>
          <w:p w:rsidR="00E97CB1" w:rsidRDefault="00E97CB1" w:rsidP="00E97CB1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E97CB1" w:rsidRPr="0001459B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 w:val="restart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E97CB1" w:rsidRPr="0001459B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E97CB1" w:rsidRPr="00823218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  <w:r>
              <w:rPr>
                <w:sz w:val="22"/>
                <w:szCs w:val="22"/>
              </w:rPr>
              <w:t>.0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/>
          </w:tcPr>
          <w:p w:rsidR="00E97CB1" w:rsidRDefault="00E97CB1" w:rsidP="00E97CB1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E97CB1" w:rsidRPr="0001459B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37/35/26/22</w:t>
            </w:r>
          </w:p>
        </w:tc>
      </w:tr>
      <w:tr w:rsidR="00E97CB1" w:rsidRPr="00AD1C4D" w:rsidTr="00DF33AE">
        <w:trPr>
          <w:jc w:val="center"/>
        </w:trPr>
        <w:tc>
          <w:tcPr>
            <w:tcW w:w="2279" w:type="dxa"/>
            <w:gridSpan w:val="2"/>
            <w:vAlign w:val="center"/>
          </w:tcPr>
          <w:p w:rsidR="00E97CB1" w:rsidRPr="00E4197E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97CB1" w:rsidRPr="00E4197E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74378B">
              <w:rPr>
                <w:sz w:val="22"/>
                <w:szCs w:val="22"/>
              </w:rPr>
              <w:t>48/</w:t>
            </w:r>
            <w:r>
              <w:rPr>
                <w:sz w:val="22"/>
                <w:szCs w:val="22"/>
              </w:rPr>
              <w:t>46/41/37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E4197E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E97CB1" w:rsidRPr="00E4197E" w:rsidRDefault="00E97CB1" w:rsidP="00E97CB1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E97CB1" w:rsidRPr="00E4197E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9.52 (3/8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E97CB1" w:rsidRPr="00FD6217" w:rsidRDefault="00E97CB1" w:rsidP="00E97CB1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E97CB1" w:rsidRPr="00FD621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15.88 (5/8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CA78AC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135C40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E97CB1" w:rsidRPr="00AD1C4D" w:rsidTr="00DF33AE">
        <w:trPr>
          <w:jc w:val="center"/>
        </w:trPr>
        <w:tc>
          <w:tcPr>
            <w:tcW w:w="9919" w:type="dxa"/>
            <w:gridSpan w:val="5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135C40" w:rsidRDefault="00E97CB1" w:rsidP="00E97CB1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1D0C4B" w:rsidRDefault="00E97CB1" w:rsidP="00E97CB1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E97CB1" w:rsidRPr="00812D3E" w:rsidRDefault="00E97CB1" w:rsidP="00E97CB1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671" w:type="dxa"/>
            <w:vAlign w:val="center"/>
          </w:tcPr>
          <w:p w:rsidR="00E97CB1" w:rsidRPr="00812D3E" w:rsidRDefault="00E97CB1" w:rsidP="00E97CB1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E97CB1" w:rsidRPr="00AD1C4D" w:rsidTr="00DF33AE">
        <w:trPr>
          <w:jc w:val="center"/>
        </w:trPr>
        <w:tc>
          <w:tcPr>
            <w:tcW w:w="9919" w:type="dxa"/>
            <w:gridSpan w:val="5"/>
            <w:vAlign w:val="center"/>
          </w:tcPr>
          <w:p w:rsidR="00E97CB1" w:rsidRPr="00C43D1A" w:rsidRDefault="00E97CB1" w:rsidP="00E97CB1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E97CB1" w:rsidRPr="00AD1C4D" w:rsidTr="00DF33AE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E97CB1" w:rsidRPr="00294001" w:rsidRDefault="00E97CB1" w:rsidP="00E97CB1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E97CB1" w:rsidRPr="00AD1C4D" w:rsidTr="00DF33AE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>:</w:t>
            </w:r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E97CB1" w:rsidRPr="00FF25A6" w:rsidRDefault="00E97CB1" w:rsidP="00E97CB1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E97CB1" w:rsidRPr="00AD1C4D" w:rsidTr="00DF33AE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E97CB1" w:rsidRPr="00294001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E97CB1" w:rsidRPr="00AD1C4D" w:rsidTr="00DF33AE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97CB1" w:rsidRPr="00AD1C4D" w:rsidTr="00DF33AE">
        <w:trPr>
          <w:trHeight w:val="241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D136A4">
              <w:rPr>
                <w:sz w:val="22"/>
                <w:szCs w:val="22"/>
              </w:rPr>
              <w:t>26</w:t>
            </w:r>
          </w:p>
        </w:tc>
      </w:tr>
      <w:tr w:rsidR="00E97CB1" w:rsidRPr="00AD1C4D" w:rsidTr="00DF33AE">
        <w:trPr>
          <w:trHeight w:val="245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</w:tr>
      <w:tr w:rsidR="00E97CB1" w:rsidRPr="00AD1C4D" w:rsidTr="00DF33AE">
        <w:trPr>
          <w:trHeight w:val="277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</w:p>
        </w:tc>
      </w:tr>
      <w:tr w:rsidR="00E97CB1" w:rsidRPr="00AD1C4D" w:rsidTr="00DF33AE">
        <w:trPr>
          <w:trHeight w:val="280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</w:p>
        </w:tc>
      </w:tr>
      <w:tr w:rsidR="00E97CB1" w:rsidRPr="00AD1C4D" w:rsidTr="00DF33AE">
        <w:trPr>
          <w:trHeight w:val="85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98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0E6F30" w:rsidRDefault="000E6F30" w:rsidP="000E6F30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77132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961447">
        <w:rPr>
          <w:sz w:val="22"/>
          <w:szCs w:val="22"/>
        </w:rPr>
        <w:t>RCI-6.0FSR1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и  SET-FREE.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autoSpaceDE w:val="0"/>
        <w:autoSpaceDN w:val="0"/>
        <w:adjustRightInd w:val="0"/>
        <w:rPr>
          <w:sz w:val="22"/>
          <w:szCs w:val="22"/>
        </w:rPr>
      </w:pP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77132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7002FF" w:rsidRPr="008F31F7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002FF" w:rsidRPr="003F1F02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002FF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002FF" w:rsidRPr="003F1F02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7002FF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BC712B" w:rsidRDefault="007002FF" w:rsidP="00BC712B"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Default="00BC712B" w:rsidP="00BC712B"/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677132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lastRenderedPageBreak/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67713278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6771327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02FF">
        <w:rPr>
          <w:noProof/>
          <w:sz w:val="20"/>
          <w:szCs w:val="20"/>
        </w:rPr>
        <w:drawing>
          <wp:inline distT="0" distB="0" distL="0" distR="0" wp14:anchorId="0C80C557" wp14:editId="431F61FA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7002F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F33AE" w:rsidRDefault="00DF33A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6771328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7002FF" w:rsidRPr="00057246" w:rsidRDefault="007002FF" w:rsidP="00200C8E">
      <w:pPr>
        <w:rPr>
          <w:noProof/>
          <w:sz w:val="22"/>
          <w:szCs w:val="22"/>
        </w:rPr>
      </w:pPr>
    </w:p>
    <w:p w:rsidR="00200C8E" w:rsidRDefault="00200C8E" w:rsidP="007002FF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002FF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7002F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 w:rsidR="007002FF">
              <w:rPr>
                <w:sz w:val="22"/>
                <w:szCs w:val="22"/>
              </w:rPr>
              <w:t>четырехпоточный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6771328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DF33AE" w:rsidRPr="00DF33AE" w:rsidRDefault="00DF33AE" w:rsidP="00DF33AE"/>
    <w:p w:rsidR="007002FF" w:rsidRDefault="007002FF" w:rsidP="007002FF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167709743"/>
      <w:bookmarkStart w:id="25" w:name="_Toc167713282"/>
      <w:bookmarkStart w:id="26" w:name="_Toc85529576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bookmarkEnd w:id="25"/>
      <w:r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6"/>
    </w:p>
    <w:p w:rsidR="007002FF" w:rsidRDefault="007002FF" w:rsidP="007002FF">
      <w:pPr>
        <w:spacing w:line="360" w:lineRule="auto"/>
        <w:ind w:firstLine="709"/>
        <w:jc w:val="both"/>
        <w:rPr>
          <w:sz w:val="22"/>
          <w:szCs w:val="22"/>
        </w:rPr>
      </w:pPr>
    </w:p>
    <w:p w:rsidR="007002FF" w:rsidRDefault="007002FF" w:rsidP="007002FF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7002FF" w:rsidRPr="00EB3053" w:rsidRDefault="007002FF" w:rsidP="007002FF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D76497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7002FF" w:rsidRPr="00590494" w:rsidRDefault="007002FF" w:rsidP="007002FF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67709744"/>
      <w:bookmarkStart w:id="28" w:name="_Toc167713283"/>
      <w:bookmarkStart w:id="29" w:name="_Toc8552957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 изделия</w:t>
      </w:r>
      <w:bookmarkEnd w:id="27"/>
      <w:bookmarkEnd w:id="28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9"/>
    </w:p>
    <w:p w:rsidR="007002FF" w:rsidRDefault="007002FF" w:rsidP="007002FF"/>
    <w:p w:rsidR="00EA6703" w:rsidRPr="00590494" w:rsidRDefault="007002FF" w:rsidP="007002FF">
      <w:pPr>
        <w:ind w:firstLine="709"/>
        <w:jc w:val="both"/>
      </w:pPr>
      <w:r w:rsidRPr="00361B87">
        <w:rPr>
          <w:sz w:val="22"/>
          <w:szCs w:val="22"/>
        </w:rPr>
        <w:t xml:space="preserve">Чертеж основных узлов и деталей изделия представлен на </w:t>
      </w:r>
      <w:r>
        <w:rPr>
          <w:sz w:val="22"/>
          <w:szCs w:val="22"/>
        </w:rPr>
        <w:t>рисунке 4.</w:t>
      </w:r>
    </w:p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7002FF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489886373"/>
      <w:bookmarkStart w:id="31" w:name="_Ref75275475"/>
      <w:bookmarkStart w:id="32" w:name="_Toc85529578"/>
      <w:bookmarkStart w:id="33" w:name="_Toc16771328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0"/>
      <w:bookmarkEnd w:id="31"/>
      <w:bookmarkEnd w:id="32"/>
      <w:bookmarkEnd w:id="3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4" w:name="_Toc489886374"/>
      <w:bookmarkStart w:id="35" w:name="_Toc85529579"/>
      <w:bookmarkStart w:id="36" w:name="_Toc16771328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5"/>
      <w:bookmarkEnd w:id="3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7002FF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961447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RCI-6.0FSR1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403E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E4A20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16771328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7002FF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961447" w:rsidP="00795E0C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RCI-6.0FSR1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002FF" w:rsidRDefault="007002F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8" w:name="_Toc85529581"/>
      <w:bookmarkStart w:id="39" w:name="_Toc16771328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8"/>
      <w:bookmarkEnd w:id="3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2"/>
      <w:bookmarkStart w:id="41" w:name="_Toc16771328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0"/>
      <w:bookmarkEnd w:id="41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85529583"/>
      <w:bookmarkStart w:id="43" w:name="_Toc16771328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2"/>
      <w:bookmarkEnd w:id="4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002FF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002FF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002FF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002FF" w:rsidRPr="0020594D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002FF" w:rsidRPr="0020594D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002FF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002FF" w:rsidRPr="00966DC3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002FF" w:rsidRDefault="007002FF" w:rsidP="007002FF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4" w:name="_Toc85529584"/>
      <w:bookmarkStart w:id="45" w:name="_Toc16771329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4"/>
      <w:bookmarkEnd w:id="4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002FF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6" w:name="_Toc489886376"/>
      <w:bookmarkStart w:id="47" w:name="_Ref75275862"/>
      <w:bookmarkStart w:id="48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16771329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7"/>
      <w:bookmarkStart w:id="51" w:name="_Ref75275866"/>
      <w:bookmarkStart w:id="52" w:name="_Toc85529586"/>
      <w:bookmarkStart w:id="53" w:name="_Toc1677132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489886378"/>
      <w:bookmarkStart w:id="55" w:name="_Ref75275870"/>
      <w:bookmarkStart w:id="56" w:name="_Toc85529587"/>
      <w:bookmarkStart w:id="57" w:name="_Toc16771329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4"/>
      <w:bookmarkEnd w:id="55"/>
      <w:bookmarkEnd w:id="56"/>
      <w:bookmarkEnd w:id="5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8" w:name="_Toc489886379"/>
      <w:bookmarkStart w:id="59" w:name="_Ref75275874"/>
      <w:bookmarkStart w:id="60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16771329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8"/>
      <w:bookmarkEnd w:id="59"/>
      <w:bookmarkEnd w:id="60"/>
      <w:bookmarkEnd w:id="61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489886380"/>
      <w:bookmarkStart w:id="63" w:name="_Ref75275878"/>
      <w:bookmarkStart w:id="64" w:name="_Toc85529589"/>
      <w:bookmarkStart w:id="65" w:name="_Toc16771329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2"/>
      <w:bookmarkEnd w:id="63"/>
      <w:bookmarkEnd w:id="64"/>
      <w:bookmarkEnd w:id="6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16771329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7" w:name="_Toc489886382"/>
      <w:bookmarkStart w:id="68" w:name="_Ref75275890"/>
      <w:bookmarkStart w:id="69" w:name="_Toc85529591"/>
      <w:bookmarkStart w:id="70" w:name="_Toc16771329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7"/>
      <w:bookmarkEnd w:id="68"/>
      <w:bookmarkEnd w:id="69"/>
      <w:bookmarkEnd w:id="70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71" w:name="_Ref75275894"/>
      <w:bookmarkStart w:id="72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3" w:name="_Toc16771329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1"/>
      <w:bookmarkEnd w:id="72"/>
      <w:bookmarkEnd w:id="7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3"/>
      <w:bookmarkStart w:id="75" w:name="_Toc16771329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4"/>
      <w:bookmarkEnd w:id="7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RPr="007002FF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7002FF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7002FF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7002FF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RPr="007002FF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7002FF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7002FF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7002FF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7002FF">
              <w:rPr>
                <w:sz w:val="22"/>
                <w:szCs w:val="22"/>
              </w:rPr>
              <w:t>дренажной трубы)</w:t>
            </w:r>
          </w:p>
        </w:tc>
      </w:tr>
      <w:tr w:rsidR="006962F6" w:rsidRPr="007002FF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7002FF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7002FF">
              <w:rPr>
                <w:color w:val="000000"/>
                <w:sz w:val="22"/>
                <w:szCs w:val="22"/>
              </w:rPr>
              <w:t>изб.</w:t>
            </w:r>
            <w:r w:rsidRPr="007002FF">
              <w:rPr>
                <w:sz w:val="22"/>
                <w:szCs w:val="22"/>
              </w:rPr>
              <w:t>хладагент</w:t>
            </w:r>
            <w:proofErr w:type="spellEnd"/>
            <w:r w:rsidRPr="007002FF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RPr="007002FF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7002FF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7002FF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RPr="007002FF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7002FF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RPr="007002FF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7002FF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RPr="007002FF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RPr="007002FF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RPr="007002FF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RPr="007002FF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7002FF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7002FF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21F4E" w:rsidRPr="007002FF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7002FF" w:rsidRDefault="00121F4E" w:rsidP="004D06B7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7002FF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121F4E" w:rsidRPr="007002FF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7002FF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7002FF" w:rsidRDefault="007002FF" w:rsidP="003C5D8F">
      <w:pPr>
        <w:pStyle w:val="2"/>
        <w:spacing w:line="360" w:lineRule="auto"/>
        <w:ind w:firstLine="709"/>
        <w:jc w:val="both"/>
        <w:rPr>
          <w:sz w:val="20"/>
        </w:rPr>
      </w:pPr>
    </w:p>
    <w:p w:rsidR="007002FF" w:rsidRDefault="007002FF" w:rsidP="003C5D8F">
      <w:pPr>
        <w:pStyle w:val="2"/>
        <w:spacing w:line="360" w:lineRule="auto"/>
        <w:ind w:firstLine="709"/>
        <w:jc w:val="both"/>
        <w:rPr>
          <w:sz w:val="20"/>
        </w:rPr>
      </w:pPr>
    </w:p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4D06B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4D06B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4D06B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4D06B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4D06B7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4D06B7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4D06B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85529594"/>
      <w:bookmarkStart w:id="77" w:name="_Toc167713300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6"/>
      <w:bookmarkEnd w:id="7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8" w:name="_Toc85727955"/>
      <w:bookmarkStart w:id="79" w:name="_Toc16771330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8"/>
      <w:bookmarkEnd w:id="79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Pr="009262F8" w:rsidRDefault="00EA6703" w:rsidP="00AE44B2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80" w:name="_Toc85529595"/>
      <w:bookmarkStart w:id="81" w:name="_Toc85727956"/>
      <w:bookmarkStart w:id="82" w:name="_Toc167713302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80"/>
      <w:bookmarkEnd w:id="81"/>
      <w:bookmarkEnd w:id="82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3" w:name="_Toc489886385"/>
      <w:bookmarkStart w:id="84" w:name="_Ref75275917"/>
      <w:bookmarkStart w:id="85" w:name="_Toc85529596"/>
      <w:bookmarkStart w:id="86" w:name="_Toc16771330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3"/>
      <w:bookmarkEnd w:id="84"/>
      <w:bookmarkEnd w:id="85"/>
      <w:bookmarkEnd w:id="8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7" w:name="_Toc85529597"/>
      <w:bookmarkStart w:id="88" w:name="_Toc16771330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7"/>
      <w:bookmarkEnd w:id="8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9" w:name="_Toc85529598"/>
      <w:bookmarkStart w:id="90" w:name="_Toc16771330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9"/>
      <w:bookmarkEnd w:id="9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489886387"/>
      <w:bookmarkStart w:id="92" w:name="_Ref75275934"/>
      <w:bookmarkStart w:id="93" w:name="_Toc85529599"/>
      <w:bookmarkStart w:id="94" w:name="_Toc16771330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1"/>
      <w:bookmarkEnd w:id="92"/>
      <w:bookmarkEnd w:id="93"/>
      <w:bookmarkEnd w:id="94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BAF" w:rsidRDefault="006A0BAF">
      <w:r>
        <w:separator/>
      </w:r>
    </w:p>
  </w:endnote>
  <w:endnote w:type="continuationSeparator" w:id="0">
    <w:p w:rsidR="006A0BAF" w:rsidRDefault="006A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0BAF" w:rsidRDefault="006A0BA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A0BAF" w:rsidRDefault="006A0B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A0BAF" w:rsidRDefault="006A0B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A0BAF" w:rsidRDefault="006A0B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D35EE4" w:rsidRDefault="0096144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RCI-6.0FSR1</w:t>
                              </w:r>
                              <w:r w:rsidR="006A0BAF"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A0BAF" w:rsidRPr="00B7687E" w:rsidRDefault="006A0BA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ED1531" w:rsidRDefault="006A0BA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4A2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ED1531" w:rsidRDefault="006A0B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0BAF" w:rsidRPr="002544EE" w:rsidRDefault="006A0BA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0BAF" w:rsidRPr="00E4184C" w:rsidRDefault="006A0B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6A0BAF" w:rsidRPr="00E4184C" w:rsidRDefault="006A0B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6A0BAF" w:rsidRPr="00E4184C" w:rsidRDefault="009614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RCI-6.0FSR1</w:t>
                              </w:r>
                              <w:r w:rsidR="006A0BAF" w:rsidRPr="00E4184C">
                                <w:rPr>
                                  <w:sz w:val="20"/>
                                  <w:szCs w:val="20"/>
                                  <w:highlight w:val="yellow"/>
                                </w:rPr>
                                <w:t xml:space="preserve"> </w:t>
                              </w:r>
                            </w:p>
                            <w:p w:rsidR="006A0BAF" w:rsidRPr="00AF301F" w:rsidRDefault="006A0B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A0BAF" w:rsidRPr="00613EFB" w:rsidRDefault="006A0BA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A0BAF" w:rsidRPr="00D35EE4" w:rsidRDefault="0096144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RCI-6.0FSR1</w:t>
                        </w:r>
                        <w:r w:rsidR="006A0BAF"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A0BAF" w:rsidRPr="00B7687E" w:rsidRDefault="006A0BA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A0BAF" w:rsidRPr="00ED1531" w:rsidRDefault="006A0BA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E4A2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A0BAF" w:rsidRPr="00ED1531" w:rsidRDefault="006A0B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A0BAF" w:rsidRPr="002544EE" w:rsidRDefault="006A0BA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A0BAF" w:rsidRPr="00E4184C" w:rsidRDefault="006A0B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6A0BAF" w:rsidRPr="00E4184C" w:rsidRDefault="006A0B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6A0BAF" w:rsidRPr="00E4184C" w:rsidRDefault="009614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  <w:highlight w:val="yellow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RCI-6.0FSR1</w:t>
                        </w:r>
                        <w:r w:rsidR="006A0BAF" w:rsidRPr="00E4184C">
                          <w:rPr>
                            <w:sz w:val="20"/>
                            <w:szCs w:val="20"/>
                            <w:highlight w:val="yellow"/>
                          </w:rPr>
                          <w:t xml:space="preserve"> </w:t>
                        </w:r>
                      </w:p>
                      <w:p w:rsidR="006A0BAF" w:rsidRPr="00AF301F" w:rsidRDefault="006A0B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A0BAF" w:rsidRPr="00613EFB" w:rsidRDefault="006A0BA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AF301F" w:rsidRDefault="006A0B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4A2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EC4AC9" w:rsidRDefault="00961447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RCI-6.0FSR1</w:t>
                              </w:r>
                              <w:r w:rsidR="006A0BA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A0BAF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A0BAF" w:rsidRPr="00C23BB2" w:rsidRDefault="006A0BA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A0BAF" w:rsidRPr="00EC2FF5" w:rsidRDefault="006A0BA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A0BAF" w:rsidRPr="00AF301F" w:rsidRDefault="006A0B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E4A2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A0BAF" w:rsidRPr="00EC4AC9" w:rsidRDefault="00961447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RCI-6.0FSR1</w:t>
                        </w:r>
                        <w:r w:rsidR="006A0BA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A0BAF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A0BAF" w:rsidRPr="00C23BB2" w:rsidRDefault="006A0BA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A0BAF" w:rsidRPr="00EC2FF5" w:rsidRDefault="006A0BA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AF301F" w:rsidRDefault="006A0B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4A2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EC4AC9" w:rsidRDefault="00961447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RCI-6.0FSR1</w:t>
                              </w:r>
                              <w:r w:rsidR="006A0BA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A0BAF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A0BAF" w:rsidRPr="00EC2FF5" w:rsidRDefault="006A0BA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A0BAF" w:rsidRPr="00AF301F" w:rsidRDefault="006A0B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E4A2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A0BAF" w:rsidRPr="00EC4AC9" w:rsidRDefault="00961447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RCI-6.0FSR1</w:t>
                        </w:r>
                        <w:r w:rsidR="006A0BA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A0BAF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A0BAF" w:rsidRPr="00EC2FF5" w:rsidRDefault="006A0BA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BAF" w:rsidRDefault="006A0BAF">
      <w:r>
        <w:separator/>
      </w:r>
    </w:p>
  </w:footnote>
  <w:footnote w:type="continuationSeparator" w:id="0">
    <w:p w:rsidR="006A0BAF" w:rsidRDefault="006A0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0BAF" w:rsidRDefault="006A0BA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52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615A"/>
    <w:rsid w:val="000519D8"/>
    <w:rsid w:val="00054A54"/>
    <w:rsid w:val="00057BCD"/>
    <w:rsid w:val="00057CBB"/>
    <w:rsid w:val="00073C25"/>
    <w:rsid w:val="000778B3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6F30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544EE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92AB8"/>
    <w:rsid w:val="003964AD"/>
    <w:rsid w:val="003C5D8F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06B7"/>
    <w:rsid w:val="004D1F92"/>
    <w:rsid w:val="004D5533"/>
    <w:rsid w:val="004E674F"/>
    <w:rsid w:val="004F5A68"/>
    <w:rsid w:val="004F77E1"/>
    <w:rsid w:val="0050033F"/>
    <w:rsid w:val="00500799"/>
    <w:rsid w:val="00505AFE"/>
    <w:rsid w:val="005145EC"/>
    <w:rsid w:val="00525949"/>
    <w:rsid w:val="00531B53"/>
    <w:rsid w:val="00532946"/>
    <w:rsid w:val="00533AA2"/>
    <w:rsid w:val="005411CB"/>
    <w:rsid w:val="00554566"/>
    <w:rsid w:val="00557D90"/>
    <w:rsid w:val="005615C2"/>
    <w:rsid w:val="00567FDD"/>
    <w:rsid w:val="0058149E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0BAF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E30DA"/>
    <w:rsid w:val="006E54B4"/>
    <w:rsid w:val="006E631E"/>
    <w:rsid w:val="006E78E9"/>
    <w:rsid w:val="006F412D"/>
    <w:rsid w:val="006F4853"/>
    <w:rsid w:val="007002FF"/>
    <w:rsid w:val="0070650B"/>
    <w:rsid w:val="0073406F"/>
    <w:rsid w:val="00740801"/>
    <w:rsid w:val="00745BD9"/>
    <w:rsid w:val="00751720"/>
    <w:rsid w:val="00751FA7"/>
    <w:rsid w:val="00775715"/>
    <w:rsid w:val="00776934"/>
    <w:rsid w:val="0078177F"/>
    <w:rsid w:val="007877E0"/>
    <w:rsid w:val="00795E0C"/>
    <w:rsid w:val="007B095E"/>
    <w:rsid w:val="007B36E9"/>
    <w:rsid w:val="007C300D"/>
    <w:rsid w:val="007D349B"/>
    <w:rsid w:val="007D4E6B"/>
    <w:rsid w:val="007D6CCA"/>
    <w:rsid w:val="007E5E22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D09DC"/>
    <w:rsid w:val="008E0B73"/>
    <w:rsid w:val="008E4A20"/>
    <w:rsid w:val="008F7D55"/>
    <w:rsid w:val="00913F03"/>
    <w:rsid w:val="009148F2"/>
    <w:rsid w:val="00914912"/>
    <w:rsid w:val="00922280"/>
    <w:rsid w:val="0094137F"/>
    <w:rsid w:val="00941985"/>
    <w:rsid w:val="009454F1"/>
    <w:rsid w:val="009457C2"/>
    <w:rsid w:val="00961447"/>
    <w:rsid w:val="0096270C"/>
    <w:rsid w:val="0097670D"/>
    <w:rsid w:val="00983B2E"/>
    <w:rsid w:val="00984D44"/>
    <w:rsid w:val="00985AEE"/>
    <w:rsid w:val="00985B81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0017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07A8"/>
    <w:rsid w:val="00AC57D5"/>
    <w:rsid w:val="00AD1917"/>
    <w:rsid w:val="00AD6D0F"/>
    <w:rsid w:val="00AE188B"/>
    <w:rsid w:val="00AE1B95"/>
    <w:rsid w:val="00AE3233"/>
    <w:rsid w:val="00AE44B2"/>
    <w:rsid w:val="00AF1F03"/>
    <w:rsid w:val="00AF301F"/>
    <w:rsid w:val="00B02AA8"/>
    <w:rsid w:val="00B05F0B"/>
    <w:rsid w:val="00B1432F"/>
    <w:rsid w:val="00B14F7A"/>
    <w:rsid w:val="00B2430D"/>
    <w:rsid w:val="00B263D1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E154B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136A4"/>
    <w:rsid w:val="00D21FC0"/>
    <w:rsid w:val="00D31D52"/>
    <w:rsid w:val="00D357F4"/>
    <w:rsid w:val="00D35EE4"/>
    <w:rsid w:val="00D549B4"/>
    <w:rsid w:val="00D566EE"/>
    <w:rsid w:val="00D6500E"/>
    <w:rsid w:val="00D70F85"/>
    <w:rsid w:val="00D76497"/>
    <w:rsid w:val="00D96268"/>
    <w:rsid w:val="00D97C02"/>
    <w:rsid w:val="00DA1947"/>
    <w:rsid w:val="00DA234E"/>
    <w:rsid w:val="00DA4E1F"/>
    <w:rsid w:val="00DC42C5"/>
    <w:rsid w:val="00DC56ED"/>
    <w:rsid w:val="00DE5BEB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78C1"/>
    <w:rsid w:val="00E72244"/>
    <w:rsid w:val="00E774B2"/>
    <w:rsid w:val="00E8345E"/>
    <w:rsid w:val="00E90897"/>
    <w:rsid w:val="00E91B22"/>
    <w:rsid w:val="00E96BA0"/>
    <w:rsid w:val="00E97CB1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7"/>
    <o:shapelayout v:ext="edit">
      <o:idmap v:ext="edit" data="1"/>
    </o:shapelayout>
  </w:shapeDefaults>
  <w:decimalSymbol w:val=","/>
  <w:listSeparator w:val=";"/>
  <w14:docId w14:val="00532AF3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\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F0E49-2FBA-4CBA-874C-7752F00AE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8D4563</Template>
  <TotalTime>3</TotalTime>
  <Pages>34</Pages>
  <Words>6212</Words>
  <Characters>35414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2024-11-22T13:08:00Z</dcterms:created>
  <dcterms:modified xsi:type="dcterms:W3CDTF">2026-02-04T11:42:00Z</dcterms:modified>
</cp:coreProperties>
</file>