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637245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752B3B">
              <w:rPr>
                <w:b/>
                <w:szCs w:val="28"/>
              </w:rPr>
              <w:t>RCI-4.0FSR1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752B3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RCI-4.0FSR1</w:t>
            </w:r>
            <w:r w:rsidR="0031401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4384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166BA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A77D11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A77D11">
        <w:rPr>
          <w:b/>
          <w:sz w:val="22"/>
          <w:szCs w:val="22"/>
        </w:rPr>
        <w:lastRenderedPageBreak/>
        <w:t>СОДЕРЖАНИЕ</w:t>
      </w:r>
      <w:r w:rsidR="00231E1B" w:rsidRPr="00A77D11">
        <w:rPr>
          <w:b/>
          <w:sz w:val="22"/>
          <w:szCs w:val="22"/>
        </w:rPr>
        <w:t xml:space="preserve"> </w:t>
      </w:r>
    </w:p>
    <w:p w:rsidR="00A77D11" w:rsidRPr="00A77D11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77D11">
        <w:rPr>
          <w:sz w:val="22"/>
          <w:szCs w:val="22"/>
        </w:rPr>
        <w:fldChar w:fldCharType="begin"/>
      </w:r>
      <w:r w:rsidRPr="00A77D11">
        <w:rPr>
          <w:sz w:val="22"/>
          <w:szCs w:val="22"/>
        </w:rPr>
        <w:instrText xml:space="preserve"> TOC \o "1-3" \h \z \u </w:instrText>
      </w:r>
      <w:r w:rsidRPr="00A77D11">
        <w:rPr>
          <w:sz w:val="22"/>
          <w:szCs w:val="22"/>
        </w:rPr>
        <w:fldChar w:fldCharType="separate"/>
      </w:r>
      <w:hyperlink w:anchor="_Toc167709733" w:history="1">
        <w:r w:rsidR="00A77D11" w:rsidRPr="00A77D11">
          <w:rPr>
            <w:rStyle w:val="ad"/>
            <w:noProof/>
            <w:sz w:val="22"/>
            <w:szCs w:val="22"/>
          </w:rPr>
          <w:t>Введение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_Toc167709733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3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34" w:history="1">
        <w:r w:rsidR="00A77D11" w:rsidRPr="00A77D11">
          <w:rPr>
            <w:rStyle w:val="ad"/>
            <w:noProof/>
            <w:sz w:val="22"/>
            <w:szCs w:val="22"/>
          </w:rPr>
          <w:t>1.</w:t>
        </w:r>
        <w:r w:rsidR="002A7FD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77D11" w:rsidRPr="00A77D11">
          <w:rPr>
            <w:rStyle w:val="ad"/>
            <w:noProof/>
            <w:sz w:val="22"/>
            <w:szCs w:val="22"/>
          </w:rPr>
          <w:t>Общие сведения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_Toc167709734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4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35" w:history="1">
        <w:r w:rsidR="00A77D11" w:rsidRPr="00A77D11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_Toc167709735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5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36" w:history="1">
        <w:r w:rsidR="00A77D11" w:rsidRPr="00A77D11">
          <w:rPr>
            <w:rStyle w:val="ad"/>
            <w:noProof/>
            <w:sz w:val="22"/>
            <w:szCs w:val="22"/>
          </w:rPr>
          <w:t>2.2 Описание изделия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_Toc167709736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6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37" w:history="1">
        <w:r w:rsidR="00A77D11" w:rsidRPr="00A77D11">
          <w:rPr>
            <w:rStyle w:val="ad"/>
            <w:noProof/>
            <w:sz w:val="22"/>
            <w:szCs w:val="22"/>
          </w:rPr>
          <w:t>2.3 Принцип работы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_Toc167709737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6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38" w:history="1">
        <w:r w:rsidR="00A77D11" w:rsidRPr="00A77D11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_Toc167709738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7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39" w:history="1">
        <w:r w:rsidR="00A77D11" w:rsidRPr="00A77D11">
          <w:rPr>
            <w:rStyle w:val="ad"/>
            <w:noProof/>
            <w:sz w:val="22"/>
            <w:szCs w:val="22"/>
          </w:rPr>
          <w:t>2.5 Оптимальная эксплуатация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_Toc167709739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8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0" w:history="1">
        <w:r w:rsidR="00A77D11" w:rsidRPr="00A77D11">
          <w:rPr>
            <w:rStyle w:val="ad"/>
            <w:noProof/>
            <w:sz w:val="22"/>
            <w:szCs w:val="22"/>
          </w:rPr>
          <w:t>2.6 Маркировка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_Toc167709740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8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1" w:history="1">
        <w:r w:rsidR="00A77D11" w:rsidRPr="00A77D11">
          <w:rPr>
            <w:rStyle w:val="ad"/>
            <w:noProof/>
            <w:sz w:val="22"/>
            <w:szCs w:val="22"/>
          </w:rPr>
          <w:t>3. Комплектность поставки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_Toc167709741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9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2" w:history="1">
        <w:r w:rsidR="00A77D11" w:rsidRPr="00A77D11">
          <w:rPr>
            <w:rStyle w:val="ad"/>
            <w:noProof/>
            <w:sz w:val="22"/>
            <w:szCs w:val="22"/>
          </w:rPr>
          <w:t>4. Чертеж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_Toc167709742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10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3" w:history="1">
        <w:r w:rsidR="00A77D11" w:rsidRPr="00A77D11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_Toc167709743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10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4" w:history="1">
        <w:r w:rsidR="00A77D11" w:rsidRPr="00A77D11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_Toc167709744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11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5" w:history="1">
        <w:r w:rsidR="00A77D11" w:rsidRPr="00A77D11">
          <w:rPr>
            <w:rStyle w:val="ad"/>
            <w:noProof/>
            <w:sz w:val="22"/>
            <w:szCs w:val="22"/>
          </w:rPr>
          <w:t>5. Гарантии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_Toc167709745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12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6" w:history="1">
        <w:r w:rsidR="00A77D11" w:rsidRPr="00A77D11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_Toc167709746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13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7" w:history="1">
        <w:r w:rsidR="00A77D11" w:rsidRPr="00A77D11">
          <w:rPr>
            <w:rStyle w:val="ad"/>
            <w:noProof/>
            <w:sz w:val="22"/>
            <w:szCs w:val="22"/>
          </w:rPr>
          <w:t>7. Свидетельство о приемке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_Toc167709747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14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8" w:history="1">
        <w:r w:rsidR="00A77D11" w:rsidRPr="00A77D11">
          <w:rPr>
            <w:rStyle w:val="ad"/>
            <w:noProof/>
            <w:sz w:val="22"/>
            <w:szCs w:val="22"/>
          </w:rPr>
          <w:t>8. Консервация</w:t>
        </w:r>
        <w:r w:rsidR="00A77D11" w:rsidRPr="00A77D11">
          <w:rPr>
            <w:rStyle w:val="ad"/>
            <w:noProof/>
            <w:sz w:val="22"/>
            <w:szCs w:val="22"/>
            <w:lang w:val="en-US"/>
          </w:rPr>
          <w:t>*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_Toc167709748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15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49" w:history="1">
        <w:r w:rsidR="00A77D11" w:rsidRPr="00A77D11">
          <w:rPr>
            <w:rStyle w:val="ad"/>
            <w:noProof/>
            <w:sz w:val="22"/>
            <w:szCs w:val="22"/>
          </w:rPr>
          <w:t>9. Сведения об утилизации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_Toc167709749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16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0" w:history="1">
        <w:r w:rsidR="00A77D11" w:rsidRPr="00A77D11">
          <w:rPr>
            <w:rStyle w:val="ad"/>
            <w:noProof/>
            <w:sz w:val="22"/>
            <w:szCs w:val="22"/>
          </w:rPr>
          <w:t>10. Требования безопасности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_Toc167709750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16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1" w:history="1">
        <w:r w:rsidR="00A77D11" w:rsidRPr="00A77D11">
          <w:rPr>
            <w:rStyle w:val="ad"/>
            <w:noProof/>
            <w:sz w:val="22"/>
            <w:szCs w:val="22"/>
          </w:rPr>
          <w:t>10.1 Общие требования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_Toc167709751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18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2" w:history="1">
        <w:r w:rsidR="00A77D11" w:rsidRPr="00A77D11">
          <w:rPr>
            <w:rStyle w:val="ad"/>
            <w:noProof/>
            <w:sz w:val="22"/>
            <w:szCs w:val="22"/>
          </w:rPr>
          <w:t>11. Прием и передача изделия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_Toc167709752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19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3" w:history="1">
        <w:r w:rsidR="00A77D11" w:rsidRPr="00A77D11">
          <w:rPr>
            <w:rStyle w:val="ad"/>
            <w:noProof/>
            <w:sz w:val="22"/>
            <w:szCs w:val="22"/>
          </w:rPr>
          <w:t>12. Учет работы изделия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_Toc167709753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20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4" w:history="1">
        <w:r w:rsidR="00A77D11" w:rsidRPr="00A77D11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_Toc167709754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21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5" w:history="1">
        <w:r w:rsidR="00A77D11" w:rsidRPr="00A77D11">
          <w:rPr>
            <w:rStyle w:val="ad"/>
            <w:noProof/>
            <w:sz w:val="22"/>
            <w:szCs w:val="22"/>
          </w:rPr>
          <w:t>14. Работы при эксплуатации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_Toc167709755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22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6" w:history="1">
        <w:r w:rsidR="00A77D11" w:rsidRPr="00A77D11">
          <w:rPr>
            <w:rStyle w:val="ad"/>
            <w:noProof/>
            <w:sz w:val="22"/>
            <w:szCs w:val="22"/>
          </w:rPr>
          <w:t>14.1 Учет выполнения работ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_Toc167709756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22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7" w:history="1">
        <w:r w:rsidR="00A77D11" w:rsidRPr="00A77D11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_Toc167709757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23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8" w:history="1">
        <w:r w:rsidR="00A77D11" w:rsidRPr="00A77D11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_Toc167709758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24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59" w:history="1">
        <w:r w:rsidR="00A77D11" w:rsidRPr="00A77D11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_Toc167709759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25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60" w:history="1">
        <w:r w:rsidR="00A77D11" w:rsidRPr="00A77D11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_Toc167709760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26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61" w:history="1">
        <w:r w:rsidR="00A77D11" w:rsidRPr="00A77D11">
          <w:rPr>
            <w:rStyle w:val="ad"/>
            <w:noProof/>
            <w:sz w:val="22"/>
            <w:szCs w:val="22"/>
          </w:rPr>
          <w:t>16. Транспортировка и хранение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_Toc167709761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30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62" w:history="1">
        <w:r w:rsidR="00A77D11" w:rsidRPr="00A77D11">
          <w:rPr>
            <w:rStyle w:val="ad"/>
            <w:noProof/>
            <w:sz w:val="22"/>
            <w:szCs w:val="22"/>
          </w:rPr>
          <w:t>16.1 Транспортировка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_Toc167709762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30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63" w:history="1">
        <w:r w:rsidR="00A77D11" w:rsidRPr="00A77D11">
          <w:rPr>
            <w:rStyle w:val="ad"/>
            <w:noProof/>
            <w:sz w:val="22"/>
            <w:szCs w:val="22"/>
          </w:rPr>
          <w:t>16.2 Хранение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_Toc167709763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30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64" w:history="1">
        <w:r w:rsidR="00A77D11" w:rsidRPr="00A77D11">
          <w:rPr>
            <w:rStyle w:val="ad"/>
            <w:noProof/>
            <w:sz w:val="22"/>
            <w:szCs w:val="22"/>
          </w:rPr>
          <w:t>17. Ремонт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_Toc167709764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31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65" w:history="1">
        <w:r w:rsidR="00A77D11" w:rsidRPr="00A77D11">
          <w:rPr>
            <w:rStyle w:val="ad"/>
            <w:noProof/>
            <w:sz w:val="22"/>
            <w:szCs w:val="22"/>
          </w:rPr>
          <w:t>18. Сведения о рекламациях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_Toc167709765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32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66" w:history="1">
        <w:r w:rsidR="00A77D11" w:rsidRPr="00A77D11">
          <w:rPr>
            <w:rStyle w:val="ad"/>
            <w:noProof/>
            <w:sz w:val="22"/>
            <w:szCs w:val="22"/>
          </w:rPr>
          <w:t>19. Особые отметки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_Toc167709766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33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A77D11" w:rsidRPr="00A77D11" w:rsidRDefault="001166B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09767" w:history="1">
        <w:r w:rsidR="00A77D11" w:rsidRPr="00A77D11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77D11" w:rsidRPr="00A77D11">
          <w:rPr>
            <w:noProof/>
            <w:webHidden/>
            <w:sz w:val="22"/>
            <w:szCs w:val="22"/>
          </w:rPr>
          <w:tab/>
        </w:r>
        <w:r w:rsidR="00A77D11" w:rsidRPr="00A77D11">
          <w:rPr>
            <w:noProof/>
            <w:webHidden/>
            <w:sz w:val="22"/>
            <w:szCs w:val="22"/>
          </w:rPr>
          <w:fldChar w:fldCharType="begin"/>
        </w:r>
        <w:r w:rsidR="00A77D11" w:rsidRPr="00A77D11">
          <w:rPr>
            <w:noProof/>
            <w:webHidden/>
            <w:sz w:val="22"/>
            <w:szCs w:val="22"/>
          </w:rPr>
          <w:instrText xml:space="preserve"> PAGEREF _Toc167709767 \h </w:instrText>
        </w:r>
        <w:r w:rsidR="00A77D11" w:rsidRPr="00A77D11">
          <w:rPr>
            <w:noProof/>
            <w:webHidden/>
            <w:sz w:val="22"/>
            <w:szCs w:val="22"/>
          </w:rPr>
        </w:r>
        <w:r w:rsidR="00A77D11" w:rsidRPr="00A77D11">
          <w:rPr>
            <w:noProof/>
            <w:webHidden/>
            <w:sz w:val="22"/>
            <w:szCs w:val="22"/>
          </w:rPr>
          <w:fldChar w:fldCharType="separate"/>
        </w:r>
        <w:r w:rsidR="00A60843">
          <w:rPr>
            <w:noProof/>
            <w:webHidden/>
            <w:sz w:val="22"/>
            <w:szCs w:val="22"/>
          </w:rPr>
          <w:t>34</w:t>
        </w:r>
        <w:r w:rsidR="00A77D11" w:rsidRPr="00A77D11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A77D11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0973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A77D11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5EFC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0973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E86B64" w:rsidRPr="00E86B64" w:rsidRDefault="00E86B64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E86B64" w:rsidRDefault="00200C8E" w:rsidP="00200C8E">
      <w:pPr>
        <w:spacing w:line="360" w:lineRule="auto"/>
        <w:jc w:val="both"/>
        <w:rPr>
          <w:sz w:val="22"/>
          <w:szCs w:val="22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8005"/>
      </w:tblGrid>
      <w:tr w:rsidR="00200C8E" w:rsidRPr="00CC2C20" w:rsidTr="007C01F5">
        <w:trPr>
          <w:trHeight w:val="553"/>
        </w:trPr>
        <w:tc>
          <w:tcPr>
            <w:tcW w:w="191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8005" w:type="dxa"/>
            <w:vAlign w:val="center"/>
          </w:tcPr>
          <w:p w:rsidR="00E86B64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7C01F5">
        <w:trPr>
          <w:trHeight w:val="553"/>
        </w:trPr>
        <w:tc>
          <w:tcPr>
            <w:tcW w:w="191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8005" w:type="dxa"/>
            <w:vAlign w:val="center"/>
          </w:tcPr>
          <w:p w:rsidR="00CA105D" w:rsidRPr="00AC07A8" w:rsidRDefault="00752B3B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RCI-4.0FSR1</w:t>
            </w:r>
          </w:p>
        </w:tc>
      </w:tr>
      <w:tr w:rsidR="006A3296" w:rsidRPr="00CC2C20" w:rsidTr="007C01F5">
        <w:trPr>
          <w:trHeight w:val="553"/>
        </w:trPr>
        <w:tc>
          <w:tcPr>
            <w:tcW w:w="191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8005" w:type="dxa"/>
            <w:vAlign w:val="center"/>
          </w:tcPr>
          <w:p w:rsidR="006A3296" w:rsidRPr="00AC07A8" w:rsidRDefault="00752B3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RCI-4.0FSR1</w:t>
            </w:r>
          </w:p>
        </w:tc>
      </w:tr>
      <w:tr w:rsidR="009D3B5F" w:rsidRPr="00CC2C20" w:rsidTr="007C01F5">
        <w:trPr>
          <w:trHeight w:val="553"/>
        </w:trPr>
        <w:tc>
          <w:tcPr>
            <w:tcW w:w="1918" w:type="dxa"/>
            <w:vAlign w:val="center"/>
          </w:tcPr>
          <w:p w:rsidR="009D3B5F" w:rsidRPr="00CC2C20" w:rsidRDefault="009D3B5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8005" w:type="dxa"/>
            <w:vAlign w:val="center"/>
          </w:tcPr>
          <w:p w:rsidR="009D3B5F" w:rsidRDefault="009D3B5F" w:rsidP="009D3B5F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D3B5F" w:rsidRPr="0029731C" w:rsidRDefault="009D3B5F" w:rsidP="009D3B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7C01F5">
        <w:trPr>
          <w:trHeight w:val="553"/>
        </w:trPr>
        <w:tc>
          <w:tcPr>
            <w:tcW w:w="191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8005" w:type="dxa"/>
            <w:vAlign w:val="center"/>
          </w:tcPr>
          <w:p w:rsidR="00200C8E" w:rsidRPr="00CC2C20" w:rsidRDefault="009D3B5F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7C01F5">
        <w:trPr>
          <w:trHeight w:val="553"/>
        </w:trPr>
        <w:tc>
          <w:tcPr>
            <w:tcW w:w="191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8005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7C01F5">
        <w:trPr>
          <w:trHeight w:val="472"/>
        </w:trPr>
        <w:tc>
          <w:tcPr>
            <w:tcW w:w="191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8005" w:type="dxa"/>
            <w:vAlign w:val="center"/>
          </w:tcPr>
          <w:p w:rsidR="00200C8E" w:rsidRPr="009B306A" w:rsidRDefault="0034384C" w:rsidP="001166B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166BA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7C01F5">
        <w:trPr>
          <w:trHeight w:val="408"/>
        </w:trPr>
        <w:tc>
          <w:tcPr>
            <w:tcW w:w="1918" w:type="dxa"/>
            <w:vAlign w:val="center"/>
          </w:tcPr>
          <w:p w:rsidR="00200C8E" w:rsidRPr="00CC2C20" w:rsidRDefault="0034384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8005" w:type="dxa"/>
            <w:vAlign w:val="center"/>
          </w:tcPr>
          <w:p w:rsidR="00200C8E" w:rsidRPr="00CC2C20" w:rsidRDefault="0034384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7C01F5">
        <w:trPr>
          <w:trHeight w:val="1752"/>
        </w:trPr>
        <w:tc>
          <w:tcPr>
            <w:tcW w:w="1918" w:type="dxa"/>
            <w:vAlign w:val="center"/>
          </w:tcPr>
          <w:p w:rsidR="00200C8E" w:rsidRPr="00CC2C20" w:rsidRDefault="007C01F5" w:rsidP="007C01F5">
            <w:pPr>
              <w:jc w:val="center"/>
              <w:rPr>
                <w:b/>
                <w:sz w:val="22"/>
                <w:szCs w:val="22"/>
              </w:rPr>
            </w:pPr>
            <w:r w:rsidRPr="007C01F5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 xml:space="preserve">  </w:t>
            </w:r>
          </w:p>
        </w:tc>
        <w:tc>
          <w:tcPr>
            <w:tcW w:w="8005" w:type="dxa"/>
            <w:vAlign w:val="center"/>
          </w:tcPr>
          <w:tbl>
            <w:tblPr>
              <w:tblpPr w:leftFromText="180" w:rightFromText="180" w:vertAnchor="page" w:horzAnchor="margin" w:tblpY="611"/>
              <w:tblOverlap w:val="never"/>
              <w:tblW w:w="6831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012"/>
              <w:gridCol w:w="4819"/>
            </w:tblGrid>
            <w:tr w:rsidR="00FB3E70" w:rsidRPr="007C2003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FB3E70" w:rsidRPr="007C2003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7C01F5" w:rsidRDefault="007C01F5" w:rsidP="007C01F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C01F5" w:rsidRDefault="007C01F5" w:rsidP="007C01F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C01F5" w:rsidRDefault="007C01F5" w:rsidP="007C01F5">
            <w:pPr>
              <w:pStyle w:val="2"/>
              <w:rPr>
                <w:sz w:val="22"/>
                <w:szCs w:val="22"/>
              </w:rPr>
            </w:pPr>
          </w:p>
          <w:p w:rsidR="007C01F5" w:rsidRDefault="007C01F5" w:rsidP="007C01F5">
            <w:pPr>
              <w:pStyle w:val="2"/>
              <w:rPr>
                <w:sz w:val="22"/>
                <w:szCs w:val="22"/>
              </w:rPr>
            </w:pPr>
          </w:p>
          <w:p w:rsidR="007C01F5" w:rsidRDefault="007C01F5" w:rsidP="007C01F5">
            <w:pPr>
              <w:pStyle w:val="2"/>
              <w:rPr>
                <w:sz w:val="22"/>
                <w:szCs w:val="22"/>
              </w:rPr>
            </w:pPr>
          </w:p>
          <w:p w:rsidR="007C01F5" w:rsidRDefault="007C01F5" w:rsidP="007C01F5">
            <w:pPr>
              <w:pStyle w:val="2"/>
              <w:rPr>
                <w:sz w:val="22"/>
                <w:szCs w:val="22"/>
              </w:rPr>
            </w:pPr>
          </w:p>
          <w:p w:rsidR="007C01F5" w:rsidRDefault="007C01F5" w:rsidP="007C01F5">
            <w:pPr>
              <w:pStyle w:val="2"/>
              <w:rPr>
                <w:sz w:val="22"/>
                <w:szCs w:val="22"/>
              </w:rPr>
            </w:pPr>
          </w:p>
          <w:p w:rsidR="007C01F5" w:rsidRPr="00C47193" w:rsidRDefault="007C01F5" w:rsidP="007C01F5">
            <w:pPr>
              <w:pStyle w:val="2"/>
              <w:rPr>
                <w:sz w:val="22"/>
                <w:szCs w:val="22"/>
              </w:rPr>
            </w:pPr>
          </w:p>
          <w:p w:rsidR="00CE4AC5" w:rsidRPr="00E96BA0" w:rsidRDefault="009B306A" w:rsidP="00CE4AC5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  <w:p w:rsidR="00200C8E" w:rsidRPr="00CC2C20" w:rsidRDefault="00200C8E" w:rsidP="00CE4AC5">
            <w:pPr>
              <w:jc w:val="center"/>
              <w:rPr>
                <w:sz w:val="22"/>
                <w:szCs w:val="22"/>
              </w:rPr>
            </w:pPr>
          </w:p>
        </w:tc>
      </w:tr>
      <w:tr w:rsidR="00FB3E70" w:rsidRPr="001166BA" w:rsidTr="007C01F5">
        <w:trPr>
          <w:trHeight w:val="492"/>
        </w:trPr>
        <w:tc>
          <w:tcPr>
            <w:tcW w:w="191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800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7C01F5">
        <w:trPr>
          <w:trHeight w:val="553"/>
        </w:trPr>
        <w:tc>
          <w:tcPr>
            <w:tcW w:w="191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800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1166BA" w:rsidTr="007C01F5">
        <w:trPr>
          <w:trHeight w:val="553"/>
        </w:trPr>
        <w:tc>
          <w:tcPr>
            <w:tcW w:w="191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800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7C01F5">
        <w:trPr>
          <w:trHeight w:val="553"/>
        </w:trPr>
        <w:tc>
          <w:tcPr>
            <w:tcW w:w="191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8005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1166BA" w:rsidTr="007C01F5">
        <w:trPr>
          <w:trHeight w:val="553"/>
        </w:trPr>
        <w:tc>
          <w:tcPr>
            <w:tcW w:w="191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8005" w:type="dxa"/>
            <w:vAlign w:val="center"/>
          </w:tcPr>
          <w:p w:rsidR="001166BA" w:rsidRDefault="001166BA" w:rsidP="001166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1166BA" w:rsidRPr="00BF0AAC" w:rsidRDefault="001166BA" w:rsidP="001166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1166BA" w:rsidRPr="00BF0AAC" w:rsidRDefault="001166BA" w:rsidP="00116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1166BA" w:rsidRPr="00BF0AAC" w:rsidRDefault="001166BA" w:rsidP="00116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166BA" w:rsidRPr="00BF0AAC" w:rsidRDefault="001166BA" w:rsidP="00116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1166BA" w:rsidRPr="00BF0AAC" w:rsidRDefault="001166BA" w:rsidP="00116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1166BA" w:rsidRPr="00BF0AAC" w:rsidRDefault="001166BA" w:rsidP="00116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Default="001166BA" w:rsidP="001166BA">
            <w:pPr>
              <w:jc w:val="center"/>
              <w:rPr>
                <w:rStyle w:val="ad"/>
                <w:sz w:val="22"/>
                <w:szCs w:val="22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1166BA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1166BA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1166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1166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6BA" w:rsidRPr="001166BA" w:rsidRDefault="001166BA" w:rsidP="001166BA">
            <w:pPr>
              <w:jc w:val="center"/>
              <w:rPr>
                <w:color w:val="FF0000"/>
                <w:lang w:val="en-US"/>
              </w:rPr>
            </w:pPr>
          </w:p>
        </w:tc>
      </w:tr>
    </w:tbl>
    <w:p w:rsidR="00200C8E" w:rsidRPr="00532946" w:rsidRDefault="00200C8E" w:rsidP="00200C8E">
      <w:pPr>
        <w:jc w:val="center"/>
        <w:rPr>
          <w:b/>
          <w:szCs w:val="28"/>
        </w:rPr>
      </w:pPr>
      <w:bookmarkStart w:id="5" w:name="_GoBack"/>
      <w:bookmarkEnd w:id="5"/>
      <w:r w:rsidRPr="00532946">
        <w:rPr>
          <w:b/>
          <w:szCs w:val="28"/>
        </w:rPr>
        <w:lastRenderedPageBreak/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770973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34384C" w:rsidRDefault="0034384C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"/>
        <w:gridCol w:w="2827"/>
        <w:gridCol w:w="1272"/>
        <w:gridCol w:w="3550"/>
      </w:tblGrid>
      <w:tr w:rsidR="0034384C" w:rsidRPr="00AD1C4D" w:rsidTr="0034384C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34384C" w:rsidRPr="0034384C" w:rsidRDefault="0034384C" w:rsidP="0034384C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34384C" w:rsidRPr="0034384C" w:rsidRDefault="0034384C" w:rsidP="007D64FA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671" w:type="dxa"/>
            <w:vAlign w:val="center"/>
          </w:tcPr>
          <w:p w:rsidR="0034384C" w:rsidRPr="0034384C" w:rsidRDefault="0034384C" w:rsidP="007D64FA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Значение</w:t>
            </w:r>
          </w:p>
        </w:tc>
      </w:tr>
      <w:tr w:rsidR="007D64FA" w:rsidRPr="00AD1C4D" w:rsidTr="007D64FA">
        <w:trPr>
          <w:trHeight w:val="159"/>
          <w:jc w:val="center"/>
        </w:trPr>
        <w:tc>
          <w:tcPr>
            <w:tcW w:w="2272" w:type="dxa"/>
            <w:vMerge w:val="restart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01459B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7D64FA" w:rsidRPr="00AD1C4D" w:rsidTr="007D64FA">
        <w:trPr>
          <w:trHeight w:val="159"/>
          <w:jc w:val="center"/>
        </w:trPr>
        <w:tc>
          <w:tcPr>
            <w:tcW w:w="2272" w:type="dxa"/>
            <w:vMerge/>
          </w:tcPr>
          <w:p w:rsidR="007D64FA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01459B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7D64FA" w:rsidRPr="00AD1C4D" w:rsidTr="007D64FA">
        <w:trPr>
          <w:trHeight w:val="159"/>
          <w:jc w:val="center"/>
        </w:trPr>
        <w:tc>
          <w:tcPr>
            <w:tcW w:w="2272" w:type="dxa"/>
            <w:vMerge w:val="restart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01459B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</w:tr>
      <w:tr w:rsidR="007D64FA" w:rsidRPr="00AD1C4D" w:rsidTr="007D64FA">
        <w:trPr>
          <w:trHeight w:val="159"/>
          <w:jc w:val="center"/>
        </w:trPr>
        <w:tc>
          <w:tcPr>
            <w:tcW w:w="2272" w:type="dxa"/>
            <w:vMerge/>
          </w:tcPr>
          <w:p w:rsidR="007D64FA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01459B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7D64FA" w:rsidRPr="00AD1C4D" w:rsidTr="007D64FA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/час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8847B8">
              <w:rPr>
                <w:sz w:val="22"/>
                <w:szCs w:val="22"/>
              </w:rPr>
              <w:t>2.220/1.440/1.860/1.200</w:t>
            </w:r>
          </w:p>
        </w:tc>
      </w:tr>
      <w:tr w:rsidR="007D64FA" w:rsidRPr="00AD1C4D" w:rsidTr="007D64FA">
        <w:trPr>
          <w:jc w:val="center"/>
        </w:trPr>
        <w:tc>
          <w:tcPr>
            <w:tcW w:w="227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8847B8">
              <w:rPr>
                <w:sz w:val="22"/>
                <w:szCs w:val="22"/>
              </w:rPr>
              <w:t>48/43/39/33</w:t>
            </w:r>
          </w:p>
        </w:tc>
      </w:tr>
      <w:tr w:rsidR="007D64FA" w:rsidRPr="00AD1C4D" w:rsidTr="007D64FA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</w:tr>
      <w:tr w:rsidR="007D64FA" w:rsidRPr="00AD1C4D" w:rsidTr="007D64F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9.52 (3/8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7D64F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15.88 (5/8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7D64FA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7D64FA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7D64FA">
        <w:trPr>
          <w:jc w:val="center"/>
        </w:trPr>
        <w:tc>
          <w:tcPr>
            <w:tcW w:w="9919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7D64FA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67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7D64FA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671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7D64FA" w:rsidRPr="00AD1C4D" w:rsidTr="007D64FA">
        <w:trPr>
          <w:jc w:val="center"/>
        </w:trPr>
        <w:tc>
          <w:tcPr>
            <w:tcW w:w="9919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7D64FA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7D64FA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 w:rsidR="000A77D4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7D64FA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7D64FA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7D64FA">
        <w:trPr>
          <w:trHeight w:val="241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7D64FA" w:rsidRPr="00AD1C4D" w:rsidTr="007D64FA">
        <w:trPr>
          <w:trHeight w:val="24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7D64FA">
        <w:trPr>
          <w:trHeight w:val="277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</w:p>
        </w:tc>
      </w:tr>
      <w:tr w:rsidR="007D64FA" w:rsidRPr="00AD1C4D" w:rsidTr="007D64FA">
        <w:trPr>
          <w:trHeight w:val="280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</w:p>
        </w:tc>
      </w:tr>
      <w:tr w:rsidR="007D64FA" w:rsidRPr="00AD1C4D" w:rsidTr="007D64FA">
        <w:trPr>
          <w:trHeight w:val="8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98</w:t>
            </w:r>
          </w:p>
        </w:tc>
      </w:tr>
    </w:tbl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770973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752B3B">
        <w:rPr>
          <w:sz w:val="22"/>
          <w:szCs w:val="22"/>
        </w:rPr>
        <w:t>RCI-4.0FSR1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и  SET-FREE.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autoSpaceDE w:val="0"/>
        <w:autoSpaceDN w:val="0"/>
        <w:adjustRightInd w:val="0"/>
        <w:rPr>
          <w:sz w:val="22"/>
          <w:szCs w:val="22"/>
        </w:rPr>
      </w:pP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770973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E86B64" w:rsidRPr="008F31F7" w:rsidRDefault="00E86B64" w:rsidP="00E86B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E86B64" w:rsidRPr="003F1F02" w:rsidRDefault="00E86B64" w:rsidP="00E86B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86B64" w:rsidRDefault="00E86B64" w:rsidP="00E86B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E86B64" w:rsidRPr="003F1F02" w:rsidRDefault="00E86B64" w:rsidP="00E86B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E86B64" w:rsidRDefault="00E86B64" w:rsidP="00E86B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200C8E" w:rsidRDefault="00BC712B" w:rsidP="00A77D1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BC712B" w:rsidRDefault="00BC712B" w:rsidP="00BC712B"/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E86B6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6770973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lastRenderedPageBreak/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67709739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67709740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A21">
        <w:rPr>
          <w:noProof/>
          <w:sz w:val="20"/>
          <w:szCs w:val="20"/>
        </w:rPr>
        <w:drawing>
          <wp:inline distT="0" distB="0" distL="0" distR="0" wp14:anchorId="19FC903E" wp14:editId="0936611C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E86B6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6770974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E86B64" w:rsidRPr="00057246" w:rsidRDefault="00E86B64" w:rsidP="00200C8E">
      <w:pPr>
        <w:rPr>
          <w:noProof/>
          <w:sz w:val="22"/>
          <w:szCs w:val="22"/>
        </w:rPr>
      </w:pPr>
    </w:p>
    <w:p w:rsidR="00200C8E" w:rsidRDefault="00200C8E" w:rsidP="00E77BA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86B6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657A2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67709742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DF33AE" w:rsidRPr="00DF33AE" w:rsidRDefault="00DF33AE" w:rsidP="00DF33AE"/>
    <w:p w:rsidR="00EA6703" w:rsidRDefault="00EA6703" w:rsidP="00E77BA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167709743"/>
      <w:bookmarkStart w:id="25" w:name="_Toc85529576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r w:rsidR="000E11C5"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5"/>
    </w:p>
    <w:p w:rsidR="00E77BA0" w:rsidRDefault="00E77BA0" w:rsidP="00E77BA0">
      <w:pPr>
        <w:spacing w:line="360" w:lineRule="auto"/>
        <w:ind w:firstLine="709"/>
        <w:jc w:val="both"/>
        <w:rPr>
          <w:sz w:val="22"/>
          <w:szCs w:val="22"/>
        </w:rPr>
      </w:pPr>
    </w:p>
    <w:p w:rsidR="00E77BA0" w:rsidRDefault="00E77BA0" w:rsidP="00E77BA0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E77BA0" w:rsidRPr="00EB3053" w:rsidRDefault="00E77BA0" w:rsidP="00E77BA0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E77BA0" w:rsidRPr="00E77BA0" w:rsidRDefault="00E77BA0" w:rsidP="00E77BA0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9669C2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167709744"/>
      <w:bookmarkStart w:id="27" w:name="_Toc8552957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 изделия</w:t>
      </w:r>
      <w:bookmarkEnd w:id="26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7"/>
    </w:p>
    <w:p w:rsidR="00EA6703" w:rsidRDefault="00EA6703" w:rsidP="00EA6703"/>
    <w:p w:rsidR="00E77BA0" w:rsidRPr="00590494" w:rsidRDefault="00E77BA0" w:rsidP="00E77BA0">
      <w:pPr>
        <w:ind w:firstLine="709"/>
        <w:jc w:val="both"/>
      </w:pPr>
      <w:r w:rsidRPr="00361B87">
        <w:rPr>
          <w:sz w:val="22"/>
          <w:szCs w:val="22"/>
        </w:rPr>
        <w:t xml:space="preserve">Чертеж основных узлов и деталей изделия представлен на </w:t>
      </w:r>
      <w:r>
        <w:rPr>
          <w:sz w:val="22"/>
          <w:szCs w:val="22"/>
        </w:rPr>
        <w:t>рисунке 4</w:t>
      </w:r>
      <w:r w:rsidRPr="00361B87">
        <w:rPr>
          <w:sz w:val="22"/>
          <w:szCs w:val="22"/>
        </w:rPr>
        <w:t>.</w:t>
      </w:r>
    </w:p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86B6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6770974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6770974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E86B6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752B3B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RCI-4.0FSR1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403E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166BA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6770974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E86B6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52B3B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RCI-4.0FSR1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86B64" w:rsidRDefault="00E86B6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6770974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6770974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6770975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4C3406" w:rsidRPr="005E73D5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4C3406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4C3406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4C3406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4C3406" w:rsidRPr="0020594D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4C3406" w:rsidRPr="0020594D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4C3406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4C3406" w:rsidRPr="00966DC3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4C3406" w:rsidRDefault="004C3406" w:rsidP="004C3406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4C3406" w:rsidRPr="005E73D5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4C3406" w:rsidRPr="005E73D5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4C3406" w:rsidRPr="005E73D5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4C3406" w:rsidRPr="005E73D5" w:rsidRDefault="004C3406" w:rsidP="004C340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6770975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4C3406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0975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6770975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6770975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6770975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6770975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6770975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6770975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6770975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677097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RPr="00A60843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A60843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A60843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RPr="00A60843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RPr="00A60843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RPr="00A60843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RPr="00A60843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RPr="00A60843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21F4E" w:rsidRPr="00A60843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21F4E" w:rsidRPr="00A60843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A60843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A60843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RPr="00A60843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0843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0843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121F4E" w:rsidRPr="00A60843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0843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0843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121F4E" w:rsidRPr="00A60843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0843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0843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121F4E" w:rsidRPr="00A60843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A60843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60843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RPr="00A60843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RPr="00A60843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A6084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60843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A60843" w:rsidRDefault="00A60843" w:rsidP="003C5D8F">
      <w:pPr>
        <w:pStyle w:val="2"/>
        <w:spacing w:line="360" w:lineRule="auto"/>
        <w:ind w:firstLine="709"/>
        <w:jc w:val="both"/>
        <w:rPr>
          <w:sz w:val="20"/>
        </w:rPr>
      </w:pPr>
    </w:p>
    <w:p w:rsidR="00A60843" w:rsidRDefault="00A60843" w:rsidP="003C5D8F">
      <w:pPr>
        <w:pStyle w:val="2"/>
        <w:spacing w:line="360" w:lineRule="auto"/>
        <w:ind w:firstLine="709"/>
        <w:jc w:val="both"/>
        <w:rPr>
          <w:sz w:val="20"/>
        </w:rPr>
      </w:pPr>
    </w:p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A60843" w:rsidRDefault="00A60843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67709761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67709762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Pr="009262F8" w:rsidRDefault="00EA6703" w:rsidP="00B151A6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67709763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67709764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6770976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6770976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67709767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9C2" w:rsidRDefault="009669C2">
      <w:r>
        <w:separator/>
      </w:r>
    </w:p>
  </w:endnote>
  <w:endnote w:type="continuationSeparator" w:id="0">
    <w:p w:rsidR="009669C2" w:rsidRDefault="0096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669C2" w:rsidRDefault="009669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669C2" w:rsidRDefault="009669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669C2" w:rsidRDefault="009669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669C2" w:rsidRDefault="009669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Pr="00D35EE4" w:rsidRDefault="00752B3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RCI-4.0FSR1</w:t>
                              </w:r>
                              <w:r w:rsidR="009669C2"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669C2" w:rsidRPr="00B7687E" w:rsidRDefault="009669C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Pr="00ED1531" w:rsidRDefault="009669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66B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Pr="00ED1531" w:rsidRDefault="009669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669C2" w:rsidRPr="00C777B3" w:rsidRDefault="009669C2" w:rsidP="00A77D11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  <w:p w:rsidR="009669C2" w:rsidRPr="00A77D11" w:rsidRDefault="009669C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669C2" w:rsidRPr="00E4184C" w:rsidRDefault="009669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9669C2" w:rsidRPr="00E4184C" w:rsidRDefault="009669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9669C2" w:rsidRPr="00E4184C" w:rsidRDefault="00752B3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RCI-4.0FSR1</w:t>
                              </w:r>
                              <w:r w:rsidR="009669C2" w:rsidRPr="00E4184C">
                                <w:rPr>
                                  <w:sz w:val="20"/>
                                  <w:szCs w:val="20"/>
                                  <w:highlight w:val="yellow"/>
                                </w:rPr>
                                <w:t xml:space="preserve"> </w:t>
                              </w:r>
                            </w:p>
                            <w:p w:rsidR="009669C2" w:rsidRPr="00AF301F" w:rsidRDefault="009669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669C2" w:rsidRPr="00613EFB" w:rsidRDefault="009669C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669C2" w:rsidRPr="00D35EE4" w:rsidRDefault="00752B3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RCI-4.0FSR1</w:t>
                        </w:r>
                        <w:r w:rsidR="009669C2"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669C2" w:rsidRPr="00B7687E" w:rsidRDefault="009669C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669C2" w:rsidRPr="00ED1531" w:rsidRDefault="009669C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166B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669C2" w:rsidRPr="00ED1531" w:rsidRDefault="009669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669C2" w:rsidRPr="00C777B3" w:rsidRDefault="009669C2" w:rsidP="00A77D11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  <w:p w:rsidR="009669C2" w:rsidRPr="00A77D11" w:rsidRDefault="009669C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669C2" w:rsidRPr="00E4184C" w:rsidRDefault="009669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9669C2" w:rsidRPr="00E4184C" w:rsidRDefault="009669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9669C2" w:rsidRPr="00E4184C" w:rsidRDefault="00752B3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  <w:highlight w:val="yellow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RCI-4.0FSR1</w:t>
                        </w:r>
                        <w:r w:rsidR="009669C2" w:rsidRPr="00E4184C">
                          <w:rPr>
                            <w:sz w:val="20"/>
                            <w:szCs w:val="20"/>
                            <w:highlight w:val="yellow"/>
                          </w:rPr>
                          <w:t xml:space="preserve"> </w:t>
                        </w:r>
                      </w:p>
                      <w:p w:rsidR="009669C2" w:rsidRPr="00AF301F" w:rsidRDefault="009669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669C2" w:rsidRPr="00613EFB" w:rsidRDefault="009669C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Pr="00AF301F" w:rsidRDefault="009669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66B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Pr="00EC4AC9" w:rsidRDefault="00752B3B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RCI-4.0FSR1</w:t>
                              </w:r>
                              <w:r w:rsidR="009669C2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669C2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669C2" w:rsidRPr="00C23BB2" w:rsidRDefault="009669C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669C2" w:rsidRPr="00EC2FF5" w:rsidRDefault="009669C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669C2" w:rsidRPr="00AF301F" w:rsidRDefault="009669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166B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669C2" w:rsidRPr="00EC4AC9" w:rsidRDefault="00752B3B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RCI-4.0FSR1</w:t>
                        </w:r>
                        <w:r w:rsidR="009669C2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669C2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669C2" w:rsidRPr="00C23BB2" w:rsidRDefault="009669C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669C2" w:rsidRPr="00EC2FF5" w:rsidRDefault="009669C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Default="009669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Pr="00AF301F" w:rsidRDefault="009669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66B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69C2" w:rsidRPr="00EC4AC9" w:rsidRDefault="00752B3B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RCI-4.0FSR1</w:t>
                              </w:r>
                              <w:r w:rsidR="009669C2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669C2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669C2" w:rsidRPr="00EC2FF5" w:rsidRDefault="009669C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669C2" w:rsidRDefault="009669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669C2" w:rsidRPr="00AF301F" w:rsidRDefault="009669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166B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669C2" w:rsidRPr="00EC4AC9" w:rsidRDefault="00752B3B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RCI-4.0FSR1</w:t>
                        </w:r>
                        <w:r w:rsidR="009669C2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669C2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669C2" w:rsidRPr="00EC2FF5" w:rsidRDefault="009669C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9C2" w:rsidRDefault="009669C2">
      <w:r>
        <w:separator/>
      </w:r>
    </w:p>
  </w:footnote>
  <w:footnote w:type="continuationSeparator" w:id="0">
    <w:p w:rsidR="009669C2" w:rsidRDefault="00966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669C2" w:rsidRDefault="009669C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9C2" w:rsidRDefault="009669C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52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615A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A77D4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66BA"/>
    <w:rsid w:val="00117ADC"/>
    <w:rsid w:val="00121F4E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A7FD9"/>
    <w:rsid w:val="002B0E60"/>
    <w:rsid w:val="002B4BD3"/>
    <w:rsid w:val="002C2364"/>
    <w:rsid w:val="002C44E0"/>
    <w:rsid w:val="002F79FC"/>
    <w:rsid w:val="00304762"/>
    <w:rsid w:val="003066A5"/>
    <w:rsid w:val="00311219"/>
    <w:rsid w:val="0031401B"/>
    <w:rsid w:val="00326079"/>
    <w:rsid w:val="0033659F"/>
    <w:rsid w:val="0034384C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5D8F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C3406"/>
    <w:rsid w:val="004D1F92"/>
    <w:rsid w:val="004D5533"/>
    <w:rsid w:val="004E674F"/>
    <w:rsid w:val="004F5A68"/>
    <w:rsid w:val="004F77E1"/>
    <w:rsid w:val="0050033F"/>
    <w:rsid w:val="00500799"/>
    <w:rsid w:val="00503516"/>
    <w:rsid w:val="00505AFE"/>
    <w:rsid w:val="00525949"/>
    <w:rsid w:val="00530F5B"/>
    <w:rsid w:val="00531B53"/>
    <w:rsid w:val="00532946"/>
    <w:rsid w:val="00533AA2"/>
    <w:rsid w:val="005411CB"/>
    <w:rsid w:val="00554566"/>
    <w:rsid w:val="00557D90"/>
    <w:rsid w:val="005615C2"/>
    <w:rsid w:val="00567FDD"/>
    <w:rsid w:val="0058149E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37245"/>
    <w:rsid w:val="00640F73"/>
    <w:rsid w:val="006416FB"/>
    <w:rsid w:val="00646CE5"/>
    <w:rsid w:val="00656098"/>
    <w:rsid w:val="00657A21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E30DA"/>
    <w:rsid w:val="006E54B4"/>
    <w:rsid w:val="006E631E"/>
    <w:rsid w:val="006E78E9"/>
    <w:rsid w:val="006F412D"/>
    <w:rsid w:val="006F4853"/>
    <w:rsid w:val="0070650B"/>
    <w:rsid w:val="00711E0A"/>
    <w:rsid w:val="00720729"/>
    <w:rsid w:val="0073406F"/>
    <w:rsid w:val="00740801"/>
    <w:rsid w:val="00745BD9"/>
    <w:rsid w:val="00751720"/>
    <w:rsid w:val="00751FA7"/>
    <w:rsid w:val="00752B3B"/>
    <w:rsid w:val="00776934"/>
    <w:rsid w:val="0078177F"/>
    <w:rsid w:val="007877E0"/>
    <w:rsid w:val="00795E0C"/>
    <w:rsid w:val="007B095E"/>
    <w:rsid w:val="007B36E9"/>
    <w:rsid w:val="007C01F5"/>
    <w:rsid w:val="007C300D"/>
    <w:rsid w:val="007D349B"/>
    <w:rsid w:val="007D4E6B"/>
    <w:rsid w:val="007D64FA"/>
    <w:rsid w:val="007D6CCA"/>
    <w:rsid w:val="007E5E22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D09DC"/>
    <w:rsid w:val="008E0B73"/>
    <w:rsid w:val="008F7D55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669C2"/>
    <w:rsid w:val="0097670D"/>
    <w:rsid w:val="00983B2E"/>
    <w:rsid w:val="00984D44"/>
    <w:rsid w:val="00985AEE"/>
    <w:rsid w:val="00985B81"/>
    <w:rsid w:val="009A1FA5"/>
    <w:rsid w:val="009B1EC5"/>
    <w:rsid w:val="009B236D"/>
    <w:rsid w:val="009B306A"/>
    <w:rsid w:val="009B4AC3"/>
    <w:rsid w:val="009B6F0C"/>
    <w:rsid w:val="009C0F1E"/>
    <w:rsid w:val="009C1A1D"/>
    <w:rsid w:val="009D300F"/>
    <w:rsid w:val="009D3B5F"/>
    <w:rsid w:val="009D5B4E"/>
    <w:rsid w:val="009D5F49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0843"/>
    <w:rsid w:val="00A63AC1"/>
    <w:rsid w:val="00A66853"/>
    <w:rsid w:val="00A66DAA"/>
    <w:rsid w:val="00A7291A"/>
    <w:rsid w:val="00A73373"/>
    <w:rsid w:val="00A77D11"/>
    <w:rsid w:val="00A77E80"/>
    <w:rsid w:val="00A947BA"/>
    <w:rsid w:val="00A94F9C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F7A"/>
    <w:rsid w:val="00B151A6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E154B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A105D"/>
    <w:rsid w:val="00CA4C33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78C1"/>
    <w:rsid w:val="00E72244"/>
    <w:rsid w:val="00E774B2"/>
    <w:rsid w:val="00E77BA0"/>
    <w:rsid w:val="00E8345E"/>
    <w:rsid w:val="00E86B64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7"/>
    <o:shapelayout v:ext="edit">
      <o:idmap v:ext="edit" data="1"/>
    </o:shapelayout>
  </w:shapeDefaults>
  <w:decimalSymbol w:val=","/>
  <w:listSeparator w:val=";"/>
  <w14:docId w14:val="4AF99054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E6DDD-E1F0-46DF-BB21-698B7945E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8D4563</Template>
  <TotalTime>1</TotalTime>
  <Pages>34</Pages>
  <Words>6213</Words>
  <Characters>35420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2024-11-22T13:05:00Z</dcterms:created>
  <dcterms:modified xsi:type="dcterms:W3CDTF">2026-02-04T11:41:00Z</dcterms:modified>
</cp:coreProperties>
</file>