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983B2E" w:rsidP="00952D6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</w:t>
            </w:r>
            <w:r w:rsidR="00952D62" w:rsidRPr="00952D62">
              <w:rPr>
                <w:b/>
                <w:szCs w:val="28"/>
              </w:rPr>
              <w:t xml:space="preserve"> </w:t>
            </w:r>
            <w:r w:rsidR="00952D62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D3F32">
              <w:rPr>
                <w:b/>
                <w:szCs w:val="28"/>
              </w:rPr>
              <w:t>RCI-3.0</w:t>
            </w:r>
            <w:r w:rsidR="003F3CA6">
              <w:rPr>
                <w:b/>
                <w:szCs w:val="28"/>
              </w:rPr>
              <w:t>FSR1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D3F3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RCI-3.0</w:t>
            </w:r>
            <w:r w:rsidR="003F3CA6">
              <w:rPr>
                <w:b/>
                <w:szCs w:val="28"/>
              </w:rPr>
              <w:t>FSR1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235C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3235C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804833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A4D95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DD3F32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RCI-3.0</w:t>
            </w:r>
            <w:r w:rsidR="003F3CA6">
              <w:rPr>
                <w:sz w:val="22"/>
                <w:szCs w:val="22"/>
              </w:rPr>
              <w:t>FSR1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DD3F3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RCI-3.0</w:t>
            </w:r>
            <w:r w:rsidR="003F3CA6">
              <w:rPr>
                <w:sz w:val="22"/>
                <w:szCs w:val="22"/>
              </w:rPr>
              <w:t>FSR1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855040" w:rsidRDefault="00910BFC" w:rsidP="003235C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235C5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990374">
        <w:trPr>
          <w:trHeight w:val="2483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7F1443" w:rsidRDefault="007F1443" w:rsidP="007F14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F1443" w:rsidRDefault="007F1443" w:rsidP="007F14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952D62" w:rsidRPr="00C47193" w:rsidRDefault="00952D62" w:rsidP="007F1443">
            <w:pPr>
              <w:pStyle w:val="2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page" w:horzAnchor="margin" w:tblpXSpec="center" w:tblpY="611"/>
              <w:tblOverlap w:val="never"/>
              <w:tblW w:w="7365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169"/>
              <w:gridCol w:w="5196"/>
            </w:tblGrid>
            <w:tr w:rsidR="00990374" w:rsidRPr="007C2003" w:rsidTr="00990374">
              <w:trPr>
                <w:trHeight w:val="243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990374" w:rsidRPr="007C2003" w:rsidTr="00990374">
              <w:trPr>
                <w:trHeight w:val="471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990374" w:rsidRPr="00CC2C20" w:rsidRDefault="00990374" w:rsidP="00855040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="00855040"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="00855040"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="00855040"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="00855040"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="00855040"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FB3E70" w:rsidRPr="003235C5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3235C5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3235C5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3235C5" w:rsidRDefault="003235C5" w:rsidP="00323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3235C5" w:rsidRPr="00BF0AAC" w:rsidRDefault="003235C5" w:rsidP="003235C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3235C5" w:rsidRDefault="003235C5" w:rsidP="003235C5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3235C5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3235C5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3235C5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3235C5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3235C5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5" w:name="_GoBack"/>
            <w:bookmarkEnd w:id="5"/>
          </w:p>
        </w:tc>
      </w:tr>
    </w:tbl>
    <w:p w:rsidR="00F10D53" w:rsidRPr="003235C5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4A37A3">
        <w:trPr>
          <w:trHeight w:val="159"/>
          <w:jc w:val="center"/>
        </w:trPr>
        <w:tc>
          <w:tcPr>
            <w:tcW w:w="5090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Pr="00AD1C4D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463F2E" w:rsidRDefault="00463F2E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463F2E" w:rsidRDefault="00463F2E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6C3B27" w:rsidRDefault="00463F2E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4A37A3">
              <w:rPr>
                <w:sz w:val="22"/>
                <w:szCs w:val="22"/>
              </w:rPr>
              <w:t>.0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463F2E" w:rsidRDefault="00463F2E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4A37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272" w:type="dxa"/>
            <w:vAlign w:val="center"/>
          </w:tcPr>
          <w:p w:rsidR="007D64FA" w:rsidRPr="00463F2E" w:rsidRDefault="004A37A3" w:rsidP="00463F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463F2E">
              <w:rPr>
                <w:sz w:val="22"/>
                <w:szCs w:val="22"/>
                <w:lang w:val="en-US"/>
              </w:rPr>
              <w:t>7</w:t>
            </w:r>
            <w:r w:rsidR="003E3D52">
              <w:rPr>
                <w:sz w:val="22"/>
                <w:szCs w:val="22"/>
              </w:rPr>
              <w:t>/</w:t>
            </w:r>
            <w:r w:rsidR="00463F2E">
              <w:rPr>
                <w:sz w:val="22"/>
                <w:szCs w:val="22"/>
                <w:lang w:val="en-US"/>
              </w:rPr>
              <w:t>23</w:t>
            </w:r>
            <w:r w:rsidR="003E3D52">
              <w:rPr>
                <w:sz w:val="22"/>
                <w:szCs w:val="22"/>
              </w:rPr>
              <w:t>/1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 w:rsidR="003E3D5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</w:t>
            </w:r>
            <w:r w:rsidR="00463F2E">
              <w:rPr>
                <w:sz w:val="22"/>
                <w:szCs w:val="22"/>
                <w:lang w:val="en-US"/>
              </w:rPr>
              <w:t>4</w:t>
            </w:r>
          </w:p>
        </w:tc>
      </w:tr>
      <w:tr w:rsidR="007D64FA" w:rsidRPr="00AD1C4D" w:rsidTr="004A37A3">
        <w:trPr>
          <w:jc w:val="center"/>
        </w:trPr>
        <w:tc>
          <w:tcPr>
            <w:tcW w:w="226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463F2E" w:rsidRDefault="00463F2E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4A37A3" w:rsidRPr="00661DDD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6</w:t>
            </w:r>
            <w:r w:rsidR="004A37A3" w:rsidRPr="00661DDD"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2</w:t>
            </w:r>
            <w:r w:rsidR="004A37A3" w:rsidRPr="00661DDD">
              <w:rPr>
                <w:sz w:val="22"/>
                <w:szCs w:val="22"/>
              </w:rPr>
              <w:t>/2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463F2E" w:rsidRDefault="003E3D52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 w:rsidR="00463F2E">
              <w:rPr>
                <w:sz w:val="22"/>
                <w:szCs w:val="22"/>
                <w:lang w:val="en-US"/>
              </w:rPr>
              <w:t>7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28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463F2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463F2E">
              <w:rPr>
                <w:sz w:val="22"/>
                <w:szCs w:val="22"/>
                <w:lang w:val="en-US"/>
              </w:rPr>
              <w:t>9</w:t>
            </w:r>
            <w:r w:rsidR="00AA69D3">
              <w:rPr>
                <w:sz w:val="22"/>
                <w:szCs w:val="22"/>
              </w:rPr>
              <w:t>.</w:t>
            </w:r>
            <w:r w:rsidR="00463F2E">
              <w:rPr>
                <w:sz w:val="22"/>
                <w:szCs w:val="22"/>
                <w:lang w:val="en-US"/>
              </w:rPr>
              <w:t>52</w:t>
            </w:r>
            <w:r w:rsidR="00AA69D3">
              <w:rPr>
                <w:sz w:val="22"/>
                <w:szCs w:val="22"/>
              </w:rPr>
              <w:t>(</w:t>
            </w:r>
            <w:r w:rsidR="00463F2E">
              <w:rPr>
                <w:sz w:val="22"/>
                <w:szCs w:val="22"/>
                <w:lang w:val="en-US"/>
              </w:rPr>
              <w:t>3</w:t>
            </w:r>
            <w:r w:rsidR="00AA69D3">
              <w:rPr>
                <w:sz w:val="22"/>
                <w:szCs w:val="22"/>
              </w:rPr>
              <w:t>/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C3B27" w:rsidRDefault="007D64FA" w:rsidP="00463F2E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</w:t>
            </w:r>
            <w:r w:rsidR="00463F2E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.</w:t>
            </w:r>
            <w:r w:rsidR="00463F2E">
              <w:rPr>
                <w:sz w:val="22"/>
                <w:szCs w:val="22"/>
                <w:lang w:val="en-US"/>
              </w:rPr>
              <w:t>88</w:t>
            </w:r>
            <w:r w:rsidR="00AA69D3">
              <w:rPr>
                <w:sz w:val="22"/>
                <w:szCs w:val="22"/>
              </w:rPr>
              <w:t xml:space="preserve"> (</w:t>
            </w:r>
            <w:r w:rsidR="00463F2E">
              <w:rPr>
                <w:sz w:val="22"/>
                <w:szCs w:val="22"/>
                <w:lang w:val="en-US"/>
              </w:rPr>
              <w:t>5</w:t>
            </w:r>
            <w:r w:rsidR="00AA69D3">
              <w:rPr>
                <w:sz w:val="22"/>
                <w:szCs w:val="22"/>
              </w:rPr>
              <w:t>/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1272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72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1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4A37A3">
        <w:trPr>
          <w:trHeight w:val="241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463F2E" w:rsidRDefault="003E3D52" w:rsidP="00463F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463F2E">
              <w:rPr>
                <w:sz w:val="22"/>
                <w:szCs w:val="22"/>
                <w:lang w:val="en-US"/>
              </w:rPr>
              <w:t>6</w:t>
            </w:r>
          </w:p>
        </w:tc>
      </w:tr>
      <w:tr w:rsidR="007D64FA" w:rsidRPr="00AD1C4D" w:rsidTr="004A37A3">
        <w:trPr>
          <w:trHeight w:val="24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4A37A3">
        <w:trPr>
          <w:trHeight w:val="277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280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8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463F2E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463F2E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DD3F32">
        <w:rPr>
          <w:sz w:val="22"/>
          <w:szCs w:val="22"/>
        </w:rPr>
        <w:t>RCI-3.0</w:t>
      </w:r>
      <w:r w:rsidR="003F3CA6">
        <w:rPr>
          <w:sz w:val="22"/>
          <w:szCs w:val="22"/>
        </w:rPr>
        <w:t>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</w:t>
      </w:r>
      <w:r w:rsidR="004618E2">
        <w:rPr>
          <w:sz w:val="22"/>
          <w:szCs w:val="22"/>
        </w:rPr>
        <w:t>гранный</w:t>
      </w:r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2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 w:rsidR="004618E2">
        <w:rPr>
          <w:sz w:val="22"/>
          <w:szCs w:val="22"/>
        </w:rPr>
        <w:t xml:space="preserve">дополнительную принудительную </w:t>
      </w:r>
      <w:r w:rsidRPr="0096208E">
        <w:rPr>
          <w:sz w:val="22"/>
          <w:szCs w:val="22"/>
        </w:rPr>
        <w:t>циркуля</w:t>
      </w:r>
      <w:r w:rsidR="004618E2">
        <w:rPr>
          <w:sz w:val="22"/>
          <w:szCs w:val="22"/>
        </w:rPr>
        <w:t>цию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B117AF" w:rsidRDefault="00BC712B" w:rsidP="00200C8E">
      <w:pPr>
        <w:pStyle w:val="1"/>
        <w:ind w:firstLine="709"/>
        <w:rPr>
          <w:rFonts w:ascii="Times New Roman" w:hAnsi="Times New Roman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 w:rsidRPr="00B117AF">
        <w:rPr>
          <w:rFonts w:ascii="Times New Roman" w:hAnsi="Times New Roman"/>
          <w:sz w:val="22"/>
          <w:szCs w:val="22"/>
        </w:rPr>
        <w:t>2.6</w:t>
      </w:r>
      <w:r w:rsidR="00200C8E" w:rsidRPr="00B117AF">
        <w:rPr>
          <w:rFonts w:ascii="Times New Roman" w:hAnsi="Times New Roman"/>
          <w:sz w:val="22"/>
          <w:szCs w:val="22"/>
        </w:rPr>
        <w:t xml:space="preserve"> 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4618E2" w:rsidRDefault="004618E2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</w:p>
    <w:p w:rsidR="00B117AF" w:rsidRDefault="00B117AF" w:rsidP="00B117AF"/>
    <w:p w:rsidR="00B117AF" w:rsidRDefault="00B117AF" w:rsidP="00B117AF"/>
    <w:p w:rsidR="00B117AF" w:rsidRDefault="00B117AF" w:rsidP="00B117AF"/>
    <w:p w:rsidR="00B117AF" w:rsidRDefault="00B117AF" w:rsidP="00B117AF"/>
    <w:p w:rsidR="00B117AF" w:rsidRDefault="00B117AF" w:rsidP="00B117AF"/>
    <w:p w:rsidR="00B117AF" w:rsidRPr="00B117AF" w:rsidRDefault="00B117AF" w:rsidP="00B117AF"/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5B35A3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DD3F32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RCI-3.0</w:t>
            </w:r>
            <w:r w:rsidR="003F3CA6">
              <w:rPr>
                <w:sz w:val="22"/>
                <w:szCs w:val="22"/>
              </w:rPr>
              <w:t>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9A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235C5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5B35A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D3F32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RCI-3.0</w:t>
            </w:r>
            <w:r w:rsidR="003F3CA6">
              <w:rPr>
                <w:b/>
                <w:sz w:val="22"/>
                <w:szCs w:val="22"/>
              </w:rPr>
              <w:t>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</w:t>
      </w:r>
      <w:r w:rsidR="00C82B03">
        <w:rPr>
          <w:rFonts w:ascii="Times New Roman" w:hAnsi="Times New Roman"/>
        </w:rPr>
        <w:t xml:space="preserve">места </w:t>
      </w:r>
      <w:r w:rsidRPr="00285943">
        <w:rPr>
          <w:rFonts w:ascii="Times New Roman" w:hAnsi="Times New Roman"/>
        </w:rPr>
        <w:t xml:space="preserve">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7AF" w:rsidRDefault="00B117AF">
      <w:r>
        <w:separator/>
      </w:r>
    </w:p>
  </w:endnote>
  <w:endnote w:type="continuationSeparator" w:id="0">
    <w:p w:rsidR="00B117AF" w:rsidRDefault="00B1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17AF" w:rsidRDefault="00B117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117AF" w:rsidRDefault="00B117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117AF" w:rsidRDefault="00B117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117AF" w:rsidRDefault="00B117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D35EE4" w:rsidRDefault="00B117A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RCI-3.0FSR1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117AF" w:rsidRPr="00B7687E" w:rsidRDefault="00B117A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ED1531" w:rsidRDefault="00B117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35C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ED1531" w:rsidRDefault="00B117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17AF" w:rsidRPr="00BD5D10" w:rsidRDefault="00B117A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117AF" w:rsidRPr="00E4184C" w:rsidRDefault="00B117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B117AF" w:rsidRPr="00E4184C" w:rsidRDefault="00B117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B117AF" w:rsidRDefault="00B117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RCI-3.0FSR1</w:t>
                              </w:r>
                            </w:p>
                            <w:p w:rsidR="00B117AF" w:rsidRPr="00AF301F" w:rsidRDefault="00B117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117AF" w:rsidRPr="00613EFB" w:rsidRDefault="00B117A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117AF" w:rsidRPr="00D35EE4" w:rsidRDefault="00B117A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RCI-3.0FSR1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117AF" w:rsidRPr="00B7687E" w:rsidRDefault="00B117A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117AF" w:rsidRPr="00ED1531" w:rsidRDefault="00B117A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235C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117AF" w:rsidRPr="00ED1531" w:rsidRDefault="00B117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117AF" w:rsidRPr="00BD5D10" w:rsidRDefault="00B117A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117AF" w:rsidRPr="00E4184C" w:rsidRDefault="00B117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B117AF" w:rsidRPr="00E4184C" w:rsidRDefault="00B117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B117AF" w:rsidRDefault="00B117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RCI-3.0FSR1</w:t>
                        </w:r>
                      </w:p>
                      <w:p w:rsidR="00B117AF" w:rsidRPr="00AF301F" w:rsidRDefault="00B117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117AF" w:rsidRPr="00613EFB" w:rsidRDefault="00B117A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AF301F" w:rsidRDefault="00B117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35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EC4AC9" w:rsidRDefault="00B117A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RCI-3.0FSR1.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117AF" w:rsidRPr="00C23BB2" w:rsidRDefault="00B117A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117AF" w:rsidRPr="00EC2FF5" w:rsidRDefault="00B117A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117AF" w:rsidRPr="00AF301F" w:rsidRDefault="00B117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35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117AF" w:rsidRPr="00EC4AC9" w:rsidRDefault="00B117A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RCI-3.0FSR1.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117AF" w:rsidRPr="00C23BB2" w:rsidRDefault="00B117A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117AF" w:rsidRPr="00EC2FF5" w:rsidRDefault="00B117A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Default="00B117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AF301F" w:rsidRDefault="00B117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235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17AF" w:rsidRPr="00EC4AC9" w:rsidRDefault="00B117A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RCI-3.0FSR1.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117AF" w:rsidRPr="00EC2FF5" w:rsidRDefault="00B117A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117AF" w:rsidRDefault="00B117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117AF" w:rsidRPr="00AF301F" w:rsidRDefault="00B117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235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117AF" w:rsidRPr="00EC4AC9" w:rsidRDefault="00B117A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RCI-3.0FSR1.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117AF" w:rsidRPr="00EC2FF5" w:rsidRDefault="00B117A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7AF" w:rsidRDefault="00B117AF">
      <w:r>
        <w:separator/>
      </w:r>
    </w:p>
  </w:footnote>
  <w:footnote w:type="continuationSeparator" w:id="0">
    <w:p w:rsidR="00B117AF" w:rsidRDefault="00B11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17AF" w:rsidRDefault="00B117A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7AF" w:rsidRDefault="00B117A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35C5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3CA6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18E2"/>
    <w:rsid w:val="00463F2E"/>
    <w:rsid w:val="0046414B"/>
    <w:rsid w:val="0047634B"/>
    <w:rsid w:val="00481268"/>
    <w:rsid w:val="0048313C"/>
    <w:rsid w:val="004831AA"/>
    <w:rsid w:val="004965E7"/>
    <w:rsid w:val="004A14D0"/>
    <w:rsid w:val="004A37A3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04833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55040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52D6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17AF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2B03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3F32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0A639374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8CD7C-8BBA-4DB6-AEC9-E3A14D69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20</TotalTime>
  <Pages>34</Pages>
  <Words>6235</Words>
  <Characters>35543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2025-05-07T07:26:00Z</dcterms:created>
  <dcterms:modified xsi:type="dcterms:W3CDTF">2026-02-04T11:42:00Z</dcterms:modified>
</cp:coreProperties>
</file>