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19"/>
      </w:tblGrid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983B2E" w:rsidP="00952D6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</w:t>
            </w:r>
            <w:r w:rsidR="00952D62" w:rsidRPr="00952D62">
              <w:rPr>
                <w:b/>
                <w:szCs w:val="28"/>
              </w:rPr>
              <w:t xml:space="preserve"> </w:t>
            </w:r>
            <w:r w:rsidR="00952D62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817191">
              <w:rPr>
                <w:b/>
                <w:szCs w:val="28"/>
              </w:rPr>
              <w:t>RCI-2.5FSR1</w:t>
            </w:r>
          </w:p>
        </w:tc>
      </w:tr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81719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RCI-2.5FSR1</w:t>
            </w:r>
            <w:r w:rsidR="009903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F580D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A3B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A3B85">
        <w:rPr>
          <w:b/>
          <w:sz w:val="22"/>
          <w:szCs w:val="22"/>
        </w:rPr>
        <w:lastRenderedPageBreak/>
        <w:t>СОДЕРЖАНИЕ</w:t>
      </w:r>
      <w:r w:rsidR="00231E1B" w:rsidRPr="007A3B85">
        <w:rPr>
          <w:b/>
          <w:sz w:val="22"/>
          <w:szCs w:val="22"/>
        </w:rPr>
        <w:t xml:space="preserve"> </w:t>
      </w:r>
    </w:p>
    <w:p w:rsidR="007A3B85" w:rsidRPr="007A3B8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A3B85">
        <w:rPr>
          <w:sz w:val="22"/>
          <w:szCs w:val="22"/>
        </w:rPr>
        <w:fldChar w:fldCharType="begin"/>
      </w:r>
      <w:r w:rsidRPr="007A3B85">
        <w:rPr>
          <w:sz w:val="22"/>
          <w:szCs w:val="22"/>
        </w:rPr>
        <w:instrText xml:space="preserve"> TOC \o "1-3" \h \z \u </w:instrText>
      </w:r>
      <w:r w:rsidRPr="007A3B85">
        <w:rPr>
          <w:sz w:val="22"/>
          <w:szCs w:val="22"/>
        </w:rPr>
        <w:fldChar w:fldCharType="separate"/>
      </w:r>
      <w:hyperlink w:anchor="_Toc167712232" w:history="1">
        <w:r w:rsidR="007A3B85" w:rsidRPr="007A3B85">
          <w:rPr>
            <w:rStyle w:val="ad"/>
            <w:noProof/>
            <w:sz w:val="22"/>
            <w:szCs w:val="22"/>
          </w:rPr>
          <w:t>Введение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3" w:history="1">
        <w:r w:rsidR="007A3B85" w:rsidRPr="007A3B85">
          <w:rPr>
            <w:rStyle w:val="ad"/>
            <w:noProof/>
            <w:sz w:val="22"/>
            <w:szCs w:val="22"/>
          </w:rPr>
          <w:t>1.</w:t>
        </w:r>
        <w:r w:rsidR="007A3B85" w:rsidRPr="007A3B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3B85" w:rsidRPr="007A3B85">
          <w:rPr>
            <w:rStyle w:val="ad"/>
            <w:noProof/>
            <w:sz w:val="22"/>
            <w:szCs w:val="22"/>
          </w:rPr>
          <w:t>Общие сведения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4" w:history="1">
        <w:r w:rsidR="007A3B85" w:rsidRPr="007A3B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5" w:history="1">
        <w:r w:rsidR="007A3B85" w:rsidRPr="007A3B85">
          <w:rPr>
            <w:rStyle w:val="ad"/>
            <w:noProof/>
            <w:sz w:val="22"/>
            <w:szCs w:val="22"/>
          </w:rPr>
          <w:t>2.2 Описание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6" w:history="1">
        <w:r w:rsidR="007A3B85" w:rsidRPr="007A3B85">
          <w:rPr>
            <w:rStyle w:val="ad"/>
            <w:noProof/>
            <w:sz w:val="22"/>
            <w:szCs w:val="22"/>
          </w:rPr>
          <w:t>2.3 Принцип работы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7" w:history="1">
        <w:r w:rsidR="007A3B85" w:rsidRPr="007A3B8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7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8" w:history="1">
        <w:r w:rsidR="007A3B85" w:rsidRPr="007A3B85">
          <w:rPr>
            <w:rStyle w:val="ad"/>
            <w:noProof/>
            <w:sz w:val="22"/>
            <w:szCs w:val="22"/>
          </w:rPr>
          <w:t>2.5 Оптимальная эксплуатация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9" w:history="1">
        <w:r w:rsidR="007A3B85" w:rsidRPr="007A3B85">
          <w:rPr>
            <w:rStyle w:val="ad"/>
            <w:noProof/>
            <w:sz w:val="22"/>
            <w:szCs w:val="22"/>
          </w:rPr>
          <w:t>2.6 Маркировка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0" w:history="1">
        <w:r w:rsidR="007A3B85" w:rsidRPr="007A3B85">
          <w:rPr>
            <w:rStyle w:val="ad"/>
            <w:noProof/>
            <w:sz w:val="22"/>
            <w:szCs w:val="22"/>
          </w:rPr>
          <w:t>3. Комплектность поставки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1" w:history="1">
        <w:r w:rsidR="007A3B85" w:rsidRPr="007A3B85">
          <w:rPr>
            <w:rStyle w:val="ad"/>
            <w:noProof/>
            <w:sz w:val="22"/>
            <w:szCs w:val="22"/>
          </w:rPr>
          <w:t>4. Чертеж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2" w:history="1">
        <w:r w:rsidR="007A3B85" w:rsidRPr="007A3B85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3" w:history="1">
        <w:r w:rsidR="007A3B85" w:rsidRPr="007A3B85">
          <w:rPr>
            <w:rStyle w:val="ad"/>
            <w:noProof/>
            <w:sz w:val="22"/>
            <w:szCs w:val="22"/>
          </w:rPr>
          <w:t>4.2 Чертеж основных узлов и деталей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4" w:history="1">
        <w:r w:rsidR="007A3B85" w:rsidRPr="007A3B85">
          <w:rPr>
            <w:rStyle w:val="ad"/>
            <w:noProof/>
            <w:sz w:val="22"/>
            <w:szCs w:val="22"/>
          </w:rPr>
          <w:t>5. Гарантии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5" w:history="1">
        <w:r w:rsidR="007A3B85" w:rsidRPr="007A3B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6" w:history="1">
        <w:r w:rsidR="007A3B85" w:rsidRPr="007A3B85">
          <w:rPr>
            <w:rStyle w:val="ad"/>
            <w:noProof/>
            <w:sz w:val="22"/>
            <w:szCs w:val="22"/>
          </w:rPr>
          <w:t>7. Свидетельство о приемке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7" w:history="1">
        <w:r w:rsidR="007A3B85" w:rsidRPr="007A3B85">
          <w:rPr>
            <w:rStyle w:val="ad"/>
            <w:noProof/>
            <w:sz w:val="22"/>
            <w:szCs w:val="22"/>
          </w:rPr>
          <w:t>8. Консервация</w:t>
        </w:r>
        <w:r w:rsidR="007A3B85" w:rsidRPr="007A3B85">
          <w:rPr>
            <w:rStyle w:val="ad"/>
            <w:noProof/>
            <w:sz w:val="22"/>
            <w:szCs w:val="22"/>
            <w:lang w:val="en-US"/>
          </w:rPr>
          <w:t>*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8" w:history="1">
        <w:r w:rsidR="007A3B85" w:rsidRPr="007A3B85">
          <w:rPr>
            <w:rStyle w:val="ad"/>
            <w:noProof/>
            <w:sz w:val="22"/>
            <w:szCs w:val="22"/>
          </w:rPr>
          <w:t>9. Сведения об утилизации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9" w:history="1">
        <w:r w:rsidR="007A3B85" w:rsidRPr="007A3B85">
          <w:rPr>
            <w:rStyle w:val="ad"/>
            <w:noProof/>
            <w:sz w:val="22"/>
            <w:szCs w:val="22"/>
          </w:rPr>
          <w:t>10. Требования безопасности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0" w:history="1">
        <w:r w:rsidR="007A3B85" w:rsidRPr="007A3B85">
          <w:rPr>
            <w:rStyle w:val="ad"/>
            <w:noProof/>
            <w:sz w:val="22"/>
            <w:szCs w:val="22"/>
          </w:rPr>
          <w:t>10.1 Общие требования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1" w:history="1">
        <w:r w:rsidR="007A3B85" w:rsidRPr="007A3B85">
          <w:rPr>
            <w:rStyle w:val="ad"/>
            <w:noProof/>
            <w:sz w:val="22"/>
            <w:szCs w:val="22"/>
          </w:rPr>
          <w:t>11. Прием и передача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2" w:history="1">
        <w:r w:rsidR="007A3B85" w:rsidRPr="007A3B85">
          <w:rPr>
            <w:rStyle w:val="ad"/>
            <w:noProof/>
            <w:sz w:val="22"/>
            <w:szCs w:val="22"/>
          </w:rPr>
          <w:t>12. Учет работы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3" w:history="1">
        <w:r w:rsidR="007A3B85" w:rsidRPr="007A3B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4" w:history="1">
        <w:r w:rsidR="007A3B85" w:rsidRPr="007A3B85">
          <w:rPr>
            <w:rStyle w:val="ad"/>
            <w:noProof/>
            <w:sz w:val="22"/>
            <w:szCs w:val="22"/>
          </w:rPr>
          <w:t>14. Работы при эксплуатации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5" w:history="1">
        <w:r w:rsidR="007A3B85" w:rsidRPr="007A3B85">
          <w:rPr>
            <w:rStyle w:val="ad"/>
            <w:noProof/>
            <w:sz w:val="22"/>
            <w:szCs w:val="22"/>
          </w:rPr>
          <w:t>14.1 Учет выполнения работ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6" w:history="1">
        <w:r w:rsidR="007A3B85" w:rsidRPr="007A3B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7" w:history="1">
        <w:r w:rsidR="007A3B85" w:rsidRPr="007A3B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8" w:history="1">
        <w:r w:rsidR="007A3B85" w:rsidRPr="007A3B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9" w:history="1">
        <w:r w:rsidR="007A3B85" w:rsidRPr="007A3B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0" w:history="1">
        <w:r w:rsidR="007A3B85" w:rsidRPr="007A3B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1" w:history="1">
        <w:r w:rsidR="007A3B85" w:rsidRPr="007A3B85">
          <w:rPr>
            <w:rStyle w:val="ad"/>
            <w:noProof/>
            <w:sz w:val="22"/>
            <w:szCs w:val="22"/>
          </w:rPr>
          <w:t>16.1 Транспортировка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2" w:history="1">
        <w:r w:rsidR="007A3B85" w:rsidRPr="007A3B85">
          <w:rPr>
            <w:rStyle w:val="ad"/>
            <w:noProof/>
            <w:sz w:val="22"/>
            <w:szCs w:val="22"/>
          </w:rPr>
          <w:t>16.2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3" w:history="1">
        <w:r w:rsidR="007A3B85" w:rsidRPr="007A3B85">
          <w:rPr>
            <w:rStyle w:val="ad"/>
            <w:noProof/>
            <w:sz w:val="22"/>
            <w:szCs w:val="22"/>
          </w:rPr>
          <w:t>17. Ремонт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4" w:history="1">
        <w:r w:rsidR="007A3B85" w:rsidRPr="007A3B85">
          <w:rPr>
            <w:rStyle w:val="ad"/>
            <w:noProof/>
            <w:sz w:val="22"/>
            <w:szCs w:val="22"/>
          </w:rPr>
          <w:t>18. Сведения о рекламациях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5" w:history="1">
        <w:r w:rsidR="007A3B85" w:rsidRPr="007A3B85">
          <w:rPr>
            <w:rStyle w:val="ad"/>
            <w:noProof/>
            <w:sz w:val="22"/>
            <w:szCs w:val="22"/>
          </w:rPr>
          <w:t>19. Особые отметки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F580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6" w:history="1">
        <w:r w:rsidR="007A3B85" w:rsidRPr="007A3B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A3B8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223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A4D95D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223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3C12D6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990374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AC07A8" w:rsidRDefault="00817191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RCI-2.5FSR1</w:t>
            </w:r>
          </w:p>
        </w:tc>
      </w:tr>
      <w:tr w:rsidR="006A3296" w:rsidRPr="00CC2C20" w:rsidTr="00990374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AC07A8" w:rsidRDefault="0081719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RCI-2.5FSR1</w:t>
            </w:r>
          </w:p>
        </w:tc>
      </w:tr>
      <w:tr w:rsidR="00990374" w:rsidRPr="00CC2C20" w:rsidTr="00990374">
        <w:trPr>
          <w:trHeight w:val="553"/>
        </w:trPr>
        <w:tc>
          <w:tcPr>
            <w:tcW w:w="2268" w:type="dxa"/>
            <w:vAlign w:val="center"/>
          </w:tcPr>
          <w:p w:rsidR="00990374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990374" w:rsidRDefault="00990374" w:rsidP="00990374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90374" w:rsidRPr="0029731C" w:rsidRDefault="00990374" w:rsidP="00990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4E029B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855040" w:rsidRDefault="00910BFC" w:rsidP="003F580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F580D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910BF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3F580D">
        <w:trPr>
          <w:trHeight w:val="1564"/>
        </w:trPr>
        <w:tc>
          <w:tcPr>
            <w:tcW w:w="2268" w:type="dxa"/>
            <w:vAlign w:val="center"/>
          </w:tcPr>
          <w:p w:rsidR="00200C8E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797" w:type="dxa"/>
            <w:vAlign w:val="center"/>
          </w:tcPr>
          <w:p w:rsidR="007F1443" w:rsidRDefault="007F1443" w:rsidP="007F14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F1443" w:rsidRDefault="007F1443" w:rsidP="007F144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3F580D" w:rsidRPr="003F580D" w:rsidRDefault="003F580D" w:rsidP="003F580D">
            <w:pPr>
              <w:pStyle w:val="2"/>
              <w:jc w:val="left"/>
              <w:rPr>
                <w:sz w:val="22"/>
                <w:szCs w:val="22"/>
              </w:rPr>
            </w:pPr>
            <w:r w:rsidRPr="003F580D">
              <w:rPr>
                <w:sz w:val="22"/>
                <w:szCs w:val="22"/>
              </w:rPr>
              <w:t>ТР ТС 010/2011</w:t>
            </w:r>
            <w:r w:rsidRPr="003F580D">
              <w:rPr>
                <w:sz w:val="22"/>
                <w:szCs w:val="22"/>
              </w:rPr>
              <w:tab/>
              <w:t>О безопасности машин и оборудования</w:t>
            </w:r>
          </w:p>
          <w:p w:rsidR="00952D62" w:rsidRPr="00C47193" w:rsidRDefault="003F580D" w:rsidP="003F580D">
            <w:pPr>
              <w:pStyle w:val="2"/>
              <w:jc w:val="left"/>
              <w:rPr>
                <w:sz w:val="22"/>
                <w:szCs w:val="22"/>
              </w:rPr>
            </w:pPr>
            <w:r w:rsidRPr="003F580D">
              <w:rPr>
                <w:sz w:val="22"/>
                <w:szCs w:val="22"/>
              </w:rPr>
              <w:t>ТР ТС 020/2011</w:t>
            </w:r>
            <w:r w:rsidRPr="003F580D">
              <w:rPr>
                <w:sz w:val="22"/>
                <w:szCs w:val="22"/>
              </w:rPr>
              <w:tab/>
              <w:t>Электромагнитная совместимость технических средств</w:t>
            </w:r>
          </w:p>
          <w:p w:rsidR="00990374" w:rsidRPr="00CC2C20" w:rsidRDefault="00990374" w:rsidP="003F580D">
            <w:pPr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 w:rsidR="00855040"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="00855040"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="00855040"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="00855040"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="00855040"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="00855040"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="00855040"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FB3E70" w:rsidRPr="00817191" w:rsidTr="00990374">
        <w:trPr>
          <w:trHeight w:val="492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817191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3F580D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3F580D" w:rsidRDefault="003F580D" w:rsidP="003F58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3F580D" w:rsidRPr="00BF0AAC" w:rsidRDefault="003F580D" w:rsidP="003F58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3F580D" w:rsidRPr="00BF0AAC" w:rsidRDefault="003F580D" w:rsidP="003F580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3F580D" w:rsidRPr="00BF0AAC" w:rsidRDefault="003F580D" w:rsidP="003F580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3F580D" w:rsidRPr="00BF0AAC" w:rsidRDefault="003F580D" w:rsidP="003F580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3F580D" w:rsidRPr="00BF0AAC" w:rsidRDefault="003F580D" w:rsidP="003F580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3F580D" w:rsidRPr="00BF0AAC" w:rsidRDefault="003F580D" w:rsidP="003F580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3F580D" w:rsidRDefault="003F580D" w:rsidP="003F580D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3F580D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3F580D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F580D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F580D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10D53" w:rsidRDefault="00F10D53" w:rsidP="00200C8E">
      <w:pPr>
        <w:jc w:val="center"/>
        <w:rPr>
          <w:b/>
          <w:szCs w:val="28"/>
          <w:lang w:val="en-US"/>
        </w:rPr>
      </w:pPr>
    </w:p>
    <w:p w:rsidR="003F580D" w:rsidRDefault="003F580D" w:rsidP="00200C8E">
      <w:pPr>
        <w:jc w:val="center"/>
        <w:rPr>
          <w:b/>
          <w:szCs w:val="28"/>
          <w:lang w:val="en-US"/>
        </w:rPr>
      </w:pPr>
    </w:p>
    <w:p w:rsidR="003F580D" w:rsidRPr="003F580D" w:rsidRDefault="003F580D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5" w:name="оснтехданные"/>
      <w:r w:rsidRPr="00532946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677122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7"/>
        <w:gridCol w:w="2821"/>
        <w:gridCol w:w="1272"/>
        <w:gridCol w:w="3272"/>
      </w:tblGrid>
      <w:tr w:rsidR="003C12D6" w:rsidRPr="00AD1C4D" w:rsidTr="004A37A3">
        <w:trPr>
          <w:trHeight w:val="159"/>
          <w:jc w:val="center"/>
        </w:trPr>
        <w:tc>
          <w:tcPr>
            <w:tcW w:w="5090" w:type="dxa"/>
            <w:gridSpan w:val="3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 w:val="restart"/>
          </w:tcPr>
          <w:p w:rsidR="004A37A3" w:rsidRPr="00AD1C4D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 w:val="restart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2" w:type="dxa"/>
            <w:vAlign w:val="center"/>
          </w:tcPr>
          <w:p w:rsidR="004A37A3" w:rsidRPr="00463F2E" w:rsidRDefault="003F580D" w:rsidP="003F580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/>
          </w:tcPr>
          <w:p w:rsidR="004A37A3" w:rsidRDefault="004A37A3" w:rsidP="004A37A3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4A37A3" w:rsidRPr="00463F2E" w:rsidRDefault="003F580D" w:rsidP="003F580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 w:val="restart"/>
          </w:tcPr>
          <w:p w:rsidR="004A37A3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2" w:type="dxa"/>
            <w:vAlign w:val="center"/>
          </w:tcPr>
          <w:p w:rsidR="004A37A3" w:rsidRPr="003F580D" w:rsidRDefault="003F580D" w:rsidP="003F580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/>
          </w:tcPr>
          <w:p w:rsidR="004A37A3" w:rsidRDefault="004A37A3" w:rsidP="004A37A3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4A37A3" w:rsidRPr="00463F2E" w:rsidRDefault="003F580D" w:rsidP="003F580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821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272" w:type="dxa"/>
            <w:vAlign w:val="center"/>
          </w:tcPr>
          <w:p w:rsidR="007D64FA" w:rsidRPr="00463F2E" w:rsidRDefault="003F580D" w:rsidP="00463F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3F580D">
              <w:rPr>
                <w:sz w:val="22"/>
                <w:szCs w:val="22"/>
              </w:rPr>
              <w:t>27/23/18/14</w:t>
            </w:r>
          </w:p>
        </w:tc>
      </w:tr>
      <w:tr w:rsidR="007D64FA" w:rsidRPr="00AD1C4D" w:rsidTr="004A37A3">
        <w:trPr>
          <w:jc w:val="center"/>
        </w:trPr>
        <w:tc>
          <w:tcPr>
            <w:tcW w:w="226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21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2" w:type="dxa"/>
            <w:vAlign w:val="center"/>
          </w:tcPr>
          <w:p w:rsidR="007D64FA" w:rsidRPr="00463F2E" w:rsidRDefault="003F580D" w:rsidP="00463F2E">
            <w:pPr>
              <w:jc w:val="center"/>
              <w:rPr>
                <w:sz w:val="22"/>
                <w:szCs w:val="22"/>
                <w:lang w:val="en-US"/>
              </w:rPr>
            </w:pPr>
            <w:r w:rsidRPr="003F580D">
              <w:rPr>
                <w:sz w:val="22"/>
                <w:szCs w:val="22"/>
                <w:lang w:val="en-US"/>
              </w:rPr>
              <w:t>42/36/32/28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2" w:type="dxa"/>
            <w:vAlign w:val="center"/>
          </w:tcPr>
          <w:p w:rsidR="007D64FA" w:rsidRPr="00463F2E" w:rsidRDefault="003E3D52" w:rsidP="00463F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463F2E">
              <w:rPr>
                <w:sz w:val="22"/>
                <w:szCs w:val="22"/>
                <w:lang w:val="en-US"/>
              </w:rPr>
              <w:t>7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28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463F2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463F2E">
              <w:rPr>
                <w:sz w:val="22"/>
                <w:szCs w:val="22"/>
                <w:lang w:val="en-US"/>
              </w:rPr>
              <w:t>9</w:t>
            </w:r>
            <w:r w:rsidR="00AA69D3">
              <w:rPr>
                <w:sz w:val="22"/>
                <w:szCs w:val="22"/>
              </w:rPr>
              <w:t>.</w:t>
            </w:r>
            <w:r w:rsidR="00463F2E">
              <w:rPr>
                <w:sz w:val="22"/>
                <w:szCs w:val="22"/>
                <w:lang w:val="en-US"/>
              </w:rPr>
              <w:t>52</w:t>
            </w:r>
            <w:r w:rsidR="00AA69D3">
              <w:rPr>
                <w:sz w:val="22"/>
                <w:szCs w:val="22"/>
              </w:rPr>
              <w:t>(</w:t>
            </w:r>
            <w:r w:rsidR="00463F2E">
              <w:rPr>
                <w:sz w:val="22"/>
                <w:szCs w:val="22"/>
                <w:lang w:val="en-US"/>
              </w:rPr>
              <w:t>3</w:t>
            </w:r>
            <w:r w:rsidR="00AA69D3">
              <w:rPr>
                <w:sz w:val="22"/>
                <w:szCs w:val="22"/>
              </w:rPr>
              <w:t>/</w:t>
            </w:r>
            <w:r w:rsidR="00463F2E">
              <w:rPr>
                <w:sz w:val="22"/>
                <w:szCs w:val="22"/>
                <w:lang w:val="en-US"/>
              </w:rPr>
              <w:t>8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7D64FA" w:rsidRPr="006C3B27" w:rsidRDefault="007D64FA" w:rsidP="00463F2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</w:t>
            </w:r>
            <w:r w:rsidR="00463F2E">
              <w:rPr>
                <w:sz w:val="22"/>
                <w:szCs w:val="22"/>
                <w:lang w:val="en-US"/>
              </w:rPr>
              <w:t>5</w:t>
            </w:r>
            <w:r w:rsidR="00AA69D3">
              <w:rPr>
                <w:sz w:val="22"/>
                <w:szCs w:val="22"/>
              </w:rPr>
              <w:t>.</w:t>
            </w:r>
            <w:r w:rsidR="00463F2E">
              <w:rPr>
                <w:sz w:val="22"/>
                <w:szCs w:val="22"/>
                <w:lang w:val="en-US"/>
              </w:rPr>
              <w:t>88</w:t>
            </w:r>
            <w:r w:rsidR="00AA69D3">
              <w:rPr>
                <w:sz w:val="22"/>
                <w:szCs w:val="22"/>
              </w:rPr>
              <w:t xml:space="preserve"> (</w:t>
            </w:r>
            <w:r w:rsidR="00463F2E">
              <w:rPr>
                <w:sz w:val="22"/>
                <w:szCs w:val="22"/>
                <w:lang w:val="en-US"/>
              </w:rPr>
              <w:t>5</w:t>
            </w:r>
            <w:r w:rsidR="00AA69D3">
              <w:rPr>
                <w:sz w:val="22"/>
                <w:szCs w:val="22"/>
              </w:rPr>
              <w:t>/</w:t>
            </w:r>
            <w:r w:rsidR="00463F2E">
              <w:rPr>
                <w:sz w:val="22"/>
                <w:szCs w:val="22"/>
                <w:lang w:val="en-US"/>
              </w:rPr>
              <w:t>8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1272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72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2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2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854924">
              <w:rPr>
                <w:b/>
                <w:sz w:val="22"/>
                <w:szCs w:val="22"/>
              </w:rPr>
              <w:t>R410A</w:t>
            </w:r>
            <w:r w:rsidR="00910BFC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854924">
              <w:rPr>
                <w:b/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72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4A37A3">
        <w:trPr>
          <w:trHeight w:val="241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272" w:type="dxa"/>
            <w:vAlign w:val="center"/>
          </w:tcPr>
          <w:p w:rsidR="007D64FA" w:rsidRPr="00463F2E" w:rsidRDefault="003E3D52" w:rsidP="008549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854924">
              <w:rPr>
                <w:sz w:val="22"/>
                <w:szCs w:val="22"/>
                <w:lang w:val="en-US"/>
              </w:rPr>
              <w:t>2</w:t>
            </w:r>
          </w:p>
        </w:tc>
      </w:tr>
      <w:tr w:rsidR="007D64FA" w:rsidRPr="00AD1C4D" w:rsidTr="004A37A3">
        <w:trPr>
          <w:trHeight w:val="245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4A37A3">
        <w:trPr>
          <w:trHeight w:val="277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4A37A3">
        <w:trPr>
          <w:trHeight w:val="280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4A37A3">
        <w:trPr>
          <w:trHeight w:val="85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463F2E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463F2E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350D2" w:rsidRDefault="002350D2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677122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817191">
        <w:rPr>
          <w:sz w:val="22"/>
          <w:szCs w:val="22"/>
        </w:rPr>
        <w:t>RCI-2.5FSR1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6771223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A3B85" w:rsidRPr="008F31F7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BC712B" w:rsidRDefault="007A3B85" w:rsidP="00BC712B"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677122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</w:t>
      </w:r>
      <w:r w:rsidR="004618E2">
        <w:rPr>
          <w:sz w:val="22"/>
          <w:szCs w:val="22"/>
        </w:rPr>
        <w:t>гранный</w:t>
      </w:r>
      <w:r w:rsidRPr="00C5034C">
        <w:rPr>
          <w:sz w:val="22"/>
          <w:szCs w:val="22"/>
        </w:rPr>
        <w:t xml:space="preserve">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16771223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</w:t>
      </w:r>
      <w:r w:rsidR="004618E2">
        <w:rPr>
          <w:sz w:val="22"/>
          <w:szCs w:val="22"/>
        </w:rPr>
        <w:t xml:space="preserve">дополнительную принудительную </w:t>
      </w:r>
      <w:r w:rsidRPr="0096208E">
        <w:rPr>
          <w:sz w:val="22"/>
          <w:szCs w:val="22"/>
        </w:rPr>
        <w:t>циркуля</w:t>
      </w:r>
      <w:r w:rsidR="004618E2">
        <w:rPr>
          <w:sz w:val="22"/>
          <w:szCs w:val="22"/>
        </w:rPr>
        <w:t>цию</w:t>
      </w:r>
      <w:r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B117AF" w:rsidRDefault="00BC712B" w:rsidP="00200C8E">
      <w:pPr>
        <w:pStyle w:val="1"/>
        <w:ind w:firstLine="709"/>
        <w:rPr>
          <w:rFonts w:ascii="Times New Roman" w:hAnsi="Times New Roman"/>
          <w:sz w:val="22"/>
          <w:szCs w:val="22"/>
        </w:rPr>
      </w:pPr>
      <w:bookmarkStart w:id="16" w:name="_Toc85529573"/>
      <w:bookmarkStart w:id="17" w:name="_Toc167712239"/>
      <w:bookmarkStart w:id="18" w:name="маркировка"/>
      <w:r w:rsidRPr="00B117AF">
        <w:rPr>
          <w:rFonts w:ascii="Times New Roman" w:hAnsi="Times New Roman"/>
          <w:sz w:val="22"/>
          <w:szCs w:val="22"/>
        </w:rPr>
        <w:t>2.6</w:t>
      </w:r>
      <w:r w:rsidR="00200C8E" w:rsidRPr="00B117AF">
        <w:rPr>
          <w:rFonts w:ascii="Times New Roman" w:hAnsi="Times New Roman"/>
          <w:sz w:val="22"/>
          <w:szCs w:val="22"/>
        </w:rPr>
        <w:t xml:space="preserve"> 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CA4">
        <w:rPr>
          <w:noProof/>
          <w:sz w:val="20"/>
          <w:szCs w:val="20"/>
        </w:rPr>
        <w:drawing>
          <wp:inline distT="0" distB="0" distL="0" distR="0" wp14:anchorId="76886890" wp14:editId="6A205099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95CA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4618E2" w:rsidRDefault="004618E2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67712240"/>
    </w:p>
    <w:p w:rsidR="00B117AF" w:rsidRDefault="00B117AF" w:rsidP="00B117AF"/>
    <w:p w:rsidR="00B117AF" w:rsidRDefault="00B117AF" w:rsidP="00B117AF"/>
    <w:p w:rsidR="00B117AF" w:rsidRDefault="00B117AF" w:rsidP="00B117AF"/>
    <w:p w:rsidR="00B117AF" w:rsidRDefault="00B117AF" w:rsidP="00B117AF"/>
    <w:p w:rsidR="00B117AF" w:rsidRDefault="00B117AF" w:rsidP="00B117AF"/>
    <w:p w:rsidR="00B117AF" w:rsidRPr="00B117AF" w:rsidRDefault="00B117AF" w:rsidP="00B117AF"/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Default="00200C8E" w:rsidP="00200C8E">
      <w:pPr>
        <w:rPr>
          <w:noProof/>
          <w:sz w:val="22"/>
          <w:szCs w:val="22"/>
        </w:rPr>
      </w:pPr>
    </w:p>
    <w:p w:rsidR="00C95CA4" w:rsidRPr="00057246" w:rsidRDefault="00C95CA4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95CA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044B5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6771224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DF33AE" w:rsidRPr="00DF33AE" w:rsidRDefault="00DF33AE" w:rsidP="00DF33AE"/>
    <w:p w:rsidR="00EA6703" w:rsidRDefault="00EA6703" w:rsidP="002134A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6"/>
      <w:bookmarkStart w:id="24" w:name="_Toc167712242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3"/>
      <w:bookmarkEnd w:id="24"/>
    </w:p>
    <w:p w:rsidR="00C95CA4" w:rsidRPr="00C95CA4" w:rsidRDefault="00C95CA4" w:rsidP="00C95CA4"/>
    <w:p w:rsidR="002134AE" w:rsidRPr="002134AE" w:rsidRDefault="002134AE" w:rsidP="002134AE">
      <w:pPr>
        <w:ind w:firstLine="851"/>
        <w:rPr>
          <w:noProof/>
          <w:sz w:val="22"/>
          <w:szCs w:val="22"/>
        </w:rPr>
      </w:pPr>
      <w:r w:rsidRPr="002134AE">
        <w:rPr>
          <w:noProof/>
          <w:sz w:val="22"/>
          <w:szCs w:val="22"/>
        </w:rPr>
        <w:t>Чертеж изделия с основными габаритными размерами (с декоративной панелью P-N23NA2) представлен на рисунке 3.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7"/>
      <w:bookmarkStart w:id="26" w:name="_Toc167712243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</w:t>
      </w:r>
      <w:bookmarkEnd w:id="25"/>
      <w:bookmarkEnd w:id="26"/>
    </w:p>
    <w:p w:rsidR="00C95CA4" w:rsidRDefault="00C95CA4" w:rsidP="002134AE">
      <w:pPr>
        <w:ind w:firstLine="851"/>
        <w:rPr>
          <w:noProof/>
          <w:sz w:val="22"/>
          <w:szCs w:val="22"/>
        </w:rPr>
      </w:pPr>
    </w:p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590494" w:rsidRDefault="00EA6703" w:rsidP="00EA6703"/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95CA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489886373"/>
      <w:bookmarkStart w:id="28" w:name="_Ref75275475"/>
      <w:bookmarkStart w:id="29" w:name="_Toc85529578"/>
      <w:bookmarkStart w:id="30" w:name="_Toc1677122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7"/>
      <w:bookmarkEnd w:id="28"/>
      <w:bookmarkEnd w:id="29"/>
      <w:bookmarkEnd w:id="3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DA4A8E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044B5C">
        <w:rPr>
          <w:sz w:val="22"/>
          <w:szCs w:val="22"/>
        </w:rPr>
        <w:t xml:space="preserve">оставляет </w:t>
      </w:r>
      <w:r w:rsidR="00C95CA4">
        <w:rPr>
          <w:sz w:val="22"/>
          <w:szCs w:val="22"/>
        </w:rPr>
        <w:t>3</w:t>
      </w:r>
      <w:r w:rsidR="00044B5C">
        <w:rPr>
          <w:sz w:val="22"/>
          <w:szCs w:val="22"/>
        </w:rPr>
        <w:t xml:space="preserve"> (</w:t>
      </w:r>
      <w:r w:rsidR="00C95CA4">
        <w:rPr>
          <w:sz w:val="22"/>
          <w:szCs w:val="22"/>
        </w:rPr>
        <w:t>Три</w:t>
      </w:r>
      <w:r w:rsidR="00044B5C">
        <w:rPr>
          <w:sz w:val="22"/>
          <w:szCs w:val="22"/>
        </w:rPr>
        <w:t>) год</w:t>
      </w:r>
      <w:r w:rsidR="00C95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1" w:name="_Toc489886374"/>
      <w:bookmarkStart w:id="32" w:name="_Toc85529579"/>
      <w:bookmarkStart w:id="33" w:name="_Toc16771224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2"/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8080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236"/>
        <w:gridCol w:w="2174"/>
        <w:gridCol w:w="2552"/>
        <w:gridCol w:w="283"/>
      </w:tblGrid>
      <w:tr w:rsidR="00DA4A8E" w:rsidRPr="004E0417" w:rsidTr="00426A4C">
        <w:trPr>
          <w:jc w:val="center"/>
        </w:trPr>
        <w:tc>
          <w:tcPr>
            <w:tcW w:w="2835" w:type="dxa"/>
            <w:vAlign w:val="center"/>
          </w:tcPr>
          <w:p w:rsidR="00DA4A8E" w:rsidRPr="004E0417" w:rsidRDefault="00DA4A8E" w:rsidP="00426A4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A4A8E" w:rsidRPr="004E0417" w:rsidRDefault="00DA4A8E" w:rsidP="00426A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:rsidR="00DA4A8E" w:rsidRPr="004E0417" w:rsidRDefault="00DA4A8E" w:rsidP="00426A4C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RCI-2.5FSR1</w:t>
            </w:r>
          </w:p>
        </w:tc>
        <w:tc>
          <w:tcPr>
            <w:tcW w:w="2552" w:type="dxa"/>
            <w:vAlign w:val="center"/>
          </w:tcPr>
          <w:p w:rsidR="00DA4A8E" w:rsidRPr="004E0417" w:rsidRDefault="00DA4A8E" w:rsidP="00426A4C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A4A8E" w:rsidRPr="004E0417" w:rsidRDefault="00DA4A8E" w:rsidP="00426A4C">
            <w:pPr>
              <w:jc w:val="center"/>
              <w:rPr>
                <w:sz w:val="22"/>
                <w:szCs w:val="22"/>
              </w:rPr>
            </w:pPr>
          </w:p>
        </w:tc>
      </w:tr>
      <w:tr w:rsidR="00DA4A8E" w:rsidRPr="004E0417" w:rsidTr="00426A4C">
        <w:trPr>
          <w:jc w:val="center"/>
        </w:trPr>
        <w:tc>
          <w:tcPr>
            <w:tcW w:w="2835" w:type="dxa"/>
            <w:vAlign w:val="center"/>
          </w:tcPr>
          <w:p w:rsidR="00DA4A8E" w:rsidRPr="004E0417" w:rsidRDefault="00DA4A8E" w:rsidP="00426A4C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A4A8E" w:rsidRPr="004E0417" w:rsidRDefault="00DA4A8E" w:rsidP="00426A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:rsidR="00DA4A8E" w:rsidRPr="004E0417" w:rsidRDefault="00DA4A8E" w:rsidP="00426A4C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2552" w:type="dxa"/>
            <w:vAlign w:val="center"/>
          </w:tcPr>
          <w:p w:rsidR="00DA4A8E" w:rsidRPr="00DA4A8E" w:rsidRDefault="00DA4A8E" w:rsidP="00426A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Заводской номер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A4A8E" w:rsidRPr="004E0417" w:rsidRDefault="00DA4A8E" w:rsidP="00426A4C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29A9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D445B">
        <w:rPr>
          <w:b w:val="0"/>
          <w:sz w:val="20"/>
          <w:lang w:val="en-US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  <w:bookmarkStart w:id="34" w:name="_GoBack"/>
      <w:bookmarkEnd w:id="34"/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6771224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8080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236"/>
        <w:gridCol w:w="2174"/>
        <w:gridCol w:w="2552"/>
        <w:gridCol w:w="283"/>
      </w:tblGrid>
      <w:tr w:rsidR="00DA4A8E" w:rsidRPr="004E0417" w:rsidTr="00DA4A8E">
        <w:trPr>
          <w:jc w:val="center"/>
        </w:trPr>
        <w:tc>
          <w:tcPr>
            <w:tcW w:w="2835" w:type="dxa"/>
            <w:vAlign w:val="center"/>
          </w:tcPr>
          <w:p w:rsidR="00DA4A8E" w:rsidRPr="004E0417" w:rsidRDefault="00DA4A8E" w:rsidP="00DA4A8E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A4A8E" w:rsidRPr="004E0417" w:rsidRDefault="00DA4A8E" w:rsidP="00DA4A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:rsidR="00DA4A8E" w:rsidRPr="004E0417" w:rsidRDefault="00DA4A8E" w:rsidP="00DA4A8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RCI-2.5FSR1</w:t>
            </w:r>
          </w:p>
        </w:tc>
        <w:tc>
          <w:tcPr>
            <w:tcW w:w="2552" w:type="dxa"/>
            <w:vAlign w:val="center"/>
          </w:tcPr>
          <w:p w:rsidR="00DA4A8E" w:rsidRPr="004E0417" w:rsidRDefault="00DA4A8E" w:rsidP="00DA4A8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A4A8E" w:rsidRPr="004E0417" w:rsidRDefault="00DA4A8E" w:rsidP="00DA4A8E">
            <w:pPr>
              <w:jc w:val="center"/>
              <w:rPr>
                <w:sz w:val="22"/>
                <w:szCs w:val="22"/>
              </w:rPr>
            </w:pPr>
          </w:p>
        </w:tc>
      </w:tr>
      <w:tr w:rsidR="00DA4A8E" w:rsidRPr="004E0417" w:rsidTr="00DA4A8E">
        <w:trPr>
          <w:jc w:val="center"/>
        </w:trPr>
        <w:tc>
          <w:tcPr>
            <w:tcW w:w="2835" w:type="dxa"/>
            <w:vAlign w:val="center"/>
          </w:tcPr>
          <w:p w:rsidR="00DA4A8E" w:rsidRPr="004E0417" w:rsidRDefault="00DA4A8E" w:rsidP="00DA4A8E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A4A8E" w:rsidRPr="004E0417" w:rsidRDefault="00DA4A8E" w:rsidP="00DA4A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:rsidR="00DA4A8E" w:rsidRPr="004E0417" w:rsidRDefault="00DA4A8E" w:rsidP="00DA4A8E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2552" w:type="dxa"/>
            <w:vAlign w:val="center"/>
          </w:tcPr>
          <w:p w:rsidR="00DA4A8E" w:rsidRPr="00DA4A8E" w:rsidRDefault="00DA4A8E" w:rsidP="00DA4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Заводской номер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A4A8E" w:rsidRPr="004E0417" w:rsidRDefault="00DA4A8E" w:rsidP="00DA4A8E">
            <w:pPr>
              <w:jc w:val="center"/>
              <w:rPr>
                <w:sz w:val="22"/>
                <w:szCs w:val="22"/>
              </w:rPr>
            </w:pPr>
          </w:p>
        </w:tc>
      </w:tr>
    </w:tbl>
    <w:p w:rsidR="009F3F68" w:rsidRDefault="009F3F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6771224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6771224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6771224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581A24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</w:t>
      </w:r>
      <w:r w:rsidR="00C82B03">
        <w:rPr>
          <w:rFonts w:ascii="Times New Roman" w:hAnsi="Times New Roman"/>
        </w:rPr>
        <w:t xml:space="preserve">места </w:t>
      </w:r>
      <w:r w:rsidRPr="00285943">
        <w:rPr>
          <w:rFonts w:ascii="Times New Roman" w:hAnsi="Times New Roman"/>
        </w:rPr>
        <w:t xml:space="preserve">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67712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1225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6771225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6771225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6771225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67712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67712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67712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67712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6771225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6771226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6771226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67712262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6771226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6771226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677122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6771226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80D" w:rsidRDefault="003F580D">
      <w:r>
        <w:separator/>
      </w:r>
    </w:p>
  </w:endnote>
  <w:endnote w:type="continuationSeparator" w:id="0">
    <w:p w:rsidR="003F580D" w:rsidRDefault="003F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580D" w:rsidRDefault="003F580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F580D" w:rsidRDefault="003F58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F580D" w:rsidRDefault="003F58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F580D" w:rsidRDefault="003F58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Pr="00D35EE4" w:rsidRDefault="003F580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RCI-2.5FSR1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F580D" w:rsidRPr="00B7687E" w:rsidRDefault="003F580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Pr="00ED1531" w:rsidRDefault="003F580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5492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Pr="00ED1531" w:rsidRDefault="003F58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580D" w:rsidRPr="00BD5D10" w:rsidRDefault="003F580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580D" w:rsidRPr="00E4184C" w:rsidRDefault="003F58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3F580D" w:rsidRPr="00E4184C" w:rsidRDefault="003F58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3F580D" w:rsidRDefault="003F58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RCI-2.5FSR1</w:t>
                              </w:r>
                            </w:p>
                            <w:p w:rsidR="003F580D" w:rsidRPr="00AF301F" w:rsidRDefault="003F58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F580D" w:rsidRPr="00613EFB" w:rsidRDefault="003F580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F580D" w:rsidRPr="00D35EE4" w:rsidRDefault="003F580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RCI-2.5FSR1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F580D" w:rsidRPr="00B7687E" w:rsidRDefault="003F580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F580D" w:rsidRPr="00ED1531" w:rsidRDefault="003F580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5492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F580D" w:rsidRPr="00ED1531" w:rsidRDefault="003F58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F580D" w:rsidRPr="00BD5D10" w:rsidRDefault="003F580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F580D" w:rsidRPr="00E4184C" w:rsidRDefault="003F58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3F580D" w:rsidRPr="00E4184C" w:rsidRDefault="003F58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3F580D" w:rsidRDefault="003F58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RCI-2.5FSR1</w:t>
                        </w:r>
                      </w:p>
                      <w:p w:rsidR="003F580D" w:rsidRPr="00AF301F" w:rsidRDefault="003F58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F580D" w:rsidRPr="00613EFB" w:rsidRDefault="003F580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Pr="00AF301F" w:rsidRDefault="003F58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D445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Pr="00EC4AC9" w:rsidRDefault="003F580D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RCI-2.5FSR1.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F580D" w:rsidRPr="00C23BB2" w:rsidRDefault="003F580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F580D" w:rsidRPr="00EC2FF5" w:rsidRDefault="003F580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F580D" w:rsidRPr="00AF301F" w:rsidRDefault="003F58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D445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F580D" w:rsidRPr="00EC4AC9" w:rsidRDefault="003F580D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RCI-2.5FSR1.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F580D" w:rsidRPr="00C23BB2" w:rsidRDefault="003F580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F580D" w:rsidRPr="00EC2FF5" w:rsidRDefault="003F580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Default="003F58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Pr="00AF301F" w:rsidRDefault="003F58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5492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580D" w:rsidRPr="00EC4AC9" w:rsidRDefault="003F580D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RCI-2.5FSR1.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F580D" w:rsidRPr="00EC2FF5" w:rsidRDefault="003F580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F580D" w:rsidRDefault="003F58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F580D" w:rsidRPr="00AF301F" w:rsidRDefault="003F58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5492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F580D" w:rsidRPr="00EC4AC9" w:rsidRDefault="003F580D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RCI-2.5FSR1.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F580D" w:rsidRPr="00EC2FF5" w:rsidRDefault="003F580D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80D" w:rsidRDefault="003F580D">
      <w:r>
        <w:separator/>
      </w:r>
    </w:p>
  </w:footnote>
  <w:footnote w:type="continuationSeparator" w:id="0">
    <w:p w:rsidR="003F580D" w:rsidRDefault="003F5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580D" w:rsidRDefault="003F580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0D" w:rsidRDefault="003F580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4B5C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D445B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5BE6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0D2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12D6"/>
    <w:rsid w:val="003C5D8F"/>
    <w:rsid w:val="003D1C42"/>
    <w:rsid w:val="003E3AD4"/>
    <w:rsid w:val="003E3D52"/>
    <w:rsid w:val="003E6FA8"/>
    <w:rsid w:val="003F28A1"/>
    <w:rsid w:val="003F3CA6"/>
    <w:rsid w:val="003F43C3"/>
    <w:rsid w:val="003F580D"/>
    <w:rsid w:val="00402D6D"/>
    <w:rsid w:val="004079F9"/>
    <w:rsid w:val="004106D7"/>
    <w:rsid w:val="004158E2"/>
    <w:rsid w:val="00437185"/>
    <w:rsid w:val="00441553"/>
    <w:rsid w:val="004417A3"/>
    <w:rsid w:val="004502D6"/>
    <w:rsid w:val="00455E74"/>
    <w:rsid w:val="004618E2"/>
    <w:rsid w:val="00463F2E"/>
    <w:rsid w:val="0046414B"/>
    <w:rsid w:val="0047634B"/>
    <w:rsid w:val="00481268"/>
    <w:rsid w:val="0048313C"/>
    <w:rsid w:val="004831AA"/>
    <w:rsid w:val="004965E7"/>
    <w:rsid w:val="004A14D0"/>
    <w:rsid w:val="004A37A3"/>
    <w:rsid w:val="004B6F5E"/>
    <w:rsid w:val="004C1297"/>
    <w:rsid w:val="004C329E"/>
    <w:rsid w:val="004D1F92"/>
    <w:rsid w:val="004D5533"/>
    <w:rsid w:val="004E029B"/>
    <w:rsid w:val="004E674F"/>
    <w:rsid w:val="004F42CB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1A24"/>
    <w:rsid w:val="00584062"/>
    <w:rsid w:val="00590895"/>
    <w:rsid w:val="00592BC8"/>
    <w:rsid w:val="005B35A3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1720"/>
    <w:rsid w:val="00751FA7"/>
    <w:rsid w:val="00776934"/>
    <w:rsid w:val="0078177F"/>
    <w:rsid w:val="007877E0"/>
    <w:rsid w:val="00795E0C"/>
    <w:rsid w:val="007A3B85"/>
    <w:rsid w:val="007B095E"/>
    <w:rsid w:val="007B36E9"/>
    <w:rsid w:val="007C300D"/>
    <w:rsid w:val="007D349B"/>
    <w:rsid w:val="007D4E6B"/>
    <w:rsid w:val="007D64FA"/>
    <w:rsid w:val="007D6CCA"/>
    <w:rsid w:val="007E5E22"/>
    <w:rsid w:val="007F1443"/>
    <w:rsid w:val="008003C3"/>
    <w:rsid w:val="008025AB"/>
    <w:rsid w:val="00804833"/>
    <w:rsid w:val="00810B70"/>
    <w:rsid w:val="00815656"/>
    <w:rsid w:val="00817191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54924"/>
    <w:rsid w:val="00855040"/>
    <w:rsid w:val="0086178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102E"/>
    <w:rsid w:val="008F7D55"/>
    <w:rsid w:val="00910BFC"/>
    <w:rsid w:val="00913F03"/>
    <w:rsid w:val="009148F2"/>
    <w:rsid w:val="00914912"/>
    <w:rsid w:val="00922280"/>
    <w:rsid w:val="0094137F"/>
    <w:rsid w:val="00941985"/>
    <w:rsid w:val="009454F1"/>
    <w:rsid w:val="009457C2"/>
    <w:rsid w:val="00952D62"/>
    <w:rsid w:val="0096270C"/>
    <w:rsid w:val="0097670D"/>
    <w:rsid w:val="00983B2E"/>
    <w:rsid w:val="00984D44"/>
    <w:rsid w:val="00985AEE"/>
    <w:rsid w:val="00985B81"/>
    <w:rsid w:val="00990374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9F3F68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17AF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D5D10"/>
    <w:rsid w:val="00BE154B"/>
    <w:rsid w:val="00C009D9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2B03"/>
    <w:rsid w:val="00C85720"/>
    <w:rsid w:val="00C87F09"/>
    <w:rsid w:val="00C9260D"/>
    <w:rsid w:val="00C95CA4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A8E"/>
    <w:rsid w:val="00DA4E1F"/>
    <w:rsid w:val="00DC42C5"/>
    <w:rsid w:val="00DC56ED"/>
    <w:rsid w:val="00DD3F32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319A3AB6"/>
  <w15:docId w15:val="{D6A89800-E97C-4D83-B64C-9CFCFED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6C91F-A57F-4316-8721-11E317A44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8D4563</Template>
  <TotalTime>16</TotalTime>
  <Pages>34</Pages>
  <Words>6240</Words>
  <Characters>35568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2026-02-04T11:31:00Z</dcterms:created>
  <dcterms:modified xsi:type="dcterms:W3CDTF">2026-02-04T11:51:00Z</dcterms:modified>
</cp:coreProperties>
</file>