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86178F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</w:p>
          <w:p w:rsidR="00D03F3F" w:rsidRPr="007C2003" w:rsidRDefault="0020414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СИСТЕМЫ КОНДИЦИОНИРОВАНИЯ, </w:t>
            </w:r>
            <w:r w:rsidR="00983B2E" w:rsidRPr="00C74813">
              <w:rPr>
                <w:b/>
                <w:szCs w:val="28"/>
              </w:rPr>
              <w:t>КА</w:t>
            </w:r>
            <w:r w:rsidR="00983B2E">
              <w:rPr>
                <w:b/>
                <w:szCs w:val="28"/>
              </w:rPr>
              <w:t>ССЕТНОГО</w:t>
            </w:r>
            <w:r w:rsidR="00983B2E" w:rsidRPr="00C74813">
              <w:rPr>
                <w:b/>
                <w:szCs w:val="28"/>
              </w:rPr>
              <w:t xml:space="preserve"> ТИПА </w:t>
            </w:r>
            <w:r w:rsidR="00983B2E">
              <w:rPr>
                <w:b/>
                <w:szCs w:val="28"/>
              </w:rPr>
              <w:t xml:space="preserve">ЧЕТЫРЕХПОТОЧНЫЙ </w:t>
            </w:r>
            <w:r w:rsidR="00983B2E" w:rsidRPr="00C74813">
              <w:rPr>
                <w:b/>
                <w:szCs w:val="28"/>
              </w:rPr>
              <w:t>ПРОМЫШЛЕННОГО НАЗНАЧЕНИЯ</w:t>
            </w:r>
            <w:r w:rsidR="00983B2E" w:rsidRPr="004A14D0">
              <w:rPr>
                <w:b/>
                <w:szCs w:val="28"/>
              </w:rPr>
              <w:t xml:space="preserve"> </w:t>
            </w:r>
            <w:r w:rsidR="00007D0F">
              <w:rPr>
                <w:b/>
                <w:szCs w:val="28"/>
              </w:rPr>
              <w:t>RCI-1.5FSR1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007D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RCI-1.5FSR1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866EB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D625F9" w:rsidRPr="00D625F9" w:rsidRDefault="00810B70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r w:rsidRPr="00D625F9">
        <w:rPr>
          <w:sz w:val="24"/>
        </w:rPr>
        <w:fldChar w:fldCharType="begin"/>
      </w:r>
      <w:r w:rsidRPr="00D625F9">
        <w:rPr>
          <w:sz w:val="24"/>
        </w:rPr>
        <w:instrText xml:space="preserve"> TOC \o "1-3" \h \z \u </w:instrText>
      </w:r>
      <w:r w:rsidRPr="00D625F9">
        <w:rPr>
          <w:sz w:val="24"/>
        </w:rPr>
        <w:fldChar w:fldCharType="separate"/>
      </w:r>
      <w:hyperlink w:anchor="_Toc201060099" w:history="1">
        <w:r w:rsidR="00D625F9" w:rsidRPr="00D625F9">
          <w:rPr>
            <w:rStyle w:val="ad"/>
            <w:noProof/>
            <w:sz w:val="24"/>
          </w:rPr>
          <w:t>Введение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_Toc201060099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4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0" w:history="1">
        <w:r w:rsidR="00D625F9" w:rsidRPr="00D625F9">
          <w:rPr>
            <w:rStyle w:val="ad"/>
            <w:noProof/>
            <w:sz w:val="24"/>
          </w:rPr>
          <w:t>1.</w:t>
        </w:r>
        <w:r w:rsidR="00D625F9" w:rsidRPr="00D625F9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D625F9" w:rsidRPr="00D625F9">
          <w:rPr>
            <w:rStyle w:val="ad"/>
            <w:noProof/>
            <w:sz w:val="24"/>
          </w:rPr>
          <w:t>Общие сведения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_Toc201060100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5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1" w:history="1">
        <w:r w:rsidR="00D625F9" w:rsidRPr="00D625F9">
          <w:rPr>
            <w:rStyle w:val="ad"/>
            <w:noProof/>
            <w:sz w:val="24"/>
          </w:rPr>
          <w:t>2.1 Технические характеристики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_Toc201060101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6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2" w:history="1">
        <w:r w:rsidR="00D625F9" w:rsidRPr="00D625F9">
          <w:rPr>
            <w:rStyle w:val="ad"/>
            <w:noProof/>
            <w:sz w:val="24"/>
          </w:rPr>
          <w:t>2.2 Описание изделия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_Toc201060102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7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3" w:history="1">
        <w:r w:rsidR="00D625F9" w:rsidRPr="00D625F9">
          <w:rPr>
            <w:rStyle w:val="ad"/>
            <w:noProof/>
            <w:sz w:val="24"/>
          </w:rPr>
          <w:t>2.3 Принцип работы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_Toc201060103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7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4" w:history="1">
        <w:r w:rsidR="00D625F9" w:rsidRPr="00D625F9">
          <w:rPr>
            <w:rStyle w:val="ad"/>
            <w:noProof/>
            <w:sz w:val="24"/>
          </w:rPr>
          <w:t>2.4 Требования к расположению изделия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_Toc201060104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8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5" w:history="1">
        <w:r w:rsidR="00D625F9" w:rsidRPr="00D625F9">
          <w:rPr>
            <w:rStyle w:val="ad"/>
            <w:noProof/>
            <w:sz w:val="24"/>
          </w:rPr>
          <w:t>2.5 Оптимальная эксплуатация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_Toc201060105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9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6" w:history="1">
        <w:r w:rsidR="00D625F9" w:rsidRPr="00D625F9">
          <w:rPr>
            <w:rStyle w:val="ad"/>
            <w:noProof/>
            <w:sz w:val="24"/>
          </w:rPr>
          <w:t>2.6 Маркировка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_Toc201060106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9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7" w:history="1">
        <w:r w:rsidR="00D625F9" w:rsidRPr="00D625F9">
          <w:rPr>
            <w:rStyle w:val="ad"/>
            <w:noProof/>
            <w:sz w:val="24"/>
          </w:rPr>
          <w:t>3. Комплектность поставки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_Toc201060107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10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8" w:history="1">
        <w:r w:rsidR="00D625F9" w:rsidRPr="00D625F9">
          <w:rPr>
            <w:rStyle w:val="ad"/>
            <w:noProof/>
            <w:sz w:val="24"/>
          </w:rPr>
          <w:t>4. Чертеж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_Toc201060108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11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09" w:history="1">
        <w:r w:rsidR="00D625F9" w:rsidRPr="00D625F9">
          <w:rPr>
            <w:rStyle w:val="ad"/>
            <w:noProof/>
            <w:sz w:val="24"/>
          </w:rPr>
          <w:t>4.1 Чертеж изделия с основными габаритными размерами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_Toc201060109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11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0" w:history="1">
        <w:r w:rsidR="00D625F9" w:rsidRPr="00D625F9">
          <w:rPr>
            <w:rStyle w:val="ad"/>
            <w:noProof/>
            <w:sz w:val="24"/>
          </w:rPr>
          <w:t>4.2 Чертеж основных узлов и деталей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_Toc201060110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12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1" w:history="1">
        <w:r w:rsidR="00D625F9" w:rsidRPr="00D625F9">
          <w:rPr>
            <w:rStyle w:val="ad"/>
            <w:noProof/>
            <w:sz w:val="24"/>
          </w:rPr>
          <w:t>5. Гарантии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_Toc201060111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13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2" w:history="1">
        <w:r w:rsidR="00D625F9" w:rsidRPr="00D625F9">
          <w:rPr>
            <w:rStyle w:val="ad"/>
            <w:noProof/>
            <w:sz w:val="24"/>
          </w:rPr>
          <w:t>6. Свидетельство об упаковывании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_Toc201060112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14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3" w:history="1">
        <w:r w:rsidR="00D625F9" w:rsidRPr="00D625F9">
          <w:rPr>
            <w:rStyle w:val="ad"/>
            <w:noProof/>
            <w:sz w:val="24"/>
          </w:rPr>
          <w:t>7. Свидетельство о приемке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_Toc201060113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15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4" w:history="1">
        <w:r w:rsidR="00D625F9" w:rsidRPr="00D625F9">
          <w:rPr>
            <w:rStyle w:val="ad"/>
            <w:noProof/>
            <w:sz w:val="24"/>
          </w:rPr>
          <w:t>8. Консервация</w:t>
        </w:r>
        <w:r w:rsidR="00D625F9" w:rsidRPr="00D625F9">
          <w:rPr>
            <w:rStyle w:val="ad"/>
            <w:noProof/>
            <w:sz w:val="24"/>
            <w:lang w:val="en-US"/>
          </w:rPr>
          <w:t>*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_Toc201060114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16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5" w:history="1">
        <w:r w:rsidR="00D625F9" w:rsidRPr="00D625F9">
          <w:rPr>
            <w:rStyle w:val="ad"/>
            <w:noProof/>
            <w:sz w:val="24"/>
          </w:rPr>
          <w:t>9. Сведения об утилизации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_Toc201060115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17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6" w:history="1">
        <w:r w:rsidR="00D625F9" w:rsidRPr="00D625F9">
          <w:rPr>
            <w:rStyle w:val="ad"/>
            <w:noProof/>
            <w:sz w:val="24"/>
          </w:rPr>
          <w:t>10. Требования безопасности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_Toc201060116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17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7" w:history="1">
        <w:r w:rsidR="00D625F9" w:rsidRPr="00D625F9">
          <w:rPr>
            <w:rStyle w:val="ad"/>
            <w:noProof/>
            <w:sz w:val="24"/>
          </w:rPr>
          <w:t>10.1 Общие требования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_Toc201060117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19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8" w:history="1">
        <w:r w:rsidR="00D625F9" w:rsidRPr="00D625F9">
          <w:rPr>
            <w:rStyle w:val="ad"/>
            <w:noProof/>
            <w:sz w:val="24"/>
          </w:rPr>
          <w:t>11. Прием и передача изделия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_Toc201060118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20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19" w:history="1">
        <w:r w:rsidR="00D625F9" w:rsidRPr="00D625F9">
          <w:rPr>
            <w:rStyle w:val="ad"/>
            <w:noProof/>
            <w:sz w:val="24"/>
          </w:rPr>
          <w:t>12. Учет работы изделия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_Toc201060119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21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0" w:history="1">
        <w:r w:rsidR="00D625F9" w:rsidRPr="00D625F9">
          <w:rPr>
            <w:rStyle w:val="ad"/>
            <w:noProof/>
            <w:sz w:val="24"/>
          </w:rPr>
          <w:t>13. Учет технического обслуживания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_Toc201060120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22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1" w:history="1">
        <w:r w:rsidR="00D625F9" w:rsidRPr="00D625F9">
          <w:rPr>
            <w:rStyle w:val="ad"/>
            <w:noProof/>
            <w:sz w:val="24"/>
          </w:rPr>
          <w:t>14. Работы при эксплуатации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_Toc201060121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23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2" w:history="1">
        <w:r w:rsidR="00D625F9" w:rsidRPr="00D625F9">
          <w:rPr>
            <w:rStyle w:val="ad"/>
            <w:noProof/>
            <w:sz w:val="24"/>
          </w:rPr>
          <w:t>14.1 Учет выполнения работ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_Toc201060122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23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3" w:history="1">
        <w:r w:rsidR="00D625F9" w:rsidRPr="00D625F9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_Toc201060123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24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4" w:history="1">
        <w:r w:rsidR="00D625F9" w:rsidRPr="00D625F9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_Toc201060124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25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5" w:history="1">
        <w:r w:rsidR="00D625F9" w:rsidRPr="00D625F9">
          <w:rPr>
            <w:rStyle w:val="ad"/>
            <w:noProof/>
            <w:sz w:val="24"/>
          </w:rPr>
          <w:t>15. Поиск и диагностика неисправностей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_Toc201060125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26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6" w:history="1">
        <w:r w:rsidR="00D625F9" w:rsidRPr="00D625F9">
          <w:rPr>
            <w:rStyle w:val="ad"/>
            <w:noProof/>
            <w:sz w:val="24"/>
          </w:rPr>
          <w:t>16. Транспортировка и хранение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_Toc201060126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29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7" w:history="1">
        <w:r w:rsidR="00D625F9" w:rsidRPr="00D625F9">
          <w:rPr>
            <w:rStyle w:val="ad"/>
            <w:noProof/>
            <w:sz w:val="24"/>
          </w:rPr>
          <w:t>16.1 Транспортировка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_Toc201060127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29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8" w:history="1">
        <w:r w:rsidR="00D625F9" w:rsidRPr="00D625F9">
          <w:rPr>
            <w:rStyle w:val="ad"/>
            <w:noProof/>
            <w:sz w:val="24"/>
          </w:rPr>
          <w:t>16.2 Хранение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_Toc201060128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30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29" w:history="1">
        <w:r w:rsidR="00D625F9" w:rsidRPr="00D625F9">
          <w:rPr>
            <w:rStyle w:val="ad"/>
            <w:noProof/>
            <w:sz w:val="24"/>
          </w:rPr>
          <w:t>17. Ремонт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_Toc201060129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31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30" w:history="1">
        <w:r w:rsidR="00D625F9" w:rsidRPr="00D625F9">
          <w:rPr>
            <w:rStyle w:val="ad"/>
            <w:noProof/>
            <w:sz w:val="24"/>
          </w:rPr>
          <w:t>18. Сведения о рекламациях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_Toc201060130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32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31" w:history="1">
        <w:r w:rsidR="00D625F9" w:rsidRPr="00D625F9">
          <w:rPr>
            <w:rStyle w:val="ad"/>
            <w:noProof/>
            <w:sz w:val="24"/>
          </w:rPr>
          <w:t>19. Особые отметки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_Toc201060131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33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D625F9" w:rsidRPr="00D625F9" w:rsidRDefault="00D866EB" w:rsidP="00D625F9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132" w:history="1">
        <w:r w:rsidR="00D625F9" w:rsidRPr="00D625F9">
          <w:rPr>
            <w:rStyle w:val="ad"/>
            <w:noProof/>
            <w:sz w:val="24"/>
          </w:rPr>
          <w:t>20. Контроль состояния изделия и ведения паспорта</w:t>
        </w:r>
        <w:r w:rsidR="00D625F9" w:rsidRPr="00D625F9">
          <w:rPr>
            <w:noProof/>
            <w:webHidden/>
            <w:sz w:val="24"/>
          </w:rPr>
          <w:tab/>
        </w:r>
        <w:r w:rsidR="00D625F9" w:rsidRPr="00D625F9">
          <w:rPr>
            <w:noProof/>
            <w:webHidden/>
            <w:sz w:val="24"/>
          </w:rPr>
          <w:fldChar w:fldCharType="begin"/>
        </w:r>
        <w:r w:rsidR="00D625F9" w:rsidRPr="00D625F9">
          <w:rPr>
            <w:noProof/>
            <w:webHidden/>
            <w:sz w:val="24"/>
          </w:rPr>
          <w:instrText xml:space="preserve"> PAGEREF _Toc201060132 \h </w:instrText>
        </w:r>
        <w:r w:rsidR="00D625F9" w:rsidRPr="00D625F9">
          <w:rPr>
            <w:noProof/>
            <w:webHidden/>
            <w:sz w:val="24"/>
          </w:rPr>
        </w:r>
        <w:r w:rsidR="00D625F9" w:rsidRPr="00D625F9">
          <w:rPr>
            <w:noProof/>
            <w:webHidden/>
            <w:sz w:val="24"/>
          </w:rPr>
          <w:fldChar w:fldCharType="separate"/>
        </w:r>
        <w:r w:rsidR="00D625F9" w:rsidRPr="00D625F9">
          <w:rPr>
            <w:noProof/>
            <w:webHidden/>
            <w:sz w:val="24"/>
          </w:rPr>
          <w:t>34</w:t>
        </w:r>
        <w:r w:rsidR="00D625F9" w:rsidRPr="00D625F9">
          <w:rPr>
            <w:noProof/>
            <w:webHidden/>
            <w:sz w:val="24"/>
          </w:rPr>
          <w:fldChar w:fldCharType="end"/>
        </w:r>
      </w:hyperlink>
    </w:p>
    <w:p w:rsidR="00810B70" w:rsidRPr="007D4E6B" w:rsidRDefault="00810B70" w:rsidP="00D625F9">
      <w:pPr>
        <w:pStyle w:val="21"/>
        <w:spacing w:line="240" w:lineRule="auto"/>
        <w:rPr>
          <w:color w:val="FF0000"/>
        </w:rPr>
      </w:pPr>
      <w:r w:rsidRPr="00D625F9">
        <w:rPr>
          <w:sz w:val="24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20106009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A4D95D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20106010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90374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007D0F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RCI-1.5FSR1</w:t>
            </w:r>
          </w:p>
        </w:tc>
      </w:tr>
      <w:tr w:rsidR="006A3296" w:rsidRPr="00CC2C20" w:rsidTr="00990374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007D0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RCI-1.5FSR1</w:t>
            </w:r>
          </w:p>
        </w:tc>
      </w:tr>
      <w:tr w:rsidR="00990374" w:rsidRPr="00CC2C20" w:rsidTr="00990374">
        <w:trPr>
          <w:trHeight w:val="553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855040" w:rsidRDefault="00910BFC" w:rsidP="00D866E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866EB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9E1445">
        <w:trPr>
          <w:trHeight w:val="2273"/>
        </w:trPr>
        <w:tc>
          <w:tcPr>
            <w:tcW w:w="2268" w:type="dxa"/>
            <w:vAlign w:val="center"/>
          </w:tcPr>
          <w:p w:rsidR="00200C8E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7F1443" w:rsidRDefault="007F1443" w:rsidP="007F14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F1443" w:rsidRPr="00C47193" w:rsidRDefault="007F1443" w:rsidP="007F144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tbl>
            <w:tblPr>
              <w:tblpPr w:leftFromText="180" w:rightFromText="180" w:vertAnchor="page" w:horzAnchor="margin" w:tblpXSpec="center" w:tblpY="611"/>
              <w:tblOverlap w:val="never"/>
              <w:tblW w:w="7365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169"/>
              <w:gridCol w:w="5196"/>
            </w:tblGrid>
            <w:tr w:rsidR="00990374" w:rsidRPr="007C2003" w:rsidTr="00990374">
              <w:trPr>
                <w:trHeight w:val="243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990374" w:rsidRPr="007C2003" w:rsidTr="00990374">
              <w:trPr>
                <w:trHeight w:val="471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990374" w:rsidRPr="00CC2C20" w:rsidRDefault="00990374" w:rsidP="00855040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 w:rsidR="00855040"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="00855040"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="00855040"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="00855040"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="00855040"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FB3E70" w:rsidRPr="00D866EB" w:rsidTr="00990374">
        <w:trPr>
          <w:trHeight w:val="492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D866EB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D866EB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D866EB" w:rsidRDefault="00D866EB" w:rsidP="00D86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D866EB" w:rsidRPr="00BF0AAC" w:rsidRDefault="00D866EB" w:rsidP="00D86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D866EB" w:rsidRPr="00BF0AAC" w:rsidRDefault="00D866EB" w:rsidP="00D866E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D866EB" w:rsidRPr="00BF0AAC" w:rsidRDefault="00D866EB" w:rsidP="00D866E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D866EB" w:rsidRPr="00BF0AAC" w:rsidRDefault="00D866EB" w:rsidP="00D866E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D866EB" w:rsidRPr="00BF0AAC" w:rsidRDefault="00D866EB" w:rsidP="00D866E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D866EB" w:rsidRPr="00BF0AAC" w:rsidRDefault="00D866EB" w:rsidP="00D866E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D866EB" w:rsidRDefault="00D866EB" w:rsidP="00D866EB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D866EB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D866EB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D866EB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443AB1">
              <w:rPr>
                <w:rStyle w:val="ad"/>
                <w:sz w:val="22"/>
                <w:szCs w:val="22"/>
                <w:lang w:val="en-US"/>
              </w:rPr>
              <w:t>info</w:t>
            </w:r>
            <w:r w:rsidRPr="00D866EB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443AB1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D866EB">
              <w:rPr>
                <w:rStyle w:val="ad"/>
                <w:sz w:val="22"/>
                <w:szCs w:val="22"/>
                <w:lang w:val="en-US"/>
              </w:rPr>
              <w:t>.</w:t>
            </w:r>
            <w:r w:rsidRPr="00443AB1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5" w:name="_GoBack"/>
            <w:bookmarkEnd w:id="5"/>
          </w:p>
        </w:tc>
      </w:tr>
    </w:tbl>
    <w:p w:rsidR="00F10D53" w:rsidRPr="00D866EB" w:rsidRDefault="00F10D5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20106010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7"/>
        <w:gridCol w:w="2821"/>
        <w:gridCol w:w="1272"/>
        <w:gridCol w:w="3272"/>
      </w:tblGrid>
      <w:tr w:rsidR="003C12D6" w:rsidRPr="00AD1C4D" w:rsidTr="004A37A3">
        <w:trPr>
          <w:trHeight w:val="159"/>
          <w:jc w:val="center"/>
        </w:trPr>
        <w:tc>
          <w:tcPr>
            <w:tcW w:w="5090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Pr="00AD1C4D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6C3B27" w:rsidRDefault="009E1445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4A37A3">
              <w:rPr>
                <w:sz w:val="22"/>
                <w:szCs w:val="22"/>
              </w:rPr>
              <w:t>.6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9E1445" w:rsidRDefault="009E1445" w:rsidP="009E14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6C3B27" w:rsidRDefault="009E1445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4A37A3">
              <w:rPr>
                <w:sz w:val="22"/>
                <w:szCs w:val="22"/>
              </w:rPr>
              <w:t>.0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9E1445" w:rsidRDefault="009E1445" w:rsidP="009E14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272" w:type="dxa"/>
            <w:vAlign w:val="center"/>
          </w:tcPr>
          <w:p w:rsidR="007D64FA" w:rsidRPr="006C3B27" w:rsidRDefault="004A37A3" w:rsidP="009E14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E1445">
              <w:rPr>
                <w:sz w:val="22"/>
                <w:szCs w:val="22"/>
                <w:lang w:val="en-US"/>
              </w:rPr>
              <w:t>1</w:t>
            </w:r>
            <w:r w:rsidR="003E3D52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7</w:t>
            </w:r>
            <w:r w:rsidR="003E3D52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4</w:t>
            </w:r>
            <w:r w:rsidR="003E3D5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11</w:t>
            </w:r>
          </w:p>
        </w:tc>
      </w:tr>
      <w:tr w:rsidR="007D64FA" w:rsidRPr="00AD1C4D" w:rsidTr="004A37A3">
        <w:trPr>
          <w:jc w:val="center"/>
        </w:trPr>
        <w:tc>
          <w:tcPr>
            <w:tcW w:w="226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6C3B27" w:rsidRDefault="009E1445" w:rsidP="007D64FA">
            <w:pPr>
              <w:jc w:val="center"/>
              <w:rPr>
                <w:sz w:val="22"/>
                <w:szCs w:val="22"/>
              </w:rPr>
            </w:pPr>
            <w:r w:rsidRPr="009E1445">
              <w:rPr>
                <w:sz w:val="22"/>
                <w:szCs w:val="22"/>
              </w:rPr>
              <w:t>35/31/30/27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9E1445" w:rsidRDefault="003E3D52" w:rsidP="009E14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9E1445">
              <w:rPr>
                <w:sz w:val="22"/>
                <w:szCs w:val="22"/>
                <w:lang w:val="en-US"/>
              </w:rPr>
              <w:t>3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28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D0C4B" w:rsidRDefault="00AF009F" w:rsidP="009E14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 предохранителя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1272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72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1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4A37A3">
        <w:trPr>
          <w:trHeight w:val="241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9E1445" w:rsidRDefault="003E3D52" w:rsidP="009E14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9E1445">
              <w:rPr>
                <w:sz w:val="22"/>
                <w:szCs w:val="22"/>
                <w:lang w:val="en-US"/>
              </w:rPr>
              <w:t>1</w:t>
            </w:r>
          </w:p>
        </w:tc>
      </w:tr>
      <w:tr w:rsidR="007D64FA" w:rsidRPr="00AD1C4D" w:rsidTr="004A37A3">
        <w:trPr>
          <w:trHeight w:val="24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4A37A3">
        <w:trPr>
          <w:trHeight w:val="277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280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8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1F016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20106010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007D0F">
        <w:rPr>
          <w:sz w:val="22"/>
          <w:szCs w:val="22"/>
        </w:rPr>
        <w:t>RCI-1.5FSR1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201060103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7A3B85" w:rsidRPr="008F31F7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A3B85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4556097" cy="2588809"/>
            <wp:effectExtent l="0" t="0" r="0" b="254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881" cy="2592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20106010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</w:t>
      </w:r>
      <w:r w:rsidR="004618E2">
        <w:rPr>
          <w:sz w:val="22"/>
          <w:szCs w:val="22"/>
        </w:rPr>
        <w:t>гранный</w:t>
      </w:r>
      <w:r w:rsidRPr="00C5034C">
        <w:rPr>
          <w:sz w:val="22"/>
          <w:szCs w:val="22"/>
        </w:rPr>
        <w:t xml:space="preserve">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20106010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</w:t>
      </w:r>
      <w:r w:rsidR="004618E2">
        <w:rPr>
          <w:sz w:val="22"/>
          <w:szCs w:val="22"/>
        </w:rPr>
        <w:t xml:space="preserve">дополнительную принудительную </w:t>
      </w:r>
      <w:r w:rsidRPr="0096208E">
        <w:rPr>
          <w:sz w:val="22"/>
          <w:szCs w:val="22"/>
        </w:rPr>
        <w:t>циркуля</w:t>
      </w:r>
      <w:r w:rsidR="004618E2">
        <w:rPr>
          <w:sz w:val="22"/>
          <w:szCs w:val="22"/>
        </w:rPr>
        <w:t>цию</w:t>
      </w:r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201060106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905C2A" w:rsidRDefault="00905C2A" w:rsidP="00C95CA4">
      <w:pPr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201060107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201060108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201060109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1309C5" w:rsidP="00905C2A">
      <w:pPr>
        <w:ind w:left="-284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154310" cy="7044106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719" cy="705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201060110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</w:t>
      </w:r>
      <w:bookmarkEnd w:id="26"/>
      <w:bookmarkEnd w:id="27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20106011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905C2A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20106011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5B35A3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007D0F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RCI-1.5FSR1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905C2A" w:rsidRPr="00913753">
        <w:rPr>
          <w:b w:val="0"/>
          <w:sz w:val="22"/>
          <w:szCs w:val="22"/>
          <w:lang w:val="en-US"/>
        </w:rPr>
        <w:t>):</w:t>
      </w:r>
      <w:r w:rsidR="00905C2A" w:rsidRPr="00154549">
        <w:rPr>
          <w:b w:val="0"/>
          <w:sz w:val="24"/>
          <w:szCs w:val="24"/>
          <w:lang w:val="en-US"/>
        </w:rPr>
        <w:t xml:space="preserve"> 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9A9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866EB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20106011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5B35A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07D0F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RCI-1.5FSR1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F3F68" w:rsidRDefault="009F3F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20106011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20106011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201060116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</w:t>
      </w:r>
      <w:r w:rsidR="00C82B03">
        <w:rPr>
          <w:rFonts w:ascii="Times New Roman" w:hAnsi="Times New Roman"/>
        </w:rPr>
        <w:t xml:space="preserve">места </w:t>
      </w:r>
      <w:r w:rsidRPr="00285943">
        <w:rPr>
          <w:rFonts w:ascii="Times New Roman" w:hAnsi="Times New Roman"/>
        </w:rPr>
        <w:t xml:space="preserve">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20106011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20106011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20106011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905C2A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</w:t>
            </w:r>
            <w:r w:rsidR="00905C2A">
              <w:rPr>
                <w:b/>
                <w:sz w:val="22"/>
                <w:szCs w:val="22"/>
              </w:rPr>
              <w:t>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20106012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20106012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2010601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20106012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20106012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20106012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201060126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3" w:name="_Toc85727955"/>
      <w:bookmarkStart w:id="74" w:name="_Toc201060127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  <w:bookmarkEnd w:id="74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85727956"/>
      <w:bookmarkStart w:id="77" w:name="_Toc201060128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  <w:bookmarkEnd w:id="7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20106012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20106013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20106013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20106013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445" w:rsidRDefault="009E1445">
      <w:r>
        <w:separator/>
      </w:r>
    </w:p>
  </w:endnote>
  <w:endnote w:type="continuationSeparator" w:id="0">
    <w:p w:rsidR="009E1445" w:rsidRDefault="009E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1445" w:rsidRDefault="009E14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E1445" w:rsidRDefault="009E14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E1445" w:rsidRDefault="009E14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E1445" w:rsidRDefault="009E14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Pr="00D35EE4" w:rsidRDefault="009E144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RCI-1.5FSR1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E1445" w:rsidRPr="00B7687E" w:rsidRDefault="009E144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Pr="00ED1531" w:rsidRDefault="009E14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66E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Pr="00ED1531" w:rsidRDefault="009E14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E1445" w:rsidRPr="00BD5D10" w:rsidRDefault="009E144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E1445" w:rsidRPr="00E4184C" w:rsidRDefault="009E14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9E1445" w:rsidRPr="00E4184C" w:rsidRDefault="009E14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9E1445" w:rsidRDefault="009E14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RCI-1.5FSR1</w:t>
                              </w:r>
                            </w:p>
                            <w:p w:rsidR="009E1445" w:rsidRPr="00AF301F" w:rsidRDefault="009E14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E1445" w:rsidRPr="00613EFB" w:rsidRDefault="009E144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E1445" w:rsidRPr="00D35EE4" w:rsidRDefault="009E144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RCI-1.5FSR1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E1445" w:rsidRPr="00B7687E" w:rsidRDefault="009E144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E1445" w:rsidRPr="00ED1531" w:rsidRDefault="009E144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866E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E1445" w:rsidRPr="00ED1531" w:rsidRDefault="009E14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E1445" w:rsidRPr="00BD5D10" w:rsidRDefault="009E144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E1445" w:rsidRPr="00E4184C" w:rsidRDefault="009E14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9E1445" w:rsidRPr="00E4184C" w:rsidRDefault="009E14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9E1445" w:rsidRDefault="009E14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RCI-1.5FSR1</w:t>
                        </w:r>
                      </w:p>
                      <w:p w:rsidR="009E1445" w:rsidRPr="00AF301F" w:rsidRDefault="009E14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E1445" w:rsidRPr="00613EFB" w:rsidRDefault="009E144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Pr="00AF301F" w:rsidRDefault="009E14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66E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Pr="00EC4AC9" w:rsidRDefault="009E1445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RCI-1.5FSR1.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E1445" w:rsidRPr="00C23BB2" w:rsidRDefault="009E144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E1445" w:rsidRPr="00EC2FF5" w:rsidRDefault="009E144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E1445" w:rsidRPr="00AF301F" w:rsidRDefault="009E14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866E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E1445" w:rsidRPr="00EC4AC9" w:rsidRDefault="009E1445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RCI-1.5FSR1.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E1445" w:rsidRPr="00C23BB2" w:rsidRDefault="009E144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E1445" w:rsidRPr="00EC2FF5" w:rsidRDefault="009E144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Default="009E14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Pr="00AF301F" w:rsidRDefault="009E14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66E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445" w:rsidRPr="00EC4AC9" w:rsidRDefault="009E1445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RCI-1.5FSR1.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E1445" w:rsidRPr="00EC2FF5" w:rsidRDefault="009E144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E1445" w:rsidRDefault="009E14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E1445" w:rsidRPr="00AF301F" w:rsidRDefault="009E14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866E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E1445" w:rsidRPr="00EC4AC9" w:rsidRDefault="009E1445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RCI-1.5FSR1.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E1445" w:rsidRPr="00EC2FF5" w:rsidRDefault="009E144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445" w:rsidRDefault="009E1445">
      <w:r>
        <w:separator/>
      </w:r>
    </w:p>
  </w:footnote>
  <w:footnote w:type="continuationSeparator" w:id="0">
    <w:p w:rsidR="009E1445" w:rsidRDefault="009E1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1445" w:rsidRDefault="009E144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445" w:rsidRDefault="009E144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07D0F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09C5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04142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6FA8"/>
    <w:rsid w:val="003F28A1"/>
    <w:rsid w:val="003F3CA6"/>
    <w:rsid w:val="003F43C3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618E2"/>
    <w:rsid w:val="0046414B"/>
    <w:rsid w:val="0047634B"/>
    <w:rsid w:val="00481268"/>
    <w:rsid w:val="0048313C"/>
    <w:rsid w:val="004831AA"/>
    <w:rsid w:val="004965E7"/>
    <w:rsid w:val="004A14D0"/>
    <w:rsid w:val="004A37A3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55040"/>
    <w:rsid w:val="0086178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102E"/>
    <w:rsid w:val="008F7D55"/>
    <w:rsid w:val="00905C2A"/>
    <w:rsid w:val="00910BFC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90374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E1445"/>
    <w:rsid w:val="009F3F68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009F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2B03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25F9"/>
    <w:rsid w:val="00D6500E"/>
    <w:rsid w:val="00D70F85"/>
    <w:rsid w:val="00D866EB"/>
    <w:rsid w:val="00D96268"/>
    <w:rsid w:val="00D97C02"/>
    <w:rsid w:val="00DA1947"/>
    <w:rsid w:val="00DA234E"/>
    <w:rsid w:val="00DA4E1F"/>
    <w:rsid w:val="00DC42C5"/>
    <w:rsid w:val="00DC56ED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7FE33A49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87582-4F7A-46D8-9E1D-B8A3F523F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8D4563</Template>
  <TotalTime>16</TotalTime>
  <Pages>33</Pages>
  <Words>6168</Words>
  <Characters>35160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2025-06-17T10:26:00Z</dcterms:created>
  <dcterms:modified xsi:type="dcterms:W3CDTF">2026-02-04T11:43:00Z</dcterms:modified>
</cp:coreProperties>
</file>